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81B1B" w14:textId="77777777" w:rsidR="00E23A2F" w:rsidRPr="00E41207" w:rsidRDefault="00E23A2F" w:rsidP="00C108D0">
      <w:pPr>
        <w:framePr w:w="3969" w:h="567" w:hRule="exact" w:hSpace="181" w:wrap="around" w:vAnchor="page" w:hAnchor="text" w:xAlign="right" w:y="852"/>
        <w:shd w:val="solid" w:color="FFFFFF" w:fill="FFFFFF"/>
        <w:spacing w:line="192" w:lineRule="auto"/>
        <w:jc w:val="center"/>
        <w:rPr>
          <w:b/>
          <w:spacing w:val="-8"/>
          <w:sz w:val="16"/>
          <w:szCs w:val="16"/>
        </w:rPr>
      </w:pPr>
      <w:r w:rsidRPr="00E41207">
        <w:rPr>
          <w:b/>
          <w:spacing w:val="-8"/>
          <w:sz w:val="16"/>
          <w:szCs w:val="16"/>
        </w:rPr>
        <w:t>C.N.C.F. "C.F.R." S.A. -  D I R E C Ţ I A  L I N I I</w:t>
      </w:r>
    </w:p>
    <w:p w14:paraId="76BDF9DF" w14:textId="14D8B5DF" w:rsidR="00E23A2F" w:rsidRPr="00E41207" w:rsidRDefault="00E23A2F" w:rsidP="00C108D0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b/>
          <w:sz w:val="16"/>
          <w:szCs w:val="16"/>
        </w:rPr>
      </w:pPr>
      <w:r w:rsidRPr="00E41207">
        <w:rPr>
          <w:b/>
          <w:sz w:val="16"/>
          <w:szCs w:val="16"/>
        </w:rPr>
        <w:t xml:space="preserve"> (de la pagina 1 la pagina )</w:t>
      </w:r>
    </w:p>
    <w:p w14:paraId="7127C8AF" w14:textId="77777777" w:rsidR="00E23A2F" w:rsidRDefault="00E23A2F">
      <w:pPr>
        <w:framePr w:w="3969" w:h="567" w:hRule="exact" w:hSpace="181" w:wrap="around" w:vAnchor="page" w:hAnchor="text" w:xAlign="right" w:y="852"/>
        <w:shd w:val="solid" w:color="FFFFFF" w:fill="FFFFFF"/>
        <w:spacing w:before="120"/>
        <w:jc w:val="center"/>
        <w:rPr>
          <w:spacing w:val="-8"/>
          <w:sz w:val="18"/>
        </w:rPr>
      </w:pPr>
    </w:p>
    <w:p w14:paraId="1E4AD857" w14:textId="77777777" w:rsidR="00E23A2F" w:rsidRDefault="00E23A2F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spacing w:val="-8"/>
          <w:sz w:val="18"/>
        </w:rPr>
      </w:pPr>
    </w:p>
    <w:p w14:paraId="385A3156" w14:textId="77777777" w:rsidR="00E23A2F" w:rsidRDefault="00E23A2F">
      <w:pPr>
        <w:jc w:val="center"/>
        <w:rPr>
          <w:sz w:val="28"/>
        </w:rPr>
      </w:pPr>
    </w:p>
    <w:p w14:paraId="77237EC4" w14:textId="77777777" w:rsidR="00E23A2F" w:rsidRDefault="00E23A2F">
      <w:pPr>
        <w:jc w:val="center"/>
        <w:rPr>
          <w:sz w:val="28"/>
        </w:rPr>
      </w:pPr>
    </w:p>
    <w:p w14:paraId="27C30CD5" w14:textId="77777777" w:rsidR="00E23A2F" w:rsidRDefault="00E23A2F">
      <w:pPr>
        <w:jc w:val="center"/>
        <w:rPr>
          <w:sz w:val="28"/>
        </w:rPr>
      </w:pPr>
    </w:p>
    <w:p w14:paraId="00D002F3" w14:textId="77777777" w:rsidR="00E23A2F" w:rsidRDefault="00E23A2F">
      <w:pPr>
        <w:jc w:val="center"/>
        <w:rPr>
          <w:sz w:val="28"/>
        </w:rPr>
      </w:pPr>
    </w:p>
    <w:p w14:paraId="7B6DDE03" w14:textId="77777777" w:rsidR="00E23A2F" w:rsidRDefault="00E23A2F">
      <w:pPr>
        <w:jc w:val="center"/>
        <w:rPr>
          <w:b/>
          <w:bCs/>
          <w:spacing w:val="80"/>
          <w:sz w:val="32"/>
          <w:lang w:val="en-US"/>
        </w:rPr>
      </w:pPr>
      <w:r>
        <w:rPr>
          <w:b/>
          <w:bCs/>
          <w:spacing w:val="80"/>
          <w:sz w:val="32"/>
          <w:lang w:val="en-US"/>
        </w:rPr>
        <w:t>B.A.R.</w:t>
      </w:r>
      <w:r>
        <w:rPr>
          <w:b/>
          <w:bCs/>
          <w:spacing w:val="80"/>
          <w:sz w:val="32"/>
        </w:rPr>
        <w:t>CRAIOVA</w:t>
      </w:r>
    </w:p>
    <w:p w14:paraId="40EB1B3E" w14:textId="77777777" w:rsidR="00E23A2F" w:rsidRDefault="00000000">
      <w:pPr>
        <w:rPr>
          <w:b/>
          <w:bCs/>
          <w:spacing w:val="40"/>
        </w:rPr>
      </w:pPr>
      <w:r>
        <w:rPr>
          <w:b/>
          <w:bCs/>
          <w:spacing w:val="80"/>
          <w:sz w:val="32"/>
          <w:lang w:val="en-US"/>
        </w:rPr>
        <w:pict w14:anchorId="6439A5BC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0" type="#_x0000_t136" style="position:absolute;margin-left:-.1pt;margin-top:1pt;width:511.65pt;height:28.65pt;z-index:1" fillcolor="black">
            <v:shadow color="#868686"/>
            <v:textpath style="font-family:&quot;Times New Roman&quot;;font-size:16pt;font-weight:bold;v-text-kern:t" trim="t" fitpath="t" string="B U L E T I N  D E  A V I Z A R E  A  R E S T R I C Ţ I I L O R   D E  V I T E Z Ă"/>
          </v:shape>
        </w:pict>
      </w:r>
    </w:p>
    <w:p w14:paraId="1680E0A2" w14:textId="77777777" w:rsidR="00E23A2F" w:rsidRDefault="00E23A2F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10"/>
        </w:rPr>
      </w:pPr>
    </w:p>
    <w:p w14:paraId="693668C9" w14:textId="77777777" w:rsidR="00E23A2F" w:rsidRDefault="00E23A2F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decada 11-20 august 2026</w:t>
      </w:r>
    </w:p>
    <w:p w14:paraId="675EE13A" w14:textId="77777777" w:rsidR="00E23A2F" w:rsidRDefault="00E23A2F">
      <w:pPr>
        <w:rPr>
          <w:b/>
          <w:bCs/>
          <w:spacing w:val="40"/>
        </w:rPr>
      </w:pPr>
    </w:p>
    <w:tbl>
      <w:tblPr>
        <w:tblW w:w="10206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47"/>
        <w:gridCol w:w="714"/>
        <w:gridCol w:w="2267"/>
        <w:gridCol w:w="804"/>
        <w:gridCol w:w="736"/>
        <w:gridCol w:w="959"/>
        <w:gridCol w:w="736"/>
        <w:gridCol w:w="2434"/>
      </w:tblGrid>
      <w:tr w:rsidR="00E23A2F" w14:paraId="14AF2091" w14:textId="77777777">
        <w:trPr>
          <w:cantSplit/>
          <w:jc w:val="center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  <w:textDirection w:val="btLr"/>
            <w:vAlign w:val="center"/>
          </w:tcPr>
          <w:p w14:paraId="3DF351BA" w14:textId="77777777" w:rsidR="00E23A2F" w:rsidRDefault="00E23A2F" w:rsidP="00FC1F7F">
            <w:pPr>
              <w:spacing w:line="192" w:lineRule="auto"/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Numărul curent</w:t>
            </w:r>
          </w:p>
        </w:tc>
        <w:tc>
          <w:tcPr>
            <w:tcW w:w="1561" w:type="dxa"/>
            <w:gridSpan w:val="2"/>
            <w:tcMar>
              <w:left w:w="0" w:type="dxa"/>
              <w:right w:w="0" w:type="dxa"/>
            </w:tcMar>
          </w:tcPr>
          <w:p w14:paraId="3A931660" w14:textId="77777777" w:rsidR="00E23A2F" w:rsidRDefault="00E23A2F" w:rsidP="00FC1F7F">
            <w:pPr>
              <w:spacing w:before="120" w:after="40" w:line="192" w:lineRule="auto"/>
              <w:jc w:val="center"/>
              <w:rPr>
                <w:b/>
                <w:bCs/>
                <w:spacing w:val="40"/>
                <w:sz w:val="22"/>
              </w:rPr>
            </w:pPr>
            <w:r>
              <w:rPr>
                <w:b/>
                <w:bCs/>
                <w:spacing w:val="40"/>
                <w:sz w:val="22"/>
              </w:rPr>
              <w:t>FIRUL I</w:t>
            </w:r>
          </w:p>
          <w:p w14:paraId="37CE377E" w14:textId="77777777" w:rsidR="00E23A2F" w:rsidRDefault="00E23A2F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sau</w:t>
            </w:r>
          </w:p>
          <w:p w14:paraId="7D33B5B6" w14:textId="77777777" w:rsidR="00E23A2F" w:rsidRDefault="00E23A2F" w:rsidP="00FC1F7F">
            <w:pPr>
              <w:spacing w:after="40"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LINIA SIMPLĂ</w:t>
            </w:r>
          </w:p>
          <w:p w14:paraId="43CEF842" w14:textId="77777777" w:rsidR="00E23A2F" w:rsidRDefault="00E23A2F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>Linia curentă şi</w:t>
            </w:r>
          </w:p>
          <w:p w14:paraId="7616E09A" w14:textId="77777777" w:rsidR="00E23A2F" w:rsidRDefault="00E23A2F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 xml:space="preserve"> linia directă din staţii, aferente firului I, respectiv liniei simple</w:t>
            </w:r>
          </w:p>
        </w:tc>
        <w:tc>
          <w:tcPr>
            <w:tcW w:w="2267" w:type="dxa"/>
            <w:vMerge w:val="restart"/>
            <w:tcMar>
              <w:left w:w="0" w:type="dxa"/>
              <w:right w:w="0" w:type="dxa"/>
            </w:tcMar>
            <w:vAlign w:val="center"/>
          </w:tcPr>
          <w:p w14:paraId="66B371F9" w14:textId="77777777" w:rsidR="00E23A2F" w:rsidRDefault="00E23A2F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STAŢIA</w:t>
            </w:r>
          </w:p>
          <w:p w14:paraId="0D284B61" w14:textId="77777777" w:rsidR="00E23A2F" w:rsidRDefault="00E23A2F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sau</w:t>
            </w:r>
          </w:p>
          <w:p w14:paraId="5DE08D9F" w14:textId="77777777" w:rsidR="00E23A2F" w:rsidRDefault="00E23A2F" w:rsidP="00FC1F7F">
            <w:pPr>
              <w:spacing w:line="192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DISTANŢA</w:t>
            </w:r>
          </w:p>
        </w:tc>
        <w:tc>
          <w:tcPr>
            <w:tcW w:w="1540" w:type="dxa"/>
            <w:gridSpan w:val="2"/>
            <w:tcMar>
              <w:left w:w="0" w:type="dxa"/>
              <w:right w:w="0" w:type="dxa"/>
            </w:tcMar>
            <w:vAlign w:val="center"/>
          </w:tcPr>
          <w:p w14:paraId="0AA5EE3F" w14:textId="77777777" w:rsidR="00E23A2F" w:rsidRDefault="00E23A2F" w:rsidP="004D230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APARATE DE CALE ÎN ABATERE</w:t>
            </w:r>
          </w:p>
          <w:p w14:paraId="1AB1A66E" w14:textId="77777777" w:rsidR="00E23A2F" w:rsidRDefault="00E23A2F" w:rsidP="004D230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şi</w:t>
            </w:r>
          </w:p>
          <w:p w14:paraId="2C4A7EA3" w14:textId="77777777" w:rsidR="00E23A2F" w:rsidRDefault="00E23A2F" w:rsidP="004D230F">
            <w:pPr>
              <w:spacing w:before="80"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LINII </w:t>
            </w:r>
          </w:p>
          <w:p w14:paraId="40E9014A" w14:textId="77777777" w:rsidR="00E23A2F" w:rsidRDefault="00E23A2F" w:rsidP="004D230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ABĂTUTE</w:t>
            </w:r>
          </w:p>
          <w:p w14:paraId="45E35810" w14:textId="77777777" w:rsidR="00E23A2F" w:rsidRDefault="00E23A2F" w:rsidP="004D230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DIN </w:t>
            </w:r>
          </w:p>
          <w:p w14:paraId="3DB63208" w14:textId="77777777" w:rsidR="00E23A2F" w:rsidRDefault="00E23A2F" w:rsidP="004D230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STAŢII</w:t>
            </w:r>
          </w:p>
        </w:tc>
        <w:tc>
          <w:tcPr>
            <w:tcW w:w="1695" w:type="dxa"/>
            <w:gridSpan w:val="2"/>
            <w:tcMar>
              <w:left w:w="0" w:type="dxa"/>
              <w:right w:w="0" w:type="dxa"/>
            </w:tcMar>
          </w:tcPr>
          <w:p w14:paraId="11AA3D0B" w14:textId="77777777" w:rsidR="00E23A2F" w:rsidRDefault="00E23A2F" w:rsidP="00FC1F7F">
            <w:pPr>
              <w:spacing w:before="120" w:line="192" w:lineRule="auto"/>
              <w:jc w:val="center"/>
              <w:rPr>
                <w:b/>
                <w:bCs/>
                <w:spacing w:val="40"/>
                <w:sz w:val="22"/>
              </w:rPr>
            </w:pPr>
            <w:r>
              <w:rPr>
                <w:b/>
                <w:bCs/>
                <w:spacing w:val="40"/>
                <w:sz w:val="22"/>
              </w:rPr>
              <w:t>FIRUL II</w:t>
            </w:r>
          </w:p>
          <w:p w14:paraId="4AF48432" w14:textId="77777777" w:rsidR="00E23A2F" w:rsidRDefault="00E23A2F" w:rsidP="00FC1F7F">
            <w:pPr>
              <w:spacing w:line="192" w:lineRule="auto"/>
              <w:jc w:val="center"/>
              <w:rPr>
                <w:b/>
                <w:bCs/>
              </w:rPr>
            </w:pPr>
          </w:p>
          <w:p w14:paraId="21804AA8" w14:textId="77777777" w:rsidR="00E23A2F" w:rsidRDefault="00E23A2F" w:rsidP="00FC1F7F">
            <w:pPr>
              <w:spacing w:line="192" w:lineRule="auto"/>
              <w:jc w:val="center"/>
              <w:rPr>
                <w:b/>
                <w:bCs/>
              </w:rPr>
            </w:pPr>
          </w:p>
          <w:p w14:paraId="51BCD65D" w14:textId="77777777" w:rsidR="00E23A2F" w:rsidRDefault="00E23A2F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</w:p>
          <w:p w14:paraId="547884A0" w14:textId="77777777" w:rsidR="00E23A2F" w:rsidRDefault="00E23A2F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</w:p>
          <w:p w14:paraId="2E84DBF9" w14:textId="77777777" w:rsidR="00E23A2F" w:rsidRDefault="00E23A2F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>Linia curentă şi</w:t>
            </w:r>
          </w:p>
          <w:p w14:paraId="39F79DDF" w14:textId="77777777" w:rsidR="00E23A2F" w:rsidRDefault="00E23A2F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 xml:space="preserve"> linia directă din </w:t>
            </w:r>
          </w:p>
          <w:p w14:paraId="6B70599D" w14:textId="77777777" w:rsidR="00E23A2F" w:rsidRDefault="00E23A2F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 xml:space="preserve">staţii aferente </w:t>
            </w:r>
          </w:p>
          <w:p w14:paraId="502AC190" w14:textId="77777777" w:rsidR="00E23A2F" w:rsidRDefault="00E23A2F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>firului II</w:t>
            </w:r>
          </w:p>
        </w:tc>
        <w:tc>
          <w:tcPr>
            <w:tcW w:w="2434" w:type="dxa"/>
            <w:vMerge w:val="restart"/>
            <w:tcMar>
              <w:left w:w="0" w:type="dxa"/>
              <w:right w:w="0" w:type="dxa"/>
            </w:tcMar>
            <w:vAlign w:val="center"/>
          </w:tcPr>
          <w:p w14:paraId="13508FF3" w14:textId="77777777" w:rsidR="00E23A2F" w:rsidRDefault="00E23A2F" w:rsidP="00FC1F7F">
            <w:pPr>
              <w:spacing w:line="192" w:lineRule="auto"/>
              <w:jc w:val="center"/>
              <w:rPr>
                <w:b/>
                <w:bCs/>
                <w:i/>
                <w:iCs/>
                <w:spacing w:val="40"/>
              </w:rPr>
            </w:pPr>
            <w:r>
              <w:rPr>
                <w:b/>
                <w:bCs/>
                <w:i/>
                <w:iCs/>
                <w:spacing w:val="40"/>
              </w:rPr>
              <w:t>OBSERVAŢII</w:t>
            </w:r>
          </w:p>
        </w:tc>
      </w:tr>
      <w:tr w:rsidR="00E23A2F" w14:paraId="4023A67F" w14:textId="77777777">
        <w:trPr>
          <w:cantSplit/>
          <w:trHeight w:val="509"/>
          <w:jc w:val="center"/>
        </w:trPr>
        <w:tc>
          <w:tcPr>
            <w:tcW w:w="709" w:type="dxa"/>
            <w:vMerge/>
            <w:tcMar>
              <w:left w:w="0" w:type="dxa"/>
              <w:right w:w="0" w:type="dxa"/>
            </w:tcMar>
          </w:tcPr>
          <w:p w14:paraId="1D811280" w14:textId="77777777" w:rsidR="00E23A2F" w:rsidRDefault="00E23A2F" w:rsidP="00FC1F7F">
            <w:pPr>
              <w:spacing w:line="192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47" w:type="dxa"/>
            <w:tcMar>
              <w:left w:w="0" w:type="dxa"/>
              <w:right w:w="0" w:type="dxa"/>
            </w:tcMar>
          </w:tcPr>
          <w:p w14:paraId="7BAF7856" w14:textId="77777777" w:rsidR="00E23A2F" w:rsidRDefault="00E23A2F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km. la km.</w:t>
            </w:r>
          </w:p>
        </w:tc>
        <w:tc>
          <w:tcPr>
            <w:tcW w:w="714" w:type="dxa"/>
            <w:tcMar>
              <w:left w:w="0" w:type="dxa"/>
              <w:right w:w="0" w:type="dxa"/>
            </w:tcMar>
          </w:tcPr>
          <w:p w14:paraId="15A87228" w14:textId="77777777" w:rsidR="00E23A2F" w:rsidRDefault="00E23A2F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Viteza redusă</w:t>
            </w:r>
          </w:p>
        </w:tc>
        <w:tc>
          <w:tcPr>
            <w:tcW w:w="2267" w:type="dxa"/>
            <w:vMerge/>
            <w:tcMar>
              <w:left w:w="0" w:type="dxa"/>
              <w:right w:w="0" w:type="dxa"/>
            </w:tcMar>
          </w:tcPr>
          <w:p w14:paraId="7A302632" w14:textId="77777777" w:rsidR="00E23A2F" w:rsidRDefault="00E23A2F" w:rsidP="00FC1F7F">
            <w:pPr>
              <w:spacing w:line="192" w:lineRule="auto"/>
              <w:jc w:val="center"/>
              <w:rPr>
                <w:b/>
                <w:bCs/>
              </w:rPr>
            </w:pPr>
          </w:p>
        </w:tc>
        <w:tc>
          <w:tcPr>
            <w:tcW w:w="804" w:type="dxa"/>
            <w:tcMar>
              <w:left w:w="0" w:type="dxa"/>
              <w:right w:w="0" w:type="dxa"/>
            </w:tcMar>
          </w:tcPr>
          <w:p w14:paraId="243638D0" w14:textId="77777777" w:rsidR="00E23A2F" w:rsidRDefault="00E23A2F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km. la 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4F2E45B9" w14:textId="77777777" w:rsidR="00E23A2F" w:rsidRDefault="00E23A2F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Viteza redusă</w:t>
            </w:r>
          </w:p>
        </w:tc>
        <w:tc>
          <w:tcPr>
            <w:tcW w:w="959" w:type="dxa"/>
            <w:tcMar>
              <w:left w:w="0" w:type="dxa"/>
              <w:right w:w="0" w:type="dxa"/>
            </w:tcMar>
          </w:tcPr>
          <w:p w14:paraId="3D35B2F5" w14:textId="77777777" w:rsidR="00E23A2F" w:rsidRDefault="00E23A2F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501F384B" w14:textId="77777777" w:rsidR="00E23A2F" w:rsidRDefault="00E23A2F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km. la </w:t>
            </w:r>
          </w:p>
          <w:p w14:paraId="58BF8689" w14:textId="77777777" w:rsidR="00E23A2F" w:rsidRDefault="00E23A2F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4699282F" w14:textId="77777777" w:rsidR="00E23A2F" w:rsidRDefault="00E23A2F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Viteza redusă</w:t>
            </w:r>
          </w:p>
        </w:tc>
        <w:tc>
          <w:tcPr>
            <w:tcW w:w="2434" w:type="dxa"/>
            <w:vMerge/>
            <w:tcMar>
              <w:left w:w="0" w:type="dxa"/>
              <w:right w:w="0" w:type="dxa"/>
            </w:tcMar>
          </w:tcPr>
          <w:p w14:paraId="7CA77AEC" w14:textId="77777777" w:rsidR="00E23A2F" w:rsidRDefault="00E23A2F" w:rsidP="00FC1F7F">
            <w:pPr>
              <w:spacing w:line="192" w:lineRule="auto"/>
              <w:jc w:val="center"/>
              <w:rPr>
                <w:b/>
                <w:bCs/>
              </w:rPr>
            </w:pPr>
          </w:p>
        </w:tc>
      </w:tr>
    </w:tbl>
    <w:p w14:paraId="32B72C3B" w14:textId="77777777" w:rsidR="00E23A2F" w:rsidRDefault="00E23A2F">
      <w:pPr>
        <w:spacing w:line="192" w:lineRule="auto"/>
        <w:jc w:val="center"/>
      </w:pPr>
    </w:p>
    <w:p w14:paraId="3828A1F6" w14:textId="77777777" w:rsidR="00E23A2F" w:rsidRDefault="00E23A2F">
      <w:pPr>
        <w:spacing w:line="192" w:lineRule="auto"/>
        <w:ind w:left="-57" w:right="-57"/>
        <w:jc w:val="center"/>
        <w:rPr>
          <w:b/>
          <w:bCs/>
        </w:rPr>
      </w:pPr>
      <w:r>
        <w:rPr>
          <w:b/>
          <w:bCs/>
        </w:rPr>
        <w:t>TOATE RESTRICŢIILE ŞI LIMITĂRILE DE VITEZĂ SE VOR RESPECTA CU TOT TRENUL !</w:t>
      </w:r>
    </w:p>
    <w:p w14:paraId="09DA1BA2" w14:textId="77777777" w:rsidR="00E23A2F" w:rsidRPr="00EA47EA" w:rsidRDefault="00E23A2F">
      <w:pPr>
        <w:spacing w:line="192" w:lineRule="auto"/>
        <w:ind w:left="-57" w:right="-57"/>
        <w:jc w:val="center"/>
        <w:rPr>
          <w:b/>
          <w:bCs/>
          <w:sz w:val="20"/>
          <w:szCs w:val="20"/>
        </w:rPr>
      </w:pPr>
    </w:p>
    <w:p w14:paraId="0F62D159" w14:textId="77777777" w:rsidR="00E23A2F" w:rsidRPr="00EA47EA" w:rsidRDefault="00E23A2F">
      <w:pPr>
        <w:spacing w:line="192" w:lineRule="auto"/>
        <w:ind w:left="-57" w:right="-57"/>
        <w:jc w:val="center"/>
        <w:rPr>
          <w:b/>
          <w:bCs/>
          <w:sz w:val="20"/>
          <w:szCs w:val="20"/>
        </w:rPr>
      </w:pPr>
    </w:p>
    <w:p w14:paraId="5D05FF59" w14:textId="77777777" w:rsidR="00E23A2F" w:rsidRPr="00EA47EA" w:rsidRDefault="00E23A2F">
      <w:pPr>
        <w:spacing w:line="192" w:lineRule="auto"/>
        <w:ind w:left="-57" w:right="-57"/>
        <w:jc w:val="center"/>
        <w:rPr>
          <w:b/>
          <w:bCs/>
          <w:sz w:val="20"/>
          <w:szCs w:val="20"/>
        </w:rPr>
      </w:pPr>
    </w:p>
    <w:p w14:paraId="1B443679" w14:textId="77777777" w:rsidR="00E23A2F" w:rsidRPr="00A8307A" w:rsidRDefault="00E23A2F" w:rsidP="00516DD3">
      <w:pPr>
        <w:pStyle w:val="Heading1"/>
        <w:spacing w:line="360" w:lineRule="auto"/>
      </w:pPr>
      <w:r w:rsidRPr="00A8307A">
        <w:t>LINIA 100</w:t>
      </w:r>
    </w:p>
    <w:p w14:paraId="22EA7229" w14:textId="77777777" w:rsidR="00E23A2F" w:rsidRPr="00A8307A" w:rsidRDefault="00E23A2F" w:rsidP="00E207A1">
      <w:pPr>
        <w:pStyle w:val="Heading1"/>
        <w:spacing w:line="360" w:lineRule="auto"/>
        <w:rPr>
          <w:sz w:val="8"/>
        </w:rPr>
      </w:pPr>
      <w:r w:rsidRPr="00A8307A">
        <w:t>BUCUREŞTI NORD - CRAIOVA - STREHAIA - ORŞOVA - TIMIŞOARA NORD – JIMBOLIA</w:t>
      </w: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923"/>
        <w:gridCol w:w="701"/>
        <w:gridCol w:w="2194"/>
        <w:gridCol w:w="870"/>
        <w:gridCol w:w="765"/>
        <w:gridCol w:w="867"/>
        <w:gridCol w:w="744"/>
        <w:gridCol w:w="2464"/>
      </w:tblGrid>
      <w:tr w:rsidR="00E23A2F" w:rsidRPr="00AB76B4" w14:paraId="3544BFAB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A5D33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4619E2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5BE152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2DFE80D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 Nord</w:t>
            </w:r>
          </w:p>
          <w:p w14:paraId="32D5E55C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CCBB75" w14:textId="77777777" w:rsidR="00E23A2F" w:rsidRPr="00AB76B4" w:rsidRDefault="00E23A2F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13406AD2" w14:textId="77777777" w:rsidR="00E23A2F" w:rsidRPr="00AB76B4" w:rsidRDefault="00E23A2F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4EC2AC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8F05CB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DE1743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2F2901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:rsidRPr="00AB76B4" w14:paraId="4E1BB5D6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9C55C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9523C7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8A5C76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20A0C88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 Nord</w:t>
            </w:r>
          </w:p>
          <w:p w14:paraId="068FAC4E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D1D938" w14:textId="77777777" w:rsidR="00E23A2F" w:rsidRPr="00AB76B4" w:rsidRDefault="00E23A2F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1D870B9E" w14:textId="77777777" w:rsidR="00E23A2F" w:rsidRPr="00AB76B4" w:rsidRDefault="00E23A2F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D570CE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5588D1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6EAF0A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3DE8E0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:rsidRPr="00AB76B4" w14:paraId="7F53C283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BB221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8D583A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7EAAC6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C6A3198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 Nord</w:t>
            </w:r>
          </w:p>
          <w:p w14:paraId="30FD4885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Grupa 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D3E7E9" w14:textId="77777777" w:rsidR="00E23A2F" w:rsidRPr="00AB76B4" w:rsidRDefault="00E23A2F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</w:t>
            </w:r>
          </w:p>
          <w:p w14:paraId="7F74CE6D" w14:textId="77777777" w:rsidR="00E23A2F" w:rsidRPr="00AB76B4" w:rsidRDefault="00E23A2F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nr.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20244F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1DB627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E1CCA3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745439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FCFBB5E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Acces la liniile 11 şi 12.</w:t>
            </w:r>
          </w:p>
        </w:tc>
      </w:tr>
      <w:tr w:rsidR="00E23A2F" w:rsidRPr="00AB76B4" w14:paraId="2AF4E94F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A12BA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8D3C37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4BF13C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E7249CF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 Nord</w:t>
            </w:r>
          </w:p>
          <w:p w14:paraId="31868130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5,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16D300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A96231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28DEAC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F34367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6D94DD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:rsidRPr="00AB76B4" w14:paraId="13B214D8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73B77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A10DCF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9BA647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46B0CE" w14:textId="77777777" w:rsidR="00E23A2F" w:rsidRPr="00AB76B4" w:rsidRDefault="00E23A2F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 Nord</w:t>
            </w:r>
          </w:p>
          <w:p w14:paraId="6FF9C5D2" w14:textId="77777777" w:rsidR="00E23A2F" w:rsidRPr="00AB76B4" w:rsidRDefault="00E23A2F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grupa </w:t>
            </w:r>
            <w:r>
              <w:rPr>
                <w:b/>
                <w:bCs/>
                <w:sz w:val="20"/>
              </w:rPr>
              <w:t>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26F436" w14:textId="77777777" w:rsidR="00E23A2F" w:rsidRPr="00AB76B4" w:rsidRDefault="00E23A2F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între TDJ </w:t>
            </w:r>
          </w:p>
          <w:p w14:paraId="5D739D3F" w14:textId="77777777" w:rsidR="00E23A2F" w:rsidRPr="00AB76B4" w:rsidRDefault="00E23A2F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</w:t>
            </w:r>
            <w:r w:rsidRPr="00AB76B4">
              <w:rPr>
                <w:b/>
                <w:bCs/>
                <w:sz w:val="20"/>
              </w:rPr>
              <w:t xml:space="preserve">6 / </w:t>
            </w:r>
            <w:r>
              <w:rPr>
                <w:b/>
                <w:bCs/>
                <w:sz w:val="20"/>
              </w:rPr>
              <w:t>38</w:t>
            </w:r>
            <w:r w:rsidRPr="00AB76B4">
              <w:rPr>
                <w:b/>
                <w:bCs/>
                <w:sz w:val="20"/>
              </w:rPr>
              <w:t xml:space="preserve"> și </w:t>
            </w:r>
          </w:p>
          <w:p w14:paraId="37646DBA" w14:textId="77777777" w:rsidR="00E23A2F" w:rsidRPr="00AB76B4" w:rsidRDefault="00E23A2F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TDJ </w:t>
            </w:r>
          </w:p>
          <w:p w14:paraId="22D24B5E" w14:textId="77777777" w:rsidR="00E23A2F" w:rsidRPr="00AB76B4" w:rsidRDefault="00E23A2F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</w:t>
            </w:r>
            <w:r w:rsidRPr="00AB76B4">
              <w:rPr>
                <w:b/>
                <w:bCs/>
                <w:sz w:val="20"/>
              </w:rPr>
              <w:t xml:space="preserve">6 / </w:t>
            </w:r>
            <w:r>
              <w:rPr>
                <w:b/>
                <w:bCs/>
                <w:sz w:val="20"/>
              </w:rPr>
              <w:t>49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A223F8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4AE497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306CAA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C5A0AF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:rsidRPr="00AB76B4" w14:paraId="68C0A685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66FF2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9169B7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9139F2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968AFAF" w14:textId="77777777" w:rsidR="00E23A2F" w:rsidRPr="00AB76B4" w:rsidRDefault="00E23A2F" w:rsidP="0040129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 Nord</w:t>
            </w:r>
          </w:p>
          <w:p w14:paraId="7028C44F" w14:textId="77777777" w:rsidR="00E23A2F" w:rsidRPr="00AB76B4" w:rsidRDefault="00E23A2F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FFEE94" w14:textId="77777777" w:rsidR="00E23A2F" w:rsidRPr="00AB76B4" w:rsidRDefault="00E23A2F" w:rsidP="0040129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</w:t>
            </w:r>
            <w:r w:rsidRPr="00AB76B4">
              <w:rPr>
                <w:b/>
                <w:bCs/>
                <w:sz w:val="20"/>
              </w:rPr>
              <w:t xml:space="preserve">ntre </w:t>
            </w:r>
            <w:r>
              <w:rPr>
                <w:b/>
                <w:bCs/>
                <w:sz w:val="20"/>
              </w:rPr>
              <w:t>sch</w:t>
            </w:r>
            <w:r w:rsidRPr="00AB76B4">
              <w:rPr>
                <w:b/>
                <w:bCs/>
                <w:sz w:val="20"/>
              </w:rPr>
              <w:t xml:space="preserve"> </w:t>
            </w:r>
          </w:p>
          <w:p w14:paraId="0370828E" w14:textId="77777777" w:rsidR="00E23A2F" w:rsidRPr="00AB76B4" w:rsidRDefault="00E23A2F" w:rsidP="0040129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</w:t>
            </w:r>
            <w:r>
              <w:rPr>
                <w:b/>
                <w:bCs/>
                <w:sz w:val="20"/>
              </w:rPr>
              <w:t xml:space="preserve">A </w:t>
            </w:r>
            <w:r w:rsidRPr="00AB76B4">
              <w:rPr>
                <w:b/>
                <w:bCs/>
                <w:sz w:val="20"/>
              </w:rPr>
              <w:t>și</w:t>
            </w:r>
            <w:r>
              <w:rPr>
                <w:b/>
                <w:bCs/>
                <w:sz w:val="20"/>
              </w:rPr>
              <w:t xml:space="preserve"> 6B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4D2C73" w14:textId="77777777" w:rsidR="00E23A2F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AEE75B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EE7502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0BBD98" w14:textId="77777777" w:rsidR="00E23A2F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D755167" w14:textId="77777777" w:rsidR="00E23A2F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 fir I și II </w:t>
            </w:r>
            <w:r w:rsidRPr="00AB76B4">
              <w:rPr>
                <w:b/>
                <w:bCs/>
                <w:i/>
                <w:iCs/>
                <w:sz w:val="20"/>
              </w:rPr>
              <w:t>București Nord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40129F">
              <w:rPr>
                <w:b/>
                <w:bCs/>
                <w:i/>
                <w:iCs/>
                <w:sz w:val="20"/>
              </w:rPr>
              <w:t>- Bucureştii Noi</w:t>
            </w:r>
            <w:r w:rsidRPr="00AB76B4">
              <w:rPr>
                <w:b/>
                <w:bCs/>
                <w:i/>
                <w:iCs/>
                <w:sz w:val="20"/>
              </w:rPr>
              <w:t xml:space="preserve"> </w:t>
            </w:r>
          </w:p>
        </w:tc>
      </w:tr>
      <w:tr w:rsidR="00E23A2F" w:rsidRPr="00AB76B4" w14:paraId="39FE89EF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12ECF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2D83A8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209050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4CFD17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Bucureşti Nord -</w:t>
            </w:r>
          </w:p>
          <w:p w14:paraId="1C9645C2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Post 5 - </w:t>
            </w:r>
          </w:p>
          <w:p w14:paraId="4BFED441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Bucureştii Noi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21A4F9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C29263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76C712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1+650</w:t>
            </w:r>
          </w:p>
          <w:p w14:paraId="7DBFAE9D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2+900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9ABC44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3540A9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Cap București Nord semnalizată numai cu paleta cu diagonală.</w:t>
            </w:r>
          </w:p>
        </w:tc>
      </w:tr>
      <w:tr w:rsidR="00E23A2F" w:rsidRPr="00AB76B4" w14:paraId="0CFCF04D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E5715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5FC8D9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5+280</w:t>
            </w:r>
          </w:p>
          <w:p w14:paraId="61A90F5C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6+</w:t>
            </w:r>
            <w:r>
              <w:rPr>
                <w:b/>
                <w:bCs/>
                <w:sz w:val="20"/>
              </w:rPr>
              <w:t>75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BF3728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BB3C13D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Bucureştii Noi</w:t>
            </w:r>
          </w:p>
          <w:p w14:paraId="5A09147B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2 directă + </w:t>
            </w:r>
          </w:p>
          <w:p w14:paraId="29638BED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zonă aparate de cale, Cap X</w:t>
            </w:r>
            <w:r>
              <w:rPr>
                <w:b/>
                <w:bCs/>
                <w:sz w:val="20"/>
              </w:rPr>
              <w:t xml:space="preserve"> și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FBC362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8380F5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F728AB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E01704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DFC7B2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23A2F" w:rsidRPr="00AB76B4" w14:paraId="5275B671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B7E88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5208F7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2EB23C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678A514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Bucureştii Noi </w:t>
            </w:r>
          </w:p>
          <w:p w14:paraId="7D61BEB6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directă + </w:t>
            </w:r>
          </w:p>
          <w:p w14:paraId="29DE5324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zona aparate de cale, Cap X </w:t>
            </w:r>
            <w:r>
              <w:rPr>
                <w:b/>
                <w:bCs/>
                <w:sz w:val="20"/>
              </w:rPr>
              <w:t>și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284BD7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F2670D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681F70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5+280</w:t>
            </w:r>
          </w:p>
          <w:p w14:paraId="048ACAA2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6+</w:t>
            </w:r>
            <w:r>
              <w:rPr>
                <w:b/>
                <w:bCs/>
                <w:sz w:val="20"/>
              </w:rPr>
              <w:t>75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8C4C24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51F020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23A2F" w:rsidRPr="00AB76B4" w14:paraId="7B13C870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4FD72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DBC392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EAAAFB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5AE2B16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Bucureştii Noi </w:t>
            </w:r>
          </w:p>
          <w:p w14:paraId="75B7C4E7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09D0EC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10, 12, 8, 14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A0C313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68ABD5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94F4DB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822D61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:rsidRPr="00AB76B4" w14:paraId="0F863D29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D6799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7C3C9C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2E1952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C8E20CD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Bucureştii Noi </w:t>
            </w:r>
          </w:p>
          <w:p w14:paraId="638D3349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F5570E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TDJ </w:t>
            </w:r>
          </w:p>
          <w:p w14:paraId="71197E43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20 / 22</w:t>
            </w:r>
          </w:p>
          <w:p w14:paraId="7A0DC9CC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</w:t>
            </w:r>
          </w:p>
          <w:p w14:paraId="7E0381E1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sch.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9A8ECB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64FDE7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6D5FEF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062593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9DC3265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spre Chiajna firele I și II.</w:t>
            </w:r>
          </w:p>
        </w:tc>
      </w:tr>
      <w:tr w:rsidR="00E23A2F" w:rsidRPr="00AB76B4" w14:paraId="055835F0" w14:textId="77777777" w:rsidTr="00927588">
        <w:trPr>
          <w:cantSplit/>
          <w:trHeight w:val="6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51A19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270082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4B4361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064DD5E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Bucureştii Noi</w:t>
            </w:r>
          </w:p>
          <w:p w14:paraId="688D4606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C43D28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35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6AED5E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20EDB7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4C52A9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0BD452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7DD06BC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1.</w:t>
            </w:r>
          </w:p>
        </w:tc>
      </w:tr>
      <w:tr w:rsidR="00E23A2F" w:rsidRPr="00AB76B4" w14:paraId="71FB336B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9F149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4A40BC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8+410</w:t>
            </w:r>
          </w:p>
          <w:p w14:paraId="45A21D26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9+</w:t>
            </w:r>
            <w:r>
              <w:rPr>
                <w:b/>
                <w:bCs/>
                <w:sz w:val="20"/>
              </w:rPr>
              <w:t>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452520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AE332A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Chiajna</w:t>
            </w:r>
          </w:p>
          <w:p w14:paraId="5FED9385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4 directă + </w:t>
            </w:r>
          </w:p>
          <w:p w14:paraId="3841372C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zona aparate de cale nr. 7,  9, 13.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EE755E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195D95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27ED13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BEEAD6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43F42D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23A2F" w:rsidRPr="00AB76B4" w14:paraId="6FAF5775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07E3D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27D96E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CD20B0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86BBD9A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Chiajna</w:t>
            </w:r>
          </w:p>
          <w:p w14:paraId="6855A997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directă + </w:t>
            </w:r>
          </w:p>
          <w:p w14:paraId="3957EE3B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zona aparate de cale nr. </w:t>
            </w:r>
            <w:r>
              <w:rPr>
                <w:b/>
                <w:bCs/>
                <w:sz w:val="20"/>
              </w:rPr>
              <w:t xml:space="preserve">15, </w:t>
            </w:r>
            <w:r w:rsidRPr="00AB76B4">
              <w:rPr>
                <w:b/>
                <w:bCs/>
                <w:sz w:val="20"/>
              </w:rPr>
              <w:t>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5B283E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23D86C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32717D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8+410</w:t>
            </w:r>
          </w:p>
          <w:p w14:paraId="5138A279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9+</w:t>
            </w:r>
            <w:r>
              <w:rPr>
                <w:b/>
                <w:bCs/>
                <w:sz w:val="20"/>
              </w:rPr>
              <w:t>1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BDE28A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A86ECD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23A2F" w:rsidRPr="00AB76B4" w14:paraId="13BE9F39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B0B0E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A3F321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B2E0B3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B631736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Chiajna</w:t>
            </w:r>
          </w:p>
          <w:p w14:paraId="437E2079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B0A217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0B4727EC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5, 9 </w:t>
            </w:r>
          </w:p>
          <w:p w14:paraId="43D33ADD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și 11</w:t>
            </w:r>
          </w:p>
          <w:p w14:paraId="1985F79F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793F3E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7BF502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730C25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A5A6AE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4F846BE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1 - 5.</w:t>
            </w:r>
          </w:p>
        </w:tc>
      </w:tr>
      <w:tr w:rsidR="00E23A2F" w:rsidRPr="00AB76B4" w14:paraId="6C2D0175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F0A07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606A7C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1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48E1FCE0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AEF186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274547A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Chiajna -</w:t>
            </w:r>
          </w:p>
          <w:p w14:paraId="73D9D25D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Grădinari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683858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463380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32A3CC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C28AF9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5A3F56" w14:textId="77777777" w:rsidR="00E23A2F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4B3C87A7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23A2F" w:rsidRPr="00AB76B4" w14:paraId="293358F2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DE602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8DA1FB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8C106D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95ECAD6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Grădinari</w:t>
            </w:r>
          </w:p>
          <w:p w14:paraId="74985825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7A6C92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A3CA85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9D33F8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DFA143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3A5DF6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:rsidRPr="00AB76B4" w14:paraId="3BC74794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806B2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5598C8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D2FA63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3DC779E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Grădinari</w:t>
            </w:r>
          </w:p>
          <w:p w14:paraId="3BE59F19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154C7C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24190D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E1BFB1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83DD70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D30081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:rsidRPr="00AB76B4" w14:paraId="43D0E4E9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1D633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534FC6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283253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E1F7A5C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Grădinari</w:t>
            </w:r>
          </w:p>
          <w:p w14:paraId="58A5FDF4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0C4E02" w14:textId="77777777" w:rsidR="00E23A2F" w:rsidRPr="00AB76B4" w:rsidRDefault="00E23A2F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T.D.J. 15 / 17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1990CC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D4B582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43F612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43F313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:rsidRPr="00AB76B4" w14:paraId="47BD2EFB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AA3A6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94EB73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1973F2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681C43C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Grădinari</w:t>
            </w:r>
          </w:p>
          <w:p w14:paraId="7B5209E9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5320DD" w14:textId="77777777" w:rsidR="00E23A2F" w:rsidRPr="00AB76B4" w:rsidRDefault="00E23A2F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T.D.J. 12 /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208372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5F78FE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B1742D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C2BC44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:rsidRPr="00AB76B4" w14:paraId="64B59AA5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02874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DCB8BD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A81941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DDB059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Chiajna - </w:t>
            </w:r>
          </w:p>
          <w:p w14:paraId="1DC32917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Grădinari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0C1A44" w14:textId="77777777" w:rsidR="00E23A2F" w:rsidRPr="00AB76B4" w:rsidRDefault="00E23A2F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588468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DC8496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8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3ED76388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00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1227C1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8BFEAB" w14:textId="77777777" w:rsidR="00E23A2F" w:rsidRPr="00AB76B4" w:rsidRDefault="00E23A2F" w:rsidP="0051497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:rsidRPr="00AB76B4" w14:paraId="6DE8D37B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A9272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D0E57A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</w:t>
            </w:r>
            <w:r>
              <w:rPr>
                <w:b/>
                <w:bCs/>
                <w:sz w:val="20"/>
              </w:rPr>
              <w:t>3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5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2100266E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26+</w:t>
            </w:r>
            <w:r>
              <w:rPr>
                <w:b/>
                <w:bCs/>
                <w:sz w:val="20"/>
              </w:rPr>
              <w:t>70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CF0AC7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ADD2C57" w14:textId="77777777" w:rsidR="00E23A2F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</w:t>
            </w:r>
            <w:r w:rsidRPr="00AB76B4">
              <w:rPr>
                <w:b/>
                <w:bCs/>
                <w:sz w:val="20"/>
              </w:rPr>
              <w:t>inia 3 directă Grădinari</w:t>
            </w:r>
            <w:r>
              <w:rPr>
                <w:b/>
                <w:bCs/>
                <w:sz w:val="20"/>
              </w:rPr>
              <w:t xml:space="preserve"> și sch. 3, 5,</w:t>
            </w:r>
          </w:p>
          <w:p w14:paraId="01FADA5A" w14:textId="77777777" w:rsidR="00E23A2F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9, 2, 6, 18 și </w:t>
            </w:r>
          </w:p>
          <w:p w14:paraId="0F9772E2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Grădinar</w:t>
            </w:r>
            <w:r>
              <w:rPr>
                <w:b/>
                <w:bCs/>
                <w:sz w:val="20"/>
              </w:rPr>
              <w:t xml:space="preserve">i - </w:t>
            </w:r>
            <w:r w:rsidRPr="00AB76B4">
              <w:rPr>
                <w:b/>
                <w:bCs/>
                <w:sz w:val="20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1F06D2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55720C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04DBF9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77C057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1AA996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23A2F" w:rsidRPr="00AB76B4" w14:paraId="154E83D7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5F66B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CB2D88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9E78E6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290D5C3" w14:textId="77777777" w:rsidR="00E23A2F" w:rsidRPr="00AB76B4" w:rsidRDefault="00E23A2F" w:rsidP="00FC745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Chiajna </w:t>
            </w:r>
            <w:r>
              <w:rPr>
                <w:b/>
                <w:bCs/>
                <w:sz w:val="20"/>
              </w:rPr>
              <w:t xml:space="preserve">– </w:t>
            </w:r>
            <w:r w:rsidRPr="00AB76B4">
              <w:rPr>
                <w:b/>
                <w:bCs/>
                <w:sz w:val="20"/>
              </w:rPr>
              <w:t>Grădinar</w:t>
            </w:r>
            <w:r>
              <w:rPr>
                <w:b/>
                <w:bCs/>
                <w:sz w:val="20"/>
              </w:rPr>
              <w:t>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657B3F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35FED2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7D9D73" w14:textId="77777777" w:rsidR="00E23A2F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23+800</w:t>
            </w:r>
          </w:p>
          <w:p w14:paraId="550E127A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E7BA06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D83AA4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:rsidRPr="00AB76B4" w14:paraId="06D15C79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495EB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97FE70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08CCA7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CA01331" w14:textId="77777777" w:rsidR="00E23A2F" w:rsidRPr="00AB76B4" w:rsidRDefault="00E23A2F" w:rsidP="00FC745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Grădinar</w:t>
            </w:r>
            <w:r>
              <w:rPr>
                <w:b/>
                <w:bCs/>
                <w:sz w:val="20"/>
              </w:rPr>
              <w:t xml:space="preserve">i - </w:t>
            </w:r>
            <w:r w:rsidRPr="00AB76B4">
              <w:rPr>
                <w:b/>
                <w:bCs/>
                <w:sz w:val="20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0D19C4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A23B4F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CA2DFF" w14:textId="77777777" w:rsidR="00E23A2F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26+100</w:t>
            </w:r>
          </w:p>
          <w:p w14:paraId="465389D8" w14:textId="77777777" w:rsidR="00E23A2F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35+300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DC0734" w14:textId="77777777" w:rsidR="00E23A2F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0D004D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:rsidRPr="00AB76B4" w14:paraId="0D812ADC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540E9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27F1E7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77FACA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8DD0959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Grădinari </w:t>
            </w:r>
          </w:p>
          <w:p w14:paraId="62BC7FBC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7D386B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toată linia </w:t>
            </w:r>
          </w:p>
          <w:p w14:paraId="02EA5B02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sch. </w:t>
            </w:r>
          </w:p>
          <w:p w14:paraId="73B21232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 și 22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710A65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A88368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C607E5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29B13C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:rsidRPr="00AB76B4" w14:paraId="6C7F9BF2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5E827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B7FCC8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26+700</w:t>
            </w:r>
          </w:p>
          <w:p w14:paraId="66694B9C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26+750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86A065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7C44523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Grădinari -</w:t>
            </w:r>
          </w:p>
          <w:p w14:paraId="3F9D590F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6E6C58" w14:textId="77777777" w:rsidR="00E23A2F" w:rsidRPr="00AB76B4" w:rsidRDefault="00E23A2F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3F21EB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0505D1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BD0DC7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C63F84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:rsidRPr="00AB76B4" w14:paraId="2B6B972D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E8075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E2F7EC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4DF678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AF53C59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H. Vadu Lat</w:t>
            </w:r>
          </w:p>
          <w:p w14:paraId="0D190B9C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</w:t>
            </w:r>
            <w:r>
              <w:rPr>
                <w:b/>
                <w:bCs/>
                <w:sz w:val="20"/>
              </w:rPr>
              <w:t>ile</w:t>
            </w:r>
            <w:r w:rsidRPr="00AB76B4">
              <w:rPr>
                <w:b/>
                <w:bCs/>
                <w:sz w:val="20"/>
              </w:rPr>
              <w:t xml:space="preserve"> 2 </w:t>
            </w:r>
            <w:r>
              <w:rPr>
                <w:b/>
                <w:bCs/>
                <w:sz w:val="20"/>
              </w:rPr>
              <w:t xml:space="preserve">și 5 </w:t>
            </w:r>
            <w:r w:rsidRPr="00AB76B4">
              <w:rPr>
                <w:b/>
                <w:bCs/>
                <w:sz w:val="20"/>
              </w:rPr>
              <w:t>abătut</w:t>
            </w:r>
            <w:r>
              <w:rPr>
                <w:b/>
                <w:bCs/>
                <w:sz w:val="20"/>
              </w:rPr>
              <w:t>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DF1B05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4E1C3CE6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59123B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1D30A1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DF9078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B6085C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:rsidRPr="00AB76B4" w14:paraId="40274EAF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36673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CE2019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B21C26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7EEB911" w14:textId="77777777" w:rsidR="00E23A2F" w:rsidRPr="00AB76B4" w:rsidRDefault="00E23A2F" w:rsidP="00AE02A3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Vadu Lat</w:t>
            </w:r>
            <w:r>
              <w:rPr>
                <w:b/>
                <w:bCs/>
                <w:sz w:val="20"/>
              </w:rPr>
              <w:t xml:space="preserve"> – </w:t>
            </w:r>
            <w:r w:rsidRPr="00AB76B4">
              <w:rPr>
                <w:b/>
                <w:bCs/>
                <w:sz w:val="20"/>
              </w:rPr>
              <w:t>Zăvestreni</w:t>
            </w:r>
            <w:r>
              <w:rPr>
                <w:b/>
                <w:bCs/>
                <w:sz w:val="20"/>
              </w:rPr>
              <w:br/>
              <w:t xml:space="preserve">+ linia 3 directă </w:t>
            </w:r>
            <w:r>
              <w:rPr>
                <w:b/>
                <w:bCs/>
                <w:sz w:val="20"/>
              </w:rPr>
              <w:br/>
              <w:t>Videle linia 3 directă – R1 Videle - Ciolpani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3EA428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2C6A58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F8ADAE" w14:textId="77777777" w:rsidR="00E23A2F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42+000</w:t>
            </w:r>
          </w:p>
          <w:p w14:paraId="232B9B7E" w14:textId="77777777" w:rsidR="00E23A2F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F8FBDA" w14:textId="77777777" w:rsidR="00E23A2F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E2B430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:rsidRPr="00AB76B4" w14:paraId="6BE2B34D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260B9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45682E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BA97C8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F5DC326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Zăvestreni 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146D6F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toată linia </w:t>
            </w:r>
          </w:p>
          <w:p w14:paraId="39B712FE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+ </w:t>
            </w:r>
          </w:p>
          <w:p w14:paraId="3F6061AE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6F902E05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9 - 13 </w:t>
            </w:r>
          </w:p>
          <w:p w14:paraId="09425F8B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</w:t>
            </w:r>
          </w:p>
          <w:p w14:paraId="5258165C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8 - 14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5EB079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A4DEC3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029948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BF5311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:rsidRPr="00AB76B4" w14:paraId="2AEE2E6E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58209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5A9738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45+000</w:t>
            </w:r>
          </w:p>
          <w:p w14:paraId="6F68143C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5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DD3A49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011B8FD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Zăvestreni -</w:t>
            </w:r>
          </w:p>
          <w:p w14:paraId="72F2C422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Videle</w:t>
            </w:r>
            <w:r>
              <w:rPr>
                <w:b/>
                <w:bCs/>
                <w:sz w:val="20"/>
              </w:rPr>
              <w:t xml:space="preserve"> + linia 4 directă - R1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5B40DD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D44982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14D74B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9434A2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B40345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:rsidRPr="00AB76B4" w14:paraId="367AE435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80CED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94A735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DF5E32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F2D51A5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Videle</w:t>
            </w:r>
          </w:p>
          <w:p w14:paraId="38A20A99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7D5989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zonă sch. 13, 21, 23  și TDJ  </w:t>
            </w:r>
          </w:p>
          <w:p w14:paraId="52E0C153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 /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655DDA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CE3FB9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6F79A5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9A75D3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8A6F30C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7C6F391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6 - 8.</w:t>
            </w:r>
          </w:p>
        </w:tc>
      </w:tr>
      <w:tr w:rsidR="00E23A2F" w:rsidRPr="00AB76B4" w14:paraId="56FB1652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199A0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BF56D5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72FCB2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C553845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Videle</w:t>
            </w:r>
          </w:p>
          <w:p w14:paraId="0C5C6F6F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2BA9EC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1322B035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nr. 33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CEA331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5762A4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703799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11B28A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:rsidRPr="00AB76B4" w14:paraId="1D256124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43ED9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3BFCB9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5B22A4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A4CDAD3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Videle</w:t>
            </w:r>
          </w:p>
          <w:p w14:paraId="3173A40C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694091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DEDD35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D90E9F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12D7D5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EED9C7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:rsidRPr="00AB76B4" w14:paraId="3A89BE91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C5E3F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886B41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878AAF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9E02EF8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Videle</w:t>
            </w:r>
          </w:p>
          <w:p w14:paraId="0876C04E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BC2C81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zonă sch. 18, 26, 30  și TDJ </w:t>
            </w:r>
          </w:p>
          <w:p w14:paraId="2404253C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22 /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153681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D8C630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37D24F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8C2DB6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9C299A0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98C684B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6 - 8.</w:t>
            </w:r>
          </w:p>
        </w:tc>
      </w:tr>
      <w:tr w:rsidR="00E23A2F" w:rsidRPr="00AB76B4" w14:paraId="3B6A106F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098CA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D26E9B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52+500</w:t>
            </w:r>
          </w:p>
          <w:p w14:paraId="00E9CF09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52+600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B82B85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86A4DF9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Videle -</w:t>
            </w:r>
          </w:p>
          <w:p w14:paraId="313E2D26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R1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56EB50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8E341A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71B3B2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077CDF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4E3C40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:rsidRPr="00AB76B4" w14:paraId="60839DAA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53A1A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92F819" w14:textId="77777777" w:rsidR="00E23A2F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52+600</w:t>
            </w:r>
          </w:p>
          <w:p w14:paraId="3F44AC47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91E76D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0680CF4" w14:textId="77777777" w:rsidR="00E23A2F" w:rsidRPr="00AB76B4" w:rsidRDefault="00E23A2F" w:rsidP="00684E2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Videle -</w:t>
            </w:r>
            <w:r>
              <w:rPr>
                <w:b/>
                <w:bCs/>
                <w:sz w:val="20"/>
              </w:rPr>
              <w:t xml:space="preserve"> </w:t>
            </w:r>
            <w:r w:rsidRPr="00AB76B4">
              <w:rPr>
                <w:b/>
                <w:bCs/>
                <w:sz w:val="20"/>
              </w:rPr>
              <w:t>Ciolpani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C5A3A3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238A7F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84DB4B" w14:textId="77777777" w:rsidR="00E23A2F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DD85B8" w14:textId="77777777" w:rsidR="00E23A2F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5FBA87" w14:textId="77777777" w:rsidR="00E23A2F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:rsidRPr="00AB76B4" w14:paraId="1BAB00F5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46DAE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308DC5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57+880</w:t>
            </w:r>
          </w:p>
          <w:p w14:paraId="21BB8513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59+150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ED00D2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4546BD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Ciolpani</w:t>
            </w:r>
          </w:p>
          <w:p w14:paraId="38B7A152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2 directă, </w:t>
            </w:r>
          </w:p>
          <w:p w14:paraId="77B4868D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9ABF2A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A4967C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2DDFEC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F44882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8E9304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23A2F" w:rsidRPr="00AB76B4" w14:paraId="2E6F806C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07E44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08A037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F72995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B031D88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Ciolpani</w:t>
            </w:r>
          </w:p>
          <w:p w14:paraId="5190D388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0FDC2D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7E8709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0F3232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58+950</w:t>
            </w:r>
          </w:p>
          <w:p w14:paraId="4E057E68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59+000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CF383E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AD81E7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E5D83E3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peste sch. 10.</w:t>
            </w:r>
          </w:p>
          <w:p w14:paraId="249976CE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:rsidRPr="00AB76B4" w14:paraId="723D6715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E82EF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11BA2F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2048C1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2941059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Ciolpani -</w:t>
            </w:r>
          </w:p>
          <w:p w14:paraId="2543DFF4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Gălăteni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F36144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E74E70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B8E545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59+500</w:t>
            </w:r>
          </w:p>
          <w:p w14:paraId="024065F5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64+600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940BF7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9C0A20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23A2F" w:rsidRPr="00AB76B4" w14:paraId="269BA89C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87B67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92F21D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60+600</w:t>
            </w:r>
          </w:p>
          <w:p w14:paraId="4A5F1841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64+750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3247A9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CF3F443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Ciolpani -</w:t>
            </w:r>
          </w:p>
          <w:p w14:paraId="45EE8E53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Gălăteni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D6D3C7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875A07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958534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23DA62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7DA7D0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23A2F" w:rsidRPr="00AB76B4" w14:paraId="37F37C1A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03E8A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8C141D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66+025</w:t>
            </w:r>
          </w:p>
          <w:p w14:paraId="1AEC9087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66+085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71456B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480BA18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Gălăteni </w:t>
            </w:r>
          </w:p>
          <w:p w14:paraId="296FE23E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473A5B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967E5F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7B0BC7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7FC881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3BD655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059A29B7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63EF2C1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peste sch. 5, Cap X.</w:t>
            </w:r>
          </w:p>
        </w:tc>
      </w:tr>
      <w:tr w:rsidR="00E23A2F" w:rsidRPr="00AB76B4" w14:paraId="09E4742E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CCECF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C69B1D" w14:textId="77777777" w:rsidR="00E23A2F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67+170</w:t>
            </w:r>
          </w:p>
          <w:p w14:paraId="5B397F0D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67+220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CBF58E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6982EA3" w14:textId="77777777" w:rsidR="00E23A2F" w:rsidRPr="00AB76B4" w:rsidRDefault="00E23A2F" w:rsidP="00207F4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Gălăteni </w:t>
            </w:r>
          </w:p>
          <w:p w14:paraId="47420C30" w14:textId="77777777" w:rsidR="00E23A2F" w:rsidRPr="00AB76B4" w:rsidRDefault="00E23A2F" w:rsidP="00207F4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directă, Cap </w:t>
            </w:r>
            <w:r>
              <w:rPr>
                <w:b/>
                <w:bCs/>
                <w:sz w:val="20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DA79B5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7C00A7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31CFBA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FAC9DF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1F2571" w14:textId="77777777" w:rsidR="00E23A2F" w:rsidRPr="00AB76B4" w:rsidRDefault="00E23A2F" w:rsidP="00207F4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  <w:r>
              <w:rPr>
                <w:b/>
                <w:bCs/>
                <w:i/>
                <w:iCs/>
                <w:sz w:val="20"/>
              </w:rPr>
              <w:br/>
            </w: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5EC00B8" w14:textId="77777777" w:rsidR="00E23A2F" w:rsidRPr="00AB76B4" w:rsidRDefault="00E23A2F" w:rsidP="00207F4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peste sch. </w:t>
            </w:r>
            <w:r>
              <w:rPr>
                <w:b/>
                <w:bCs/>
                <w:i/>
                <w:iCs/>
                <w:sz w:val="20"/>
              </w:rPr>
              <w:t>4</w:t>
            </w:r>
            <w:r w:rsidRPr="00AB76B4">
              <w:rPr>
                <w:b/>
                <w:bCs/>
                <w:i/>
                <w:iCs/>
                <w:sz w:val="20"/>
              </w:rPr>
              <w:t xml:space="preserve">, Cap </w:t>
            </w:r>
            <w:r>
              <w:rPr>
                <w:b/>
                <w:bCs/>
                <w:i/>
                <w:iCs/>
                <w:sz w:val="20"/>
              </w:rPr>
              <w:t>Y</w:t>
            </w:r>
            <w:r w:rsidRPr="00AB76B4"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E23A2F" w:rsidRPr="00AB76B4" w14:paraId="5FB2C585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9C8B4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A55983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67D24D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FBBA67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Gălăteni </w:t>
            </w:r>
          </w:p>
          <w:p w14:paraId="542AC082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2812D3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diag.</w:t>
            </w:r>
          </w:p>
          <w:p w14:paraId="2766CE31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2 - 4 </w:t>
            </w:r>
          </w:p>
          <w:p w14:paraId="2E0107B7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și</w:t>
            </w:r>
          </w:p>
          <w:p w14:paraId="7891D01E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6 - 10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EA0A89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A2D229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651EB3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578E86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A0367D3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din firul I în firul II.</w:t>
            </w:r>
          </w:p>
        </w:tc>
      </w:tr>
      <w:tr w:rsidR="00E23A2F" w:rsidRPr="00AB76B4" w14:paraId="7D63634E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05E2C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39BC89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02CBF5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E5736F7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Gălăteni </w:t>
            </w:r>
          </w:p>
          <w:p w14:paraId="52E48E13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2B61C5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0C528781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Sch.</w:t>
            </w:r>
          </w:p>
          <w:p w14:paraId="55251789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04BB0A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88210F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691FA8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F03664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la liniile 1 și 2 </w:t>
            </w:r>
          </w:p>
        </w:tc>
      </w:tr>
      <w:tr w:rsidR="00E23A2F" w:rsidRPr="00AB76B4" w14:paraId="363C32BB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5A464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E07050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417AB0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00C92AC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Gălăteni - Olteni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639711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A74510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114125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68+300</w:t>
            </w:r>
          </w:p>
          <w:p w14:paraId="5CFCE31C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68+800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A18BA0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766CE5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:rsidRPr="00AB76B4" w14:paraId="116329E1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309D9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4DA278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5ED139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78D6CAC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Olteni</w:t>
            </w:r>
          </w:p>
          <w:p w14:paraId="178ECAB8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03AC37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13F29CBD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9 - 13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73C192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D5DFBF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F576D4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DC980E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BC2206F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linia 1 Cap X. </w:t>
            </w:r>
          </w:p>
        </w:tc>
      </w:tr>
      <w:tr w:rsidR="00E23A2F" w:rsidRPr="00AB76B4" w14:paraId="09EE0E01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A516A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221D95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D5C150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65C7EC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Olteni</w:t>
            </w:r>
          </w:p>
          <w:p w14:paraId="5BB36281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 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D6E16D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4D92D1C3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sch. 31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860467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639FBB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F3D19B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BCE6C6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circulația pe linia 1</w:t>
            </w:r>
          </w:p>
        </w:tc>
      </w:tr>
      <w:tr w:rsidR="00E23A2F" w:rsidRPr="00AB76B4" w14:paraId="07E9265D" w14:textId="77777777" w:rsidTr="00927588">
        <w:trPr>
          <w:cantSplit/>
          <w:trHeight w:val="38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BE833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27A9F8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B066D7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A65EE1E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Olteni -</w:t>
            </w:r>
          </w:p>
          <w:p w14:paraId="136CCE97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Rădoieşti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3E3A97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5A947C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FF4CE2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74+200</w:t>
            </w:r>
          </w:p>
          <w:p w14:paraId="2435736A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84+280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995FFB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03FC0B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:rsidRPr="00AB76B4" w14:paraId="76797996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174A3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944332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E28E8F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983E308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Olteni -</w:t>
            </w:r>
          </w:p>
          <w:p w14:paraId="53A99700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Rădoieşti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12C6D3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624EBD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738A71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75+600</w:t>
            </w:r>
          </w:p>
          <w:p w14:paraId="0892EC78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80+600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865BCA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7BFD98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AB76B4">
              <w:rPr>
                <w:b/>
                <w:bCs/>
                <w:iCs/>
                <w:color w:val="000000"/>
                <w:sz w:val="20"/>
              </w:rPr>
              <w:t>*Interzis circulația locomotivelor cuplate.</w:t>
            </w:r>
          </w:p>
          <w:p w14:paraId="57BC864F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23A2F" w:rsidRPr="00AB76B4" w14:paraId="0E486698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A571F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2CFBD5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85+880</w:t>
            </w:r>
          </w:p>
          <w:p w14:paraId="02C5DD5E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92+040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CA2175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4727C32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Rădoieşti -</w:t>
            </w:r>
          </w:p>
          <w:p w14:paraId="071349EF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Atârnaţi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07F90B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E9DCB5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C4F10F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60961A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6B527C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AB76B4">
              <w:rPr>
                <w:b/>
                <w:bCs/>
                <w:iCs/>
                <w:color w:val="000000"/>
                <w:sz w:val="20"/>
              </w:rPr>
              <w:t>Semnalizată ca limitare de viteză.</w:t>
            </w:r>
          </w:p>
        </w:tc>
      </w:tr>
      <w:tr w:rsidR="00E23A2F" w:rsidRPr="00AB76B4" w14:paraId="15E4BB32" w14:textId="77777777" w:rsidTr="00927588">
        <w:trPr>
          <w:cantSplit/>
          <w:trHeight w:hRule="exact"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49F54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B0FF49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3E359C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C9B9450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Rădoieşti -</w:t>
            </w:r>
          </w:p>
          <w:p w14:paraId="7795AE74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Atârnaţi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529FD6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CAACC9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535EE7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85+880</w:t>
            </w:r>
          </w:p>
          <w:p w14:paraId="1B6CB37D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90+000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2E87A5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16987C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23A2F" w:rsidRPr="00AB76B4" w14:paraId="318B2579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E213E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7E0438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7490C4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FE2976C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Rădoieşti -</w:t>
            </w:r>
          </w:p>
          <w:p w14:paraId="52D7C7E6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Atârnaţi </w:t>
            </w:r>
          </w:p>
          <w:p w14:paraId="3B1CAF34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</w:t>
            </w:r>
            <w:r>
              <w:rPr>
                <w:b/>
                <w:bCs/>
                <w:sz w:val="20"/>
              </w:rPr>
              <w:t>S</w:t>
            </w:r>
            <w:r w:rsidRPr="00AB76B4">
              <w:rPr>
                <w:b/>
                <w:bCs/>
                <w:sz w:val="20"/>
              </w:rPr>
              <w:t>t. Atârnaţi</w:t>
            </w:r>
          </w:p>
          <w:p w14:paraId="567A1FE7" w14:textId="77777777" w:rsidR="00E23A2F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directă</w:t>
            </w:r>
            <w:r>
              <w:rPr>
                <w:b/>
                <w:bCs/>
                <w:sz w:val="20"/>
              </w:rPr>
              <w:t xml:space="preserve"> și </w:t>
            </w:r>
            <w:r w:rsidRPr="00AB76B4">
              <w:rPr>
                <w:b/>
                <w:bCs/>
                <w:sz w:val="20"/>
              </w:rPr>
              <w:t>Atârnaţi</w:t>
            </w:r>
            <w:r>
              <w:rPr>
                <w:b/>
                <w:bCs/>
                <w:sz w:val="20"/>
              </w:rPr>
              <w:t xml:space="preserve"> - </w:t>
            </w:r>
            <w:r w:rsidRPr="00AB76B4">
              <w:rPr>
                <w:b/>
                <w:bCs/>
                <w:sz w:val="20"/>
              </w:rPr>
              <w:t>Roşiori Nord</w:t>
            </w:r>
          </w:p>
          <w:p w14:paraId="2626BBBC" w14:textId="77777777" w:rsidR="00E23A2F" w:rsidRPr="00075656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linia 3 directă </w:t>
            </w:r>
            <w:r>
              <w:rPr>
                <w:b/>
                <w:bCs/>
                <w:sz w:val="20"/>
              </w:rPr>
              <w:br/>
            </w:r>
            <w:r w:rsidRPr="00AB76B4">
              <w:rPr>
                <w:b/>
                <w:bCs/>
                <w:sz w:val="20"/>
              </w:rPr>
              <w:t>Roşiori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FCD478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6FC9C6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9C8407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90+000</w:t>
            </w:r>
          </w:p>
          <w:p w14:paraId="1A81C4E1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101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33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6AB863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30A733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23A2F" w:rsidRPr="00AB76B4" w14:paraId="706AF273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9538C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76EB5D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92+040</w:t>
            </w:r>
          </w:p>
          <w:p w14:paraId="5B302FE4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</w:t>
            </w:r>
            <w:r>
              <w:rPr>
                <w:b/>
                <w:bCs/>
                <w:sz w:val="20"/>
              </w:rPr>
              <w:t>9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AA2740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4B0B1E5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Atârnaţi</w:t>
            </w:r>
          </w:p>
          <w:p w14:paraId="79A56A64" w14:textId="77777777" w:rsidR="00E23A2F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 directă,</w:t>
            </w:r>
            <w:r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br/>
            </w:r>
            <w:r w:rsidRPr="00AB76B4">
              <w:rPr>
                <w:b/>
                <w:bCs/>
                <w:sz w:val="20"/>
              </w:rPr>
              <w:t>Atârnaţi</w:t>
            </w:r>
            <w:r>
              <w:rPr>
                <w:b/>
                <w:bCs/>
                <w:sz w:val="20"/>
              </w:rPr>
              <w:t xml:space="preserve"> - </w:t>
            </w:r>
            <w:r w:rsidRPr="00AB76B4">
              <w:rPr>
                <w:b/>
                <w:bCs/>
                <w:sz w:val="20"/>
              </w:rPr>
              <w:t>Roşiori Nord</w:t>
            </w:r>
            <w:r>
              <w:rPr>
                <w:b/>
                <w:bCs/>
                <w:sz w:val="20"/>
              </w:rPr>
              <w:t xml:space="preserve"> și linia 4 directă </w:t>
            </w:r>
          </w:p>
          <w:p w14:paraId="59EF741D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>Roşiori Nord</w:t>
            </w:r>
            <w:r>
              <w:rPr>
                <w:b/>
                <w:bCs/>
                <w:sz w:val="20"/>
              </w:rPr>
              <w:t xml:space="preserve"> </w:t>
            </w:r>
            <w:r w:rsidRPr="00AB76B4">
              <w:rPr>
                <w:b/>
                <w:bCs/>
                <w:sz w:val="20"/>
              </w:rPr>
              <w:t xml:space="preserve"> </w:t>
            </w:r>
          </w:p>
          <w:p w14:paraId="52466B0E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85CEDA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5D6813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6E6384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EC84C9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AEF7F3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23A2F" w:rsidRPr="00AB76B4" w14:paraId="776DAFEE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4296D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1619FB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EF94CB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2BE4B8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Atârnaţi</w:t>
            </w:r>
          </w:p>
          <w:p w14:paraId="3FF250CB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124F71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2F7E77C5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1 - 5 </w:t>
            </w:r>
          </w:p>
          <w:p w14:paraId="21C5929D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</w:t>
            </w:r>
          </w:p>
          <w:p w14:paraId="339666E7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7 - 9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F68BE7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61EA8C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6FB73B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D51904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1D2D8C57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din firul I în firul II</w:t>
            </w:r>
            <w:r>
              <w:rPr>
                <w:b/>
                <w:bCs/>
                <w:i/>
                <w:iCs/>
                <w:color w:val="000000"/>
                <w:sz w:val="20"/>
              </w:rPr>
              <w:t xml:space="preserve"> și invers.</w:t>
            </w:r>
          </w:p>
        </w:tc>
      </w:tr>
      <w:tr w:rsidR="00E23A2F" w:rsidRPr="00AB76B4" w14:paraId="5331A9BF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344DB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756818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270EB9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6CBD47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Atârnaţi</w:t>
            </w:r>
          </w:p>
          <w:p w14:paraId="10A6201E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2AD1C6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15BE7F96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</w:t>
            </w:r>
          </w:p>
          <w:p w14:paraId="48314B20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10 și 11 </w:t>
            </w:r>
          </w:p>
          <w:p w14:paraId="261BD5DB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E7F420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8D20A1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299263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E1A7E5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7AF2E46A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la linia 1.</w:t>
            </w:r>
          </w:p>
        </w:tc>
      </w:tr>
      <w:tr w:rsidR="00E23A2F" w:rsidRPr="00AB76B4" w14:paraId="2BCF2D4F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9EC50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FB906E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E09DDC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A14C8DA" w14:textId="77777777" w:rsidR="00E23A2F" w:rsidRPr="00AB76B4" w:rsidRDefault="00E23A2F" w:rsidP="001817A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Atârnaţi</w:t>
            </w:r>
          </w:p>
          <w:p w14:paraId="6A6A3B6B" w14:textId="77777777" w:rsidR="00E23A2F" w:rsidRPr="00AB76B4" w:rsidRDefault="00E23A2F" w:rsidP="001817A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Cap </w:t>
            </w:r>
            <w:r>
              <w:rPr>
                <w:b/>
                <w:bCs/>
                <w:sz w:val="20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766B1D" w14:textId="77777777" w:rsidR="00E23A2F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41F7F8F3" w14:textId="77777777" w:rsidR="00E23A2F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61164BB5" w14:textId="77777777" w:rsidR="00E23A2F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– 8</w:t>
            </w:r>
          </w:p>
          <w:p w14:paraId="2F6338E5" w14:textId="77777777" w:rsidR="00E23A2F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0C8A7060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05DBC8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CD5762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9E0844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B00559" w14:textId="77777777" w:rsidR="00E23A2F" w:rsidRPr="00AB76B4" w:rsidRDefault="00E23A2F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5DCA0FDB" w14:textId="77777777" w:rsidR="00E23A2F" w:rsidRPr="00AB76B4" w:rsidRDefault="00E23A2F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din firul I în firul II</w:t>
            </w:r>
            <w:r>
              <w:rPr>
                <w:b/>
                <w:bCs/>
                <w:i/>
                <w:iCs/>
                <w:color w:val="000000"/>
                <w:sz w:val="20"/>
              </w:rPr>
              <w:t xml:space="preserve"> și invers.</w:t>
            </w:r>
          </w:p>
        </w:tc>
      </w:tr>
      <w:tr w:rsidR="00E23A2F" w:rsidRPr="00AB76B4" w14:paraId="0153A324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A06FE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BB0935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5CDBF1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06E9466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Roşiori Nord</w:t>
            </w:r>
            <w:r>
              <w:rPr>
                <w:b/>
                <w:bCs/>
                <w:sz w:val="20"/>
              </w:rPr>
              <w:t xml:space="preserve"> -</w:t>
            </w:r>
            <w:r w:rsidRPr="00AB76B4">
              <w:rPr>
                <w:b/>
                <w:bCs/>
                <w:sz w:val="20"/>
              </w:rPr>
              <w:t xml:space="preserve"> Măldăeni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4003D1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DF3F04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817157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101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330</w:t>
            </w:r>
          </w:p>
          <w:p w14:paraId="06E5FE3C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107+465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56FF4A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8C9C43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Semnalizată ca limitare de viteză.</w:t>
            </w:r>
          </w:p>
        </w:tc>
      </w:tr>
      <w:tr w:rsidR="00E23A2F" w:rsidRPr="00AB76B4" w14:paraId="0B05E0ED" w14:textId="77777777" w:rsidTr="00927588">
        <w:trPr>
          <w:cantSplit/>
          <w:trHeight w:val="38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645AB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CB5D55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C84B4C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FFD83C3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Atârnaţi -</w:t>
            </w:r>
          </w:p>
          <w:p w14:paraId="4BB4B8D0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Roşiori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22EFC2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54CA68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E5C509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94+800</w:t>
            </w:r>
          </w:p>
          <w:p w14:paraId="36C4A829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97+700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740815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66E9A4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AB76B4">
              <w:rPr>
                <w:b/>
                <w:bCs/>
                <w:iCs/>
                <w:color w:val="000000"/>
                <w:sz w:val="20"/>
              </w:rPr>
              <w:t>*Interzis circulația locomotivelor cuplate.</w:t>
            </w:r>
          </w:p>
          <w:p w14:paraId="461E1484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23A2F" w:rsidRPr="00AB76B4" w14:paraId="23AC17B7" w14:textId="77777777" w:rsidTr="00927588">
        <w:trPr>
          <w:cantSplit/>
          <w:trHeight w:val="38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296D2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B0F55E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C1F363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7A2E771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Roşiori Nord</w:t>
            </w:r>
          </w:p>
          <w:p w14:paraId="3F95C905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4D9F1A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6CDDA3ED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TDJ </w:t>
            </w:r>
          </w:p>
          <w:p w14:paraId="0DE6A221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15 / 17 </w:t>
            </w:r>
          </w:p>
          <w:p w14:paraId="63E6762C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5059F1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9731DD" w14:textId="77777777" w:rsidR="00E23A2F" w:rsidRPr="00AB76B4" w:rsidRDefault="00E23A2F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60D7C7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42EE19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7B4F1C6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din fir I în fir II și invers.</w:t>
            </w:r>
          </w:p>
        </w:tc>
      </w:tr>
      <w:tr w:rsidR="00E23A2F" w:rsidRPr="00AB76B4" w14:paraId="328FB1ED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698B5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ED0756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3F2ED6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3F46AE2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Roşiori Nord</w:t>
            </w:r>
          </w:p>
          <w:p w14:paraId="32B54136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9377AD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2A63177E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</w:t>
            </w:r>
          </w:p>
          <w:p w14:paraId="36890920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2FEDFC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C9C2D3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43F02C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618173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AB02531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și 6 Cap X.</w:t>
            </w:r>
          </w:p>
        </w:tc>
      </w:tr>
      <w:tr w:rsidR="00E23A2F" w:rsidRPr="00AB76B4" w14:paraId="745BD7FC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9A4DE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26B557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07722A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B3B1DF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Roşiori Nord</w:t>
            </w:r>
          </w:p>
          <w:p w14:paraId="08BB5623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E430F2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</w:t>
            </w:r>
          </w:p>
          <w:p w14:paraId="6E3663AE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diag.</w:t>
            </w:r>
          </w:p>
          <w:p w14:paraId="379AEF67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12 - 16 </w:t>
            </w:r>
          </w:p>
          <w:p w14:paraId="4DDF14EA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</w:t>
            </w:r>
          </w:p>
          <w:p w14:paraId="02322E54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20 - 30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27ED68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CBA505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86936C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D27193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:rsidRPr="00AB76B4" w14:paraId="57EDC466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9D89C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77881B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AD2676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0A9659F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Roşiori Nord</w:t>
            </w:r>
          </w:p>
          <w:p w14:paraId="4DAC35B0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7 </w:t>
            </w:r>
          </w:p>
          <w:p w14:paraId="6294923A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BAAD7C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2C9E55E6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52291A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FFAE66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D264BC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6F466E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:rsidRPr="00AB76B4" w14:paraId="379FD143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4601C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37F0F4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101+330</w:t>
            </w:r>
          </w:p>
          <w:p w14:paraId="6723B839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06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5F5F03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CCDD0B" w14:textId="77777777" w:rsidR="00E23A2F" w:rsidRPr="00AB76B4" w:rsidRDefault="00E23A2F" w:rsidP="00673BD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Roșiori Nord – Măldăeni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48B880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DAE79C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F40EBB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E60B93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56F91F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:rsidRPr="00AB76B4" w14:paraId="1C242181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BB742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221021" w14:textId="77777777" w:rsidR="00E23A2F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106+000</w:t>
            </w:r>
          </w:p>
          <w:p w14:paraId="4ED1A1D2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109+200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39DB6A" w14:textId="77777777" w:rsidR="00E23A2F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5A36173" w14:textId="77777777" w:rsidR="00E23A2F" w:rsidRPr="00AB76B4" w:rsidRDefault="00E23A2F" w:rsidP="00673BD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Roșiori Nord – Măldăeni</w:t>
            </w:r>
            <w:r>
              <w:rPr>
                <w:b/>
                <w:bCs/>
                <w:sz w:val="20"/>
              </w:rPr>
              <w:t xml:space="preserve"> și linia 2 directă St. </w:t>
            </w:r>
            <w:r w:rsidRPr="00AB76B4">
              <w:rPr>
                <w:b/>
                <w:bCs/>
                <w:sz w:val="20"/>
              </w:rPr>
              <w:t>Măldăeni</w:t>
            </w:r>
            <w:r>
              <w:rPr>
                <w:b/>
                <w:bCs/>
                <w:sz w:val="20"/>
              </w:rPr>
              <w:t xml:space="preserve">  Cap X + Y.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DE60DA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367080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86A828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EDCF36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332BCC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:rsidRPr="00AB76B4" w14:paraId="08C994CE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61706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4E0DC2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729761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5263E28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Măldăeni</w:t>
            </w:r>
          </w:p>
          <w:p w14:paraId="272B36CF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E27878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6E346231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5-9 și sch. 11 in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A7E065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58606D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78185A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4B1DF9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din firul 1 in firul 2 si invers și intrari- ieșiri la linia 1 primiri - expedieri</w:t>
            </w:r>
          </w:p>
        </w:tc>
      </w:tr>
      <w:tr w:rsidR="00E23A2F" w:rsidRPr="00AB76B4" w14:paraId="64DEF0DD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E50EB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53160C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81998F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9ECDC91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Măldăeni</w:t>
            </w:r>
          </w:p>
          <w:p w14:paraId="2ED66372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71B1CBCD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E46AF0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71E74F94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E4CB2A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52E166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9DE968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103571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:rsidRPr="00AB76B4" w14:paraId="658FF69A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B2CB2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7E7D69" w14:textId="77777777" w:rsidR="00E23A2F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109+200</w:t>
            </w:r>
          </w:p>
          <w:p w14:paraId="179DE955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119+530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0D2099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A84255" w14:textId="77777777" w:rsidR="00E23A2F" w:rsidRPr="00AB76B4" w:rsidRDefault="00E23A2F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Măldăeni –</w:t>
            </w:r>
          </w:p>
          <w:p w14:paraId="7C058BEB" w14:textId="77777777" w:rsidR="00E23A2F" w:rsidRPr="00AB76B4" w:rsidRDefault="00E23A2F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Mihăeşti și</w:t>
            </w:r>
          </w:p>
          <w:p w14:paraId="7BD5BCCA" w14:textId="77777777" w:rsidR="00E23A2F" w:rsidRPr="00AB76B4" w:rsidRDefault="00E23A2F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</w:t>
            </w:r>
            <w:r>
              <w:rPr>
                <w:b/>
                <w:bCs/>
                <w:sz w:val="20"/>
              </w:rPr>
              <w:t>3</w:t>
            </w:r>
            <w:r w:rsidRPr="00AB76B4">
              <w:rPr>
                <w:b/>
                <w:bCs/>
                <w:sz w:val="20"/>
              </w:rPr>
              <w:t xml:space="preserve"> directă</w:t>
            </w:r>
            <w:r>
              <w:rPr>
                <w:b/>
                <w:bCs/>
                <w:sz w:val="20"/>
              </w:rPr>
              <w:t xml:space="preserve"> </w:t>
            </w:r>
            <w:r w:rsidRPr="00AB76B4">
              <w:rPr>
                <w:b/>
                <w:bCs/>
                <w:sz w:val="20"/>
              </w:rPr>
              <w:t>Mihăeşti</w:t>
            </w:r>
            <w:r>
              <w:rPr>
                <w:b/>
                <w:bCs/>
                <w:sz w:val="20"/>
              </w:rPr>
              <w:t xml:space="preserve"> și </w:t>
            </w:r>
            <w:r w:rsidRPr="00AB76B4">
              <w:rPr>
                <w:b/>
                <w:bCs/>
                <w:sz w:val="20"/>
              </w:rPr>
              <w:t>Mihăeşti</w:t>
            </w:r>
            <w:r>
              <w:rPr>
                <w:b/>
                <w:bCs/>
                <w:sz w:val="20"/>
              </w:rPr>
              <w:t xml:space="preserve"> - Radomirești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B88C7D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F28209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7358F5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285FA2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E99F45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23A2F" w:rsidRPr="00AB76B4" w14:paraId="39591AC7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4584C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EC3A18" w14:textId="77777777" w:rsidR="00E23A2F" w:rsidRDefault="00E23A2F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7D866F" w14:textId="77777777" w:rsidR="00E23A2F" w:rsidRDefault="00E23A2F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59B1064" w14:textId="77777777" w:rsidR="00E23A2F" w:rsidRPr="00AB76B4" w:rsidRDefault="00E23A2F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Măldăeni –</w:t>
            </w:r>
          </w:p>
          <w:p w14:paraId="78D08B6A" w14:textId="77777777" w:rsidR="00E23A2F" w:rsidRPr="00AB76B4" w:rsidRDefault="00E23A2F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Mihăeşti și</w:t>
            </w:r>
          </w:p>
          <w:p w14:paraId="73815F76" w14:textId="77777777" w:rsidR="00E23A2F" w:rsidRPr="00AB76B4" w:rsidRDefault="00E23A2F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4 directă Mihăeşti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3818BE" w14:textId="77777777" w:rsidR="00E23A2F" w:rsidRPr="00AB76B4" w:rsidRDefault="00E23A2F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1A1A00" w14:textId="77777777" w:rsidR="00E23A2F" w:rsidRPr="00AB76B4" w:rsidRDefault="00E23A2F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6437D5" w14:textId="77777777" w:rsidR="00E23A2F" w:rsidRPr="00AB76B4" w:rsidRDefault="00E23A2F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09</w:t>
            </w:r>
            <w:r w:rsidRPr="00AB76B4">
              <w:rPr>
                <w:b/>
                <w:bCs/>
                <w:sz w:val="20"/>
              </w:rPr>
              <w:t>+200</w:t>
            </w:r>
          </w:p>
          <w:p w14:paraId="47BECB4F" w14:textId="77777777" w:rsidR="00E23A2F" w:rsidRPr="00AB76B4" w:rsidRDefault="00E23A2F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118+400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8A62DF" w14:textId="77777777" w:rsidR="00E23A2F" w:rsidRPr="00AB76B4" w:rsidRDefault="00E23A2F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0008A9" w14:textId="77777777" w:rsidR="00E23A2F" w:rsidRDefault="00E23A2F" w:rsidP="000F68F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:rsidRPr="00AB76B4" w14:paraId="0F58E1B3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526E6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9220E5" w14:textId="77777777" w:rsidR="00E23A2F" w:rsidRDefault="00E23A2F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04B4C7" w14:textId="77777777" w:rsidR="00E23A2F" w:rsidRDefault="00E23A2F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99809FE" w14:textId="77777777" w:rsidR="00E23A2F" w:rsidRPr="00AB76B4" w:rsidRDefault="00E23A2F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Mihăeşti</w:t>
            </w:r>
          </w:p>
          <w:p w14:paraId="78C404A0" w14:textId="77777777" w:rsidR="00E23A2F" w:rsidRDefault="00E23A2F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2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F2668A" w14:textId="77777777" w:rsidR="00E23A2F" w:rsidRPr="00AB76B4" w:rsidRDefault="00E23A2F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78546BB6" w14:textId="77777777" w:rsidR="00E23A2F" w:rsidRPr="00AB76B4" w:rsidRDefault="00E23A2F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B50C11" w14:textId="77777777" w:rsidR="00E23A2F" w:rsidRPr="00AB76B4" w:rsidRDefault="00E23A2F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9CD832" w14:textId="77777777" w:rsidR="00E23A2F" w:rsidRPr="00AB76B4" w:rsidRDefault="00E23A2F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1EBED8" w14:textId="77777777" w:rsidR="00E23A2F" w:rsidRPr="00AB76B4" w:rsidRDefault="00E23A2F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8C45A7" w14:textId="77777777" w:rsidR="00E23A2F" w:rsidRDefault="00E23A2F" w:rsidP="000F68F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:rsidRPr="00AB76B4" w14:paraId="6FEF7B32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7552F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EBDF03" w14:textId="77777777" w:rsidR="00E23A2F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119+530</w:t>
            </w:r>
          </w:p>
          <w:p w14:paraId="0DD7685C" w14:textId="77777777" w:rsidR="00E23A2F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121+000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CB44FA" w14:textId="77777777" w:rsidR="00E23A2F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021DD18" w14:textId="77777777" w:rsidR="00E23A2F" w:rsidRPr="00AB76B4" w:rsidRDefault="00E23A2F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Mihăeşti </w:t>
            </w:r>
            <w:r>
              <w:rPr>
                <w:b/>
                <w:bCs/>
                <w:sz w:val="20"/>
              </w:rPr>
              <w:t xml:space="preserve">- </w:t>
            </w:r>
            <w:r w:rsidRPr="00AB76B4">
              <w:rPr>
                <w:b/>
                <w:bCs/>
                <w:sz w:val="20"/>
              </w:rPr>
              <w:t>Radomirești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2BDD5B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D7944C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60EFD7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DDE8D7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3A62DD" w14:textId="77777777" w:rsidR="00E23A2F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23A2F" w:rsidRPr="00AB76B4" w14:paraId="52978FAE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60EDF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855574" w14:textId="77777777" w:rsidR="00E23A2F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124+650</w:t>
            </w:r>
          </w:p>
          <w:p w14:paraId="2F2C382E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126+528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740C0F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4FF8300" w14:textId="77777777" w:rsidR="00E23A2F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>Radomirești</w:t>
            </w:r>
            <w:r>
              <w:rPr>
                <w:b/>
                <w:bCs/>
                <w:sz w:val="20"/>
              </w:rPr>
              <w:t xml:space="preserve">, </w:t>
            </w:r>
          </w:p>
          <w:p w14:paraId="695171E3" w14:textId="77777777" w:rsidR="00E23A2F" w:rsidRPr="00AB76B4" w:rsidRDefault="00E23A2F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8AF7F7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57AB28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4DCAB6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669642" w14:textId="77777777" w:rsidR="00E23A2F" w:rsidRPr="00AB76B4" w:rsidRDefault="00E23A2F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9F62A1" w14:textId="77777777" w:rsidR="00E23A2F" w:rsidRPr="00AB76B4" w:rsidRDefault="00E23A2F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23A2F" w:rsidRPr="00AB76B4" w14:paraId="52DF0DD2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FF435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F8619B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C554AB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44E0A67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>Radomirești</w:t>
            </w:r>
            <w:r>
              <w:rPr>
                <w:b/>
                <w:bCs/>
                <w:sz w:val="20"/>
              </w:rPr>
              <w:t>, 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F1C292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C23AE0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596310" w14:textId="77777777" w:rsidR="00E23A2F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124+650</w:t>
            </w:r>
          </w:p>
          <w:p w14:paraId="1B3A45CA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126+528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941C38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0B4EE9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23A2F" w:rsidRPr="00AB76B4" w14:paraId="2524529E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20E93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95FCB5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0CADC1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972A4A5" w14:textId="77777777" w:rsidR="00E23A2F" w:rsidRPr="00AB76B4" w:rsidRDefault="00E23A2F" w:rsidP="00F72403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Radomirești</w:t>
            </w:r>
          </w:p>
          <w:p w14:paraId="1E233E7C" w14:textId="77777777" w:rsidR="00E23A2F" w:rsidRDefault="00E23A2F" w:rsidP="00F72403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20EE24" w14:textId="77777777" w:rsidR="00E23A2F" w:rsidRPr="00AB76B4" w:rsidRDefault="00E23A2F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0F5CC5C8" w14:textId="77777777" w:rsidR="00E23A2F" w:rsidRDefault="00E23A2F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 </w:t>
            </w:r>
            <w:r>
              <w:rPr>
                <w:b/>
                <w:bCs/>
                <w:sz w:val="20"/>
              </w:rPr>
              <w:t>–</w:t>
            </w:r>
            <w:r w:rsidRPr="00AB76B4">
              <w:rPr>
                <w:b/>
                <w:bCs/>
                <w:sz w:val="20"/>
              </w:rPr>
              <w:t xml:space="preserve"> 5</w:t>
            </w:r>
          </w:p>
          <w:p w14:paraId="751C2FF1" w14:textId="77777777" w:rsidR="00E23A2F" w:rsidRDefault="00E23A2F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556829C9" w14:textId="77777777" w:rsidR="00E23A2F" w:rsidRPr="00AB76B4" w:rsidRDefault="00E23A2F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17D9F7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119951" w14:textId="77777777" w:rsidR="00E23A2F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33A84B" w14:textId="77777777" w:rsidR="00E23A2F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CC265A" w14:textId="77777777" w:rsidR="00E23A2F" w:rsidRPr="00AB76B4" w:rsidRDefault="00E23A2F" w:rsidP="00F7240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6E8341E" w14:textId="77777777" w:rsidR="00E23A2F" w:rsidRDefault="00E23A2F" w:rsidP="00F7240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din firul I în firul II și invers.</w:t>
            </w:r>
          </w:p>
        </w:tc>
      </w:tr>
      <w:tr w:rsidR="00E23A2F" w:rsidRPr="00AB76B4" w14:paraId="5057166B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24A91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738E58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288E94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4F2779E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Radomirești</w:t>
            </w:r>
          </w:p>
          <w:p w14:paraId="24E3B68D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DF0402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5CA990D3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4 - 8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25CF28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892FEF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00CE26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F1580D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DCBD92B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din firul I în firul II și invers.</w:t>
            </w:r>
          </w:p>
        </w:tc>
      </w:tr>
      <w:tr w:rsidR="00E23A2F" w:rsidRPr="00AB76B4" w14:paraId="4C4D559A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3F1DF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62BA2D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8D12BD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7148D97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Radomirești</w:t>
            </w:r>
          </w:p>
          <w:p w14:paraId="5A88A4C8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267F12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</w:t>
            </w:r>
          </w:p>
          <w:p w14:paraId="2AE5BD64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11 și 12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9F75BA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743696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5F066A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85D5E5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86B6D4F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1.</w:t>
            </w:r>
          </w:p>
        </w:tc>
      </w:tr>
      <w:tr w:rsidR="00E23A2F" w:rsidRPr="00AB76B4" w14:paraId="7FA0DDB7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9CFFC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0CC49F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DFEBF0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56B50C6" w14:textId="77777777" w:rsidR="00E23A2F" w:rsidRDefault="00E23A2F" w:rsidP="0005357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directă  </w:t>
            </w:r>
          </w:p>
          <w:p w14:paraId="510675B3" w14:textId="77777777" w:rsidR="00E23A2F" w:rsidRPr="00AB76B4" w:rsidRDefault="00E23A2F" w:rsidP="0005357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>Drăgăneşti Olt</w:t>
            </w:r>
            <w:r>
              <w:rPr>
                <w:b/>
                <w:bCs/>
                <w:sz w:val="20"/>
              </w:rPr>
              <w:t xml:space="preserve"> și </w:t>
            </w:r>
            <w:r w:rsidRPr="00AB76B4">
              <w:rPr>
                <w:b/>
                <w:bCs/>
                <w:sz w:val="20"/>
              </w:rPr>
              <w:t>Drăgăneşti Olt</w:t>
            </w:r>
            <w:r>
              <w:rPr>
                <w:b/>
                <w:bCs/>
                <w:sz w:val="20"/>
              </w:rPr>
              <w:t xml:space="preserve"> - </w:t>
            </w:r>
            <w:r w:rsidRPr="00AB76B4">
              <w:rPr>
                <w:b/>
                <w:bCs/>
                <w:sz w:val="20"/>
              </w:rPr>
              <w:t>Fărcașele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DE2F96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D48C59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18F9BD" w14:textId="77777777" w:rsidR="00E23A2F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136+746</w:t>
            </w:r>
          </w:p>
          <w:p w14:paraId="6B31A578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144+100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A5D651" w14:textId="77777777" w:rsidR="00E23A2F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1BC6A7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23A2F" w:rsidRPr="00AB76B4" w14:paraId="7E9D06EC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6A8CB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666290" w14:textId="77777777" w:rsidR="00E23A2F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129+900</w:t>
            </w:r>
          </w:p>
          <w:p w14:paraId="3CE020F4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143+750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5D0708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4E3A84D" w14:textId="77777777" w:rsidR="00E23A2F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Radomirești - </w:t>
            </w:r>
            <w:r w:rsidRPr="00AB76B4">
              <w:rPr>
                <w:b/>
                <w:bCs/>
                <w:sz w:val="20"/>
              </w:rPr>
              <w:t>Drăgăneşti Olt</w:t>
            </w:r>
            <w:r>
              <w:rPr>
                <w:b/>
                <w:bCs/>
                <w:sz w:val="20"/>
              </w:rPr>
              <w:t xml:space="preserve"> </w:t>
            </w:r>
          </w:p>
          <w:p w14:paraId="5CBC8F7A" w14:textId="77777777" w:rsidR="00E23A2F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directă  </w:t>
            </w:r>
          </w:p>
          <w:p w14:paraId="48D91EC0" w14:textId="77777777" w:rsidR="00E23A2F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>Drăgăneşti Olt</w:t>
            </w:r>
            <w:r>
              <w:rPr>
                <w:b/>
                <w:bCs/>
                <w:sz w:val="20"/>
              </w:rPr>
              <w:t xml:space="preserve"> </w:t>
            </w:r>
          </w:p>
          <w:p w14:paraId="4C7D8703" w14:textId="77777777" w:rsidR="00E23A2F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  <w:r w:rsidRPr="00AB76B4">
              <w:rPr>
                <w:b/>
                <w:bCs/>
                <w:sz w:val="20"/>
              </w:rPr>
              <w:t>Drăgăneşti Olt</w:t>
            </w:r>
            <w:r>
              <w:rPr>
                <w:b/>
                <w:bCs/>
                <w:sz w:val="20"/>
              </w:rPr>
              <w:t xml:space="preserve"> - </w:t>
            </w:r>
            <w:r w:rsidRPr="00AB76B4">
              <w:rPr>
                <w:b/>
                <w:bCs/>
                <w:sz w:val="20"/>
              </w:rPr>
              <w:t>Fărcașele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B16113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E5C75B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1DC367" w14:textId="77777777" w:rsidR="00E23A2F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DE1BFD" w14:textId="77777777" w:rsidR="00E23A2F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E47D05" w14:textId="77777777" w:rsidR="00E23A2F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23A2F" w:rsidRPr="00AB76B4" w14:paraId="3F2E4094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F9154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173E9F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CA444F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BAB6FED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Drăgăneşti Olt</w:t>
            </w:r>
          </w:p>
          <w:p w14:paraId="7AF1C025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27653EC2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2560EE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de la</w:t>
            </w:r>
          </w:p>
          <w:p w14:paraId="1F047D1B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  <w:p w14:paraId="0A4024FE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la </w:t>
            </w:r>
          </w:p>
          <w:p w14:paraId="59D7CFE1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axa staţiei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4EE000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F4441B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E58D10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615CB3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:rsidRPr="00AB76B4" w14:paraId="0121E1F3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049DA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CE131A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BF9D4B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021FB6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Drăgăneşti Olt</w:t>
            </w:r>
          </w:p>
          <w:p w14:paraId="64875E4F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39EAB2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</w:t>
            </w:r>
          </w:p>
          <w:p w14:paraId="20ED7B05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519525D0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6 - 12, </w:t>
            </w:r>
          </w:p>
          <w:p w14:paraId="61D882D6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8 - 10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20499F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B53898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490545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5C110B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D0698D3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2 și 3 directe.</w:t>
            </w:r>
          </w:p>
        </w:tc>
      </w:tr>
      <w:tr w:rsidR="00E23A2F" w:rsidRPr="00AB76B4" w14:paraId="7730A058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5CE2B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230584" w14:textId="77777777" w:rsidR="00E23A2F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146+830</w:t>
            </w:r>
          </w:p>
          <w:p w14:paraId="7C975947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153+900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48E374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84AB586" w14:textId="77777777" w:rsidR="00E23A2F" w:rsidRPr="00AB76B4" w:rsidRDefault="00E23A2F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Fărcașele</w:t>
            </w:r>
          </w:p>
          <w:p w14:paraId="1522D476" w14:textId="77777777" w:rsidR="00E23A2F" w:rsidRDefault="00E23A2F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</w:t>
            </w:r>
            <w:r>
              <w:rPr>
                <w:b/>
                <w:bCs/>
                <w:sz w:val="20"/>
              </w:rPr>
              <w:t>3</w:t>
            </w:r>
            <w:r w:rsidRPr="00AB76B4">
              <w:rPr>
                <w:b/>
                <w:bCs/>
                <w:sz w:val="20"/>
              </w:rPr>
              <w:t xml:space="preserve"> directă</w:t>
            </w:r>
            <w:r>
              <w:rPr>
                <w:b/>
                <w:bCs/>
                <w:sz w:val="20"/>
              </w:rPr>
              <w:t xml:space="preserve"> și </w:t>
            </w:r>
          </w:p>
          <w:p w14:paraId="743D733A" w14:textId="77777777" w:rsidR="00E23A2F" w:rsidRPr="00AB76B4" w:rsidRDefault="00E23A2F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Fărcașele - Caracal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7A7965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900550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289E03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42ABA9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C052AE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23A2F" w:rsidRPr="00AB76B4" w14:paraId="198D9E1C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44695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948A49" w14:textId="77777777" w:rsidR="00E23A2F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89E949" w14:textId="77777777" w:rsidR="00E23A2F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EC77C65" w14:textId="77777777" w:rsidR="00E23A2F" w:rsidRPr="00AB76B4" w:rsidRDefault="00E23A2F" w:rsidP="00075656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Fărcașele</w:t>
            </w:r>
          </w:p>
          <w:p w14:paraId="05FC1798" w14:textId="77777777" w:rsidR="00E23A2F" w:rsidRPr="00AB76B4" w:rsidRDefault="00E23A2F" w:rsidP="00075656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 xml:space="preserve"> directă</w:t>
            </w:r>
            <w:r>
              <w:rPr>
                <w:b/>
                <w:bCs/>
                <w:sz w:val="20"/>
              </w:rPr>
              <w:t xml:space="preserve">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21E116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C4CBAE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C69F03" w14:textId="77777777" w:rsidR="00E23A2F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146+830</w:t>
            </w:r>
          </w:p>
          <w:p w14:paraId="33CF16E6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147+380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AE431B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513C92" w14:textId="77777777" w:rsidR="00E23A2F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23A2F" w:rsidRPr="00AB76B4" w14:paraId="5296FEA7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74F64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ADAA82" w14:textId="77777777" w:rsidR="00E23A2F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732EBF" w14:textId="77777777" w:rsidR="00E23A2F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CD5100E" w14:textId="77777777" w:rsidR="00E23A2F" w:rsidRPr="00AB76B4" w:rsidRDefault="00E23A2F" w:rsidP="00844E2B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Fărcașele</w:t>
            </w:r>
          </w:p>
          <w:p w14:paraId="74D5CB8A" w14:textId="77777777" w:rsidR="00E23A2F" w:rsidRPr="00AB76B4" w:rsidRDefault="00E23A2F" w:rsidP="00844E2B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 xml:space="preserve">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EE60E6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082374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45196B" w14:textId="77777777" w:rsidR="00E23A2F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147+380</w:t>
            </w:r>
          </w:p>
          <w:p w14:paraId="78ECF682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148+200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B9D4DC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27CAAC" w14:textId="77777777" w:rsidR="00E23A2F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:rsidRPr="00AB76B4" w14:paraId="656F67A0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4222A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8F6266" w14:textId="77777777" w:rsidR="00E23A2F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BEC54A" w14:textId="77777777" w:rsidR="00E23A2F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6A36061" w14:textId="77777777" w:rsidR="00E23A2F" w:rsidRPr="00AB76B4" w:rsidRDefault="00E23A2F" w:rsidP="00FB5F7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Fărcașele</w:t>
            </w:r>
          </w:p>
          <w:p w14:paraId="04B5416F" w14:textId="77777777" w:rsidR="00E23A2F" w:rsidRPr="00AB76B4" w:rsidRDefault="00E23A2F" w:rsidP="00FB5F7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 xml:space="preserve"> directă</w:t>
            </w:r>
            <w:r>
              <w:rPr>
                <w:b/>
                <w:bCs/>
                <w:sz w:val="20"/>
              </w:rPr>
              <w:t xml:space="preserve">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9BEAC9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8AE1FB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0C4687" w14:textId="77777777" w:rsidR="00E23A2F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148+200</w:t>
            </w:r>
          </w:p>
          <w:p w14:paraId="20FA9BE9" w14:textId="77777777" w:rsidR="00E23A2F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148+792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3BFEA7" w14:textId="77777777" w:rsidR="00E23A2F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A531AC" w14:textId="77777777" w:rsidR="00E23A2F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23A2F" w:rsidRPr="00AB76B4" w14:paraId="4BDB4625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764A6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0D3A5A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153+900</w:t>
            </w:r>
          </w:p>
          <w:p w14:paraId="638466E2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155+300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6BE449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B21ABD8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Fărcașele - </w:t>
            </w:r>
          </w:p>
          <w:p w14:paraId="05CA69D2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Caracal și </w:t>
            </w:r>
          </w:p>
          <w:p w14:paraId="414A4394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590F57A3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A1DE02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CECBBE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6B09C6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62AAED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441033" w14:textId="77777777" w:rsidR="00E23A2F" w:rsidRPr="00AB76B4" w:rsidRDefault="00E23A2F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Fără inductori.</w:t>
            </w:r>
          </w:p>
          <w:p w14:paraId="4F2E6704" w14:textId="77777777" w:rsidR="00E23A2F" w:rsidRPr="00AB76B4" w:rsidRDefault="00E23A2F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Afectează intrări - ieşiri </w:t>
            </w:r>
          </w:p>
          <w:p w14:paraId="4232F346" w14:textId="77777777" w:rsidR="00E23A2F" w:rsidRPr="00AB76B4" w:rsidRDefault="00E23A2F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peste sch. 7, 11, 17, 23 și 27.</w:t>
            </w:r>
          </w:p>
          <w:p w14:paraId="37AB90B5" w14:textId="77777777" w:rsidR="00E23A2F" w:rsidRPr="00AB76B4" w:rsidRDefault="00E23A2F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:rsidRPr="00AB76B4" w14:paraId="392A8BFC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EE3D7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17863F" w14:textId="77777777" w:rsidR="00E23A2F" w:rsidRPr="00AB76B4" w:rsidRDefault="00E23A2F" w:rsidP="000756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86023E" w14:textId="77777777" w:rsidR="00E23A2F" w:rsidRPr="00AB76B4" w:rsidRDefault="00E23A2F" w:rsidP="000756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710D8D1" w14:textId="77777777" w:rsidR="00E23A2F" w:rsidRPr="00AB76B4" w:rsidRDefault="00E23A2F" w:rsidP="00075656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3C5AB107" w14:textId="77777777" w:rsidR="00E23A2F" w:rsidRPr="00AB76B4" w:rsidRDefault="00E23A2F" w:rsidP="00075656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4630FB" w14:textId="77777777" w:rsidR="00E23A2F" w:rsidRPr="00AB76B4" w:rsidRDefault="00E23A2F" w:rsidP="000756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D20C69" w14:textId="77777777" w:rsidR="00E23A2F" w:rsidRPr="00AB76B4" w:rsidRDefault="00E23A2F" w:rsidP="000756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330278" w14:textId="77777777" w:rsidR="00E23A2F" w:rsidRPr="00AB76B4" w:rsidRDefault="00E23A2F" w:rsidP="000756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155+330</w:t>
            </w:r>
          </w:p>
          <w:p w14:paraId="2DF285C5" w14:textId="77777777" w:rsidR="00E23A2F" w:rsidRPr="00AB76B4" w:rsidRDefault="00E23A2F" w:rsidP="000756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156+310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0297AE" w14:textId="77777777" w:rsidR="00E23A2F" w:rsidRPr="00AB76B4" w:rsidRDefault="00E23A2F" w:rsidP="000756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81C222" w14:textId="77777777" w:rsidR="00E23A2F" w:rsidRPr="00AB76B4" w:rsidRDefault="00E23A2F" w:rsidP="00075656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7F01569C" w14:textId="77777777" w:rsidR="00E23A2F" w:rsidRPr="00AB76B4" w:rsidRDefault="00E23A2F" w:rsidP="00075656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Între călcâi sch. 27 și </w:t>
            </w:r>
          </w:p>
          <w:p w14:paraId="71648AB7" w14:textId="77777777" w:rsidR="00E23A2F" w:rsidRPr="00AB76B4" w:rsidRDefault="00E23A2F" w:rsidP="00075656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vf. sch. 22.</w:t>
            </w:r>
          </w:p>
        </w:tc>
      </w:tr>
      <w:tr w:rsidR="00E23A2F" w:rsidRPr="00AB76B4" w14:paraId="5484E0E3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925FA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42C316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42DF9B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5893B7E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 Cap Y</w:t>
            </w:r>
          </w:p>
          <w:p w14:paraId="4CBC0B4B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0A10C3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22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3204D8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F0C3E8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989BA3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977589" w14:textId="77777777" w:rsidR="00E23A2F" w:rsidRPr="00AB76B4" w:rsidRDefault="00E23A2F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la liniile 4 și 5</w:t>
            </w:r>
          </w:p>
        </w:tc>
      </w:tr>
      <w:tr w:rsidR="00E23A2F" w:rsidRPr="00AB76B4" w14:paraId="495DDBEE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44653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FA9A2C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F9506A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58EE8D2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468692DC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directă, Cap Y,</w:t>
            </w:r>
          </w:p>
          <w:p w14:paraId="33BCE235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6, 32 și 34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3ECE63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80A294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E9CFEC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156+150</w:t>
            </w:r>
          </w:p>
          <w:p w14:paraId="35DA6781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156+480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C18061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66CBC7" w14:textId="77777777" w:rsidR="00E23A2F" w:rsidRPr="00AB76B4" w:rsidRDefault="00E23A2F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3AA45029" w14:textId="77777777" w:rsidR="00E23A2F" w:rsidRPr="00AB76B4" w:rsidRDefault="00E23A2F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CA3F795" w14:textId="77777777" w:rsidR="00E23A2F" w:rsidRPr="00AB76B4" w:rsidRDefault="00E23A2F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și 2, Cap Y.</w:t>
            </w:r>
          </w:p>
        </w:tc>
      </w:tr>
      <w:tr w:rsidR="00E23A2F" w:rsidRPr="00AB76B4" w14:paraId="266392D8" w14:textId="77777777" w:rsidTr="00927588">
        <w:trPr>
          <w:cantSplit/>
          <w:trHeight w:val="11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B1A45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BB969D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8E052B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868E71D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5B77089E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928160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diag.</w:t>
            </w:r>
          </w:p>
          <w:p w14:paraId="0F79E98A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11 - 19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01064F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5BEC5C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877DE9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F60A1F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7EEFCC2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și 2.</w:t>
            </w:r>
          </w:p>
        </w:tc>
      </w:tr>
      <w:tr w:rsidR="00E23A2F" w:rsidRPr="00AB76B4" w14:paraId="6E1CD4CD" w14:textId="77777777" w:rsidTr="00927588">
        <w:trPr>
          <w:cantSplit/>
          <w:trHeight w:val="11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51F64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921EA3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AE2EDA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54840A7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6FE5303D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7891D1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diag.</w:t>
            </w:r>
          </w:p>
          <w:p w14:paraId="1A7EC9EE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13 - 17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15827C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3B8C6B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868F48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338FA8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61AD2FC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E23A2F" w:rsidRPr="00AB76B4" w14:paraId="5C06E64B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CB2B5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00BBDE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3425FD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DA23BCA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53DCAF44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3C9958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33D3B669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3 - 9 </w:t>
            </w:r>
          </w:p>
          <w:p w14:paraId="5C09B422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și</w:t>
            </w:r>
          </w:p>
          <w:p w14:paraId="7B505BF5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21 - 33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E4BD83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474000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6F320A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DF9502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6642C5E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1 - 7.</w:t>
            </w:r>
          </w:p>
        </w:tc>
      </w:tr>
      <w:tr w:rsidR="00E23A2F" w:rsidRPr="00AB76B4" w14:paraId="1073060D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DBB6B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CBA81F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FDAC91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DD20188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3C91837E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6E3E62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615C05A0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23 - 29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50A4AB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C9E9EC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1FC63E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052B9E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Afectează intrări - ieşiri </w:t>
            </w:r>
          </w:p>
          <w:p w14:paraId="3E66FFE0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3 - 9.</w:t>
            </w:r>
          </w:p>
        </w:tc>
      </w:tr>
      <w:tr w:rsidR="00E23A2F" w:rsidRPr="00AB76B4" w14:paraId="6BB410FB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BDF37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6F0730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739DD8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97B4668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5948BC93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774777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31 și 37</w:t>
            </w:r>
          </w:p>
          <w:p w14:paraId="38FD87EF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 directă și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549E48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4934C7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7AA39D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E39866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E5A5D23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6 - 9.</w:t>
            </w:r>
          </w:p>
        </w:tc>
      </w:tr>
      <w:tr w:rsidR="00E23A2F" w:rsidRPr="00AB76B4" w14:paraId="2DABD34B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C6464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A4503A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A6C3AC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8AD680B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7F7D1734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F02258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34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627EEF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AC5F22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CA59B1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DFB9EF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5ECEF79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 Cap Y.</w:t>
            </w:r>
          </w:p>
        </w:tc>
      </w:tr>
      <w:tr w:rsidR="00E23A2F" w:rsidRPr="00AB76B4" w14:paraId="034EAFB0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5B206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1B587D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1E71C0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6FEB162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23E7E641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790396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26, 28, 30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8B5F45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D2A25F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ABFB37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D14B9E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Cu acces la liniile 6 și 7.</w:t>
            </w:r>
          </w:p>
        </w:tc>
      </w:tr>
      <w:tr w:rsidR="00E23A2F" w:rsidRPr="00AB76B4" w14:paraId="29DACE67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6AAC1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C1BAAF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238CD6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BDECF99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0DCF02F7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B18429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40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280F36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DC36D3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301CEF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D2E654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Cu acces la linia 1.</w:t>
            </w:r>
          </w:p>
        </w:tc>
      </w:tr>
      <w:tr w:rsidR="00E23A2F" w:rsidRPr="00AB76B4" w14:paraId="1AED5970" w14:textId="77777777" w:rsidTr="00927588">
        <w:trPr>
          <w:cantSplit/>
          <w:trHeight w:val="66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D0D80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6BB74D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63C99B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73A27D5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6D16FF20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466C48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76B4D128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48 și 52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C8E4EB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02C8BC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DBCB6E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1833D3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688D8AE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1, 4 și 5.</w:t>
            </w:r>
          </w:p>
        </w:tc>
      </w:tr>
      <w:tr w:rsidR="00E23A2F" w:rsidRPr="00AB76B4" w14:paraId="42498793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CE971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E46008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44CD6D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C89A31D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47438B8B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liniile 5 și 6 </w:t>
            </w:r>
          </w:p>
          <w:p w14:paraId="054D1EA7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9DA742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2690D5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8EE69D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31E775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8945DA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:rsidRPr="00AB76B4" w14:paraId="11325F98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2E1E7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012A0B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B6BAA5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8230CD4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73B00664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7 </w:t>
            </w:r>
          </w:p>
          <w:p w14:paraId="42F22164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F7C4EE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4AC2DE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228169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CB6CEA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1E29B2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:rsidRPr="00AB76B4" w14:paraId="3D9E54EC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9FA19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4C6D8B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156+450</w:t>
            </w:r>
          </w:p>
          <w:p w14:paraId="2B134CE2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60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5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793659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B26A94F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Caracal -</w:t>
            </w:r>
          </w:p>
          <w:p w14:paraId="0539FF4A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036738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9B7EB3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586B13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108DC4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1B9E8E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:rsidRPr="00AB76B4" w14:paraId="1673D29E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CC96F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389027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160+500</w:t>
            </w:r>
          </w:p>
          <w:p w14:paraId="6FFEE023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16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30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E992DB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EB3A403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Caracal -</w:t>
            </w:r>
          </w:p>
          <w:p w14:paraId="2CA7F9BB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245153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50C78C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04435E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992A25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F27B5F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:rsidRPr="00AB76B4" w14:paraId="3F4134EE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3A879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432930" w14:textId="77777777" w:rsidR="00E23A2F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162+200</w:t>
            </w:r>
          </w:p>
          <w:p w14:paraId="618FDA65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162+300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BA4B3A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3E4D78D" w14:textId="77777777" w:rsidR="00E23A2F" w:rsidRPr="00AB76B4" w:rsidRDefault="00E23A2F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Caracal -</w:t>
            </w:r>
          </w:p>
          <w:p w14:paraId="4D2DE9C7" w14:textId="77777777" w:rsidR="00E23A2F" w:rsidRPr="00AB76B4" w:rsidRDefault="00E23A2F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6E61EA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AF3A0E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53023B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894E6D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927FE4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Interzis circulația locomotivelor cuplate.</w:t>
            </w:r>
          </w:p>
        </w:tc>
      </w:tr>
      <w:tr w:rsidR="00E23A2F" w:rsidRPr="00AB76B4" w14:paraId="2592A354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865E7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8A27C8" w14:textId="77777777" w:rsidR="00E23A2F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162+300</w:t>
            </w:r>
          </w:p>
          <w:p w14:paraId="77250DD4" w14:textId="77777777" w:rsidR="00E23A2F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165+000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90669D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5BD84C1" w14:textId="77777777" w:rsidR="00E23A2F" w:rsidRPr="00AB76B4" w:rsidRDefault="00E23A2F" w:rsidP="00105F53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Caracal -</w:t>
            </w:r>
          </w:p>
          <w:p w14:paraId="429AB349" w14:textId="77777777" w:rsidR="00E23A2F" w:rsidRPr="00AB76B4" w:rsidRDefault="00E23A2F" w:rsidP="00105F53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DCC2D3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2AE130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0D9B53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0C6B10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740939" w14:textId="77777777" w:rsidR="00E23A2F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:rsidRPr="00AB76B4" w14:paraId="4EB905E5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09C45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C7B2E0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25EA81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0A23A5E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Caracal -</w:t>
            </w:r>
          </w:p>
          <w:p w14:paraId="2AA60A62" w14:textId="77777777" w:rsidR="00E23A2F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Grozăvești</w:t>
            </w:r>
            <w:r>
              <w:rPr>
                <w:b/>
                <w:bCs/>
                <w:sz w:val="20"/>
              </w:rPr>
              <w:t xml:space="preserve"> și linia 2 directă </w:t>
            </w:r>
            <w:r w:rsidRPr="00AB76B4">
              <w:rPr>
                <w:b/>
                <w:bCs/>
                <w:sz w:val="20"/>
              </w:rPr>
              <w:t>Grozăvești</w:t>
            </w:r>
            <w:r>
              <w:rPr>
                <w:b/>
                <w:bCs/>
                <w:sz w:val="20"/>
              </w:rPr>
              <w:t xml:space="preserve"> </w:t>
            </w:r>
          </w:p>
          <w:p w14:paraId="3EE90A19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353947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E30440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26F294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57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660</w:t>
            </w:r>
          </w:p>
          <w:p w14:paraId="0634DDC1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16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45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2BDB41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87118B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:rsidRPr="00AB76B4" w14:paraId="42296834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3FA89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4F132B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9F1157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36923B4" w14:textId="77777777" w:rsidR="00E23A2F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directă </w:t>
            </w:r>
          </w:p>
          <w:p w14:paraId="138B75DA" w14:textId="77777777" w:rsidR="00E23A2F" w:rsidRPr="00AB76B4" w:rsidRDefault="00E23A2F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34EE48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A621F0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70CF99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16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45</w:t>
            </w:r>
            <w:r w:rsidRPr="00AB76B4">
              <w:rPr>
                <w:b/>
                <w:bCs/>
                <w:sz w:val="20"/>
              </w:rPr>
              <w:t>0</w:t>
            </w:r>
          </w:p>
          <w:p w14:paraId="1BD91180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69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378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812B25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612DDF" w14:textId="77777777" w:rsidR="00E23A2F" w:rsidRPr="00AB76B4" w:rsidRDefault="00E23A2F" w:rsidP="0005357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23A2F" w:rsidRPr="00AB76B4" w14:paraId="3C5A25F6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F6277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C14553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170+200</w:t>
            </w:r>
          </w:p>
          <w:p w14:paraId="3D8D4FAD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172+500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368779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3F80ED0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Grozăvești -</w:t>
            </w:r>
          </w:p>
          <w:p w14:paraId="6E5D2417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Jianca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3E8118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EB1737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E653E0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2C895F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9EE8EB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23A2F" w:rsidRPr="00AB76B4" w14:paraId="378E5AFB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F16BF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C8890F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176+200</w:t>
            </w:r>
          </w:p>
          <w:p w14:paraId="593EDEF6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177+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FC6D64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DFD6FFD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Jianca</w:t>
            </w:r>
          </w:p>
          <w:p w14:paraId="7EBE34DE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directă </w:t>
            </w:r>
            <w:r w:rsidRPr="00AB76B4">
              <w:rPr>
                <w:b/>
                <w:bCs/>
                <w:sz w:val="20"/>
              </w:rPr>
              <w:br/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FF2182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B5519E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08E8A0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D10DE1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0E3CB7" w14:textId="77777777" w:rsidR="00E23A2F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663C195C" w14:textId="77777777" w:rsidR="00E23A2F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2AA5D94E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– ieşiri. Peste sch. 3, 5, 4 și 6.</w:t>
            </w:r>
          </w:p>
        </w:tc>
      </w:tr>
      <w:tr w:rsidR="00E23A2F" w:rsidRPr="00AB76B4" w14:paraId="547D85D2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51A42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0D5654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B5B432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4CEE0A6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Jianca</w:t>
            </w:r>
          </w:p>
          <w:p w14:paraId="0F8CE4CC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2 directă </w:t>
            </w:r>
            <w:r w:rsidRPr="00AB76B4">
              <w:rPr>
                <w:b/>
                <w:bCs/>
                <w:sz w:val="20"/>
              </w:rPr>
              <w:br/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322B32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AFE2C6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9B95F3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176+200</w:t>
            </w:r>
          </w:p>
          <w:p w14:paraId="77D48B2D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177+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EC3FF3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5E17D5" w14:textId="77777777" w:rsidR="00E23A2F" w:rsidRDefault="00E23A2F" w:rsidP="001A298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55C515F4" w14:textId="77777777" w:rsidR="00E23A2F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04E807BD" w14:textId="77777777" w:rsidR="00E23A2F" w:rsidRPr="00AB76B4" w:rsidRDefault="00E23A2F" w:rsidP="000D62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– ieşiri. Peste sch. 1, 7, 11, 2, 8 și 10.</w:t>
            </w:r>
          </w:p>
        </w:tc>
      </w:tr>
      <w:tr w:rsidR="00E23A2F" w:rsidRPr="00AB76B4" w14:paraId="67CF1D69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3B0EA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26E2DD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DA1AD0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543984C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Jianca</w:t>
            </w:r>
          </w:p>
          <w:p w14:paraId="7D366350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2A8CEDBF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89919F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67A48DC6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DFDF70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8BA4DA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401EE1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ED75DB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:rsidRPr="00AB76B4" w14:paraId="63C3E8A3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83098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5CFCD4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181+000</w:t>
            </w:r>
          </w:p>
          <w:p w14:paraId="045C210B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182+500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6C562C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032B226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Jianca - Leu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E91F50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633327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AE3902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CDD366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33C972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:rsidRPr="00AB76B4" w14:paraId="79DC2E1E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0A754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E033DC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323997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7D83850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Leu</w:t>
            </w:r>
          </w:p>
          <w:p w14:paraId="2CF52277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directă, Cap X</w:t>
            </w:r>
            <w:r>
              <w:rPr>
                <w:b/>
                <w:bCs/>
                <w:sz w:val="20"/>
              </w:rPr>
              <w:t xml:space="preserve"> și Y, peste sch. 1, 7, 11, 10, 8, 2 și 16.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37FB0F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A74166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849C75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184+</w:t>
            </w:r>
            <w:r>
              <w:rPr>
                <w:b/>
                <w:bCs/>
                <w:sz w:val="20"/>
              </w:rPr>
              <w:t>6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2672E309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18</w:t>
            </w:r>
            <w:r>
              <w:rPr>
                <w:b/>
                <w:bCs/>
                <w:sz w:val="20"/>
              </w:rPr>
              <w:t>6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500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7CA265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6EB32A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23A2F" w:rsidRPr="00AB76B4" w14:paraId="264EC7DB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22944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55CCA1" w14:textId="77777777" w:rsidR="00E23A2F" w:rsidRPr="00AB76B4" w:rsidRDefault="00E23A2F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184+</w:t>
            </w:r>
            <w:r>
              <w:rPr>
                <w:b/>
                <w:bCs/>
                <w:sz w:val="20"/>
              </w:rPr>
              <w:t>6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1797F570" w14:textId="77777777" w:rsidR="00E23A2F" w:rsidRPr="00AB76B4" w:rsidRDefault="00E23A2F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18</w:t>
            </w:r>
            <w:r>
              <w:rPr>
                <w:b/>
                <w:bCs/>
                <w:sz w:val="20"/>
              </w:rPr>
              <w:t>6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AF7EF6" w14:textId="77777777" w:rsidR="00E23A2F" w:rsidRPr="00AB76B4" w:rsidRDefault="00E23A2F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6A682D3" w14:textId="77777777" w:rsidR="00E23A2F" w:rsidRPr="00AB76B4" w:rsidRDefault="00E23A2F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Leu</w:t>
            </w:r>
          </w:p>
          <w:p w14:paraId="4CF5C23A" w14:textId="77777777" w:rsidR="00E23A2F" w:rsidRPr="00AB76B4" w:rsidRDefault="00E23A2F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directă, </w:t>
            </w:r>
          </w:p>
          <w:p w14:paraId="0B29024A" w14:textId="77777777" w:rsidR="00E23A2F" w:rsidRDefault="00E23A2F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</w:t>
            </w:r>
            <w:r>
              <w:rPr>
                <w:b/>
                <w:bCs/>
                <w:sz w:val="20"/>
              </w:rPr>
              <w:t xml:space="preserve"> </w:t>
            </w:r>
            <w:r w:rsidRPr="00AB76B4">
              <w:rPr>
                <w:b/>
                <w:bCs/>
                <w:sz w:val="20"/>
              </w:rPr>
              <w:t>Y</w:t>
            </w:r>
            <w:r>
              <w:rPr>
                <w:b/>
                <w:bCs/>
                <w:sz w:val="20"/>
              </w:rPr>
              <w:t xml:space="preserve">, </w:t>
            </w:r>
          </w:p>
          <w:p w14:paraId="3F4994D8" w14:textId="77777777" w:rsidR="00E23A2F" w:rsidRPr="0068517F" w:rsidRDefault="00E23A2F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68517F">
              <w:rPr>
                <w:b/>
                <w:bCs/>
                <w:sz w:val="20"/>
              </w:rPr>
              <w:t>peste sch. 3, 5, 4 și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DFF2A5" w14:textId="77777777" w:rsidR="00E23A2F" w:rsidRPr="00AB76B4" w:rsidRDefault="00E23A2F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6C650E" w14:textId="77777777" w:rsidR="00E23A2F" w:rsidRPr="00AB76B4" w:rsidRDefault="00E23A2F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6D9E02" w14:textId="77777777" w:rsidR="00E23A2F" w:rsidRPr="00AB76B4" w:rsidRDefault="00E23A2F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5376FC" w14:textId="77777777" w:rsidR="00E23A2F" w:rsidRPr="00AB76B4" w:rsidRDefault="00E23A2F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088D97" w14:textId="77777777" w:rsidR="00E23A2F" w:rsidRDefault="00E23A2F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6F2CD75C" w14:textId="77777777" w:rsidR="00E23A2F" w:rsidRPr="00AB76B4" w:rsidRDefault="00E23A2F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:rsidRPr="00AB76B4" w14:paraId="16403FCC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5D189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54385A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02CEC1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C297E9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Leu</w:t>
            </w:r>
          </w:p>
          <w:p w14:paraId="364A784C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Cap </w:t>
            </w:r>
            <w:r>
              <w:rPr>
                <w:b/>
                <w:bCs/>
                <w:sz w:val="20"/>
              </w:rPr>
              <w:t>X</w:t>
            </w:r>
            <w:r w:rsidRPr="00AB76B4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F5CD5B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2DD3FC6B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</w:t>
            </w:r>
            <w:r w:rsidRPr="00AB76B4">
              <w:rPr>
                <w:b/>
                <w:bCs/>
                <w:sz w:val="20"/>
              </w:rPr>
              <w:t>-</w:t>
            </w:r>
            <w:r>
              <w:rPr>
                <w:b/>
                <w:bCs/>
                <w:sz w:val="20"/>
              </w:rPr>
              <w:t>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875EFA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5368F3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EDFABB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B8CA93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  <w:r w:rsidRPr="00AB76B4">
              <w:rPr>
                <w:b/>
                <w:bCs/>
                <w:i/>
                <w:iCs/>
                <w:sz w:val="20"/>
              </w:rPr>
              <w:br/>
              <w:t>din fir I în fir II.</w:t>
            </w:r>
          </w:p>
        </w:tc>
      </w:tr>
      <w:tr w:rsidR="00E23A2F" w:rsidRPr="00AB76B4" w14:paraId="1858E626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C3925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891795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5A927C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BB27357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Leu</w:t>
            </w:r>
          </w:p>
          <w:p w14:paraId="17FFB7B6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377232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1224C108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6-8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0E13B8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173C14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68BAFC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DA28B8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  <w:r w:rsidRPr="00AB76B4">
              <w:rPr>
                <w:b/>
                <w:bCs/>
                <w:i/>
                <w:iCs/>
                <w:sz w:val="20"/>
              </w:rPr>
              <w:br/>
              <w:t>din fir I în fir II.</w:t>
            </w:r>
          </w:p>
        </w:tc>
      </w:tr>
      <w:tr w:rsidR="00E23A2F" w:rsidRPr="00AB76B4" w14:paraId="3861570F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20856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869E7E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7AF3AF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E344FD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Leu</w:t>
            </w:r>
          </w:p>
          <w:p w14:paraId="1BDA4B2B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 prim. - exp.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827F5F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495D35AE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E129B5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09C1E5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60506B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FA1E19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:rsidRPr="00AB76B4" w14:paraId="24DE4509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5BA36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D56257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196+000</w:t>
            </w:r>
          </w:p>
          <w:p w14:paraId="6D2A6A56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197+700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3E5111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B8BB56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Leu - Malu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F7BAFF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CD7991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BD7A9B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15585C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EBA945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10C9B2D5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:rsidRPr="00AB76B4" w14:paraId="20E916F0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B31D3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835767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BCC5AF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7F8BE69" w14:textId="77777777" w:rsidR="00E23A2F" w:rsidRPr="00AB76B4" w:rsidRDefault="00E23A2F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Leu - Malu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ADBB4E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F76E29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49F809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196+100</w:t>
            </w:r>
          </w:p>
          <w:p w14:paraId="3ABD1C47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19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70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F2B3AD" w14:textId="77777777" w:rsidR="00E23A2F" w:rsidRPr="00AB76B4" w:rsidRDefault="00E23A2F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E3AC32" w14:textId="77777777" w:rsidR="00E23A2F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0951C46C" w14:textId="77777777" w:rsidR="00E23A2F" w:rsidRPr="00AB76B4" w:rsidRDefault="00E23A2F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:rsidRPr="00AB76B4" w14:paraId="65A27595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1B567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38FD73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5FCDC3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C659965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Malu Mare -</w:t>
            </w:r>
          </w:p>
          <w:p w14:paraId="00BA6C38" w14:textId="77777777" w:rsidR="00E23A2F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Banu Mărăcine</w:t>
            </w:r>
            <w:r>
              <w:rPr>
                <w:b/>
                <w:bCs/>
                <w:sz w:val="20"/>
              </w:rPr>
              <w:t xml:space="preserve"> + linia 5 directă </w:t>
            </w:r>
          </w:p>
          <w:p w14:paraId="0AD6607C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Banu Mărăcine</w:t>
            </w:r>
            <w:r>
              <w:rPr>
                <w:b/>
                <w:bCs/>
                <w:sz w:val="20"/>
              </w:rPr>
              <w:t xml:space="preserve"> Cap. X peste sch. 1, 7, 9.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403B1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2859C9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091D15" w14:textId="77777777" w:rsidR="00E23A2F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199+800</w:t>
            </w:r>
          </w:p>
          <w:p w14:paraId="47AD76C9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203+350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B2D3C9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73ACE6" w14:textId="77777777" w:rsidR="00E23A2F" w:rsidRDefault="00E23A2F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5FBCB617" w14:textId="77777777" w:rsidR="00E23A2F" w:rsidRPr="00AB76B4" w:rsidRDefault="00E23A2F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:rsidRPr="00AB76B4" w14:paraId="2C3918D5" w14:textId="77777777" w:rsidTr="00927588">
        <w:trPr>
          <w:cantSplit/>
          <w:trHeight w:val="33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5BE2E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9DDB783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9D5FD67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166FF9A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Banu Mărăcine</w:t>
            </w:r>
          </w:p>
          <w:p w14:paraId="1768B713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7441EC2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7B5CBD8F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 și 11 în abatere</w:t>
            </w:r>
          </w:p>
          <w:p w14:paraId="2FE102E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</w:t>
            </w:r>
          </w:p>
          <w:p w14:paraId="6639E7D5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567FB6E3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9 - 11</w:t>
            </w:r>
          </w:p>
          <w:p w14:paraId="7C97FA81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sch. </w:t>
            </w:r>
          </w:p>
          <w:p w14:paraId="6D72111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14 și 18 în abatere și diag. 14 - 18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C074EE4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F6A5413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D282F2D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9A695C2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la liniile 1 - 4 Cap X + Cap Y.</w:t>
            </w:r>
          </w:p>
          <w:p w14:paraId="16CC0719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:rsidRPr="00AB76B4" w14:paraId="484DDDD9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A798C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695C55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AC0F134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6F213C1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Banu Mărăcine</w:t>
            </w:r>
          </w:p>
          <w:p w14:paraId="3FECD856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C343394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7</w:t>
            </w:r>
          </w:p>
          <w:p w14:paraId="79ABBAE2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- 100 m din călcâi sch. </w:t>
            </w:r>
          </w:p>
          <w:p w14:paraId="4C2D75B3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nr. 26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70928C6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56DF81E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6D4559D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AE54325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:rsidRPr="00AB76B4" w14:paraId="4BF559AF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4ADF6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BD2B84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DF4EDE3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856F2BB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Banu Mărăcine</w:t>
            </w:r>
          </w:p>
          <w:p w14:paraId="3AAAE4E6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91C13D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5532C3A0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nr. 15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787AFC3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B6E8F20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B759CCF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A0D9767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6761AF8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4 Cap X şi CEREALCOM.</w:t>
            </w:r>
          </w:p>
        </w:tc>
      </w:tr>
      <w:tr w:rsidR="00E23A2F" w:rsidRPr="00AB76B4" w14:paraId="21C9BE99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E7441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43EA7BE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2B624D4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0AF95C8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Banu Mărăcine</w:t>
            </w:r>
          </w:p>
          <w:p w14:paraId="2B11FF69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C802C3E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17, 21 şi 23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C2E4335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5D50552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839F60D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2A133B4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D495836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CEREALCOM.</w:t>
            </w:r>
          </w:p>
        </w:tc>
      </w:tr>
      <w:tr w:rsidR="00E23A2F" w:rsidRPr="00AB76B4" w14:paraId="0766C61D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1C926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0AEA148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66DFEE7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4D8C328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Banu Mărăcine</w:t>
            </w:r>
          </w:p>
          <w:p w14:paraId="0AC38F4E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B5D588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20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71A5843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8B8C9A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41DA254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FE937FF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116166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4 Cap Y.</w:t>
            </w:r>
          </w:p>
        </w:tc>
      </w:tr>
      <w:tr w:rsidR="00E23A2F" w:rsidRPr="00AB76B4" w14:paraId="43916013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B05B4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3A68296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249+150</w:t>
            </w:r>
          </w:p>
          <w:p w14:paraId="05EC972D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250+300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070554A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084DDB6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143A6331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3A + 3B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EFBFAA3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3CAFCA8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D4B90C5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6FDCA4E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146EC06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Numai pentru trenurile de marfă în tranzit .</w:t>
            </w:r>
          </w:p>
          <w:p w14:paraId="58D98C47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CE7616D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Stație paralelogram.</w:t>
            </w:r>
          </w:p>
        </w:tc>
      </w:tr>
      <w:tr w:rsidR="00E23A2F" w:rsidRPr="00AB76B4" w14:paraId="0C83E6FE" w14:textId="77777777" w:rsidTr="00927588">
        <w:trPr>
          <w:cantSplit/>
          <w:trHeight w:val="10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F8BB3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43F20D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4DC2855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D041640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0D67921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2EF1C5B3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diag.</w:t>
            </w:r>
          </w:p>
          <w:p w14:paraId="0C3A2E49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73 - 77 - - 83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F0E5A39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4A7FCE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B9EB6C3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2D62631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din linia 2 A la liniile 26 și 27.</w:t>
            </w:r>
          </w:p>
        </w:tc>
      </w:tr>
      <w:tr w:rsidR="00E23A2F" w:rsidRPr="00AB76B4" w14:paraId="461FADE9" w14:textId="77777777" w:rsidTr="00927588">
        <w:trPr>
          <w:cantSplit/>
          <w:trHeight w:val="69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152CC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412429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B924717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5BE3731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D58139D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76F54C71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diag.</w:t>
            </w:r>
          </w:p>
          <w:p w14:paraId="3B828629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79 - 85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9619728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FF09F37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D18D7F9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D2240E1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din linia 28 A la liniile 1 - 4 B.</w:t>
            </w:r>
          </w:p>
        </w:tc>
      </w:tr>
      <w:tr w:rsidR="00E23A2F" w:rsidRPr="00AB76B4" w14:paraId="10E6D642" w14:textId="77777777" w:rsidTr="00927588">
        <w:trPr>
          <w:cantSplit/>
          <w:trHeight w:val="54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FA9FF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9097A20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B9ED2FA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1080E3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0F2D438F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685762D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TDJ </w:t>
            </w:r>
          </w:p>
          <w:p w14:paraId="59138326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75 / 79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C9B2ABC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7C357A5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C063D9E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676A6B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din  linia 28A la liniile 1 - 4 B, 26 și 27.</w:t>
            </w:r>
          </w:p>
        </w:tc>
      </w:tr>
      <w:tr w:rsidR="00E23A2F" w:rsidRPr="00AB76B4" w14:paraId="0C737688" w14:textId="77777777" w:rsidTr="00927588">
        <w:trPr>
          <w:cantSplit/>
          <w:trHeight w:val="86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66DA9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B998B0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C77E3A4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E64CF5C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5C73F2E2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739A89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TDJ</w:t>
            </w:r>
          </w:p>
          <w:p w14:paraId="2A0640B7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83 / 87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CED705D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BFC8F5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3145B4B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EFF1FC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din  liniile 1A, 2A și 28A la liniile 26 și 27.</w:t>
            </w:r>
          </w:p>
        </w:tc>
      </w:tr>
      <w:tr w:rsidR="00E23A2F" w:rsidRPr="00AB76B4" w14:paraId="2C72C5A2" w14:textId="77777777" w:rsidTr="00927588">
        <w:trPr>
          <w:cantSplit/>
          <w:trHeight w:val="18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6F355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01D8FF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EE95A9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6F06B4D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0051734B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C0C3B6" w14:textId="77777777" w:rsidR="00E23A2F" w:rsidRPr="00AB76B4" w:rsidRDefault="00E23A2F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3120F130" w14:textId="77777777" w:rsidR="00E23A2F" w:rsidRPr="00AB76B4" w:rsidRDefault="00E23A2F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sch.  23,  33,  35,  </w:t>
            </w:r>
          </w:p>
          <w:p w14:paraId="57D19F05" w14:textId="77777777" w:rsidR="00E23A2F" w:rsidRPr="00AB76B4" w:rsidRDefault="00E23A2F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TDJ </w:t>
            </w:r>
          </w:p>
          <w:p w14:paraId="1FCE61D4" w14:textId="77777777" w:rsidR="00E23A2F" w:rsidRPr="00AB76B4" w:rsidRDefault="00E23A2F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43 / 49, </w:t>
            </w:r>
          </w:p>
          <w:p w14:paraId="4B8BC1C7" w14:textId="77777777" w:rsidR="00E23A2F" w:rsidRPr="00AB76B4" w:rsidRDefault="00E23A2F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45 / 51, sch. 55,  57, 59,  </w:t>
            </w:r>
          </w:p>
          <w:p w14:paraId="4B95DF3C" w14:textId="77777777" w:rsidR="00E23A2F" w:rsidRPr="00AB76B4" w:rsidRDefault="00E23A2F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65,  67,  69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A1E8DF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6F9851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332516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225F50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BAF3AE3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4A - 1</w:t>
            </w:r>
            <w:r>
              <w:rPr>
                <w:b/>
                <w:bCs/>
                <w:i/>
                <w:iCs/>
                <w:sz w:val="20"/>
              </w:rPr>
              <w:t>1</w:t>
            </w:r>
            <w:r w:rsidRPr="00AB76B4"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E23A2F" w:rsidRPr="00AB76B4" w14:paraId="43AB5F74" w14:textId="77777777" w:rsidTr="00927588">
        <w:trPr>
          <w:cantSplit/>
          <w:trHeight w:val="18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4ABA9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0A3F63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2E719D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AC953CC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48A0A90D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823FF2" w14:textId="77777777" w:rsidR="00E23A2F" w:rsidRPr="00AB76B4" w:rsidRDefault="00E23A2F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5DDC1A27" w14:textId="77777777" w:rsidR="00E23A2F" w:rsidRPr="00AB76B4" w:rsidRDefault="00E23A2F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sch.  </w:t>
            </w:r>
            <w:r>
              <w:rPr>
                <w:b/>
                <w:bCs/>
                <w:spacing w:val="-10"/>
                <w:sz w:val="20"/>
              </w:rPr>
              <w:t>145, 147, 149, 151, 157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E431F1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5CDA58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313C1C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DBC55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62EFCF7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</w:rPr>
              <w:t>12</w:t>
            </w:r>
            <w:r w:rsidRPr="00AB76B4">
              <w:rPr>
                <w:b/>
                <w:bCs/>
                <w:i/>
                <w:iCs/>
                <w:sz w:val="20"/>
              </w:rPr>
              <w:t xml:space="preserve"> - 1</w:t>
            </w:r>
            <w:r>
              <w:rPr>
                <w:b/>
                <w:bCs/>
                <w:i/>
                <w:iCs/>
                <w:sz w:val="20"/>
              </w:rPr>
              <w:t>6</w:t>
            </w:r>
            <w:r w:rsidRPr="00AB76B4"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E23A2F" w:rsidRPr="00AB76B4" w14:paraId="500B63D4" w14:textId="77777777" w:rsidTr="00927588">
        <w:trPr>
          <w:cantSplit/>
          <w:trHeight w:val="94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9C92C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276344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181014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32DAA28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09E580AC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liniile 12-16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860C8B" w14:textId="77777777" w:rsidR="00E23A2F" w:rsidRPr="00AB76B4" w:rsidRDefault="00E23A2F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toată </w:t>
            </w:r>
            <w:r w:rsidRPr="00AB76B4">
              <w:rPr>
                <w:b/>
                <w:bCs/>
                <w:spacing w:val="-10"/>
                <w:sz w:val="20"/>
              </w:rPr>
              <w:br/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9C1AF5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C31E31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6A1AF0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983A90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:rsidRPr="00AB76B4" w14:paraId="0FFA4798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19AB9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999BD3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FBC7B7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1299E0F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04A1728E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B4618A" w14:textId="77777777" w:rsidR="00E23A2F" w:rsidRPr="00AB76B4" w:rsidRDefault="00E23A2F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630ECE90" w14:textId="77777777" w:rsidR="00E23A2F" w:rsidRPr="00AB76B4" w:rsidRDefault="00E23A2F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sch. 12</w:t>
            </w:r>
          </w:p>
          <w:p w14:paraId="4A174593" w14:textId="77777777" w:rsidR="00E23A2F" w:rsidRPr="00AB76B4" w:rsidRDefault="00E23A2F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TDJ </w:t>
            </w:r>
          </w:p>
          <w:p w14:paraId="79D4FB61" w14:textId="77777777" w:rsidR="00E23A2F" w:rsidRPr="00AB76B4" w:rsidRDefault="00E23A2F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22 / 26</w:t>
            </w:r>
          </w:p>
          <w:p w14:paraId="7ABCB66A" w14:textId="77777777" w:rsidR="00E23A2F" w:rsidRPr="00AB76B4" w:rsidRDefault="00E23A2F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sch. 24</w:t>
            </w:r>
          </w:p>
          <w:p w14:paraId="34AEFC37" w14:textId="77777777" w:rsidR="00E23A2F" w:rsidRPr="00AB76B4" w:rsidRDefault="00E23A2F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TDJ </w:t>
            </w:r>
          </w:p>
          <w:p w14:paraId="380E9FA0" w14:textId="77777777" w:rsidR="00E23A2F" w:rsidRPr="00AB76B4" w:rsidRDefault="00E23A2F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32 / 38</w:t>
            </w:r>
          </w:p>
          <w:p w14:paraId="240E8835" w14:textId="77777777" w:rsidR="00E23A2F" w:rsidRPr="00AB76B4" w:rsidRDefault="00E23A2F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sch.: 40</w:t>
            </w:r>
          </w:p>
          <w:p w14:paraId="5C8C0CE1" w14:textId="77777777" w:rsidR="00E23A2F" w:rsidRPr="00AB76B4" w:rsidRDefault="00E23A2F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50, 52, 54, 56, 58, 60, 62, 64, 66</w:t>
            </w:r>
          </w:p>
          <w:p w14:paraId="03D6F35A" w14:textId="77777777" w:rsidR="00E23A2F" w:rsidRPr="00AB76B4" w:rsidRDefault="00E23A2F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426E7A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9533A8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EB9F1B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4397F1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728B6D2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5 - 1</w:t>
            </w:r>
            <w:r>
              <w:rPr>
                <w:b/>
                <w:bCs/>
                <w:i/>
                <w:iCs/>
                <w:sz w:val="20"/>
              </w:rPr>
              <w:t>1</w:t>
            </w:r>
            <w:r w:rsidRPr="00AB76B4"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E23A2F" w:rsidRPr="00AB76B4" w14:paraId="4F75A939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959A1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102CF0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98B68C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99FFE04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29E09B2C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ADB7E9" w14:textId="77777777" w:rsidR="00E23A2F" w:rsidRPr="00AB76B4" w:rsidRDefault="00E23A2F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 peste </w:t>
            </w:r>
          </w:p>
          <w:p w14:paraId="2B751FB7" w14:textId="77777777" w:rsidR="00E23A2F" w:rsidRPr="00AB76B4" w:rsidRDefault="00E23A2F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sch.</w:t>
            </w:r>
            <w:r>
              <w:rPr>
                <w:b/>
                <w:bCs/>
                <w:spacing w:val="-10"/>
                <w:sz w:val="20"/>
              </w:rPr>
              <w:t xml:space="preserve"> </w:t>
            </w:r>
            <w:r w:rsidRPr="00AB76B4">
              <w:rPr>
                <w:b/>
                <w:bCs/>
                <w:spacing w:val="-10"/>
                <w:sz w:val="20"/>
              </w:rPr>
              <w:t xml:space="preserve">76, 78, 80, 82, 84 </w:t>
            </w:r>
          </w:p>
          <w:p w14:paraId="474E808E" w14:textId="77777777" w:rsidR="00E23A2F" w:rsidRPr="00AB76B4" w:rsidRDefault="00E23A2F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și 88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A68F98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DF830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B3527B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6FFA8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EEB99BD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</w:rPr>
              <w:t>12</w:t>
            </w:r>
            <w:r w:rsidRPr="00AB76B4">
              <w:rPr>
                <w:b/>
                <w:bCs/>
                <w:i/>
                <w:iCs/>
                <w:sz w:val="20"/>
              </w:rPr>
              <w:t xml:space="preserve"> - 1</w:t>
            </w:r>
            <w:r>
              <w:rPr>
                <w:b/>
                <w:bCs/>
                <w:i/>
                <w:iCs/>
                <w:sz w:val="20"/>
              </w:rPr>
              <w:t>6</w:t>
            </w:r>
            <w:r w:rsidRPr="00AB76B4"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E23A2F" w:rsidRPr="00AB76B4" w14:paraId="1E19D44E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9C712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86F5C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90817B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C41496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3956B494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Y, L 13 directă, peste sch. 9, 15, 21, 28, 20 și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5A75CB" w14:textId="77777777" w:rsidR="00E23A2F" w:rsidRPr="00AB76B4" w:rsidRDefault="00E23A2F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65D963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51B9B5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255+140</w:t>
            </w:r>
          </w:p>
          <w:p w14:paraId="374E0948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256+540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C6CF4C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0B6822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1DA6ABCF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23A2F" w:rsidRPr="00AB76B4" w14:paraId="4F6D1A30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27F56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0BFFA0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255+140</w:t>
            </w:r>
          </w:p>
          <w:p w14:paraId="685A80D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256+540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0E2267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4AC940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50174B3B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X+Y, L 12 directă</w:t>
            </w:r>
          </w:p>
          <w:p w14:paraId="28ADEC01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7, 13, 17, 22, 18 și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43B4DC" w14:textId="77777777" w:rsidR="00E23A2F" w:rsidRPr="00AB76B4" w:rsidRDefault="00E23A2F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7E353C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CD2C6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2DD4C0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476EFE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7979C450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23A2F" w:rsidRPr="00AB76B4" w14:paraId="02090552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27749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F6E8D0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4E3D5D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B9515C5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4170D925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472B39" w14:textId="77777777" w:rsidR="00E23A2F" w:rsidRPr="00AB76B4" w:rsidRDefault="00E23A2F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4251E7D3" w14:textId="77777777" w:rsidR="00E23A2F" w:rsidRPr="00AB76B4" w:rsidRDefault="00E23A2F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TDJ </w:t>
            </w:r>
          </w:p>
          <w:p w14:paraId="5B375361" w14:textId="77777777" w:rsidR="00E23A2F" w:rsidRPr="00AB76B4" w:rsidRDefault="00E23A2F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23 / 27 </w:t>
            </w:r>
          </w:p>
          <w:p w14:paraId="7486A63F" w14:textId="77777777" w:rsidR="00E23A2F" w:rsidRPr="00AB76B4" w:rsidRDefault="00E23A2F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și </w:t>
            </w:r>
          </w:p>
          <w:p w14:paraId="6CA4C24F" w14:textId="77777777" w:rsidR="00E23A2F" w:rsidRPr="00AB76B4" w:rsidRDefault="00E23A2F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sch.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BF419F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451A0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051B6C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F9C8A3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092FD37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7 - 11.</w:t>
            </w:r>
          </w:p>
        </w:tc>
      </w:tr>
      <w:tr w:rsidR="00E23A2F" w:rsidRPr="00AB76B4" w14:paraId="1749DEE7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DC234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B00D33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F732DF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676A95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73709A3C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D9F445" w14:textId="77777777" w:rsidR="00E23A2F" w:rsidRPr="00AB76B4" w:rsidRDefault="00E23A2F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617CDA4C" w14:textId="77777777" w:rsidR="00E23A2F" w:rsidRPr="00AB76B4" w:rsidRDefault="00E23A2F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sch. </w:t>
            </w:r>
          </w:p>
          <w:p w14:paraId="0DCF90A5" w14:textId="77777777" w:rsidR="00E23A2F" w:rsidRPr="00AB76B4" w:rsidRDefault="00E23A2F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29 și 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ECC728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A132B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240AAD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BA410D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85E5E06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14 - 18.</w:t>
            </w:r>
          </w:p>
        </w:tc>
      </w:tr>
      <w:tr w:rsidR="00E23A2F" w:rsidRPr="00AB76B4" w14:paraId="4E0ABCD7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90BC7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458C2F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1FDE70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4A52FCD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70279F64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1AA9F4" w14:textId="77777777" w:rsidR="00E23A2F" w:rsidRPr="00AB76B4" w:rsidRDefault="00E23A2F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08F6BB67" w14:textId="77777777" w:rsidR="00E23A2F" w:rsidRPr="00AB76B4" w:rsidRDefault="00E23A2F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sch.  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801603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D968C0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946ABD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CF981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către Triaj Grupa A.</w:t>
            </w:r>
          </w:p>
        </w:tc>
      </w:tr>
      <w:tr w:rsidR="00E23A2F" w:rsidRPr="00AB76B4" w14:paraId="034EB471" w14:textId="77777777" w:rsidTr="00927588">
        <w:trPr>
          <w:cantSplit/>
          <w:trHeight w:val="46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B6212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EDF77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3BB9DF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4565C7A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3026A490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84060C" w14:textId="77777777" w:rsidR="00E23A2F" w:rsidRPr="00AB76B4" w:rsidRDefault="00E23A2F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T.D.J. </w:t>
            </w:r>
          </w:p>
          <w:p w14:paraId="44E8DD1D" w14:textId="77777777" w:rsidR="00E23A2F" w:rsidRPr="00AB76B4" w:rsidRDefault="00E23A2F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33 / 37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778ACF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1508E7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0380B9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6E2E40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9F0F615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7 - 10 .</w:t>
            </w:r>
          </w:p>
          <w:p w14:paraId="2C1D839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E23A2F" w:rsidRPr="00AB76B4" w14:paraId="68A5B740" w14:textId="77777777" w:rsidTr="00927588">
        <w:trPr>
          <w:cantSplit/>
          <w:trHeight w:val="181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D1270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694627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B5337D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B851CC6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7CADB403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DFE05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toţi schim-bătorii </w:t>
            </w:r>
          </w:p>
          <w:p w14:paraId="5DAEFA45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care dau acces la liniile 15 - 18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C40289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A1F09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980B94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00F91E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961D142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15 - 18 Cap X.</w:t>
            </w:r>
          </w:p>
        </w:tc>
      </w:tr>
      <w:tr w:rsidR="00E23A2F" w:rsidRPr="00AB76B4" w14:paraId="52713E5F" w14:textId="77777777" w:rsidTr="00927588">
        <w:trPr>
          <w:cantSplit/>
          <w:trHeight w:val="89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41021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9BA1D2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9BDB58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E3A8194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0589F6F7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D4204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1CE7D0C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30, 38 </w:t>
            </w:r>
          </w:p>
          <w:p w14:paraId="04418C4F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şi 54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B06BA5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1E7494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6B3139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4C4148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la liniile 7, 8 și 10 Cap Y.</w:t>
            </w:r>
          </w:p>
        </w:tc>
      </w:tr>
      <w:tr w:rsidR="00E23A2F" w:rsidRPr="00AB76B4" w14:paraId="570E1F13" w14:textId="77777777" w:rsidTr="00927588">
        <w:trPr>
          <w:cantSplit/>
          <w:trHeight w:val="8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2ACD5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5D5DE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E8C17B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F5385F8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62473F5A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564BBD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23A48F04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44, 52, 56, 58, 60 şi </w:t>
            </w:r>
          </w:p>
          <w:p w14:paraId="7B0F61DE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182A848D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58 - 60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2BD54A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A236F9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23C60D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71A128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54083D3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15 - 18 Cap Y.</w:t>
            </w:r>
          </w:p>
        </w:tc>
      </w:tr>
      <w:tr w:rsidR="00E23A2F" w:rsidRPr="00AB76B4" w14:paraId="7B6DF234" w14:textId="77777777" w:rsidTr="00927588">
        <w:trPr>
          <w:cantSplit/>
          <w:trHeight w:val="23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B0B8B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86C610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257+900</w:t>
            </w:r>
          </w:p>
          <w:p w14:paraId="6069233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258+100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79A351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7B3132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Cernele -</w:t>
            </w:r>
          </w:p>
          <w:p w14:paraId="0E1B0BAE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Işalniţa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9BD4BF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3D889D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AED817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A490F2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595C4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AB76B4">
              <w:rPr>
                <w:b/>
                <w:bCs/>
                <w:iCs/>
                <w:color w:val="000000"/>
                <w:sz w:val="20"/>
              </w:rPr>
              <w:t>*Interzis circulația locomotivelor cuplate.</w:t>
            </w:r>
          </w:p>
          <w:p w14:paraId="7B36ABE9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:rsidRPr="00AB76B4" w14:paraId="7AC56C6D" w14:textId="77777777" w:rsidTr="00927588">
        <w:trPr>
          <w:cantSplit/>
          <w:trHeight w:val="23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1B458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A06CC3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7931AE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F73CCEF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Işalniţa</w:t>
            </w:r>
          </w:p>
          <w:p w14:paraId="0889B5CF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directă, </w:t>
            </w:r>
          </w:p>
          <w:p w14:paraId="26107688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  <w:p w14:paraId="609FF8F3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  <w:r>
              <w:rPr>
                <w:b/>
                <w:bCs/>
                <w:sz w:val="20"/>
              </w:rPr>
              <w:t xml:space="preserve"> </w:t>
            </w:r>
            <w:r w:rsidRPr="00AB76B4">
              <w:rPr>
                <w:b/>
                <w:bCs/>
                <w:sz w:val="20"/>
              </w:rPr>
              <w:t>8 și 4.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1E6F4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A09B76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78EA98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26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73CC6BD5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262+850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51C771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5CE43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</w:rPr>
            </w:pPr>
            <w:r w:rsidRPr="00AB76B4">
              <w:rPr>
                <w:b/>
                <w:bCs/>
                <w:i/>
                <w:color w:val="000000"/>
                <w:sz w:val="20"/>
              </w:rPr>
              <w:t>Fără inductori.</w:t>
            </w:r>
          </w:p>
          <w:p w14:paraId="16ACB5C1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</w:rPr>
            </w:pPr>
            <w:r w:rsidRPr="00AB76B4">
              <w:rPr>
                <w:b/>
                <w:bCs/>
                <w:i/>
                <w:color w:val="000000"/>
                <w:sz w:val="20"/>
              </w:rPr>
              <w:t>Semnalizată ca limitare de viteză.</w:t>
            </w:r>
          </w:p>
        </w:tc>
      </w:tr>
      <w:tr w:rsidR="00E23A2F" w:rsidRPr="00AB76B4" w14:paraId="71F95107" w14:textId="77777777" w:rsidTr="00927588">
        <w:trPr>
          <w:cantSplit/>
          <w:trHeight w:val="16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D7E19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3B3929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0C9697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2F9EE45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Işalniţa</w:t>
            </w:r>
          </w:p>
          <w:p w14:paraId="2936AC57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Cap Y, liniile 4  - 13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7E4A8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</w:t>
            </w:r>
          </w:p>
          <w:p w14:paraId="54FE6E2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toţi </w:t>
            </w:r>
          </w:p>
          <w:p w14:paraId="3FD53FE3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</w:t>
            </w:r>
          </w:p>
          <w:p w14:paraId="7300C041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şi </w:t>
            </w:r>
          </w:p>
          <w:p w14:paraId="7EDC60D1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677B1EA5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538F5B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AF9A16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B6F392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AAD6A5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:rsidRPr="00AB76B4" w14:paraId="6EE339B3" w14:textId="77777777" w:rsidTr="00927588">
        <w:trPr>
          <w:cantSplit/>
          <w:trHeight w:val="116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678A0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6E4801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CCF27A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77F214B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Işalniţa</w:t>
            </w:r>
          </w:p>
          <w:p w14:paraId="032CF9B7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11 </w:t>
            </w:r>
          </w:p>
          <w:p w14:paraId="6F748F2F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primiri - expedieri, </w:t>
            </w:r>
          </w:p>
          <w:p w14:paraId="65A5F6A2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F39FA9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100 m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40E511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A0B2BD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F5D646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2A1E8F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:rsidRPr="00AB76B4" w14:paraId="53C6DD77" w14:textId="77777777" w:rsidTr="00927588">
        <w:trPr>
          <w:cantSplit/>
          <w:trHeight w:val="44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97B7F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73672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49A0A8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A5242D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Işalniţa</w:t>
            </w:r>
          </w:p>
          <w:p w14:paraId="3F698F57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ACD0E6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D6EEA8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8E7A79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FD4CD3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78FE77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:rsidRPr="00AB76B4" w14:paraId="7CBFBC7E" w14:textId="77777777" w:rsidTr="00927588">
        <w:trPr>
          <w:cantSplit/>
          <w:trHeight w:val="8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B0DF4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lastRenderedPageBreak/>
              <w:t xml:space="preserve"> </w:t>
            </w: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C2F674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AB76B4">
              <w:rPr>
                <w:b/>
                <w:bCs/>
                <w:color w:val="000000"/>
                <w:sz w:val="20"/>
              </w:rPr>
              <w:t>287+640</w:t>
            </w:r>
          </w:p>
          <w:p w14:paraId="2F756515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color w:val="000000"/>
                <w:sz w:val="20"/>
              </w:rPr>
              <w:t>287+690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B39F29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6EDD225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Filiaşi -</w:t>
            </w:r>
          </w:p>
          <w:p w14:paraId="3CA39EA6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Gura Motrului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0A0B89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6980AD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7A5B11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287+640</w:t>
            </w:r>
          </w:p>
          <w:p w14:paraId="0B047C70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287+690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267F52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EF5431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*Valabil pentru trenurile care au în componență  două locomotive cuplate.</w:t>
            </w:r>
          </w:p>
          <w:p w14:paraId="717DA8C0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:rsidRPr="00AB76B4" w14:paraId="10AD24CB" w14:textId="77777777" w:rsidTr="00927588">
        <w:trPr>
          <w:cantSplit/>
          <w:trHeight w:val="8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F1998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75C4BE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0995C6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C3A45F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Filiaşi -</w:t>
            </w:r>
          </w:p>
          <w:p w14:paraId="5185A960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Gura Motrului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BFB20D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1E5EF6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2DCCB9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290+550</w:t>
            </w:r>
          </w:p>
          <w:p w14:paraId="0813A862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290+750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2F5C8A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FE0907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AB76B4">
              <w:rPr>
                <w:b/>
                <w:bCs/>
                <w:i/>
                <w:sz w:val="20"/>
              </w:rPr>
              <w:t>Fără inductori.</w:t>
            </w:r>
          </w:p>
        </w:tc>
      </w:tr>
      <w:tr w:rsidR="00E23A2F" w:rsidRPr="00AB76B4" w14:paraId="18599D99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92BA7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BC9071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FE12AC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01F1F3B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Gura Motrului</w:t>
            </w:r>
          </w:p>
          <w:p w14:paraId="74FE16F6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4 </w:t>
            </w:r>
          </w:p>
          <w:p w14:paraId="52C3D75F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2A4907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 inclusiv sch.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40727F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7573F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EF8281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6E87B9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:rsidRPr="00AB76B4" w14:paraId="653C7DC3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FC4CF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2E04F4" w14:textId="77777777" w:rsidR="00E23A2F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290+000</w:t>
            </w:r>
          </w:p>
          <w:p w14:paraId="1380D09F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292+000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D01E48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E2684AC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Filiaşi -</w:t>
            </w:r>
          </w:p>
          <w:p w14:paraId="26BCB67E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Gura Motrului</w:t>
            </w:r>
            <w:r>
              <w:rPr>
                <w:b/>
                <w:bCs/>
                <w:sz w:val="20"/>
              </w:rPr>
              <w:t xml:space="preserve"> si St. </w:t>
            </w:r>
            <w:r w:rsidRPr="00AB76B4">
              <w:rPr>
                <w:b/>
                <w:bCs/>
                <w:sz w:val="20"/>
              </w:rPr>
              <w:t>Gura Motrului</w:t>
            </w:r>
            <w:r>
              <w:rPr>
                <w:b/>
                <w:bCs/>
                <w:sz w:val="20"/>
              </w:rPr>
              <w:t xml:space="preserve"> Cap X peste pod Jiu </w:t>
            </w:r>
            <w:r>
              <w:rPr>
                <w:b/>
                <w:bCs/>
                <w:sz w:val="20"/>
              </w:rPr>
              <w:br/>
              <w:t>și sch 5 și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B1CAEE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C2C70E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5B3F92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A2BBEC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103E8E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:rsidRPr="00AB76B4" w14:paraId="70D2C5A0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19A2C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747F40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4277FE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5021887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Gura Motrului -</w:t>
            </w:r>
          </w:p>
          <w:p w14:paraId="5C73B0EF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Butoieşti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579C03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08FB1B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95F062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292+000</w:t>
            </w:r>
          </w:p>
          <w:p w14:paraId="4733B492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293+300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A31E21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C7B0B3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:rsidRPr="00AB76B4" w14:paraId="5F807EEC" w14:textId="77777777" w:rsidTr="00927588">
        <w:trPr>
          <w:cantSplit/>
          <w:trHeight w:val="52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47C0A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4781A6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457401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B8014C4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Butoieşti</w:t>
            </w:r>
          </w:p>
          <w:p w14:paraId="5BA98B34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124E283A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–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6A06D8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957B24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A1D26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123181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020B82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:rsidRPr="00AB76B4" w14:paraId="1A4E6E21" w14:textId="77777777" w:rsidTr="00927588">
        <w:trPr>
          <w:cantSplit/>
          <w:trHeight w:val="27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217F2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AD948E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302+500</w:t>
            </w:r>
          </w:p>
          <w:p w14:paraId="5828C5CE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302+700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394ED9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492B199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Butoieşti -</w:t>
            </w:r>
          </w:p>
          <w:p w14:paraId="4AB42175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Strehaia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746E66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BC4AA6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888511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65B0F1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42109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AB76B4">
              <w:rPr>
                <w:b/>
                <w:bCs/>
                <w:iCs/>
                <w:color w:val="000000"/>
                <w:sz w:val="20"/>
              </w:rPr>
              <w:t>*Interzis circulația locomotivelor cuplate.</w:t>
            </w:r>
          </w:p>
          <w:p w14:paraId="1F83B1F3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:rsidRPr="00AB76B4" w14:paraId="2174F085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399F7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96787D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99327F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232F8DF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Strehaia</w:t>
            </w:r>
          </w:p>
          <w:p w14:paraId="18824879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230C0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17</w:t>
            </w:r>
          </w:p>
          <w:p w14:paraId="3091E3C7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in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DC24B4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78FE50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C0EC46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350F86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DA15635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 abătută.</w:t>
            </w:r>
          </w:p>
        </w:tc>
      </w:tr>
      <w:tr w:rsidR="00E23A2F" w:rsidRPr="00AB76B4" w14:paraId="05D72E63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BD9D0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1FBC94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926690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8757242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Strehaia</w:t>
            </w:r>
          </w:p>
          <w:p w14:paraId="4CAD46E9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863914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12</w:t>
            </w:r>
          </w:p>
          <w:p w14:paraId="6E488556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30229C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ACA9F1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00525A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640B55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B137E0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2 - 5  înspre și dinspre st. Jirov.</w:t>
            </w:r>
          </w:p>
        </w:tc>
      </w:tr>
      <w:tr w:rsidR="00E23A2F" w:rsidRPr="00AB76B4" w14:paraId="6984EC46" w14:textId="77777777" w:rsidTr="00927588">
        <w:trPr>
          <w:cantSplit/>
          <w:trHeight w:val="114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B3CE5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FBE81E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04B951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4619EA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Strehaia</w:t>
            </w:r>
          </w:p>
          <w:p w14:paraId="255CF668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65C9C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T.D.J.</w:t>
            </w:r>
          </w:p>
          <w:p w14:paraId="2DFB8508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26 /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2B495E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AA5D3D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C7A895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9B112E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FEEDC43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4 şi 5.</w:t>
            </w:r>
          </w:p>
        </w:tc>
      </w:tr>
      <w:tr w:rsidR="00E23A2F" w:rsidRPr="00AB76B4" w14:paraId="188A0A00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935E3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4513F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1CB889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7E041B3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Strehaia</w:t>
            </w:r>
          </w:p>
          <w:p w14:paraId="51455960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82A08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28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56118B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EBF6E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6C1453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54792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5B915E7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1.</w:t>
            </w:r>
          </w:p>
        </w:tc>
      </w:tr>
      <w:tr w:rsidR="00E23A2F" w:rsidRPr="00AB76B4" w14:paraId="5FFFCB6E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E55A1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17BAB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638F73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882EE64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Ciochiuţa</w:t>
            </w:r>
          </w:p>
          <w:p w14:paraId="62005455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41B03132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5C2FB8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de la </w:t>
            </w:r>
          </w:p>
          <w:p w14:paraId="2E9F768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ax stație până la Cap Y călcâi sch.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937E06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56899D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EA3948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A4528D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:rsidRPr="00AB76B4" w14:paraId="0A82D671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C1D7D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743F24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32</w:t>
            </w:r>
            <w:r>
              <w:rPr>
                <w:b/>
                <w:bCs/>
                <w:sz w:val="20"/>
              </w:rPr>
              <w:t>0</w:t>
            </w:r>
            <w:r w:rsidRPr="00AB76B4">
              <w:rPr>
                <w:b/>
                <w:bCs/>
                <w:sz w:val="20"/>
              </w:rPr>
              <w:t>+0</w:t>
            </w:r>
            <w:r>
              <w:rPr>
                <w:b/>
                <w:bCs/>
                <w:sz w:val="20"/>
              </w:rPr>
              <w:t>0</w:t>
            </w:r>
            <w:r w:rsidRPr="00AB76B4">
              <w:rPr>
                <w:b/>
                <w:bCs/>
                <w:sz w:val="20"/>
              </w:rPr>
              <w:t>0</w:t>
            </w:r>
          </w:p>
          <w:p w14:paraId="4CA7364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322+350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DAE2F1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9410F83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Ciochiuţa -</w:t>
            </w:r>
          </w:p>
          <w:p w14:paraId="4FFD1E3C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Tâmna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7DB133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03BD5B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841F01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A64621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DD0E85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:rsidRPr="00AB76B4" w14:paraId="06AC12A3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96386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1BE78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8E8D7E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AD71E59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Tâmna</w:t>
            </w:r>
          </w:p>
          <w:p w14:paraId="39B414AC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89EA3E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din calcâi</w:t>
            </w:r>
          </w:p>
          <w:p w14:paraId="61EC2B9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sch. 3</w:t>
            </w:r>
          </w:p>
          <w:p w14:paraId="3C51C668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până</w:t>
            </w:r>
          </w:p>
          <w:p w14:paraId="2835493E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la axa</w:t>
            </w:r>
          </w:p>
          <w:p w14:paraId="1F47919D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stației Tâmna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A9EF75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54108D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0BE224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EF4EB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:rsidRPr="00AB76B4" w14:paraId="7E874DB9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39B42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77F49E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F00960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3A44F49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Tâmna</w:t>
            </w:r>
          </w:p>
          <w:p w14:paraId="31829231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792F2023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F0E3B7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5CA6D7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796B42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14A536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12C11D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:rsidRPr="00AB76B4" w14:paraId="35143FD4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DAA65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3EA5A8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325+100</w:t>
            </w:r>
          </w:p>
          <w:p w14:paraId="2865E404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325+220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E939F4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96130EF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Tâmna </w:t>
            </w:r>
          </w:p>
          <w:p w14:paraId="209F453A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2F740D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83D01E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D3EDF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5DA348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4DC69D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51C95D7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Peste sch. 2 și 4.</w:t>
            </w:r>
          </w:p>
        </w:tc>
      </w:tr>
      <w:tr w:rsidR="00E23A2F" w:rsidRPr="00AB76B4" w14:paraId="3639676A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1836D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7BDD84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329+400</w:t>
            </w:r>
          </w:p>
          <w:p w14:paraId="3CEDE087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329+600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CB7124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3C01A3D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Igiroasa, linia 2 directă Cap X</w:t>
            </w:r>
          </w:p>
          <w:p w14:paraId="2BBB7DCA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D569F3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4E78A0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767ACD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51DACD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439329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Peste sch. 1. </w:t>
            </w:r>
          </w:p>
          <w:p w14:paraId="2B715793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:rsidRPr="00AB76B4" w14:paraId="659F4F92" w14:textId="77777777" w:rsidTr="00927588">
        <w:trPr>
          <w:cantSplit/>
          <w:trHeight w:val="123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10C26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7BE1F4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980072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A55CEBC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Igiroasa</w:t>
            </w:r>
          </w:p>
          <w:p w14:paraId="58E8E5EA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</w:t>
            </w:r>
          </w:p>
          <w:p w14:paraId="79C91B78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2FC627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toată linia și peste sch. 3 </w:t>
            </w:r>
          </w:p>
          <w:p w14:paraId="4AD18DE0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3C9DB2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7A8EE8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C91A91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0D2708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:rsidRPr="00AB76B4" w14:paraId="0838F944" w14:textId="77777777" w:rsidTr="00927588">
        <w:trPr>
          <w:cantSplit/>
          <w:trHeight w:val="65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C8302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FABDF0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5594B4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5368240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Prunişor</w:t>
            </w:r>
          </w:p>
          <w:p w14:paraId="372FA851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2 </w:t>
            </w:r>
          </w:p>
          <w:p w14:paraId="3A5907D0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8D8EF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45B2F38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361CD2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FC91C3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70A7DA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E43101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:rsidRPr="00AB76B4" w14:paraId="34E5CA38" w14:textId="77777777" w:rsidTr="00927588">
        <w:trPr>
          <w:cantSplit/>
          <w:trHeight w:val="10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F4999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772649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047EBB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7EBF54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Prunişor</w:t>
            </w:r>
          </w:p>
          <w:p w14:paraId="2F7EA281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</w:t>
            </w:r>
          </w:p>
          <w:p w14:paraId="282CF00D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01FD9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de la axa staţiei </w:t>
            </w:r>
          </w:p>
          <w:p w14:paraId="6A6B302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la </w:t>
            </w:r>
          </w:p>
          <w:p w14:paraId="2D23F468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640D40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5D376D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242F01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2C3478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:rsidRPr="00AB76B4" w14:paraId="137D3924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B8C06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87BF88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335+120</w:t>
            </w:r>
          </w:p>
          <w:p w14:paraId="44CBC043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335+170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9BADEB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A6BF993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Prunișor -</w:t>
            </w:r>
          </w:p>
          <w:p w14:paraId="6B5230C6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Gârniţa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261AD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E13860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3C752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67D89A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ED4797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*Valabil inclusiv pentru trenurile care au în componență două locomotive cuplate.</w:t>
            </w:r>
          </w:p>
          <w:p w14:paraId="6BE035CF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:rsidRPr="00AB76B4" w14:paraId="79B43DCB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5E621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5A67D6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4E7382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AB1F1F6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Gârniţa</w:t>
            </w:r>
          </w:p>
          <w:p w14:paraId="679C1287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7FACA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3 </w:t>
            </w:r>
          </w:p>
          <w:p w14:paraId="620FFDF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8F4234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EB8B54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4CBF19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4C1B05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4B548B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1, Cap X.</w:t>
            </w:r>
          </w:p>
        </w:tc>
      </w:tr>
      <w:tr w:rsidR="00E23A2F" w:rsidRPr="00AB76B4" w14:paraId="29C89929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38B5C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F61095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E6D488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0744C48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Gârniţa</w:t>
            </w:r>
          </w:p>
          <w:p w14:paraId="389F4F0E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A8B150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2 </w:t>
            </w:r>
          </w:p>
          <w:p w14:paraId="2CA7331D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60AC57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C0400E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660046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255732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98EE3DE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1, CapY.</w:t>
            </w:r>
          </w:p>
        </w:tc>
      </w:tr>
      <w:tr w:rsidR="00E23A2F" w:rsidRPr="00AB76B4" w14:paraId="52D08EC2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887C0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6C79A9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342+430</w:t>
            </w:r>
          </w:p>
          <w:p w14:paraId="0F8428F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342+630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24DDD4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D5EF425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Gârniţa -</w:t>
            </w:r>
          </w:p>
          <w:p w14:paraId="0EC8F906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Balota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061CE4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8F3C22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02AE01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DA4B69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8BB5F6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:rsidRPr="00AB76B4" w14:paraId="78F186E6" w14:textId="77777777" w:rsidTr="00927588">
        <w:trPr>
          <w:cantSplit/>
          <w:trHeight w:val="46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19400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979094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9249AB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120FF0A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69E4D4E8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0AC8C3EB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10C212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44F2131E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D432ED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B27D73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8365F7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EB8F9E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:rsidRPr="00AB76B4" w14:paraId="068B4921" w14:textId="77777777" w:rsidTr="00927588">
        <w:trPr>
          <w:cantSplit/>
          <w:trHeight w:val="68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111F9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AB775E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0F18EF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23C3CBF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0BF366DF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BE39AE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15 </w:t>
            </w:r>
          </w:p>
          <w:p w14:paraId="03B77253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A990C7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23E5B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30FCB1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5AF044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4C00BA2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3.</w:t>
            </w:r>
          </w:p>
        </w:tc>
      </w:tr>
      <w:tr w:rsidR="00E23A2F" w:rsidRPr="00AB76B4" w14:paraId="7B1A391E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13375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9FD961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636230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BAA055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77A5AEFF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376FD6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T.D.J.</w:t>
            </w:r>
          </w:p>
          <w:p w14:paraId="2BCA40AE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 /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20282F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B245CD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2CA231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56E7AD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702A254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şi 4.</w:t>
            </w:r>
          </w:p>
        </w:tc>
      </w:tr>
      <w:tr w:rsidR="00E23A2F" w:rsidRPr="00AB76B4" w14:paraId="570BD11F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E347A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FFFA79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38B8BD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114211F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4782C5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 dintre sch. </w:t>
            </w:r>
          </w:p>
          <w:p w14:paraId="1E70979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17 -</w:t>
            </w:r>
          </w:p>
          <w:p w14:paraId="6074FF8E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T.D.J.</w:t>
            </w:r>
          </w:p>
          <w:p w14:paraId="037CDA28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19 / 21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C9F5C3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E633BF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5C1489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8C7FB2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zonă parcurs </w:t>
            </w:r>
          </w:p>
          <w:p w14:paraId="6B0BA4C8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st. Balota liniile 1 - 3 </w:t>
            </w:r>
          </w:p>
          <w:p w14:paraId="38BD73AF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în abatere.</w:t>
            </w:r>
          </w:p>
        </w:tc>
      </w:tr>
      <w:tr w:rsidR="00E23A2F" w:rsidRPr="00AB76B4" w14:paraId="51E206FC" w14:textId="77777777" w:rsidTr="00927588">
        <w:trPr>
          <w:cantSplit/>
          <w:trHeight w:val="112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27636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5E01A9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72769B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3CD35A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628502A1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</w:t>
            </w:r>
          </w:p>
          <w:p w14:paraId="23C2B9A6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58E302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de la axa staţiei </w:t>
            </w:r>
          </w:p>
          <w:p w14:paraId="6D098510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la </w:t>
            </w:r>
          </w:p>
          <w:p w14:paraId="21429FA4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F31CF0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A9EC2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D60450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70510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:rsidRPr="00AB76B4" w14:paraId="7D18C054" w14:textId="77777777" w:rsidTr="00927588">
        <w:trPr>
          <w:cantSplit/>
          <w:trHeight w:val="201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2D247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B9DABE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09628C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165F2F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184E9579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4 </w:t>
            </w:r>
          </w:p>
          <w:p w14:paraId="19C8FF21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F042FE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de la axa staţiei până la călcâi macaz 12 </w:t>
            </w:r>
          </w:p>
          <w:p w14:paraId="7246F857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B21B4A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CDBF1F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29EEEA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BF5B27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:rsidRPr="00AB76B4" w14:paraId="59B95D4D" w14:textId="77777777" w:rsidTr="00927588">
        <w:trPr>
          <w:cantSplit/>
          <w:trHeight w:val="113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75C90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C6D880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6C9EB0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B1086E7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041411E8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5 </w:t>
            </w:r>
          </w:p>
          <w:p w14:paraId="10FF976C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60CF2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74F882A7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B93F4B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BE1F8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CD2F14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93D75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:rsidRPr="00AB76B4" w14:paraId="3A605178" w14:textId="77777777" w:rsidTr="00927588">
        <w:trPr>
          <w:cantSplit/>
          <w:trHeight w:val="9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D495C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3427F6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EDE487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D64F8EB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35AE1C2C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7BA4C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T.D.J.</w:t>
            </w:r>
          </w:p>
          <w:p w14:paraId="696DCD4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 /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69B673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892B73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54B42A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90A3D9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2EA8796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3 - 5.</w:t>
            </w:r>
          </w:p>
        </w:tc>
      </w:tr>
      <w:tr w:rsidR="00E23A2F" w:rsidRPr="00AB76B4" w14:paraId="65E43840" w14:textId="77777777" w:rsidTr="00927588">
        <w:trPr>
          <w:cantSplit/>
          <w:trHeight w:val="9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2497B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69A1D6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345+652</w:t>
            </w:r>
          </w:p>
          <w:p w14:paraId="71728ABF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355+537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41B2D4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D764928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Balota –</w:t>
            </w:r>
          </w:p>
          <w:p w14:paraId="7DE14AB6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Drobeta Turnu Severin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FC1763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1A00C3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9C23D7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17B144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F86675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AB76B4">
              <w:rPr>
                <w:b/>
                <w:bCs/>
                <w:iCs/>
                <w:color w:val="000000"/>
                <w:sz w:val="20"/>
              </w:rPr>
              <w:t>*Interzis circulația trenurilor care au în componență mai mult de două locomotive cuplate.</w:t>
            </w:r>
          </w:p>
          <w:p w14:paraId="187F476F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:rsidRPr="00AB76B4" w14:paraId="0FC32379" w14:textId="77777777" w:rsidTr="00927588">
        <w:trPr>
          <w:cantSplit/>
          <w:trHeight w:val="129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EE1A9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341E9D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345+200</w:t>
            </w:r>
          </w:p>
          <w:p w14:paraId="3A871738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353+200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92A34C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38F8049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Balota –</w:t>
            </w:r>
          </w:p>
          <w:p w14:paraId="63395D17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Valea Albă</w:t>
            </w:r>
          </w:p>
          <w:p w14:paraId="2AB51CD7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directă </w:t>
            </w:r>
          </w:p>
          <w:p w14:paraId="012023A6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Valea Albă și</w:t>
            </w:r>
          </w:p>
          <w:p w14:paraId="49044BFB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Valea Albă -</w:t>
            </w:r>
          </w:p>
          <w:p w14:paraId="44E3AA43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Post Macazuri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07959E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03C0F6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0E933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330D8F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9BF999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:rsidRPr="00AB76B4" w14:paraId="4B764125" w14:textId="77777777" w:rsidTr="00927588">
        <w:trPr>
          <w:cantSplit/>
          <w:trHeight w:val="45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497F9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B6FC15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F17630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04FF0FE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Post Macazuri -</w:t>
            </w:r>
          </w:p>
          <w:p w14:paraId="25DD2D25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Drobeta Tr. Severin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19BB5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3586DF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83F9A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354+400</w:t>
            </w:r>
          </w:p>
          <w:p w14:paraId="1D0DFB1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354+700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66D02A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4CAC2E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:rsidRPr="00AB76B4" w14:paraId="7EA784BA" w14:textId="77777777" w:rsidTr="00927588">
        <w:trPr>
          <w:cantSplit/>
          <w:trHeight w:val="45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DF984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4A04F6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AD1A33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D2DF48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</w:t>
            </w:r>
          </w:p>
          <w:p w14:paraId="08CCB54F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Mărfuri </w:t>
            </w:r>
          </w:p>
          <w:p w14:paraId="30545D9C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Y, 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97EF35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C08D4E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F9ED5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356+930</w:t>
            </w:r>
          </w:p>
          <w:p w14:paraId="1213BE5D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357+170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7AA465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01696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47360696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Peste sch. 10, 8 și 6A.</w:t>
            </w:r>
          </w:p>
        </w:tc>
      </w:tr>
      <w:tr w:rsidR="00E23A2F" w:rsidRPr="00AB76B4" w14:paraId="6F1FE7D0" w14:textId="77777777" w:rsidTr="00927588">
        <w:trPr>
          <w:cantSplit/>
          <w:trHeight w:val="2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BC469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CADF44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E3F590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A50888E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 Mărfuri</w:t>
            </w:r>
          </w:p>
          <w:p w14:paraId="4E937126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68962D" w14:textId="77777777" w:rsidR="00E23A2F" w:rsidRPr="00AB76B4" w:rsidRDefault="00E23A2F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diag.</w:t>
            </w:r>
          </w:p>
          <w:p w14:paraId="0C55E7E2" w14:textId="77777777" w:rsidR="00E23A2F" w:rsidRPr="00AB76B4" w:rsidRDefault="00E23A2F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1 - 3 </w:t>
            </w:r>
          </w:p>
          <w:p w14:paraId="56AD9108" w14:textId="77777777" w:rsidR="00E23A2F" w:rsidRPr="00AB76B4" w:rsidRDefault="00E23A2F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şi</w:t>
            </w:r>
          </w:p>
          <w:p w14:paraId="5BA1C821" w14:textId="77777777" w:rsidR="00E23A2F" w:rsidRPr="00AB76B4" w:rsidRDefault="00E23A2F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</w:t>
            </w:r>
          </w:p>
          <w:p w14:paraId="68878D3A" w14:textId="77777777" w:rsidR="00E23A2F" w:rsidRPr="00AB76B4" w:rsidRDefault="00E23A2F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 şi 3 </w:t>
            </w:r>
          </w:p>
          <w:p w14:paraId="3341D1D9" w14:textId="77777777" w:rsidR="00E23A2F" w:rsidRPr="00AB76B4" w:rsidRDefault="00E23A2F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1C3B42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1A537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015CF2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575981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7115612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1 - 3.</w:t>
            </w:r>
          </w:p>
        </w:tc>
      </w:tr>
      <w:tr w:rsidR="00E23A2F" w:rsidRPr="00AB76B4" w14:paraId="121104EA" w14:textId="77777777" w:rsidTr="00927588">
        <w:trPr>
          <w:cantSplit/>
          <w:trHeight w:val="77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D0E39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E77DB2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CDD91A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80E8035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 Mărfuri,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5928DA" w14:textId="77777777" w:rsidR="00E23A2F" w:rsidRPr="00AB76B4" w:rsidRDefault="00E23A2F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0A81047F" w14:textId="77777777" w:rsidR="00E23A2F" w:rsidRPr="00AB76B4" w:rsidRDefault="00E23A2F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9 </w:t>
            </w:r>
          </w:p>
          <w:p w14:paraId="129632B0" w14:textId="77777777" w:rsidR="00E23A2F" w:rsidRPr="00AB76B4" w:rsidRDefault="00E23A2F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234668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50CDA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EEA9FB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FBD701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F740C85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și 2.</w:t>
            </w:r>
          </w:p>
        </w:tc>
      </w:tr>
      <w:tr w:rsidR="00E23A2F" w:rsidRPr="00AB76B4" w14:paraId="30D5D6B8" w14:textId="77777777" w:rsidTr="00927588">
        <w:trPr>
          <w:cantSplit/>
          <w:trHeight w:val="20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63A22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20FBDF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6B8BD3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E01A7B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 Mărfuri</w:t>
            </w:r>
          </w:p>
          <w:p w14:paraId="7A64D20C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DB0FBF" w14:textId="77777777" w:rsidR="00E23A2F" w:rsidRPr="00AB76B4" w:rsidRDefault="00E23A2F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56F7CFC0" w14:textId="77777777" w:rsidR="00E23A2F" w:rsidRPr="00AB76B4" w:rsidRDefault="00E23A2F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7 </w:t>
            </w:r>
          </w:p>
          <w:p w14:paraId="7BE9EFE2" w14:textId="77777777" w:rsidR="00E23A2F" w:rsidRPr="00AB76B4" w:rsidRDefault="00E23A2F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  <w:p w14:paraId="58A4A9F6" w14:textId="77777777" w:rsidR="00E23A2F" w:rsidRPr="00AB76B4" w:rsidRDefault="00E23A2F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şi</w:t>
            </w:r>
          </w:p>
          <w:p w14:paraId="40191BC2" w14:textId="77777777" w:rsidR="00E23A2F" w:rsidRPr="00AB76B4" w:rsidRDefault="00E23A2F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T.D.J.</w:t>
            </w:r>
          </w:p>
          <w:p w14:paraId="1E4AAFB4" w14:textId="77777777" w:rsidR="00E23A2F" w:rsidRPr="00AB76B4" w:rsidRDefault="00E23A2F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12 /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435825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994F6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889CC2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F26CA3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63E587F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şi 2.</w:t>
            </w:r>
          </w:p>
        </w:tc>
      </w:tr>
      <w:tr w:rsidR="00E23A2F" w:rsidRPr="00AB76B4" w14:paraId="595E690C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B1315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37D5F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18F7B8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3E41925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 Mărfuri</w:t>
            </w:r>
          </w:p>
          <w:p w14:paraId="70A58F55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Cap X, liniile 6 - 10 </w:t>
            </w:r>
          </w:p>
          <w:p w14:paraId="1A78A97D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0AF2C2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190FC7D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nr. 15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72EC10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D6CA94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263C0D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DA7F9D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:rsidRPr="00AB76B4" w14:paraId="40AC8CB3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0E859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0E6E5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AC729A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CB533BF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 Mărfuri</w:t>
            </w:r>
          </w:p>
          <w:p w14:paraId="3E8EE9E6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5 </w:t>
            </w:r>
          </w:p>
          <w:p w14:paraId="0BB0004A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07C14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de la Cap X la axa stației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8F2CBF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B44E6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3106BB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DC260D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:rsidRPr="00AB76B4" w14:paraId="55CB4B39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E8FE9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03B229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D6CAE7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F32CB13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 Mărfuri</w:t>
            </w:r>
          </w:p>
          <w:p w14:paraId="4AA5527F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5AADA0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TDJ </w:t>
            </w:r>
          </w:p>
          <w:p w14:paraId="08C3A4A7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22 /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903FC2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EACBF2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9ECDEC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4E8364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0137710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5 - 10, Cap Y.</w:t>
            </w:r>
          </w:p>
        </w:tc>
      </w:tr>
      <w:tr w:rsidR="00E23A2F" w:rsidRPr="00AB76B4" w14:paraId="0BF37C8F" w14:textId="77777777" w:rsidTr="00927588">
        <w:trPr>
          <w:cantSplit/>
          <w:trHeight w:val="7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19C33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A25036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EBC883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6781976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Turnu Severin Est</w:t>
            </w:r>
          </w:p>
          <w:p w14:paraId="7875B5D4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CD90D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1 </w:t>
            </w:r>
          </w:p>
          <w:p w14:paraId="273B11B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23E331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CF8161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A33105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9C4AEF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la linia 2 primiri - expedieri.</w:t>
            </w:r>
          </w:p>
        </w:tc>
      </w:tr>
      <w:tr w:rsidR="00E23A2F" w:rsidRPr="00AB76B4" w14:paraId="3DA47D02" w14:textId="77777777" w:rsidTr="00927588">
        <w:trPr>
          <w:cantSplit/>
          <w:trHeight w:val="123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E3A3E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0D0A28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4B6BC3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71D968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Turnu Severin Est</w:t>
            </w:r>
          </w:p>
          <w:p w14:paraId="33AE1BC9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6CBFE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2 </w:t>
            </w:r>
          </w:p>
          <w:p w14:paraId="1C0B624E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C70C32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2BCD68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73D059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0C9756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5169024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2 abatere.</w:t>
            </w:r>
          </w:p>
        </w:tc>
      </w:tr>
      <w:tr w:rsidR="00E23A2F" w:rsidRPr="00AB76B4" w14:paraId="189D8D1A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C9DF3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246683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7DBDBA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3E47870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</w:t>
            </w:r>
          </w:p>
          <w:p w14:paraId="7EED41CB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01F22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38B44B57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sch. </w:t>
            </w:r>
          </w:p>
          <w:p w14:paraId="77BB1BD9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11, 13, 15, 17,  21, 23, </w:t>
            </w:r>
          </w:p>
          <w:p w14:paraId="60284C77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25 și 27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0A5C28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7E25B9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7A1713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D43142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4728678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5 - 14.</w:t>
            </w:r>
          </w:p>
        </w:tc>
      </w:tr>
      <w:tr w:rsidR="00E23A2F" w:rsidRPr="00AB76B4" w14:paraId="6712DD0C" w14:textId="77777777" w:rsidTr="00927588">
        <w:trPr>
          <w:cantSplit/>
          <w:trHeight w:val="230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ADA4F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D60DE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E0EF14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D408BA8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</w:t>
            </w:r>
          </w:p>
          <w:p w14:paraId="303AB17B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B7827D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5915E833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sch. 12, 18,  20, 22,  24, 26,  28, 30,  32, </w:t>
            </w:r>
          </w:p>
          <w:p w14:paraId="3879D0D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34 şi 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4E43B7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889B5F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BD67D3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44DB1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D9638EE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5 - 14.</w:t>
            </w:r>
          </w:p>
        </w:tc>
      </w:tr>
      <w:tr w:rsidR="00E23A2F" w:rsidRPr="00AB76B4" w14:paraId="2F7A9A22" w14:textId="77777777" w:rsidTr="00927588">
        <w:trPr>
          <w:cantSplit/>
          <w:trHeight w:val="2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7065A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7B813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380+600</w:t>
            </w:r>
          </w:p>
          <w:p w14:paraId="6619D321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384+200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C58E41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0EF115B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Vârciorova  </w:t>
            </w:r>
          </w:p>
          <w:p w14:paraId="2E799D50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2 directă, Cap Y și </w:t>
            </w:r>
          </w:p>
          <w:p w14:paraId="0A94C3F5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Vârciorova -</w:t>
            </w:r>
          </w:p>
          <w:p w14:paraId="082E42D5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Orșova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C69B06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36377A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FB3EB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A245B4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58E5F4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:rsidRPr="00AB76B4" w14:paraId="20956BFC" w14:textId="77777777" w:rsidTr="00927588">
        <w:trPr>
          <w:cantSplit/>
          <w:trHeight w:val="2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7D1B0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B3FD6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0DB95A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58C9679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Orşova </w:t>
            </w:r>
          </w:p>
          <w:p w14:paraId="2D758590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91A47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între călcâi </w:t>
            </w:r>
          </w:p>
          <w:p w14:paraId="3E5FBAE1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 3 </w:t>
            </w:r>
          </w:p>
          <w:p w14:paraId="79912C6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sz w:val="20"/>
              </w:rPr>
              <w:t>și opritor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61E72D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EE8F2D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F7856A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C62C11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:rsidRPr="00AB76B4" w14:paraId="1F24518B" w14:textId="77777777" w:rsidTr="00927588">
        <w:trPr>
          <w:cantSplit/>
          <w:trHeight w:val="137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C53ED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0C7979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9CF0A5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8C8D40A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Orşova </w:t>
            </w:r>
          </w:p>
          <w:p w14:paraId="7B7B6543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E8AF2E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 xml:space="preserve">peste </w:t>
            </w:r>
          </w:p>
          <w:p w14:paraId="44954AA8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S 9,</w:t>
            </w:r>
          </w:p>
          <w:p w14:paraId="2E5DEBC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S 13,</w:t>
            </w:r>
          </w:p>
          <w:p w14:paraId="642B9FA3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S 17,</w:t>
            </w:r>
          </w:p>
          <w:p w14:paraId="789828B2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 xml:space="preserve">S 19 </w:t>
            </w:r>
          </w:p>
          <w:p w14:paraId="005E37DE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şi</w:t>
            </w:r>
          </w:p>
          <w:p w14:paraId="3991F539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en-US"/>
              </w:rPr>
            </w:pPr>
            <w:r w:rsidRPr="00AB76B4">
              <w:rPr>
                <w:b/>
                <w:bCs/>
                <w:iCs/>
                <w:sz w:val="20"/>
                <w:lang w:val="en-US"/>
              </w:rPr>
              <w:t>S 21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7960AE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7EB452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D8A813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B4A52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C3101F2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 -  7 abătute.</w:t>
            </w:r>
          </w:p>
        </w:tc>
      </w:tr>
      <w:tr w:rsidR="00E23A2F" w:rsidRPr="00AB76B4" w14:paraId="2FF54DCB" w14:textId="77777777" w:rsidTr="00927588">
        <w:trPr>
          <w:cantSplit/>
          <w:trHeight w:val="35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916EA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D0EB8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E919DA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D917851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Orşova</w:t>
            </w:r>
          </w:p>
          <w:p w14:paraId="60C19723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liniile 3 și 4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D00023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A24A88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121B27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A84F2E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F27167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:rsidRPr="00AB76B4" w14:paraId="15B10F1B" w14:textId="77777777" w:rsidTr="00927588">
        <w:trPr>
          <w:cantSplit/>
          <w:trHeight w:val="2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62242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4D430D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1213FA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9537E3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Orşova</w:t>
            </w:r>
          </w:p>
          <w:p w14:paraId="5C8DBFAD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FF433D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peste sch.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C34A83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0E44C7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71612F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AA0838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609EC0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 8 abatere.</w:t>
            </w:r>
          </w:p>
        </w:tc>
      </w:tr>
      <w:tr w:rsidR="00E23A2F" w:rsidRPr="00AB76B4" w14:paraId="3E1D811A" w14:textId="77777777" w:rsidTr="00927588">
        <w:trPr>
          <w:cantSplit/>
          <w:trHeight w:val="2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D4B20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57D151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060BE9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003AA4E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Valea Cernei</w:t>
            </w:r>
          </w:p>
          <w:p w14:paraId="07A9692D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34A570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toată linia inclusiv sch.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BB751B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88683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131D43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5662E9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:rsidRPr="00AB76B4" w14:paraId="03E92FDB" w14:textId="77777777" w:rsidTr="00927588">
        <w:trPr>
          <w:cantSplit/>
          <w:trHeight w:val="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E90F9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3C61B8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7DB1B4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B170268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Topleţ </w:t>
            </w:r>
          </w:p>
          <w:p w14:paraId="4CC43C94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54C9B7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CB440E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FE8702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8E1ADD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A96089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:rsidRPr="00AB76B4" w14:paraId="57DA871A" w14:textId="77777777" w:rsidTr="00927588">
        <w:trPr>
          <w:cantSplit/>
          <w:trHeight w:val="20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D8DFF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9D3446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EB2397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C1409B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Mehadia Nouă</w:t>
            </w:r>
          </w:p>
          <w:p w14:paraId="75D851BF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C50B9E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505B705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F24998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FE33B3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120796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B9C9C1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E7DB6CD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linia 3 abătută. </w:t>
            </w:r>
          </w:p>
        </w:tc>
      </w:tr>
      <w:tr w:rsidR="00E23A2F" w:rsidRPr="00AB76B4" w14:paraId="192D9D24" w14:textId="77777777" w:rsidTr="00927588">
        <w:trPr>
          <w:cantSplit/>
          <w:trHeight w:val="20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DC5DC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1C8BD2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2CDDB7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B429B02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Mehadia Nouă</w:t>
            </w:r>
          </w:p>
          <w:p w14:paraId="55417A49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FD2533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88F7D5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988C35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47A153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04BF59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la liniile 2 și 3 abătute, Cap Y. </w:t>
            </w:r>
          </w:p>
        </w:tc>
      </w:tr>
      <w:tr w:rsidR="00E23A2F" w:rsidRPr="00AB76B4" w14:paraId="54A72450" w14:textId="77777777" w:rsidTr="00927588">
        <w:trPr>
          <w:cantSplit/>
          <w:trHeight w:val="1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21F76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AD99E1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F5266E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1D00DB3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Crușovăț</w:t>
            </w:r>
          </w:p>
          <w:p w14:paraId="75AA474C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7E1317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AF232A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E4B284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A12488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034030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0C22F8E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 abătută.</w:t>
            </w:r>
          </w:p>
        </w:tc>
      </w:tr>
      <w:tr w:rsidR="00E23A2F" w:rsidRPr="00AB76B4" w14:paraId="7645AB55" w14:textId="77777777" w:rsidTr="00927588">
        <w:trPr>
          <w:cantSplit/>
          <w:trHeight w:val="1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90713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0140F6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428+850</w:t>
            </w:r>
          </w:p>
          <w:p w14:paraId="2B260E23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429+100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F91659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7DB5909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Crușovăț - </w:t>
            </w:r>
          </w:p>
          <w:p w14:paraId="04F355C3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Domașnea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2DC2C1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952056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063BE4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345997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5DE5C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:rsidRPr="00AB76B4" w14:paraId="58B0B40E" w14:textId="77777777" w:rsidTr="00927588">
        <w:trPr>
          <w:cantSplit/>
          <w:trHeight w:val="14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ACF1E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7899D3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B20B05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65D90B6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Domașnea</w:t>
            </w:r>
          </w:p>
          <w:p w14:paraId="2E85846A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35985E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3 </w:t>
            </w:r>
          </w:p>
          <w:p w14:paraId="4A234163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905ABE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F5F474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AFE047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3BF157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BA65FA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și 4 Cap X.</w:t>
            </w:r>
          </w:p>
        </w:tc>
      </w:tr>
      <w:tr w:rsidR="00E23A2F" w:rsidRPr="00AB76B4" w14:paraId="63C154AA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858E0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765069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F7871D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073B80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Poarta </w:t>
            </w:r>
          </w:p>
          <w:p w14:paraId="2B8280C8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9345F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TDJ </w:t>
            </w:r>
          </w:p>
          <w:p w14:paraId="54F09968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 /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3A01D9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65BE38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3F42C2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F0F334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AAEECD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2 abătută.</w:t>
            </w:r>
          </w:p>
        </w:tc>
      </w:tr>
      <w:tr w:rsidR="00E23A2F" w:rsidRPr="00AB76B4" w14:paraId="62874D2E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9E610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5BA14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479DE7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88170BA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Vălișoara</w:t>
            </w:r>
          </w:p>
          <w:p w14:paraId="38CE3FD3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735A97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736743FF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 și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A8721D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2EB2B3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8A7A02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7777A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0336A5E7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la liniile 3 și 4, Cap Y.</w:t>
            </w:r>
          </w:p>
        </w:tc>
      </w:tr>
      <w:tr w:rsidR="00E23A2F" w:rsidRPr="00AB76B4" w14:paraId="5AC28AE1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8DBBD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02E670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462+050</w:t>
            </w:r>
          </w:p>
          <w:p w14:paraId="424F0511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462+100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8247B9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D066949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Vălișoara</w:t>
            </w:r>
          </w:p>
          <w:p w14:paraId="5A01F0B5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7C2BC5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A7DA25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686C0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05E174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A6D191" w14:textId="77777777" w:rsidR="00E23A2F" w:rsidRPr="00AB76B4" w:rsidRDefault="00E23A2F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:rsidRPr="00AB76B4" w14:paraId="6170C90C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6C675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0865D9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380CAD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A4B1055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Valea Timișului</w:t>
            </w:r>
          </w:p>
          <w:p w14:paraId="7CBE4B4A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5B61D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C5A75C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B252F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264A04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F24555" w14:textId="77777777" w:rsidR="00E23A2F" w:rsidRPr="00AB76B4" w:rsidRDefault="00E23A2F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Afectează intrări - ieşiri </w:t>
            </w:r>
          </w:p>
          <w:p w14:paraId="705AAB76" w14:textId="77777777" w:rsidR="00E23A2F" w:rsidRPr="00AB76B4" w:rsidRDefault="00E23A2F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la linia 3 abătută Cap Y.</w:t>
            </w:r>
          </w:p>
        </w:tc>
      </w:tr>
      <w:tr w:rsidR="00E23A2F" w:rsidRPr="00AB76B4" w14:paraId="3D8F8671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DC2E0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89EC55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3C545E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F7D6BAB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Balta Sărată </w:t>
            </w:r>
          </w:p>
          <w:p w14:paraId="199870F1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317DA9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 inclusiv peste</w:t>
            </w:r>
          </w:p>
          <w:p w14:paraId="6DAE6108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</w:t>
            </w:r>
          </w:p>
          <w:p w14:paraId="55CD694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1, 8 și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4D1F9D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C29ACE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B9C9B3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7B8AF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:rsidRPr="00AB76B4" w14:paraId="1CDC7C0F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56CED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D08BB4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8C366E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1110315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Balta Sărată </w:t>
            </w:r>
          </w:p>
          <w:p w14:paraId="34B036D7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349378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toată linia inclusiv în aba-terea </w:t>
            </w:r>
          </w:p>
          <w:p w14:paraId="670A59B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sch.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212D6F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D8AE46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A2A10C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093FA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:rsidRPr="00AB76B4" w14:paraId="5A8043F7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0055E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2AD0A6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93408E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2204FAB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Caransebeş</w:t>
            </w:r>
          </w:p>
          <w:p w14:paraId="6C9D22EB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517C5E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1D0AAC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2F513D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4C4217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903748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2A5B792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3 - 7, Cap X.</w:t>
            </w:r>
          </w:p>
        </w:tc>
      </w:tr>
      <w:tr w:rsidR="00E23A2F" w:rsidRPr="00AB76B4" w14:paraId="66CE5097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C322D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DD9AD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8A6102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EB84BF7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Caransebeş</w:t>
            </w:r>
          </w:p>
          <w:p w14:paraId="3F470C16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A77B2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TDJ</w:t>
            </w:r>
          </w:p>
          <w:p w14:paraId="6B2CC58F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11 / 13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A3EDD8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E84AB7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8720C0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005087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61DF860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3 - 8, Cap X.</w:t>
            </w:r>
          </w:p>
        </w:tc>
      </w:tr>
      <w:tr w:rsidR="00E23A2F" w:rsidRPr="00AB76B4" w14:paraId="411F2BED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6A945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C86B91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D3A006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0AED3E1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Caransebeş</w:t>
            </w:r>
          </w:p>
          <w:p w14:paraId="0E034671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B21F83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</w:t>
            </w:r>
          </w:p>
          <w:p w14:paraId="026FC2D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T.D.J.</w:t>
            </w:r>
          </w:p>
          <w:p w14:paraId="1492EC01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34 / 36,</w:t>
            </w:r>
          </w:p>
          <w:p w14:paraId="6374AEC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T.D.J.</w:t>
            </w:r>
          </w:p>
          <w:p w14:paraId="0E6276B8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42 / 46</w:t>
            </w:r>
          </w:p>
          <w:p w14:paraId="72712391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și</w:t>
            </w:r>
          </w:p>
          <w:p w14:paraId="796E70C0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1CE8785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36 - 42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5DDF40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4A69D3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CA99C0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7902E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A718C47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3 - 7, Cap Y.</w:t>
            </w:r>
          </w:p>
        </w:tc>
      </w:tr>
      <w:tr w:rsidR="00E23A2F" w:rsidRPr="00AB76B4" w14:paraId="135B38F8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4FC69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B435C3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7F7014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1FB7ADE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Jena</w:t>
            </w:r>
          </w:p>
          <w:p w14:paraId="37A57B0E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6E8AD8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3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D17A9A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5942A3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5E0EC7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69BE88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DBF6A3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2 abătută, Cap X.</w:t>
            </w:r>
          </w:p>
        </w:tc>
      </w:tr>
      <w:tr w:rsidR="00E23A2F" w:rsidRPr="00AB76B4" w14:paraId="28CEF382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54C46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6BEC87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5DBB60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EA44E4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Jena</w:t>
            </w:r>
          </w:p>
          <w:p w14:paraId="6061B1C6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EDD5B1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2BBC32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DF9C4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7B795B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EB73E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4CAF2B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2 abătută, Cap Y.</w:t>
            </w:r>
          </w:p>
        </w:tc>
      </w:tr>
      <w:tr w:rsidR="00E23A2F" w:rsidRPr="00AB76B4" w14:paraId="794AFF34" w14:textId="77777777" w:rsidTr="00927588">
        <w:trPr>
          <w:cantSplit/>
          <w:trHeight w:val="25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6609A92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168C6F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165D68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C0A4BE1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Găvojdia</w:t>
            </w:r>
          </w:p>
          <w:p w14:paraId="720DBC32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F9B29E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4612F7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527715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AF2317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E2079E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</w:p>
        </w:tc>
      </w:tr>
      <w:tr w:rsidR="00E23A2F" w:rsidRPr="00AB76B4" w14:paraId="558B2B63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D2D60AE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E2D78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73AB49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57F0DC6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Tapia</w:t>
            </w:r>
          </w:p>
          <w:p w14:paraId="56404151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1698D7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4FF256D5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  <w:p w14:paraId="1EFA046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inclusiv </w:t>
            </w:r>
          </w:p>
          <w:p w14:paraId="78884AF1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B00A18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800F03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CCCD31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E8A83F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:rsidRPr="00AB76B4" w14:paraId="4F07DAB9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70C5F24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AAC152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C72715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032FE42" w14:textId="77777777" w:rsidR="00E23A2F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Tapia - Lugoj și </w:t>
            </w:r>
          </w:p>
          <w:p w14:paraId="4F511B92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Lugoj linia </w:t>
            </w:r>
            <w:r>
              <w:rPr>
                <w:b/>
                <w:bCs/>
                <w:sz w:val="20"/>
              </w:rPr>
              <w:t>3</w:t>
            </w:r>
            <w:r w:rsidRPr="00AB76B4">
              <w:rPr>
                <w:b/>
                <w:bCs/>
                <w:sz w:val="20"/>
              </w:rPr>
              <w:t xml:space="preserve"> directă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9B889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D4709B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F0E377" w14:textId="77777777" w:rsidR="00E23A2F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514+400</w:t>
            </w:r>
          </w:p>
          <w:p w14:paraId="1E53417F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515+250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0462F3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54FED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  <w:p w14:paraId="41C21E0E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Lucrări Coridor IV</w:t>
            </w:r>
          </w:p>
        </w:tc>
      </w:tr>
      <w:tr w:rsidR="00E23A2F" w:rsidRPr="00AB76B4" w14:paraId="64710044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B5ECAAA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91C554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4C252C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93AD3FD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Lugoj, </w:t>
            </w:r>
            <w:r>
              <w:rPr>
                <w:b/>
                <w:bCs/>
                <w:sz w:val="20"/>
              </w:rPr>
              <w:br/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E363EF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7D8531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6B7993" w14:textId="77777777" w:rsidR="00E23A2F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23CEE5" w14:textId="77777777" w:rsidR="00E23A2F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C526DE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Inclusiv peste S 11, S 13, </w:t>
            </w:r>
            <w:r>
              <w:rPr>
                <w:b/>
                <w:bCs/>
                <w:i/>
                <w:iCs/>
                <w:sz w:val="20"/>
              </w:rPr>
              <w:br/>
              <w:t>S 15 și S 40</w:t>
            </w:r>
          </w:p>
        </w:tc>
      </w:tr>
      <w:tr w:rsidR="00E23A2F" w:rsidRPr="00AB76B4" w14:paraId="0228B9AC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E2426F0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F6B728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DD3793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BA9C529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Lugoj, </w:t>
            </w:r>
            <w:r>
              <w:rPr>
                <w:b/>
                <w:bCs/>
                <w:sz w:val="20"/>
              </w:rPr>
              <w:br/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FDB006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56D962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DE3A2E" w14:textId="77777777" w:rsidR="00E23A2F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6AA551" w14:textId="77777777" w:rsidR="00E23A2F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54ED85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Inclusiv peste S 23,  și S 34</w:t>
            </w:r>
          </w:p>
        </w:tc>
      </w:tr>
      <w:tr w:rsidR="00E23A2F" w:rsidRPr="00AB76B4" w14:paraId="22C9DB47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F67B15B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0BE0E6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BFDD99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A53523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Lugoj, </w:t>
            </w:r>
            <w:r>
              <w:rPr>
                <w:b/>
                <w:bCs/>
                <w:sz w:val="20"/>
              </w:rPr>
              <w:br/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F4519D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EBBBF7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96DAF6" w14:textId="77777777" w:rsidR="00E23A2F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5AB5F4" w14:textId="77777777" w:rsidR="00E23A2F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034063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Inclusiv peste S 25,  și S 34</w:t>
            </w:r>
          </w:p>
        </w:tc>
      </w:tr>
      <w:tr w:rsidR="00E23A2F" w:rsidRPr="00AB76B4" w14:paraId="50905D31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4EDE6F2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C19594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940312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F4674C5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Topolovăț, linia </w:t>
            </w:r>
            <w:r>
              <w:rPr>
                <w:b/>
                <w:bCs/>
                <w:sz w:val="20"/>
              </w:rPr>
              <w:t>4</w:t>
            </w:r>
            <w:r w:rsidRPr="00AB76B4">
              <w:rPr>
                <w:b/>
                <w:bCs/>
                <w:sz w:val="20"/>
              </w:rPr>
              <w:t xml:space="preserve">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FAA25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2633290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BA5661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90705F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33E200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71ECA4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Inclusiv peste  </w:t>
            </w:r>
            <w:r>
              <w:rPr>
                <w:b/>
                <w:bCs/>
                <w:i/>
                <w:iCs/>
                <w:sz w:val="20"/>
              </w:rPr>
              <w:t>S1</w:t>
            </w:r>
            <w:r w:rsidRPr="00AB76B4">
              <w:rPr>
                <w:b/>
                <w:bCs/>
                <w:i/>
                <w:iCs/>
                <w:sz w:val="20"/>
              </w:rPr>
              <w:t xml:space="preserve">3 și </w:t>
            </w:r>
            <w:r>
              <w:rPr>
                <w:b/>
                <w:bCs/>
                <w:i/>
                <w:iCs/>
                <w:sz w:val="20"/>
              </w:rPr>
              <w:t>S10</w:t>
            </w:r>
          </w:p>
        </w:tc>
      </w:tr>
      <w:tr w:rsidR="00E23A2F" w:rsidRPr="00AB76B4" w14:paraId="3BABE0EE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D540654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83A314" w14:textId="77777777" w:rsidR="00E23A2F" w:rsidRDefault="00E23A2F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13F294" w14:textId="77777777" w:rsidR="00E23A2F" w:rsidRDefault="00E23A2F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C4E206F" w14:textId="77777777" w:rsidR="00E23A2F" w:rsidRPr="00AB76B4" w:rsidRDefault="00E23A2F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 xml:space="preserve">Recaș </w:t>
            </w:r>
            <w:r>
              <w:rPr>
                <w:b/>
                <w:bCs/>
                <w:sz w:val="20"/>
              </w:rPr>
              <w:t xml:space="preserve"> 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3F2827" w14:textId="77777777" w:rsidR="00E23A2F" w:rsidRPr="00AB76B4" w:rsidRDefault="00E23A2F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3DF4343D" w14:textId="77777777" w:rsidR="00E23A2F" w:rsidRPr="00AB76B4" w:rsidRDefault="00E23A2F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84DA5B" w14:textId="77777777" w:rsidR="00E23A2F" w:rsidRDefault="00E23A2F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B9B8DC" w14:textId="77777777" w:rsidR="00E23A2F" w:rsidRPr="00AB76B4" w:rsidRDefault="00E23A2F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F5CE07" w14:textId="77777777" w:rsidR="00E23A2F" w:rsidRPr="00AB76B4" w:rsidRDefault="00E23A2F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EDB0FE" w14:textId="77777777" w:rsidR="00E23A2F" w:rsidRDefault="00E23A2F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Inclusiv peste  </w:t>
            </w:r>
            <w:r>
              <w:rPr>
                <w:b/>
                <w:bCs/>
                <w:i/>
                <w:iCs/>
                <w:sz w:val="20"/>
              </w:rPr>
              <w:t>S11</w:t>
            </w:r>
          </w:p>
        </w:tc>
      </w:tr>
      <w:tr w:rsidR="00E23A2F" w:rsidRPr="00AB76B4" w14:paraId="2A330A6D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BE0F096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7A9A70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837C66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8483A5B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 </w:t>
            </w:r>
            <w:r w:rsidRPr="00AB76B4">
              <w:rPr>
                <w:b/>
                <w:bCs/>
                <w:sz w:val="20"/>
              </w:rPr>
              <w:t>Remetea Mare</w:t>
            </w:r>
            <w:r>
              <w:rPr>
                <w:b/>
                <w:bCs/>
                <w:sz w:val="20"/>
              </w:rPr>
              <w:t>, 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F3A514" w14:textId="77777777" w:rsidR="00E23A2F" w:rsidRPr="00AB76B4" w:rsidRDefault="00E23A2F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5F10B8F2" w14:textId="77777777" w:rsidR="00E23A2F" w:rsidRPr="00AB76B4" w:rsidRDefault="00E23A2F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93FD19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61721D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6387B2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59843D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:rsidRPr="00AB76B4" w14:paraId="3BA13A53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323D184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29673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6A17B5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41C39FE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 </w:t>
            </w:r>
            <w:r w:rsidRPr="00AB76B4">
              <w:rPr>
                <w:b/>
                <w:bCs/>
                <w:sz w:val="20"/>
              </w:rPr>
              <w:t>Remetea Mare</w:t>
            </w:r>
            <w:r>
              <w:rPr>
                <w:b/>
                <w:bCs/>
                <w:sz w:val="20"/>
              </w:rPr>
              <w:t>,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E9AACE" w14:textId="77777777" w:rsidR="00E23A2F" w:rsidRPr="00AB76B4" w:rsidRDefault="00E23A2F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644A5908" w14:textId="77777777" w:rsidR="00E23A2F" w:rsidRPr="00AB76B4" w:rsidRDefault="00E23A2F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466A97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73DECD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371DEF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845442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Inclusiv peste S16</w:t>
            </w:r>
          </w:p>
        </w:tc>
      </w:tr>
      <w:tr w:rsidR="00E23A2F" w:rsidRPr="00AB76B4" w14:paraId="592D03F3" w14:textId="77777777" w:rsidTr="00927588">
        <w:trPr>
          <w:cantSplit/>
          <w:trHeight w:val="66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74D88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7629E8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57</w:t>
            </w:r>
            <w:r>
              <w:rPr>
                <w:b/>
                <w:bCs/>
                <w:sz w:val="20"/>
              </w:rPr>
              <w:t>1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70</w:t>
            </w:r>
            <w:r w:rsidRPr="00AB76B4">
              <w:rPr>
                <w:b/>
                <w:bCs/>
                <w:sz w:val="20"/>
              </w:rPr>
              <w:t>0</w:t>
            </w:r>
          </w:p>
          <w:p w14:paraId="3D327868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57</w:t>
            </w:r>
            <w:r>
              <w:rPr>
                <w:b/>
                <w:bCs/>
                <w:sz w:val="20"/>
              </w:rPr>
              <w:t>3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10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42006D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3173CDA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Timişoara Est -</w:t>
            </w:r>
          </w:p>
          <w:p w14:paraId="2D863636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Timişoara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DA863F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5CD416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41287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BAE461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D83415" w14:textId="77777777" w:rsidR="00E23A2F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  <w:p w14:paraId="5952D11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Lucrări Coridor IV.</w:t>
            </w:r>
          </w:p>
        </w:tc>
      </w:tr>
      <w:tr w:rsidR="00E23A2F" w:rsidRPr="00AB76B4" w14:paraId="4FF8246C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D66E2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60AB44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972E42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D6A305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4038D933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F13FF5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452F9051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C045FF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4A27E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EA4BDF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6D7A43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:rsidRPr="00AB76B4" w14:paraId="6D3F2B27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A1308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D904E8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9DFA72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19DA9CD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2887F4C4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C5CE23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11, 51, 97 </w:t>
            </w:r>
          </w:p>
          <w:p w14:paraId="7981BA67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și 113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D8E946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79E38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1B1F6C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911BA2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BDDEA30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liniile abătute 1 Peron, </w:t>
            </w:r>
          </w:p>
          <w:p w14:paraId="2B6DE47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2 Peron, 1 Tehnică și </w:t>
            </w:r>
          </w:p>
          <w:p w14:paraId="31E304E2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1 </w:t>
            </w:r>
            <w:r w:rsidRPr="00AB76B4">
              <w:rPr>
                <w:b/>
                <w:bCs/>
                <w:i/>
                <w:iCs/>
                <w:sz w:val="20"/>
                <w:lang w:val="en-US"/>
              </w:rPr>
              <w:t>Lugoj.</w:t>
            </w:r>
          </w:p>
        </w:tc>
      </w:tr>
      <w:tr w:rsidR="00E23A2F" w:rsidRPr="00AB76B4" w14:paraId="359335A2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75F95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CAA248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C0851C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BBF8506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3D5F08C7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E08CB8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1E831AD4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7,  15, 25, 35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A90266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CDC332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C61B39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0F2D2E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C44FE86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liniile abătute 1 Peron, </w:t>
            </w:r>
          </w:p>
          <w:p w14:paraId="3DE53917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2 Peron, 1 Tehnică și </w:t>
            </w:r>
          </w:p>
          <w:p w14:paraId="1DCBFC1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1 Lugoj.</w:t>
            </w:r>
          </w:p>
        </w:tc>
      </w:tr>
      <w:tr w:rsidR="00E23A2F" w:rsidRPr="00AB76B4" w14:paraId="26B4A5BB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D4690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0903C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E3316D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AEC02A9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1B2EBBA1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E0C5B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4C0EAA9E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55 și 71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B449D6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8179C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2A65E5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93D36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9225F74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5 - 12, Cap X.</w:t>
            </w:r>
          </w:p>
        </w:tc>
      </w:tr>
      <w:tr w:rsidR="00E23A2F" w:rsidRPr="00AB76B4" w14:paraId="0C6DFCB3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6C06F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5169C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547A2C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DFB344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29ED03E8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BBAAB6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13, 17, 29, 43, 59, 63, 69, 73, 75, 79, 115 și 119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90A9E9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D32668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757106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7DB5C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2B3F294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5 - 13, Cap X.</w:t>
            </w:r>
          </w:p>
        </w:tc>
      </w:tr>
      <w:tr w:rsidR="00E23A2F" w:rsidRPr="00AB76B4" w14:paraId="317BAF25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405D6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E0E664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F369B6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02B4DB9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78518D8B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AFF771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110, 126 și 146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B4A442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0E5BB5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E0FF87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B7B089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DFC7773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liniile 4 și 5 Reșița și </w:t>
            </w:r>
          </w:p>
          <w:p w14:paraId="497F3E09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8 - 11 Cap Y.</w:t>
            </w:r>
          </w:p>
        </w:tc>
      </w:tr>
      <w:tr w:rsidR="00E23A2F" w:rsidRPr="00AB76B4" w14:paraId="1BBD2305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AEA0B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F18C66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A40E2E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C0CE7B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58BE215E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130771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120, 132 și 136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1129EF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826BED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731C1F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0A8D81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7E36934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liniile abătute 1 Peron, </w:t>
            </w:r>
          </w:p>
          <w:p w14:paraId="2A47B37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2 Peron, 1 - 3 Reșița.</w:t>
            </w:r>
          </w:p>
        </w:tc>
      </w:tr>
      <w:tr w:rsidR="00E23A2F" w:rsidRPr="00AB76B4" w14:paraId="4BA8FB9A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5262C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C63807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6060C5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36D6C10" w14:textId="77777777" w:rsidR="00E23A2F" w:rsidRPr="00AB76B4" w:rsidRDefault="00E23A2F" w:rsidP="00912B4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27D77D74" w14:textId="77777777" w:rsidR="00E23A2F" w:rsidRPr="00AB76B4" w:rsidRDefault="00E23A2F" w:rsidP="00912B4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F4843D" w14:textId="77777777" w:rsidR="00E23A2F" w:rsidRPr="00AB76B4" w:rsidRDefault="00E23A2F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0F81DB60" w14:textId="77777777" w:rsidR="00E23A2F" w:rsidRPr="00AB76B4" w:rsidRDefault="00E23A2F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diag.</w:t>
            </w:r>
          </w:p>
          <w:p w14:paraId="03C9A2BB" w14:textId="77777777" w:rsidR="00E23A2F" w:rsidRPr="00AB76B4" w:rsidRDefault="00E23A2F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134</w:t>
            </w:r>
            <w:r w:rsidRPr="00AB76B4">
              <w:rPr>
                <w:b/>
                <w:bCs/>
                <w:sz w:val="20"/>
              </w:rPr>
              <w:t>-</w:t>
            </w:r>
            <w:r>
              <w:rPr>
                <w:b/>
                <w:bCs/>
                <w:sz w:val="20"/>
              </w:rPr>
              <w:t>138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74A3E4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C0585E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0ACF44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BE1143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12B4E">
              <w:rPr>
                <w:b/>
                <w:bCs/>
                <w:i/>
                <w:iCs/>
                <w:sz w:val="20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</w:rPr>
              <w:t>2</w:t>
            </w:r>
            <w:r w:rsidRPr="00912B4E">
              <w:rPr>
                <w:b/>
                <w:bCs/>
                <w:i/>
                <w:iCs/>
                <w:sz w:val="20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</w:rPr>
              <w:br/>
            </w:r>
            <w:r w:rsidRPr="00912B4E">
              <w:rPr>
                <w:b/>
                <w:bCs/>
                <w:i/>
                <w:iCs/>
                <w:sz w:val="20"/>
              </w:rPr>
              <w:t>Timișoara Nord.</w:t>
            </w:r>
          </w:p>
        </w:tc>
      </w:tr>
      <w:tr w:rsidR="00E23A2F" w:rsidRPr="00AB76B4" w14:paraId="7D55E90E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91644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6807F2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058F33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B5391E2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 linia Grupa A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107CB2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038C7A3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diag.</w:t>
            </w:r>
          </w:p>
          <w:p w14:paraId="3F39DA70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36 - 44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7DCC96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1E5E6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193D75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57A4BF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Inclusiv peste sch. 36 și 44.</w:t>
            </w:r>
          </w:p>
          <w:p w14:paraId="5E57F4C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în direcția Timișoara Nord - Timișoara Sud, Timișoara Nord - Timișoara Vest și liniile 1 - 6 Reșița, liniile </w:t>
            </w:r>
          </w:p>
          <w:p w14:paraId="6F5725E6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1- 12 Cap. Y Timișoara Nord.</w:t>
            </w:r>
          </w:p>
        </w:tc>
      </w:tr>
      <w:tr w:rsidR="00E23A2F" w:rsidRPr="00AB76B4" w14:paraId="0797731D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AABB4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FA0EB4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12E1F6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9737AA7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1E351BCE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787E15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30, 46, 62, și 82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89DA14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7FDAD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FBAFC5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92D27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6A1C88D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1 - 13, Cap Y și liniile 1R - 6R.</w:t>
            </w:r>
          </w:p>
        </w:tc>
      </w:tr>
      <w:tr w:rsidR="00E23A2F" w:rsidRPr="00AB76B4" w14:paraId="4BE133AD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7C140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2DAA6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EF6924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A1729B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B666B2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</w:t>
            </w:r>
          </w:p>
          <w:p w14:paraId="618E91F4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35822EEF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34 - 40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4F52E0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2B433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BED878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83499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Inclusiv peste sch. 34 și 40.</w:t>
            </w:r>
          </w:p>
          <w:p w14:paraId="25ABD398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la linia 218 Timișoara Nord - Arad și liniile 1 - 6 Reșița, liniile 1- 12 Cap. Y Timișoara Nord.</w:t>
            </w:r>
          </w:p>
        </w:tc>
      </w:tr>
      <w:tr w:rsidR="00E23A2F" w:rsidRPr="00AB76B4" w14:paraId="03E6043A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85C4D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49B165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2724BD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B95794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619856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3D1E17B3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sch. 38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7FFC8D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0894D9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432AB0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C98452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la linia 100 Timișoara Nord - Cărpiniș, linia 133 Timișoara Nord - Ronaț Triaj și liniile 1 - 6 Reșița, liniile 1- 12 Cap. Y Timișoara Nord.</w:t>
            </w:r>
          </w:p>
        </w:tc>
      </w:tr>
      <w:tr w:rsidR="00E23A2F" w:rsidRPr="00AB76B4" w14:paraId="7F039F17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CCEA8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D0D599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9F553A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A957BA6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B54029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</w:t>
            </w:r>
          </w:p>
          <w:p w14:paraId="7B6B28D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590B29B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</w:t>
            </w:r>
            <w:r w:rsidRPr="00AB76B4">
              <w:rPr>
                <w:b/>
                <w:bCs/>
                <w:sz w:val="20"/>
              </w:rPr>
              <w:t xml:space="preserve"> - 4</w:t>
            </w:r>
            <w:r>
              <w:rPr>
                <w:b/>
                <w:bCs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4CD290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3699CE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B75638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7368C7" w14:textId="77777777" w:rsidR="00E23A2F" w:rsidRPr="007B5A25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7B5A25">
              <w:rPr>
                <w:b/>
                <w:bCs/>
                <w:i/>
                <w:iCs/>
                <w:sz w:val="20"/>
              </w:rPr>
              <w:t>Inclusiv peste sch. 40 și 42.</w:t>
            </w:r>
          </w:p>
          <w:p w14:paraId="6D876A3D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7B5A25">
              <w:rPr>
                <w:b/>
                <w:bCs/>
                <w:i/>
                <w:iCs/>
                <w:sz w:val="20"/>
              </w:rPr>
              <w:t>Afectează intrări - ieşiri la linia 218 Timișoara Nord - Arad și liniile 1 - 6 Reșița, liniile 1- 12 Cap. Y Timișoara Nord.</w:t>
            </w:r>
          </w:p>
        </w:tc>
      </w:tr>
      <w:tr w:rsidR="00E23A2F" w:rsidRPr="00AB76B4" w14:paraId="4434F6FE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B3C27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3F7550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847366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E4BFB20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73EDEA1E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3B6588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52, 66, 68, 70, 86 </w:t>
            </w:r>
          </w:p>
          <w:p w14:paraId="46B2C3C9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și 96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0DC465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343061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30E356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8E3BDF" w14:textId="77777777" w:rsidR="00E23A2F" w:rsidRPr="00AB76B4" w:rsidRDefault="00E23A2F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09BCDDB" w14:textId="77777777" w:rsidR="00E23A2F" w:rsidRPr="00AB76B4" w:rsidRDefault="00E23A2F" w:rsidP="00C7433E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1- 13 Cap Y și liniile 1R - 6R.</w:t>
            </w:r>
          </w:p>
        </w:tc>
      </w:tr>
      <w:tr w:rsidR="00E23A2F" w:rsidRPr="00AB76B4" w14:paraId="549124E8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43D19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D8C538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12C6B8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05E3E5C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4A8B2E22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75989B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54, TDJ 90/94, TDJ 92/104, TDJ 108/118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6C4C60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BABF16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41A262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FF58F4" w14:textId="77777777" w:rsidR="00E23A2F" w:rsidRPr="00AB76B4" w:rsidRDefault="00E23A2F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90449D5" w14:textId="77777777" w:rsidR="00E23A2F" w:rsidRPr="00AB76B4" w:rsidRDefault="00E23A2F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1- 13 Cap Y și liniile 1R - 6R.</w:t>
            </w:r>
          </w:p>
        </w:tc>
      </w:tr>
      <w:tr w:rsidR="00E23A2F" w:rsidRPr="00AB76B4" w14:paraId="2FA0E7BA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1AF6C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F3A596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246627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6FA6FB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2065C998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F3A0F6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32,   76, 78, și 88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72E7EA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37E13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C8A3D9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4288C9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4864F67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1- 13, Cap Y și liniile 1R - 6R.</w:t>
            </w:r>
          </w:p>
        </w:tc>
      </w:tr>
      <w:tr w:rsidR="00E23A2F" w:rsidRPr="00AB76B4" w14:paraId="7189ED61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6A515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5800A8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1DE156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95A4B7B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680E59BD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95A060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106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3627E4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A52553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95D6A3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58243A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17285F6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1- 13, Cap Y și liniile 1R - 6R.</w:t>
            </w:r>
          </w:p>
        </w:tc>
      </w:tr>
      <w:tr w:rsidR="00E23A2F" w:rsidRPr="00AB76B4" w14:paraId="1732B5D5" w14:textId="77777777" w:rsidTr="00927588">
        <w:trPr>
          <w:cantSplit/>
          <w:trHeight w:val="59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49939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570AA1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582+250</w:t>
            </w:r>
          </w:p>
          <w:p w14:paraId="073FA40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586+300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8526DE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230E991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Timişoara Nord -</w:t>
            </w:r>
          </w:p>
          <w:p w14:paraId="497D2E20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Cărpiniş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5F6248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4A4A23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0ADC5C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B47F60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8778D0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:rsidRPr="00AB76B4" w14:paraId="47583902" w14:textId="77777777" w:rsidTr="00927588">
        <w:trPr>
          <w:cantSplit/>
          <w:trHeight w:val="5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66002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4DE5F9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7C529C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A79D348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Cărpiniş</w:t>
            </w:r>
          </w:p>
          <w:p w14:paraId="5EAB5C3A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FE0C90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2334D4F1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D9F94B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3D80A0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7C2D73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E87EE0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Inclusiv peste sch. 5, 9 și 10, până la limita cu LFI.</w:t>
            </w:r>
          </w:p>
        </w:tc>
      </w:tr>
      <w:tr w:rsidR="00E23A2F" w:rsidRPr="00AB76B4" w14:paraId="395F525C" w14:textId="77777777" w:rsidTr="00927588">
        <w:trPr>
          <w:cantSplit/>
          <w:trHeight w:val="12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FCF34" w14:textId="77777777" w:rsidR="00E23A2F" w:rsidRPr="00AB76B4" w:rsidRDefault="00E23A2F" w:rsidP="00E23A2F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0CD0B1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AEBEC4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6D91BF9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Jimbolia</w:t>
            </w:r>
          </w:p>
          <w:p w14:paraId="02131732" w14:textId="77777777" w:rsidR="00E23A2F" w:rsidRPr="00AB76B4" w:rsidRDefault="00E23A2F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6D96D5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între sch. 19 și Ax St. </w:t>
            </w:r>
            <w:r w:rsidRPr="00AB76B4">
              <w:rPr>
                <w:b/>
                <w:bCs/>
                <w:sz w:val="18"/>
                <w:szCs w:val="18"/>
              </w:rPr>
              <w:t>Jimbolia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402FAA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7165C6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5A2EAD" w14:textId="77777777" w:rsidR="00E23A2F" w:rsidRPr="00AB76B4" w:rsidRDefault="00E23A2F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BD8335" w14:textId="77777777" w:rsidR="00E23A2F" w:rsidRPr="00AB76B4" w:rsidRDefault="00E23A2F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Restul liniei este închisă</w:t>
            </w:r>
          </w:p>
        </w:tc>
      </w:tr>
    </w:tbl>
    <w:p w14:paraId="18E75F8D" w14:textId="77777777" w:rsidR="00E23A2F" w:rsidRPr="00A8307A" w:rsidRDefault="00E23A2F" w:rsidP="008B25EE">
      <w:pPr>
        <w:spacing w:before="40" w:after="40" w:line="192" w:lineRule="auto"/>
        <w:ind w:right="57"/>
        <w:rPr>
          <w:sz w:val="20"/>
        </w:rPr>
      </w:pPr>
    </w:p>
    <w:p w14:paraId="52C4F204" w14:textId="77777777" w:rsidR="00E23A2F" w:rsidRDefault="00E23A2F" w:rsidP="004C7D25">
      <w:pPr>
        <w:pStyle w:val="Heading1"/>
        <w:spacing w:line="360" w:lineRule="auto"/>
      </w:pPr>
      <w:r>
        <w:t>LINIA 101</w:t>
      </w:r>
    </w:p>
    <w:p w14:paraId="68856FDF" w14:textId="77777777" w:rsidR="00E23A2F" w:rsidRDefault="00E23A2F" w:rsidP="00877BCD">
      <w:pPr>
        <w:pStyle w:val="Heading1"/>
        <w:spacing w:line="360" w:lineRule="auto"/>
        <w:rPr>
          <w:b w:val="0"/>
          <w:bCs w:val="0"/>
          <w:sz w:val="8"/>
        </w:rPr>
      </w:pPr>
      <w:r>
        <w:t>CHITILA - GOLEŞTI - PITEŞTI - PIATRA OLT – CRAIOVA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E23A2F" w14:paraId="22FA8C9D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1B7D8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6C0A5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9+455</w:t>
            </w:r>
          </w:p>
          <w:p w14:paraId="2C69585A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9+960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F4970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1383D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st. Chitila - </w:t>
            </w:r>
          </w:p>
          <w:p w14:paraId="34B73AE0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 zonă macaze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A7E7C" w14:textId="77777777" w:rsidR="00E23A2F" w:rsidRPr="009E41CA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35674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88046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DD8FE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A60C3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6D8F0688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14:paraId="630F1358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12A99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BCE9A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9+960</w:t>
            </w:r>
          </w:p>
          <w:p w14:paraId="5D31CB6D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605F6" w14:textId="77777777" w:rsidR="00E23A2F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FA7C1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Chitila</w:t>
            </w:r>
          </w:p>
          <w:p w14:paraId="0C43547C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 14/16, cap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CC376" w14:textId="77777777" w:rsidR="00E23A2F" w:rsidRPr="009E41CA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33201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20350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601AE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B6674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6261562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E0F0EA5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liniile 4 - 11 și spre </w:t>
            </w:r>
          </w:p>
          <w:p w14:paraId="32B19E35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fir I Chitila - Săbăreni.</w:t>
            </w:r>
          </w:p>
        </w:tc>
      </w:tr>
      <w:tr w:rsidR="00E23A2F" w14:paraId="37BCA5FD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60ABB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69A1F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39093" w14:textId="77777777" w:rsidR="00E23A2F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E0DCD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Săbăreni</w:t>
            </w:r>
          </w:p>
          <w:p w14:paraId="6A34465D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directă + </w:t>
            </w:r>
          </w:p>
          <w:p w14:paraId="727C5644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macaze, Cap X+Y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671E8" w14:textId="77777777" w:rsidR="00E23A2F" w:rsidRPr="009E41CA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C86DB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E5487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14+000</w:t>
            </w:r>
          </w:p>
          <w:p w14:paraId="5B5D9822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22911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E4D69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14:paraId="6302C300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8A384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5D92B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914C5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EB4B6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Săbăreni </w:t>
            </w:r>
          </w:p>
          <w:p w14:paraId="6DD7A094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X, peste sch. 17  </w:t>
            </w:r>
          </w:p>
          <w:p w14:paraId="04382E5A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6EB6A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9E41CA">
              <w:rPr>
                <w:b/>
                <w:bCs/>
                <w:sz w:val="20"/>
              </w:rPr>
              <w:t xml:space="preserve">peste </w:t>
            </w:r>
            <w:r>
              <w:rPr>
                <w:b/>
                <w:bCs/>
                <w:sz w:val="20"/>
              </w:rPr>
              <w:t xml:space="preserve">sch. 17 </w:t>
            </w:r>
          </w:p>
          <w:p w14:paraId="73922E9A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2B5C4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408BA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FB052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C1115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9281D90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linia 1 abătută.</w:t>
            </w:r>
          </w:p>
        </w:tc>
      </w:tr>
      <w:tr w:rsidR="00E23A2F" w14:paraId="03BA99FA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FBED9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98199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D7A50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A1D96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Săbăreni</w:t>
            </w:r>
          </w:p>
          <w:p w14:paraId="305DEB1F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10,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1BFC2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9E41CA">
              <w:rPr>
                <w:b/>
                <w:bCs/>
                <w:sz w:val="20"/>
              </w:rPr>
              <w:t xml:space="preserve">peste </w:t>
            </w:r>
            <w:r>
              <w:rPr>
                <w:b/>
                <w:bCs/>
                <w:sz w:val="20"/>
              </w:rPr>
              <w:t xml:space="preserve">sch. 10 </w:t>
            </w:r>
          </w:p>
          <w:p w14:paraId="29F6317F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59B91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DFFFC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25F7C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5D21D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4 şi 5.</w:t>
            </w:r>
          </w:p>
        </w:tc>
      </w:tr>
      <w:tr w:rsidR="00E23A2F" w14:paraId="6B4443D3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1AD77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87710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22+500</w:t>
            </w:r>
          </w:p>
          <w:p w14:paraId="33DC6992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24+190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AC7D4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0D5EC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Ciocăneşti</w:t>
            </w:r>
          </w:p>
          <w:p w14:paraId="14FBAAA2" w14:textId="77777777" w:rsidR="00E23A2F" w:rsidRDefault="00E23A2F" w:rsidP="00216B4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directă, și zona aparate de cale </w:t>
            </w:r>
            <w:r>
              <w:rPr>
                <w:b/>
                <w:bCs/>
                <w:sz w:val="20"/>
              </w:rPr>
              <w:br/>
              <w:t>Cap X+Y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DD1E9" w14:textId="77777777" w:rsidR="00E23A2F" w:rsidRPr="009E41CA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A8EF2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A8F57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9C3A3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3258C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27D8A644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AD8EF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1163A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E7AE6" w14:textId="77777777" w:rsidR="00E23A2F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D9C80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Ghergani, linia 2 directă + zonă aparate cale Cap X + Y - Titu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9B744" w14:textId="77777777" w:rsidR="00E23A2F" w:rsidRPr="009E41CA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85A3B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A81EB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35+400</w:t>
            </w:r>
          </w:p>
          <w:p w14:paraId="0106F136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38+800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05A1F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DFEE6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2504A4A7" w14:textId="77777777" w:rsidTr="003F58BA">
        <w:trPr>
          <w:cantSplit/>
          <w:trHeight w:val="6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F4EBA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C0F1B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C8156" w14:textId="77777777" w:rsidR="00E23A2F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A83E7" w14:textId="77777777" w:rsidR="00E23A2F" w:rsidRDefault="00E23A2F" w:rsidP="009836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Ghergani – Titu – Fusea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30F96" w14:textId="77777777" w:rsidR="00E23A2F" w:rsidRPr="009E41CA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998BA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4E9FD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38+800</w:t>
            </w:r>
          </w:p>
          <w:p w14:paraId="6D21879E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CAA37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AD687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74CE359D" w14:textId="77777777" w:rsidTr="003F58BA">
        <w:trPr>
          <w:cantSplit/>
          <w:trHeight w:val="5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D6991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7C3C7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E9CE8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6549C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Ciocăneşti</w:t>
            </w:r>
          </w:p>
          <w:p w14:paraId="66D8C6D3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schimbătorul numărul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08AE9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9E41CA">
              <w:rPr>
                <w:b/>
                <w:bCs/>
                <w:sz w:val="20"/>
              </w:rPr>
              <w:t xml:space="preserve">peste </w:t>
            </w:r>
            <w:r>
              <w:rPr>
                <w:b/>
                <w:bCs/>
                <w:sz w:val="20"/>
              </w:rPr>
              <w:t xml:space="preserve">sch. 9 </w:t>
            </w:r>
          </w:p>
          <w:p w14:paraId="1DEDC298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F12AA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BEE9C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D8AE5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66430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7DD792DD" w14:textId="77777777" w:rsidTr="003F58BA">
        <w:trPr>
          <w:cantSplit/>
          <w:trHeight w:val="5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BC05F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FCB8F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24+190</w:t>
            </w:r>
          </w:p>
          <w:p w14:paraId="0A711EFE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EBB49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39E29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Ciocăneşti -</w:t>
            </w:r>
          </w:p>
          <w:p w14:paraId="11775F0B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Ghergani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5DBCD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E00CB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143DC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54024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A6A29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355D26C9" w14:textId="77777777" w:rsidTr="003F58BA">
        <w:trPr>
          <w:cantSplit/>
          <w:trHeight w:val="5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A1EBF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A65F8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35+100</w:t>
            </w:r>
          </w:p>
          <w:p w14:paraId="1F56BA1B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E5D92" w14:textId="77777777" w:rsidR="00E23A2F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899FB" w14:textId="77777777" w:rsidR="00E23A2F" w:rsidRDefault="00E23A2F" w:rsidP="008F3AE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Ghergani linia 3 directă și zonă aparate de cale Cap X și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81A42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43B47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302D0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FAE3E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C61B5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7A22E39E" w14:textId="77777777" w:rsidTr="003F58BA">
        <w:trPr>
          <w:cantSplit/>
          <w:trHeight w:val="57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5B22D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15B49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7F1CA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385F0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Ghergani</w:t>
            </w:r>
          </w:p>
          <w:p w14:paraId="3FC5FA77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 </w:t>
            </w:r>
          </w:p>
          <w:p w14:paraId="29267C80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3091A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0F2AC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AB496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E9AF5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B993F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149CC9E8" w14:textId="77777777" w:rsidTr="003F58BA">
        <w:trPr>
          <w:cantSplit/>
          <w:trHeight w:val="57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32D85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60A60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42+000</w:t>
            </w:r>
          </w:p>
          <w:p w14:paraId="4178F485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47+270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95EAB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1A37C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Ghergani -</w:t>
            </w:r>
          </w:p>
          <w:p w14:paraId="4CA98BF6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B33E3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244EF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B6AE0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FFC7F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68E44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7DBEC5A7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A7EDA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16C86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D5021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80125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Titu</w:t>
            </w:r>
          </w:p>
          <w:p w14:paraId="04E0A55D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487C0" w14:textId="77777777" w:rsidR="00E23A2F" w:rsidRPr="00A165AE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23, 29 și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8959C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058BE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9270C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BCFC7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25A9E98F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198FF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735E5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47+800</w:t>
            </w:r>
          </w:p>
          <w:p w14:paraId="08EB6212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DF1C7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143B3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Titu</w:t>
            </w:r>
          </w:p>
          <w:p w14:paraId="231EECCA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ED526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415DA" w14:textId="77777777" w:rsidR="00E23A2F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7408F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48B2A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B7C3B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X - ax stație.</w:t>
            </w:r>
          </w:p>
        </w:tc>
      </w:tr>
      <w:tr w:rsidR="00E23A2F" w14:paraId="2358DD42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1CBD3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50BF5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89995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8E954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Titu</w:t>
            </w:r>
          </w:p>
          <w:p w14:paraId="02DC33A1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5617B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19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99C27" w14:textId="77777777" w:rsidR="00E23A2F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8674C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FB45C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720E3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2357AC9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8B42E16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4, 5 și 6.</w:t>
            </w:r>
          </w:p>
        </w:tc>
      </w:tr>
      <w:tr w:rsidR="00E23A2F" w14:paraId="65D8CCF3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CE998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A440A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0E29D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2769B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Titu</w:t>
            </w:r>
          </w:p>
          <w:p w14:paraId="376CDC6B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0D2FB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 33/35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AC66B" w14:textId="77777777" w:rsidR="00E23A2F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ACB8B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F50B7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83F50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271E12A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5D7E0D3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6, 7 și 8.</w:t>
            </w:r>
          </w:p>
        </w:tc>
      </w:tr>
      <w:tr w:rsidR="00E23A2F" w14:paraId="6EF4817C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B7F5C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1DAA5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DA6D6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630BE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Titu</w:t>
            </w:r>
          </w:p>
          <w:p w14:paraId="7C38AA0F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0F4C4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 37/39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ACBA8" w14:textId="77777777" w:rsidR="00E23A2F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3DEAC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242E1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C75C7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74F0413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D5C09E6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și 8.</w:t>
            </w:r>
          </w:p>
        </w:tc>
      </w:tr>
      <w:tr w:rsidR="00E23A2F" w14:paraId="5AF6E666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87672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4CBC2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98ADF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16C18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Titu</w:t>
            </w:r>
          </w:p>
          <w:p w14:paraId="2DBCC1D1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43463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 56/58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A7C0D" w14:textId="77777777" w:rsidR="00E23A2F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5E082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29048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5BE58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5342BE8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D85395F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8 și 10.</w:t>
            </w:r>
          </w:p>
        </w:tc>
      </w:tr>
      <w:tr w:rsidR="00E23A2F" w14:paraId="6FC83F17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1BEAE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CFB11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89D8E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13D76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Titu</w:t>
            </w:r>
          </w:p>
          <w:p w14:paraId="7A8F886B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165AF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6C56CB4E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 și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25C5B" w14:textId="77777777" w:rsidR="00E23A2F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DF3FD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5FE16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16F48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AA6D61A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D707F16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4.</w:t>
            </w:r>
          </w:p>
        </w:tc>
      </w:tr>
      <w:tr w:rsidR="00E23A2F" w14:paraId="5C8C8D54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935DC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43753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B557A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AF992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Titu</w:t>
            </w:r>
          </w:p>
          <w:p w14:paraId="2F651E1F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15B0F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474F3972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34 / 42 </w:t>
            </w:r>
          </w:p>
          <w:p w14:paraId="455BB2F0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69EC89EF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3274937B" w14:textId="77777777" w:rsidR="00E23A2F" w:rsidRPr="00A165AE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 / 54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AA09D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07316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BFAD7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30104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3AADA7B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5 - 9.</w:t>
            </w:r>
          </w:p>
        </w:tc>
      </w:tr>
      <w:tr w:rsidR="00E23A2F" w14:paraId="2AEDE5A2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6B7E5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980A4" w14:textId="77777777" w:rsidR="00E23A2F" w:rsidRDefault="00E23A2F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49+700</w:t>
            </w:r>
          </w:p>
          <w:p w14:paraId="64E8F31C" w14:textId="77777777" w:rsidR="00E23A2F" w:rsidRDefault="00E23A2F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369B7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B6493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Titu - Fusea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E4619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42019" w14:textId="77777777" w:rsidR="00E23A2F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03207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C134D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D6C3C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5C0A0A1B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F354C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C55FD" w14:textId="77777777" w:rsidR="00E23A2F" w:rsidRDefault="00E23A2F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52+850</w:t>
            </w:r>
          </w:p>
          <w:p w14:paraId="167B994A" w14:textId="77777777" w:rsidR="00E23A2F" w:rsidRDefault="00E23A2F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45F36" w14:textId="77777777" w:rsidR="00E23A2F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55E5B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 Fusea linia 1 directă și sch 1, 15, 17, 10, 8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18454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E57FE" w14:textId="77777777" w:rsidR="00E23A2F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27E11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B475D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D97EC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57C570EE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291B1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BEBA6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63+350</w:t>
            </w:r>
          </w:p>
          <w:p w14:paraId="3F5C098F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78D03" w14:textId="77777777" w:rsidR="00E23A2F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992AA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Mătăsaru -</w:t>
            </w:r>
          </w:p>
          <w:p w14:paraId="4E1C7726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3BC28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60BB8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C6CBB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4286F" w14:textId="77777777" w:rsidR="00E23A2F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016BE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 Se respectă doar cu primul vehicul din componența trenului.</w:t>
            </w:r>
          </w:p>
        </w:tc>
      </w:tr>
      <w:tr w:rsidR="00E23A2F" w14:paraId="616B321B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A489B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03C98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18EB4" w14:textId="77777777" w:rsidR="00E23A2F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C500F" w14:textId="77777777" w:rsidR="00E23A2F" w:rsidRDefault="00E23A2F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Mătăsaru -</w:t>
            </w:r>
          </w:p>
          <w:p w14:paraId="2497F990" w14:textId="77777777" w:rsidR="00E23A2F" w:rsidRDefault="00E23A2F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DBFEF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934A0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4C141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58+960</w:t>
            </w:r>
          </w:p>
          <w:p w14:paraId="37A6C05E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59+010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EA341" w14:textId="77777777" w:rsidR="00E23A2F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9A490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 – TN km 58+990.</w:t>
            </w:r>
          </w:p>
        </w:tc>
      </w:tr>
      <w:tr w:rsidR="00E23A2F" w14:paraId="284D62B1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E1125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4A263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6AA07" w14:textId="77777777" w:rsidR="00E23A2F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57DE6" w14:textId="77777777" w:rsidR="00E23A2F" w:rsidRDefault="00E23A2F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Mătăsaru -</w:t>
            </w:r>
          </w:p>
          <w:p w14:paraId="06CBB29B" w14:textId="77777777" w:rsidR="00E23A2F" w:rsidRDefault="00E23A2F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F93D0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6728B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5327D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59+600</w:t>
            </w:r>
          </w:p>
          <w:p w14:paraId="6A6E9FC7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4823D" w14:textId="77777777" w:rsidR="00E23A2F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53C0C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 – TN km 59+625.</w:t>
            </w:r>
          </w:p>
        </w:tc>
      </w:tr>
      <w:tr w:rsidR="00E23A2F" w14:paraId="79CAB176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FDAF8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03E8D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C749F" w14:textId="77777777" w:rsidR="00E23A2F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2E9F3" w14:textId="77777777" w:rsidR="00E23A2F" w:rsidRDefault="00E23A2F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Mătăsaru -</w:t>
            </w:r>
          </w:p>
          <w:p w14:paraId="13E60897" w14:textId="77777777" w:rsidR="00E23A2F" w:rsidRDefault="00E23A2F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43F53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E5561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E3864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63+350</w:t>
            </w:r>
          </w:p>
          <w:p w14:paraId="45C6191D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E3DA2" w14:textId="77777777" w:rsidR="00E23A2F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F505C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 – TN km 63+370.</w:t>
            </w:r>
          </w:p>
        </w:tc>
      </w:tr>
      <w:tr w:rsidR="00E23A2F" w14:paraId="4CE70E5F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6E61D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6D641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64EDC" w14:textId="77777777" w:rsidR="00E23A2F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C2032" w14:textId="77777777" w:rsidR="00E23A2F" w:rsidRDefault="00E23A2F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Mătăsaru -</w:t>
            </w:r>
          </w:p>
          <w:p w14:paraId="7F7BE292" w14:textId="77777777" w:rsidR="00E23A2F" w:rsidRDefault="00E23A2F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FF506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7B5EE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B41A0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65+850</w:t>
            </w:r>
          </w:p>
          <w:p w14:paraId="464192FB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08AC3" w14:textId="77777777" w:rsidR="00E23A2F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84409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 – TN km 65+875.</w:t>
            </w:r>
          </w:p>
        </w:tc>
      </w:tr>
      <w:tr w:rsidR="00E23A2F" w14:paraId="5450F570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F2B27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74C6F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69+230</w:t>
            </w:r>
          </w:p>
          <w:p w14:paraId="35CC334A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8661C" w14:textId="77777777" w:rsidR="00E23A2F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24446" w14:textId="77777777" w:rsidR="00E23A2F" w:rsidRDefault="00E23A2F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Găeşti peste</w:t>
            </w:r>
          </w:p>
          <w:p w14:paraId="6291EDE5" w14:textId="77777777" w:rsidR="00E23A2F" w:rsidRDefault="00E23A2F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3, 7, 11 și 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05A70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A31E8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98C76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E7C62" w14:textId="77777777" w:rsidR="00E23A2F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69C8F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4B8958D9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49B36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33213" w14:textId="77777777" w:rsidR="00E23A2F" w:rsidRDefault="00E23A2F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4B301" w14:textId="77777777" w:rsidR="00E23A2F" w:rsidRDefault="00E23A2F" w:rsidP="003A43B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41EBA" w14:textId="77777777" w:rsidR="00E23A2F" w:rsidRDefault="00E23A2F" w:rsidP="003A43B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Găeşti peste</w:t>
            </w:r>
          </w:p>
          <w:p w14:paraId="156BBEF5" w14:textId="77777777" w:rsidR="00E23A2F" w:rsidRDefault="00E23A2F" w:rsidP="003A43B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9 și 13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97A5E" w14:textId="77777777" w:rsidR="00E23A2F" w:rsidRDefault="00E23A2F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85F48" w14:textId="77777777" w:rsidR="00E23A2F" w:rsidRPr="000625F2" w:rsidRDefault="00E23A2F" w:rsidP="003A43B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C4605" w14:textId="77777777" w:rsidR="00E23A2F" w:rsidRDefault="00E23A2F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69+250</w:t>
            </w:r>
          </w:p>
          <w:p w14:paraId="4A76E0D8" w14:textId="77777777" w:rsidR="00E23A2F" w:rsidRDefault="00E23A2F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C8CB2" w14:textId="77777777" w:rsidR="00E23A2F" w:rsidRDefault="00E23A2F" w:rsidP="003A43B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E546C" w14:textId="77777777" w:rsidR="00E23A2F" w:rsidRDefault="00E23A2F" w:rsidP="003A43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65786FCA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25DB6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20A01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677A4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8C006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Găeşti </w:t>
            </w:r>
          </w:p>
          <w:p w14:paraId="66CB59F4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6D330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romb bretea</w:t>
            </w:r>
          </w:p>
          <w:p w14:paraId="1220A159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9-11-7-13 </w:t>
            </w:r>
          </w:p>
          <w:p w14:paraId="08DA7CB2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40EE7655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abate-rile </w:t>
            </w:r>
          </w:p>
          <w:p w14:paraId="173E612A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4F224A45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romb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813E0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F7E46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C0DAF" w14:textId="77777777" w:rsidR="00E23A2F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5CCA2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1CFC2D65" w14:textId="77777777" w:rsidTr="003F58BA">
        <w:trPr>
          <w:cantSplit/>
          <w:trHeight w:val="8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58BD9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2DA26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7C73C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32410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Găeşti </w:t>
            </w:r>
          </w:p>
          <w:p w14:paraId="329B366E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3F1C8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F34A2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326C8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3B147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4DCEA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5ABDAF8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linia 1.</w:t>
            </w:r>
          </w:p>
        </w:tc>
      </w:tr>
      <w:tr w:rsidR="00E23A2F" w14:paraId="7A5C47F7" w14:textId="77777777" w:rsidTr="003F58BA">
        <w:trPr>
          <w:cantSplit/>
          <w:trHeight w:val="8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6323E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230FE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E4A28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F97C0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Găeşti </w:t>
            </w:r>
          </w:p>
          <w:p w14:paraId="045D9BF0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</w:t>
            </w:r>
          </w:p>
          <w:p w14:paraId="1633EAFB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nr.1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A59C7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9E41CA">
              <w:rPr>
                <w:b/>
                <w:bCs/>
                <w:sz w:val="20"/>
              </w:rPr>
              <w:t xml:space="preserve">peste </w:t>
            </w:r>
            <w:r>
              <w:rPr>
                <w:b/>
                <w:bCs/>
                <w:sz w:val="20"/>
              </w:rPr>
              <w:t xml:space="preserve">sch. 1 </w:t>
            </w:r>
          </w:p>
          <w:p w14:paraId="4DE302C8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E842E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1A42B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3B5BB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F6B94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D3EB96C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LFI SC Mairon SA.</w:t>
            </w:r>
          </w:p>
        </w:tc>
      </w:tr>
      <w:tr w:rsidR="00E23A2F" w14:paraId="3D24CEBE" w14:textId="77777777" w:rsidTr="003F58BA">
        <w:trPr>
          <w:cantSplit/>
          <w:trHeight w:val="8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1B682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362BC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F810A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64610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Găeşti </w:t>
            </w:r>
          </w:p>
          <w:p w14:paraId="312A76BB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</w:t>
            </w:r>
          </w:p>
          <w:p w14:paraId="4519B023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21 / 23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6FE25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26D0733C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 /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19B91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9CA30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E7C57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4D479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277E8A5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4 - 8.</w:t>
            </w:r>
          </w:p>
        </w:tc>
      </w:tr>
      <w:tr w:rsidR="00E23A2F" w14:paraId="2AA8A691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C2FD5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3CBED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3433A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6D2EC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Găeşti</w:t>
            </w:r>
          </w:p>
          <w:p w14:paraId="7E56932E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X, </w:t>
            </w:r>
          </w:p>
          <w:p w14:paraId="5A5937D5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25 / 27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FC46A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76DEEEC5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 / 27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AFAB8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14820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8C0F3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F1580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5 - 8.</w:t>
            </w:r>
          </w:p>
        </w:tc>
      </w:tr>
      <w:tr w:rsidR="00E23A2F" w14:paraId="6CF3FBCF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AE511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26F3A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1EACD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96F25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Găeşti</w:t>
            </w:r>
          </w:p>
          <w:p w14:paraId="7139D2E1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BE5EB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 29</w:t>
            </w:r>
          </w:p>
          <w:p w14:paraId="2A903CAB" w14:textId="77777777" w:rsidR="00E23A2F" w:rsidRPr="00FA5543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 xml:space="preserve">în abatere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42CDB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9CB5D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B87BB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2B559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6 si 7</w:t>
            </w:r>
          </w:p>
        </w:tc>
      </w:tr>
      <w:tr w:rsidR="00E23A2F" w14:paraId="60E33C06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0245D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000D6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D1804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F181D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Găeşti </w:t>
            </w:r>
          </w:p>
          <w:p w14:paraId="2ADCCF07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Y </w:t>
            </w:r>
          </w:p>
          <w:p w14:paraId="73FF05BF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nr.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C7829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9E41CA">
              <w:rPr>
                <w:b/>
                <w:bCs/>
                <w:sz w:val="20"/>
              </w:rPr>
              <w:t xml:space="preserve">peste </w:t>
            </w:r>
            <w:r>
              <w:rPr>
                <w:b/>
                <w:bCs/>
                <w:sz w:val="20"/>
              </w:rPr>
              <w:t xml:space="preserve">sch. 14 </w:t>
            </w:r>
          </w:p>
          <w:p w14:paraId="3CEA7577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93565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20B08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DF33F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97A5A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7A78698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4 - 8.</w:t>
            </w:r>
          </w:p>
        </w:tc>
      </w:tr>
      <w:tr w:rsidR="00E23A2F" w14:paraId="67AD25B9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2A4F9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FA26D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6EB63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13337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Găeşti </w:t>
            </w:r>
          </w:p>
          <w:p w14:paraId="3396C7A8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6497B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9E41CA">
              <w:rPr>
                <w:b/>
                <w:bCs/>
                <w:sz w:val="20"/>
              </w:rPr>
              <w:t xml:space="preserve">peste </w:t>
            </w:r>
            <w:r>
              <w:rPr>
                <w:b/>
                <w:bCs/>
                <w:sz w:val="20"/>
              </w:rPr>
              <w:t xml:space="preserve">sch. 16, 18, 20 </w:t>
            </w:r>
          </w:p>
          <w:p w14:paraId="66EDB82A" w14:textId="77777777" w:rsidR="00E23A2F" w:rsidRPr="009E41CA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F2436" w14:textId="77777777" w:rsidR="00E23A2F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CF63E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FA56E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A3EEE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3AA380DB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D0E62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DC02F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2AB35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EEBD2" w14:textId="77777777" w:rsidR="00E23A2F" w:rsidRPr="006E4185" w:rsidRDefault="00E23A2F" w:rsidP="00AD4FEF">
            <w:pPr>
              <w:spacing w:before="40" w:after="40" w:line="360" w:lineRule="auto"/>
              <w:ind w:left="57" w:right="57"/>
            </w:pPr>
            <w:r>
              <w:rPr>
                <w:b/>
                <w:bCs/>
                <w:sz w:val="20"/>
              </w:rPr>
              <w:t xml:space="preserve">Găeşti - Leordeni Argeş </w:t>
            </w:r>
            <w:r w:rsidRPr="006E4185">
              <w:rPr>
                <w:b/>
                <w:bCs/>
                <w:sz w:val="20"/>
                <w:szCs w:val="20"/>
              </w:rPr>
              <w:t>și linia 3 directă</w:t>
            </w:r>
            <w:r w:rsidRPr="006E4185">
              <w:rPr>
                <w:b/>
                <w:bCs/>
              </w:rPr>
              <w:t xml:space="preserve"> </w:t>
            </w:r>
            <w:r>
              <w:rPr>
                <w:b/>
                <w:bCs/>
                <w:sz w:val="20"/>
              </w:rPr>
              <w:t>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9896C" w14:textId="77777777" w:rsidR="00E23A2F" w:rsidRPr="009E41CA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99534" w14:textId="77777777" w:rsidR="00E23A2F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DC2BD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70+490</w:t>
            </w:r>
          </w:p>
          <w:p w14:paraId="2A3484C8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86+520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6C85E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1A493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7037A2C9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32927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E7D9C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71+925</w:t>
            </w:r>
          </w:p>
          <w:p w14:paraId="3845853E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71+975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55E82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7955D" w14:textId="77777777" w:rsidR="00E23A2F" w:rsidRDefault="00E23A2F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Găeşti - 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9FF75" w14:textId="77777777" w:rsidR="00E23A2F" w:rsidRPr="009E41CA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9E9EC" w14:textId="77777777" w:rsidR="00E23A2F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FC1FA" w14:textId="77777777" w:rsidR="00E23A2F" w:rsidRDefault="00E23A2F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152FD" w14:textId="77777777" w:rsidR="00E23A2F" w:rsidRPr="000625F2" w:rsidRDefault="00E23A2F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9831D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72151B">
              <w:rPr>
                <w:b/>
                <w:bCs/>
                <w:i/>
                <w:iCs/>
                <w:sz w:val="20"/>
                <w:lang w:val="en-US"/>
              </w:rPr>
              <w:t>TN km 71+950. Semnalizată ca limitare de viteză. Se respectă cu primul vehicul din compunerea trenului.</w:t>
            </w:r>
          </w:p>
        </w:tc>
      </w:tr>
      <w:tr w:rsidR="00E23A2F" w14:paraId="742894AA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CDC27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683A1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4B1EB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A7CEF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Găeşti - 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79A57" w14:textId="77777777" w:rsidR="00E23A2F" w:rsidRPr="009E41CA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8DA50" w14:textId="77777777" w:rsidR="00E23A2F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C1FAF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71+925</w:t>
            </w:r>
          </w:p>
          <w:p w14:paraId="30E8305A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71+975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3B3E0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887A4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72151B">
              <w:rPr>
                <w:b/>
                <w:bCs/>
                <w:i/>
                <w:iCs/>
                <w:sz w:val="20"/>
                <w:lang w:val="en-US"/>
              </w:rPr>
              <w:t>TN km 71+950. Semnalizată ca limitare de viteză. Se respectă cu primul vehicul din compunerea trenului.</w:t>
            </w:r>
          </w:p>
        </w:tc>
      </w:tr>
      <w:tr w:rsidR="00E23A2F" w14:paraId="2481572F" w14:textId="77777777" w:rsidTr="003F58BA">
        <w:trPr>
          <w:cantSplit/>
          <w:trHeight w:val="5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C21C9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908BE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12A01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53F0E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0DBFF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01648C4C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 /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6FE1A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EF1A7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98093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674F3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4 - 7.</w:t>
            </w:r>
          </w:p>
        </w:tc>
      </w:tr>
      <w:tr w:rsidR="00E23A2F" w14:paraId="011B4EC1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A75CD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5F723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6E65C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03FF3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Leordeni Argeş</w:t>
            </w:r>
          </w:p>
          <w:p w14:paraId="29C20FBE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2A3EC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75B8A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FAFEC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CD511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6A90C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8DFE9DB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6.</w:t>
            </w:r>
          </w:p>
        </w:tc>
      </w:tr>
      <w:tr w:rsidR="00E23A2F" w14:paraId="6539CDC9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8ED93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EE15D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8A4A1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0B5F7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Leordeni Argeş</w:t>
            </w:r>
          </w:p>
          <w:p w14:paraId="647199C6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520FC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2C6F5E81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/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9578D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08A25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0AA0B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86AE5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4E9B99F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582C7D9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4 - 6.</w:t>
            </w:r>
          </w:p>
        </w:tc>
      </w:tr>
      <w:tr w:rsidR="00E23A2F" w14:paraId="07124B2A" w14:textId="77777777" w:rsidTr="003F58BA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87ED1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62038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EEDC4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467EC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Leordeni Argeş</w:t>
            </w:r>
          </w:p>
          <w:p w14:paraId="2A139BFB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3BE74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E52EA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FAEA1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B253C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06B54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6BA9188C" w14:textId="77777777" w:rsidTr="003F58BA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A2EF9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8E072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75506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59853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Călineşti – Golești și linia 3 directă + Sch 3, 7, 4, 8 St Călinești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19D7E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3AFA3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5B0EA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91-816</w:t>
            </w:r>
          </w:p>
          <w:p w14:paraId="776103C1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A01E4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76E8E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56D2CD57" w14:textId="77777777" w:rsidTr="003F58BA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FA054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69EE4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A6BA5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0521D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Călineşti</w:t>
            </w:r>
          </w:p>
          <w:p w14:paraId="107AECB8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7FB93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B211A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1AF1A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724F3" w14:textId="77777777" w:rsidR="00E23A2F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17A6F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4 - 7 abătute.</w:t>
            </w:r>
          </w:p>
        </w:tc>
      </w:tr>
      <w:tr w:rsidR="00E23A2F" w14:paraId="6C4B2A6F" w14:textId="77777777" w:rsidTr="003F58BA">
        <w:trPr>
          <w:cantSplit/>
          <w:trHeight w:val="4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C545A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CE10F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2A056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E03AB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Goleşti linia 4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F9DDA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768CC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C2138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99+500</w:t>
            </w:r>
          </w:p>
          <w:p w14:paraId="34932348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99+550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D5501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2C4A7" w14:textId="77777777" w:rsidR="00E23A2F" w:rsidRDefault="00E23A2F" w:rsidP="003A43BB">
            <w:pPr>
              <w:ind w:left="68"/>
              <w:rPr>
                <w:b/>
                <w:bCs/>
                <w:i/>
                <w:iCs/>
                <w:sz w:val="20"/>
                <w:szCs w:val="20"/>
              </w:rPr>
            </w:pPr>
            <w:r w:rsidRPr="003724FD">
              <w:rPr>
                <w:b/>
                <w:bCs/>
                <w:i/>
                <w:iCs/>
                <w:sz w:val="20"/>
                <w:szCs w:val="20"/>
              </w:rPr>
              <w:t>Nesemnalizat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 pe teren.Cuprins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î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ntre c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lc</w:t>
            </w:r>
            <w:r>
              <w:rPr>
                <w:b/>
                <w:bCs/>
                <w:i/>
                <w:iCs/>
                <w:sz w:val="20"/>
                <w:szCs w:val="20"/>
              </w:rPr>
              <w:t>â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i sch.17 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 semnal Y4, afecteaz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 intr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rile 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 ie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irile de la linia IV din direc</w:t>
            </w:r>
            <w:r>
              <w:rPr>
                <w:b/>
                <w:bCs/>
                <w:i/>
                <w:iCs/>
                <w:sz w:val="20"/>
                <w:szCs w:val="20"/>
              </w:rPr>
              <w:t>ț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ia Gole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ti-C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line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ti, cap X,</w:t>
            </w:r>
          </w:p>
          <w:p w14:paraId="42EF2AD6" w14:textId="77777777" w:rsidR="00E23A2F" w:rsidRPr="003A43BB" w:rsidRDefault="00E23A2F" w:rsidP="003A43BB">
            <w:pPr>
              <w:ind w:left="68"/>
              <w:rPr>
                <w:b/>
                <w:bCs/>
                <w:i/>
                <w:iCs/>
                <w:sz w:val="20"/>
                <w:szCs w:val="20"/>
              </w:rPr>
            </w:pP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Fir I 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 Fir II</w:t>
            </w:r>
          </w:p>
        </w:tc>
      </w:tr>
      <w:tr w:rsidR="00E23A2F" w14:paraId="0A1F67DD" w14:textId="77777777" w:rsidTr="003F58BA">
        <w:trPr>
          <w:cantSplit/>
          <w:trHeight w:val="4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7C43C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FF875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B5EFF" w14:textId="77777777" w:rsidR="00E23A2F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822D9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Goleşti</w:t>
            </w:r>
          </w:p>
          <w:p w14:paraId="43ED99E0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 </w:t>
            </w:r>
          </w:p>
          <w:p w14:paraId="0D350550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986DC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5C57739F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T.D.J. 70 / 72, până la T.D.J. 16 / 18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B8277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8C8D1B1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1518F" w14:textId="77777777" w:rsidR="00E23A2F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2C81F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50419B1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4, 5 şi 6</w:t>
            </w:r>
          </w:p>
          <w:p w14:paraId="295A5945" w14:textId="77777777" w:rsidR="00E23A2F" w:rsidRPr="002C6BE4" w:rsidRDefault="00E23A2F" w:rsidP="0072151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ap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primiri -  expedieri.</w:t>
            </w:r>
          </w:p>
        </w:tc>
      </w:tr>
      <w:tr w:rsidR="00E23A2F" w14:paraId="5A6CFFC0" w14:textId="77777777" w:rsidTr="003F58BA">
        <w:trPr>
          <w:cantSplit/>
          <w:trHeight w:val="1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03ACF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D19E0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677D3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F9E24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Goleşti</w:t>
            </w:r>
          </w:p>
          <w:p w14:paraId="66627F4D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1A - 6A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A9DF6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călcâiul sch. 5 până la axa grupei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AE345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DC679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40C44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74D4A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7D66EE88" w14:textId="77777777" w:rsidTr="003F58BA">
        <w:trPr>
          <w:cantSplit/>
          <w:trHeight w:val="9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C60DD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CB847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66C44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41278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Goleşti</w:t>
            </w:r>
          </w:p>
          <w:p w14:paraId="7CE54E0C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01501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2C62778B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 / 41</w:t>
            </w:r>
          </w:p>
          <w:p w14:paraId="5890E177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ş</w:t>
            </w:r>
            <w:r>
              <w:rPr>
                <w:b/>
                <w:bCs/>
                <w:sz w:val="20"/>
                <w:lang w:val="en-US"/>
              </w:rPr>
              <w:t xml:space="preserve">i </w:t>
            </w:r>
          </w:p>
          <w:p w14:paraId="4926877E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lang w:val="en-US"/>
              </w:rPr>
              <w:t>sch. 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8D0E0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0625F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214FD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C1229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1B073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5BAE16D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Călineşti - Goleşti.</w:t>
            </w:r>
          </w:p>
        </w:tc>
      </w:tr>
      <w:tr w:rsidR="00E23A2F" w14:paraId="48200ECB" w14:textId="77777777" w:rsidTr="003F58BA">
        <w:trPr>
          <w:cantSplit/>
          <w:trHeight w:val="10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9D2BC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675E6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5DF48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3A832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Goleşti</w:t>
            </w:r>
          </w:p>
          <w:p w14:paraId="0F78543E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48C58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5EC8B9D3" w14:textId="77777777" w:rsidR="00E23A2F" w:rsidRPr="00164983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30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DB3C9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70195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4899F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06018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5534F8F" w14:textId="77777777" w:rsidR="00E23A2F" w:rsidRPr="0058349B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</w:rPr>
              <w:t>la linia I. C. Brătianu - Goleşti.</w:t>
            </w:r>
          </w:p>
        </w:tc>
      </w:tr>
      <w:tr w:rsidR="00E23A2F" w14:paraId="6C1221BF" w14:textId="77777777" w:rsidTr="003F58BA">
        <w:trPr>
          <w:cantSplit/>
          <w:trHeight w:val="6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46687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E0849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097AF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7F321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Pârvu</w:t>
            </w:r>
          </w:p>
          <w:p w14:paraId="61174208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544D0F49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05051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între călcâiul sch.  15 </w:t>
            </w:r>
          </w:p>
          <w:p w14:paraId="43260360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şi călcâiul sch. 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C4C73" w14:textId="77777777" w:rsidR="00E23A2F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D91B3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B432A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C7283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CD1AD4E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şi 2 </w:t>
            </w:r>
          </w:p>
          <w:p w14:paraId="42F27F80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E23A2F" w14:paraId="72D4A299" w14:textId="77777777" w:rsidTr="003F58BA">
        <w:trPr>
          <w:cantSplit/>
          <w:trHeight w:val="206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58AD6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BDD53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6B216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AD66C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Pârvu</w:t>
            </w:r>
          </w:p>
          <w:p w14:paraId="21A0E4AC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162A4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7CE20457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sch. </w:t>
            </w:r>
          </w:p>
          <w:p w14:paraId="05CD8AD9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18 şi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46972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E003F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C55D2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5002E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11ACCF43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EC922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6F970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C2098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B3812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Costești</w:t>
            </w:r>
          </w:p>
          <w:p w14:paraId="3F62BDA4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Y, prim.-expedieri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211C5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3240A090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C80A9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0D71F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98053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CD59C" w14:textId="77777777" w:rsidR="00E23A2F" w:rsidRPr="00860983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860983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0EB72E7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860983">
              <w:rPr>
                <w:b/>
                <w:bCs/>
                <w:i/>
                <w:iCs/>
                <w:sz w:val="20"/>
              </w:rPr>
              <w:t xml:space="preserve">Cap Y, liniile 3 - 5 </w:t>
            </w:r>
          </w:p>
          <w:p w14:paraId="33A3C85B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860983">
              <w:rPr>
                <w:b/>
                <w:bCs/>
                <w:i/>
                <w:iCs/>
                <w:sz w:val="20"/>
              </w:rPr>
              <w:t xml:space="preserve">st. Costești, din </w:t>
            </w:r>
            <w:r>
              <w:rPr>
                <w:b/>
                <w:bCs/>
                <w:i/>
                <w:iCs/>
                <w:sz w:val="20"/>
              </w:rPr>
              <w:t xml:space="preserve">direcția </w:t>
            </w:r>
            <w:r w:rsidRPr="00860983">
              <w:rPr>
                <w:b/>
                <w:bCs/>
                <w:i/>
                <w:iCs/>
                <w:sz w:val="20"/>
              </w:rPr>
              <w:t xml:space="preserve"> Fâlfani L 101 și </w:t>
            </w:r>
          </w:p>
          <w:p w14:paraId="2D4A2CFE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860983">
              <w:rPr>
                <w:b/>
                <w:bCs/>
                <w:i/>
                <w:iCs/>
                <w:sz w:val="20"/>
              </w:rPr>
              <w:t>direc</w:t>
            </w:r>
            <w:r>
              <w:rPr>
                <w:b/>
                <w:bCs/>
                <w:i/>
                <w:iCs/>
                <w:sz w:val="20"/>
              </w:rPr>
              <w:t>ția</w:t>
            </w:r>
            <w:r w:rsidRPr="00860983">
              <w:rPr>
                <w:b/>
                <w:bCs/>
                <w:i/>
                <w:iCs/>
                <w:sz w:val="20"/>
              </w:rPr>
              <w:t xml:space="preserve"> Roșiori </w:t>
            </w:r>
            <w:r>
              <w:rPr>
                <w:b/>
                <w:bCs/>
                <w:i/>
                <w:iCs/>
                <w:sz w:val="20"/>
              </w:rPr>
              <w:t>Nord</w:t>
            </w:r>
            <w:r w:rsidRPr="00860983">
              <w:rPr>
                <w:b/>
                <w:bCs/>
                <w:i/>
                <w:iCs/>
                <w:sz w:val="20"/>
              </w:rPr>
              <w:t xml:space="preserve"> L 110.</w:t>
            </w:r>
          </w:p>
        </w:tc>
      </w:tr>
      <w:tr w:rsidR="00E23A2F" w14:paraId="5AE71E8E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7FFA7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779FE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132+800</w:t>
            </w:r>
          </w:p>
          <w:p w14:paraId="5A4FD452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13FD4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A9364" w14:textId="77777777" w:rsidR="00E23A2F" w:rsidRDefault="00E23A2F" w:rsidP="003E586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Costești - Fâlfani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521F7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4FB3C" w14:textId="77777777" w:rsidR="00E23A2F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72C53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C4BFD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BE899" w14:textId="77777777" w:rsidR="00E23A2F" w:rsidRPr="00860983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14:paraId="0BD1DBA9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C19C8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5F295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141+400</w:t>
            </w:r>
          </w:p>
          <w:p w14:paraId="00F831BF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92A5A" w14:textId="77777777" w:rsidR="00E23A2F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AA0DB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Fâlfani - Stolnici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9AE8C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A2B84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44E20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62667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BEBCC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14:paraId="4C8C4962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4A143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B4A07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152+400</w:t>
            </w:r>
          </w:p>
          <w:p w14:paraId="5E23BB58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6FFC7" w14:textId="77777777" w:rsidR="00E23A2F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F42D9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Hârsești - Corbu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4323C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7F280" w14:textId="77777777" w:rsidR="00E23A2F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EF603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09EF0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E52D2" w14:textId="77777777" w:rsidR="00E23A2F" w:rsidRPr="00860983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5DA13B8E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8219F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EB59E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A349B" w14:textId="77777777" w:rsidR="00E23A2F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0FFB7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Corbu</w:t>
            </w:r>
          </w:p>
          <w:p w14:paraId="770EEE69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D37AB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4BAD68F9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z w:val="20"/>
              </w:rPr>
              <w:t>8 /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0E7BB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6D183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093F7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92A7F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afectarea liniei 4</w:t>
            </w:r>
          </w:p>
          <w:p w14:paraId="042013B8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primiri - expedieri.</w:t>
            </w:r>
          </w:p>
        </w:tc>
      </w:tr>
      <w:tr w:rsidR="00E23A2F" w14:paraId="240901E6" w14:textId="77777777" w:rsidTr="003F58BA">
        <w:trPr>
          <w:cantSplit/>
          <w:trHeight w:val="5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69BE4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7437C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4B4BA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624C0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Sineşti</w:t>
            </w:r>
          </w:p>
          <w:p w14:paraId="447CCA24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0263B29B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78A86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A0296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1FF0B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23EEE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52CEB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3CCF8732" w14:textId="77777777" w:rsidTr="003F58BA">
        <w:trPr>
          <w:cantSplit/>
          <w:trHeight w:val="4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A95D2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254C9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162+900</w:t>
            </w:r>
          </w:p>
          <w:p w14:paraId="162B5F0A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163+300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9C911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3611F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Sineşti - Potcoava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1DB32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2ED73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C17E9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E3C41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A7823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14:paraId="60B04573" w14:textId="77777777" w:rsidTr="003F58BA">
        <w:trPr>
          <w:cantSplit/>
          <w:trHeight w:val="4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250A6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CAEB9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168+500</w:t>
            </w:r>
          </w:p>
          <w:p w14:paraId="58A7AE72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174+500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C3C72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7A84C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Potcoava</w:t>
            </w:r>
          </w:p>
          <w:p w14:paraId="77D03F00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si  Potcoava – Bălteni Olt</w:t>
            </w:r>
          </w:p>
          <w:p w14:paraId="0B0DE993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66892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67D68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5ECDA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C3A84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DB331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14:paraId="6621A650" w14:textId="77777777" w:rsidTr="003F58BA">
        <w:trPr>
          <w:cantSplit/>
          <w:trHeight w:val="4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54748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C94AE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0DD42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5052B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Potcoava</w:t>
            </w:r>
          </w:p>
          <w:p w14:paraId="57241471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11A61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DC138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A7435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9008D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6FF43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afectarea liniei 1</w:t>
            </w:r>
          </w:p>
          <w:p w14:paraId="651B5F3D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E23A2F" w14:paraId="4D374A85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62E45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9D36E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0C594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89576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Potcoava</w:t>
            </w:r>
          </w:p>
          <w:p w14:paraId="0A0A896A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 </w:t>
            </w:r>
          </w:p>
          <w:p w14:paraId="51466E2A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D319E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D6528DB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D24B7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63B12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52364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B84ED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216C0535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2A2A9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71F22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25138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27A2F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Potcoava</w:t>
            </w:r>
          </w:p>
          <w:p w14:paraId="1B561054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</w:t>
            </w:r>
          </w:p>
          <w:p w14:paraId="4FBD2348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F66E9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 sch. 7 până la axa stației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BC5BF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E06B5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40AD3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FF58D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78F461BB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073B5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3BC19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3E0A6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E2AC8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Bălteni</w:t>
            </w:r>
          </w:p>
          <w:p w14:paraId="7F0BF279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08621887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39D3B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39E06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231DC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F8B0F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67285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5B1FE2FD" w14:textId="77777777" w:rsidTr="003F58BA">
        <w:trPr>
          <w:cantSplit/>
          <w:trHeight w:val="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6483B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DDEAB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41ACA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49AF7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Recea</w:t>
            </w:r>
          </w:p>
          <w:p w14:paraId="11A9B892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A6D6A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BE45414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A2B34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83C9C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A1AE4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67E15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3C07C5B4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3EB62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A08E3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3B0B9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F9541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Slatina</w:t>
            </w:r>
          </w:p>
          <w:p w14:paraId="325DB59B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5 şi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CD0BA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04C1C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48E2A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E9962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EF9F3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41CADB40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86FD9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7890F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1EB41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AD82F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Slatina</w:t>
            </w:r>
          </w:p>
          <w:p w14:paraId="0FF44610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09620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din </w:t>
            </w:r>
          </w:p>
          <w:p w14:paraId="47FC19F3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în </w:t>
            </w:r>
          </w:p>
          <w:p w14:paraId="2D7C4E54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axa staţiei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5B832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81B2C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74BFC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AFD0F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Restul liniei este închisă.</w:t>
            </w:r>
          </w:p>
        </w:tc>
      </w:tr>
      <w:tr w:rsidR="00E23A2F" w14:paraId="43AD626C" w14:textId="77777777" w:rsidTr="003F58BA">
        <w:trPr>
          <w:cantSplit/>
          <w:trHeight w:val="7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A05F0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279F1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CDD67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6A3DD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Slatina</w:t>
            </w:r>
          </w:p>
          <w:p w14:paraId="5C294141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8 </w:t>
            </w:r>
          </w:p>
          <w:p w14:paraId="35B95100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5468B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FF84B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53F1F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354FE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047BF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07AAFC14" w14:textId="77777777" w:rsidTr="003F58BA">
        <w:trPr>
          <w:cantSplit/>
          <w:trHeight w:val="7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5A2C5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26218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9F662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DC1E7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Slatina</w:t>
            </w:r>
          </w:p>
          <w:p w14:paraId="3F148C84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şi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F7661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 27, 33,  22 </w:t>
            </w:r>
          </w:p>
          <w:p w14:paraId="734D1338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 34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73D15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F44A4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924B7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251DA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3 - 11  primiri - expedieri.</w:t>
            </w:r>
          </w:p>
        </w:tc>
      </w:tr>
      <w:tr w:rsidR="00E23A2F" w14:paraId="737DBF50" w14:textId="77777777" w:rsidTr="003F58BA">
        <w:trPr>
          <w:cantSplit/>
          <w:trHeight w:val="41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5439D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FA84B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7F8F3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6427E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Slatina</w:t>
            </w:r>
          </w:p>
          <w:p w14:paraId="3101A8CD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58FD3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B5B52D6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 şi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5DCFE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BE2DA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A924B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B43EE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7B9BE88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7 - 11</w:t>
            </w:r>
          </w:p>
          <w:p w14:paraId="1BCF1C4F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primiri – expedieri.</w:t>
            </w:r>
          </w:p>
        </w:tc>
      </w:tr>
      <w:tr w:rsidR="00E23A2F" w14:paraId="0658359E" w14:textId="77777777" w:rsidTr="003F58BA">
        <w:trPr>
          <w:cantSplit/>
          <w:trHeight w:val="9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15E3E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945DE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A2B38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8C774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Slatina</w:t>
            </w:r>
          </w:p>
          <w:p w14:paraId="5AD88B40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2F57C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2F706AB8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AD210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972A6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0250C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9EF91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5 - 11 primiri – expedieri.</w:t>
            </w:r>
          </w:p>
        </w:tc>
      </w:tr>
      <w:tr w:rsidR="00E23A2F" w14:paraId="2E4213EF" w14:textId="77777777" w:rsidTr="003F58BA">
        <w:trPr>
          <w:cantSplit/>
          <w:trHeight w:val="8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D9AC3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6CC56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9BA22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6AD36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Slatina</w:t>
            </w:r>
          </w:p>
          <w:p w14:paraId="309FCFB4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FF31F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30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ED815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48627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B6EFD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DE489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8 - 15</w:t>
            </w:r>
          </w:p>
          <w:p w14:paraId="43F522BA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primiri - expedieri.</w:t>
            </w:r>
          </w:p>
        </w:tc>
      </w:tr>
      <w:tr w:rsidR="00E23A2F" w14:paraId="7DC8A004" w14:textId="77777777" w:rsidTr="003F58BA">
        <w:trPr>
          <w:cantSplit/>
          <w:trHeight w:val="6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393E9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E348C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2D612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B4A15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Milcov, linia 1 </w:t>
            </w:r>
          </w:p>
          <w:p w14:paraId="0BF5BD6E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0E878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F9336B0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5B169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4012F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E1B40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8426A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6BA7B3EF" w14:textId="77777777" w:rsidTr="003F58BA">
        <w:trPr>
          <w:cantSplit/>
          <w:trHeight w:val="6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FAC8C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B2A56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3F6EA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44866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Slătioara</w:t>
            </w:r>
          </w:p>
          <w:p w14:paraId="788A3F47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6AAA78E8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D4EB3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2F0EA84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19A59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B44B7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7E80A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D8D04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4BF3A861" w14:textId="77777777" w:rsidTr="003F58BA">
        <w:trPr>
          <w:cantSplit/>
          <w:trHeight w:val="8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EBDBB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1639C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205+450</w:t>
            </w:r>
          </w:p>
          <w:p w14:paraId="454725BF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206+600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FF491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632E6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Piatra Olt</w:t>
            </w:r>
          </w:p>
          <w:p w14:paraId="3C6B5B53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  <w:p w14:paraId="7D9B5AB6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(din călcâiul schimbătorului numărul 23 până la vârful schimbătorului numărul 14)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3F6F8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675DD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47D19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FEB72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83334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1C133F8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Staţie paralelogram.</w:t>
            </w:r>
          </w:p>
        </w:tc>
      </w:tr>
      <w:tr w:rsidR="00E23A2F" w14:paraId="0B887D2A" w14:textId="77777777" w:rsidTr="003F58BA">
        <w:trPr>
          <w:cantSplit/>
          <w:trHeight w:val="4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F71AB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8A48E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DC9F4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984D6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Piatra Olt</w:t>
            </w:r>
          </w:p>
          <w:p w14:paraId="4A49CE7F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3C64A" w14:textId="77777777" w:rsidR="00E23A2F" w:rsidRDefault="00E23A2F" w:rsidP="006E418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365ACACB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26, 32,  38,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29347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8FA36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3C747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0CA95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afectarea liniilor 4 - 11.</w:t>
            </w:r>
          </w:p>
        </w:tc>
      </w:tr>
      <w:tr w:rsidR="00E23A2F" w14:paraId="0674A0C6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66F3B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5DC09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7288D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B768D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Piatra Olt</w:t>
            </w:r>
          </w:p>
          <w:p w14:paraId="2ACFC415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230B1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C32F90E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94037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14551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CE4E7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65FC4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10A2F3D8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872BE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6C04F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C7601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8065C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Balş</w:t>
            </w:r>
          </w:p>
          <w:p w14:paraId="3A98FD52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AFD0C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640A690F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 şi 59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D4B06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41892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F6863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48585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1.</w:t>
            </w:r>
          </w:p>
        </w:tc>
      </w:tr>
      <w:tr w:rsidR="00E23A2F" w14:paraId="440B4AAE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1659B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3D7BB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219+775</w:t>
            </w:r>
          </w:p>
          <w:p w14:paraId="4687F467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219+935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7FA98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577A0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Balş -</w:t>
            </w:r>
          </w:p>
          <w:p w14:paraId="539B303B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Robăneşti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63210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B2F22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C0258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2BF63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51581" w14:textId="77777777" w:rsidR="00E23A2F" w:rsidRPr="006064A3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6064A3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3D2B16">
              <w:rPr>
                <w:b/>
                <w:bCs/>
                <w:iCs/>
                <w:sz w:val="20"/>
              </w:rPr>
              <w:t xml:space="preserve"> </w:t>
            </w:r>
            <w:r w:rsidRPr="006064A3">
              <w:rPr>
                <w:b/>
                <w:bCs/>
                <w:iCs/>
                <w:sz w:val="20"/>
              </w:rPr>
              <w:t>două locomotive cuplate.</w:t>
            </w:r>
          </w:p>
          <w:p w14:paraId="2CD6B5DB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E74C2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2E61D779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CD0ED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7D42A" w14:textId="77777777" w:rsidR="00E23A2F" w:rsidRPr="006064A3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6064A3">
              <w:rPr>
                <w:b/>
                <w:bCs/>
                <w:color w:val="000000"/>
                <w:sz w:val="20"/>
              </w:rPr>
              <w:t>221+910</w:t>
            </w:r>
          </w:p>
          <w:p w14:paraId="6B030E59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6064A3">
              <w:rPr>
                <w:b/>
                <w:bCs/>
                <w:color w:val="000000"/>
                <w:sz w:val="20"/>
              </w:rPr>
              <w:t>221+960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A524F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482C9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Balş -</w:t>
            </w:r>
          </w:p>
          <w:p w14:paraId="0C5A03A8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Robăneşti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B0511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E507D" w14:textId="77777777" w:rsidR="00E23A2F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2BA3B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F35CA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F3D61" w14:textId="77777777" w:rsidR="00E23A2F" w:rsidRPr="006064A3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6064A3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3D2B16">
              <w:rPr>
                <w:b/>
                <w:bCs/>
                <w:iCs/>
                <w:sz w:val="20"/>
              </w:rPr>
              <w:t xml:space="preserve"> </w:t>
            </w:r>
            <w:r w:rsidRPr="006064A3">
              <w:rPr>
                <w:b/>
                <w:bCs/>
                <w:iCs/>
                <w:sz w:val="20"/>
              </w:rPr>
              <w:t>două locomotive cuplate.</w:t>
            </w:r>
          </w:p>
          <w:p w14:paraId="72C29883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E74C2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26D0E2BA" w14:textId="77777777" w:rsidTr="003F58BA">
        <w:trPr>
          <w:cantSplit/>
          <w:trHeight w:val="1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3F66C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199A7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230+550</w:t>
            </w:r>
          </w:p>
          <w:p w14:paraId="50505E6E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230+700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375BB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8639E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Robăneşti-</w:t>
            </w:r>
          </w:p>
          <w:p w14:paraId="3DE298B0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Pieleşti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86E2E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7B72D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AF25E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0E2C2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7E174" w14:textId="77777777" w:rsidR="00E23A2F" w:rsidRPr="001D28D8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Fără inductori.</w:t>
            </w:r>
          </w:p>
        </w:tc>
      </w:tr>
      <w:tr w:rsidR="00E23A2F" w14:paraId="36119E62" w14:textId="77777777" w:rsidTr="003F58BA">
        <w:trPr>
          <w:cantSplit/>
          <w:trHeight w:val="1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6CD44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D7F6C" w14:textId="77777777" w:rsidR="00E23A2F" w:rsidRPr="006064A3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E2449" w14:textId="77777777" w:rsidR="00E23A2F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2B406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Pieleşti</w:t>
            </w:r>
          </w:p>
          <w:p w14:paraId="3AA12A2A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1 şi 3 </w:t>
            </w:r>
          </w:p>
          <w:p w14:paraId="53DB71E3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CE922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87884C3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9E449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7AE3E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465AD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D7FED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E23A2F" w14:paraId="3EA3A54E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5F608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C8857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241+900</w:t>
            </w:r>
          </w:p>
          <w:p w14:paraId="27375FFA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9C2A7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D496B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Pieleşti -</w:t>
            </w:r>
          </w:p>
          <w:p w14:paraId="5BD69C62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Plaiu Vulcănești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A4806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9E1A5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2847C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1412A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DEA55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23A2F" w14:paraId="0DBC2F80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986CA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4CAFA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B9943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35AE9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Plaiu Vulcănești</w:t>
            </w:r>
          </w:p>
          <w:p w14:paraId="07235FA2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88C29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 </w:t>
            </w:r>
          </w:p>
          <w:p w14:paraId="0FC5F796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7DE2E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35665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5FF56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16B3F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afectarea liniilor 2 și 3 primiri - expedieri, Cap X.</w:t>
            </w:r>
          </w:p>
        </w:tc>
      </w:tr>
      <w:tr w:rsidR="00E23A2F" w14:paraId="7C74D01E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6EC4A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37B7E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249+150</w:t>
            </w:r>
          </w:p>
          <w:p w14:paraId="35B57BD9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250+300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CFD0A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42DDE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  <w:p w14:paraId="3E407132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3A+3B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352F2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1E834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5E803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27BC1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26B97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Numai pentru trenuri de marfă în tranzit. Nesemnalizată pe teren.</w:t>
            </w:r>
          </w:p>
          <w:p w14:paraId="6E56367A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Stația  în  paralelogram.</w:t>
            </w:r>
          </w:p>
        </w:tc>
      </w:tr>
      <w:tr w:rsidR="00E23A2F" w14:paraId="474ED84A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0FB06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ACCDA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19F77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F4AA9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FF23D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 </w:t>
            </w:r>
          </w:p>
          <w:p w14:paraId="1F8CD485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73 -77-</w:t>
            </w:r>
          </w:p>
          <w:p w14:paraId="78C1BB4B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- 83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B294D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C4EF4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DDAA1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93339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linia 2 A la liniile 26 și 27.</w:t>
            </w:r>
          </w:p>
        </w:tc>
      </w:tr>
      <w:tr w:rsidR="00E23A2F" w14:paraId="0F8EA00D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C6CC5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58BE5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4B139" w14:textId="77777777" w:rsidR="00E23A2F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FBA2A" w14:textId="77777777" w:rsidR="00E23A2F" w:rsidRDefault="00E23A2F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5AAA9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 </w:t>
            </w:r>
          </w:p>
          <w:p w14:paraId="21D0E139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79 - 85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D1AA7" w14:textId="77777777" w:rsidR="00E23A2F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4556E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E31DB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B70AF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linia 28 A la liniile 1 - 4B.</w:t>
            </w:r>
          </w:p>
        </w:tc>
      </w:tr>
      <w:tr w:rsidR="00E23A2F" w14:paraId="73F86A33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EC838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400B4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BFD0B" w14:textId="77777777" w:rsidR="00E23A2F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74805" w14:textId="77777777" w:rsidR="00E23A2F" w:rsidRDefault="00E23A2F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  <w:p w14:paraId="49D2A40F" w14:textId="77777777" w:rsidR="00E23A2F" w:rsidRDefault="00E23A2F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CAECA" w14:textId="77777777" w:rsidR="00E23A2F" w:rsidRDefault="00E23A2F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02FA3EF9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83 / 87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E83CA" w14:textId="77777777" w:rsidR="00E23A2F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2B21A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77880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66CF0" w14:textId="77777777" w:rsidR="00E23A2F" w:rsidRDefault="00E23A2F" w:rsidP="0072151B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B3E13FF" w14:textId="77777777" w:rsidR="00E23A2F" w:rsidRDefault="00E23A2F" w:rsidP="0072151B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linia 2A către liniile </w:t>
            </w:r>
          </w:p>
          <w:p w14:paraId="3791EB30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26 și 27. </w:t>
            </w:r>
          </w:p>
        </w:tc>
      </w:tr>
      <w:tr w:rsidR="00E23A2F" w14:paraId="32B52279" w14:textId="77777777" w:rsidTr="003F58BA">
        <w:trPr>
          <w:cantSplit/>
          <w:trHeight w:val="58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F1799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8FFCF" w14:textId="77777777" w:rsidR="00E23A2F" w:rsidRDefault="00E23A2F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A56A8" w14:textId="77777777" w:rsidR="00E23A2F" w:rsidRPr="000625F2" w:rsidRDefault="00E23A2F" w:rsidP="0072151B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B362F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  <w:p w14:paraId="268A8A09" w14:textId="77777777" w:rsidR="00E23A2F" w:rsidRDefault="00E23A2F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E3065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05F36438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23, 33,  35, TDJ </w:t>
            </w:r>
          </w:p>
          <w:p w14:paraId="65585D6E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 / 49, 45 / 51, sch. 55, 57, 59, 65, 67, 69</w:t>
            </w:r>
          </w:p>
          <w:p w14:paraId="0A0541CC" w14:textId="77777777" w:rsidR="00E23A2F" w:rsidRDefault="00E23A2F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9D3C1" w14:textId="77777777" w:rsidR="00E23A2F" w:rsidRDefault="00E23A2F" w:rsidP="0072151B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D3FC6" w14:textId="77777777" w:rsidR="00E23A2F" w:rsidRDefault="00E23A2F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44C4D" w14:textId="77777777" w:rsidR="00E23A2F" w:rsidRPr="000625F2" w:rsidRDefault="00E23A2F" w:rsidP="0072151B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FD061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59A1218" w14:textId="77777777" w:rsidR="00E23A2F" w:rsidRDefault="00E23A2F" w:rsidP="0072151B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4A - 11.</w:t>
            </w:r>
          </w:p>
        </w:tc>
      </w:tr>
      <w:tr w:rsidR="00E23A2F" w14:paraId="1EFC9E4D" w14:textId="77777777" w:rsidTr="003F58BA">
        <w:trPr>
          <w:cantSplit/>
          <w:trHeight w:val="15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84A41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598B2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FD2E3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A096F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  <w:p w14:paraId="5158BF4A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F5D29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6695E195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145,147, 149,151 </w:t>
            </w:r>
          </w:p>
          <w:p w14:paraId="1EFBFC5B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157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CDFC3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1183A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B417D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C18C6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65F3EE4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12 - 16.</w:t>
            </w:r>
          </w:p>
        </w:tc>
      </w:tr>
      <w:tr w:rsidR="00E23A2F" w14:paraId="02585859" w14:textId="77777777" w:rsidTr="003F58BA">
        <w:trPr>
          <w:cantSplit/>
          <w:trHeight w:val="15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1B1E8" w14:textId="77777777" w:rsidR="00E23A2F" w:rsidRDefault="00E23A2F" w:rsidP="00E23A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30B7D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C9E10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8BBFC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  <w:p w14:paraId="46E062E0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12-16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E0B49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3B62D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0C133" w14:textId="77777777" w:rsidR="00E23A2F" w:rsidRDefault="00E23A2F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0AE1A" w14:textId="77777777" w:rsidR="00E23A2F" w:rsidRPr="000625F2" w:rsidRDefault="00E23A2F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3D67D" w14:textId="77777777" w:rsidR="00E23A2F" w:rsidRDefault="00E23A2F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12420721" w14:textId="77777777" w:rsidR="00E23A2F" w:rsidRDefault="00E23A2F">
      <w:pPr>
        <w:spacing w:before="40" w:after="40" w:line="192" w:lineRule="auto"/>
        <w:ind w:right="57"/>
        <w:rPr>
          <w:sz w:val="20"/>
        </w:rPr>
      </w:pPr>
    </w:p>
    <w:p w14:paraId="7EAB0CD5" w14:textId="77777777" w:rsidR="00E23A2F" w:rsidRPr="002A69B0" w:rsidRDefault="00E23A2F" w:rsidP="002A69B0">
      <w:pPr>
        <w:pStyle w:val="Heading1"/>
        <w:spacing w:line="360" w:lineRule="auto"/>
      </w:pPr>
      <w:r>
        <w:lastRenderedPageBreak/>
        <w:t>LINIA 102 A</w:t>
      </w:r>
    </w:p>
    <w:p w14:paraId="03183C32" w14:textId="77777777" w:rsidR="00E23A2F" w:rsidRDefault="00E23A2F" w:rsidP="00CC7E9F">
      <w:pPr>
        <w:pStyle w:val="Heading1"/>
        <w:spacing w:line="360" w:lineRule="auto"/>
        <w:rPr>
          <w:b w:val="0"/>
          <w:bCs w:val="0"/>
          <w:sz w:val="8"/>
        </w:rPr>
      </w:pPr>
      <w:r>
        <w:t>BRADU DE SUS - BRADU RAFINĂRIE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E23A2F" w14:paraId="462DEAC1" w14:textId="77777777">
        <w:trPr>
          <w:cantSplit/>
          <w:trHeight w:val="33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A0488" w14:textId="77777777" w:rsidR="00E23A2F" w:rsidRDefault="00E23A2F" w:rsidP="00E23A2F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CC25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8EB95" w14:textId="77777777" w:rsidR="00E23A2F" w:rsidRPr="0005248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29AC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5407BFF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C6F7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11,</w:t>
            </w:r>
          </w:p>
          <w:p w14:paraId="1D2D61C1" w14:textId="77777777" w:rsidR="00E23A2F" w:rsidRDefault="00E23A2F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710BF90F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 / 17</w:t>
            </w:r>
          </w:p>
          <w:p w14:paraId="735EAD6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122E690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z w:val="20"/>
              </w:rPr>
              <w:t>sch.   21, 23, 27, 29, 29A, 31,  33, 33A, 37 şi 73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04F6B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38AD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26B8A" w14:textId="77777777" w:rsidR="00E23A2F" w:rsidRPr="0005248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47CA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</w:rPr>
            </w:pPr>
            <w:r>
              <w:rPr>
                <w:b/>
                <w:bCs/>
                <w:i/>
                <w:iCs/>
                <w:spacing w:val="6"/>
                <w:sz w:val="20"/>
              </w:rPr>
              <w:t>Afectează intrări - ieşiri la liniile 1A - 14.</w:t>
            </w:r>
          </w:p>
        </w:tc>
      </w:tr>
      <w:tr w:rsidR="00E23A2F" w14:paraId="5CBFFF49" w14:textId="77777777">
        <w:trPr>
          <w:cantSplit/>
          <w:trHeight w:val="61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3C5C7" w14:textId="77777777" w:rsidR="00E23A2F" w:rsidRDefault="00E23A2F" w:rsidP="00E23A2F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75110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DB0A0" w14:textId="77777777" w:rsidR="00E23A2F" w:rsidRPr="0005248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DAD7C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30B5533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5AD9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36 /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20A99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D49A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F5CBD" w14:textId="77777777" w:rsidR="00E23A2F" w:rsidRPr="0005248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5AD07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E1BD4D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1, 1 A, 2 şi 3.</w:t>
            </w:r>
          </w:p>
        </w:tc>
      </w:tr>
      <w:tr w:rsidR="00E23A2F" w14:paraId="0D214037" w14:textId="77777777">
        <w:trPr>
          <w:cantSplit/>
          <w:trHeight w:val="32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1778C" w14:textId="77777777" w:rsidR="00E23A2F" w:rsidRDefault="00E23A2F" w:rsidP="00E23A2F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4228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C973E" w14:textId="77777777" w:rsidR="00E23A2F" w:rsidRPr="0005248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2D9FA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1F2104F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94E74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6, 14, 16, 18, 20, 22, 26, 42, 42A </w:t>
            </w:r>
          </w:p>
          <w:p w14:paraId="55D38B3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2F91677F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T.D.J. </w:t>
            </w:r>
          </w:p>
          <w:p w14:paraId="783C3FC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 /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7FB41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EC28E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AA88A" w14:textId="77777777" w:rsidR="00E23A2F" w:rsidRPr="0005248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07FA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1ED715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1A - 24.</w:t>
            </w:r>
          </w:p>
        </w:tc>
      </w:tr>
      <w:tr w:rsidR="00E23A2F" w14:paraId="0A50C58E" w14:textId="77777777">
        <w:trPr>
          <w:cantSplit/>
          <w:trHeight w:val="122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94743" w14:textId="77777777" w:rsidR="00E23A2F" w:rsidRDefault="00E23A2F" w:rsidP="00E23A2F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FB88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73D34" w14:textId="77777777" w:rsidR="00E23A2F" w:rsidRPr="0005248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3E12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2110CF1D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1A şi 1 </w:t>
            </w:r>
          </w:p>
          <w:p w14:paraId="1CE64562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07CC5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înce-pând </w:t>
            </w:r>
          </w:p>
          <w:p w14:paraId="32BF65F0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cu </w:t>
            </w:r>
          </w:p>
          <w:p w14:paraId="73B66FE4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călcâiul</w:t>
            </w:r>
          </w:p>
          <w:p w14:paraId="38EF778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8B5D4" w14:textId="77777777" w:rsidR="00E23A2F" w:rsidRPr="0088732A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  <w:r w:rsidRPr="0088732A">
              <w:rPr>
                <w:b/>
                <w:bCs/>
                <w:sz w:val="32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46CA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9B01E" w14:textId="77777777" w:rsidR="00E23A2F" w:rsidRPr="0005248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63A2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58E2A1E2" w14:textId="77777777">
        <w:trPr>
          <w:cantSplit/>
          <w:trHeight w:val="34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78997" w14:textId="77777777" w:rsidR="00E23A2F" w:rsidRDefault="00E23A2F" w:rsidP="00E23A2F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637C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5AF0B" w14:textId="77777777" w:rsidR="00E23A2F" w:rsidRPr="0005248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9213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Rafinărie,</w:t>
            </w:r>
          </w:p>
          <w:p w14:paraId="45CC5495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4AD5BFE7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FF0B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25 </w:t>
            </w:r>
          </w:p>
          <w:p w14:paraId="1B325042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743DBB2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staţie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1DCCC" w14:textId="77777777" w:rsidR="00E23A2F" w:rsidRPr="0088732A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07446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96624" w14:textId="77777777" w:rsidR="00E23A2F" w:rsidRPr="0005248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03C3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67C9B6DA" w14:textId="77777777">
        <w:trPr>
          <w:cantSplit/>
          <w:trHeight w:val="34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932C5" w14:textId="77777777" w:rsidR="00E23A2F" w:rsidRDefault="00E23A2F" w:rsidP="00E23A2F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D76F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A0C45" w14:textId="77777777" w:rsidR="00E23A2F" w:rsidRPr="0005248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5766D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Rafinărie,</w:t>
            </w:r>
          </w:p>
          <w:p w14:paraId="11ED18C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 </w:t>
            </w:r>
          </w:p>
          <w:p w14:paraId="4FDB5FD5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83F4E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axul stației până la călcâi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14D68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35FD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11C90" w14:textId="77777777" w:rsidR="00E23A2F" w:rsidRPr="0005248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1AF9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2043852F" w14:textId="77777777">
        <w:trPr>
          <w:cantSplit/>
          <w:trHeight w:val="150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8AD3A" w14:textId="77777777" w:rsidR="00E23A2F" w:rsidRDefault="00E23A2F" w:rsidP="00E23A2F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A505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97511" w14:textId="77777777" w:rsidR="00E23A2F" w:rsidRPr="0005248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D0E6D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Rafinărie,</w:t>
            </w:r>
          </w:p>
          <w:p w14:paraId="0F7F522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5 şi 6  </w:t>
            </w:r>
          </w:p>
          <w:p w14:paraId="22805560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8133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21 </w:t>
            </w:r>
          </w:p>
          <w:p w14:paraId="3DE65942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48FB13D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staţie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5EBC9" w14:textId="77777777" w:rsidR="00E23A2F" w:rsidRPr="0088732A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36A7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74485" w14:textId="77777777" w:rsidR="00E23A2F" w:rsidRPr="0005248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C897D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097BA859" w14:textId="77777777">
        <w:trPr>
          <w:cantSplit/>
          <w:trHeight w:val="6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930D1" w14:textId="77777777" w:rsidR="00E23A2F" w:rsidRDefault="00E23A2F" w:rsidP="00E23A2F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2AC7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F8309" w14:textId="77777777" w:rsidR="00E23A2F" w:rsidRPr="0005248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2CB62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Rafinărie,</w:t>
            </w:r>
          </w:p>
          <w:p w14:paraId="566143A5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 </w:t>
            </w:r>
          </w:p>
          <w:p w14:paraId="6C6CF0FF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6619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AE0E8" w14:textId="77777777" w:rsidR="00E23A2F" w:rsidRPr="0088732A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2F236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2B180" w14:textId="77777777" w:rsidR="00E23A2F" w:rsidRPr="0005248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0319A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3545DFE8" w14:textId="77777777">
        <w:trPr>
          <w:cantSplit/>
          <w:trHeight w:val="33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60687" w14:textId="77777777" w:rsidR="00E23A2F" w:rsidRDefault="00E23A2F" w:rsidP="00E23A2F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56755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A1AD2" w14:textId="77777777" w:rsidR="00E23A2F" w:rsidRPr="0005248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3B63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6E114FB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11 </w:t>
            </w:r>
          </w:p>
          <w:p w14:paraId="292BF81F" w14:textId="77777777" w:rsidR="00E23A2F" w:rsidRPr="0088732A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88732A">
              <w:rPr>
                <w:b/>
                <w:bCs/>
                <w:sz w:val="20"/>
              </w:rPr>
              <w:t>primiri</w:t>
            </w:r>
            <w:r>
              <w:rPr>
                <w:b/>
                <w:bCs/>
                <w:sz w:val="20"/>
              </w:rPr>
              <w:t xml:space="preserve"> </w:t>
            </w:r>
            <w:r w:rsidRPr="0088732A">
              <w:rPr>
                <w:b/>
                <w:bCs/>
                <w:sz w:val="20"/>
              </w:rPr>
              <w:t>-</w:t>
            </w:r>
            <w:r>
              <w:rPr>
                <w:b/>
                <w:bCs/>
                <w:sz w:val="20"/>
              </w:rPr>
              <w:t xml:space="preserve"> </w:t>
            </w:r>
            <w:r w:rsidRPr="0088732A">
              <w:rPr>
                <w:b/>
                <w:bCs/>
                <w:sz w:val="20"/>
              </w:rPr>
              <w:t>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A929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axa staţiei </w:t>
            </w:r>
          </w:p>
          <w:p w14:paraId="5A3719E0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0EE890D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0B09B2F2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2A6CA" w14:textId="77777777" w:rsidR="00E23A2F" w:rsidRPr="0088732A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  <w:r w:rsidRPr="0088732A">
              <w:rPr>
                <w:b/>
                <w:bCs/>
                <w:sz w:val="32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541B0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5E084" w14:textId="77777777" w:rsidR="00E23A2F" w:rsidRPr="0005248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31127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54AB9FD8" w14:textId="77777777" w:rsidR="00E23A2F" w:rsidRDefault="00E23A2F">
      <w:pPr>
        <w:spacing w:before="40" w:after="40" w:line="192" w:lineRule="auto"/>
        <w:ind w:right="57"/>
        <w:rPr>
          <w:sz w:val="20"/>
        </w:rPr>
      </w:pPr>
    </w:p>
    <w:p w14:paraId="142A2F36" w14:textId="77777777" w:rsidR="00E23A2F" w:rsidRDefault="00E23A2F" w:rsidP="00D76EC7">
      <w:pPr>
        <w:pStyle w:val="Heading1"/>
        <w:spacing w:line="360" w:lineRule="auto"/>
      </w:pPr>
      <w:r>
        <w:lastRenderedPageBreak/>
        <w:t>LINIA 102 B</w:t>
      </w:r>
    </w:p>
    <w:p w14:paraId="3161DBD9" w14:textId="77777777" w:rsidR="00E23A2F" w:rsidRDefault="00E23A2F" w:rsidP="007E2181">
      <w:pPr>
        <w:pStyle w:val="Heading1"/>
        <w:spacing w:line="360" w:lineRule="auto"/>
        <w:rPr>
          <w:b w:val="0"/>
          <w:bCs w:val="0"/>
          <w:sz w:val="8"/>
        </w:rPr>
      </w:pPr>
      <w:r>
        <w:t>PÂRVU - BRADU RAFINĂRIE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4"/>
        <w:gridCol w:w="870"/>
        <w:gridCol w:w="753"/>
        <w:gridCol w:w="870"/>
        <w:gridCol w:w="756"/>
        <w:gridCol w:w="2490"/>
      </w:tblGrid>
      <w:tr w:rsidR="00E23A2F" w14:paraId="49D67208" w14:textId="77777777">
        <w:trPr>
          <w:cantSplit/>
          <w:trHeight w:val="397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BD446" w14:textId="77777777" w:rsidR="00E23A2F" w:rsidRDefault="00E23A2F" w:rsidP="00E23A2F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B3D00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FEBFD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D0B3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04645A0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EB3F5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11,</w:t>
            </w:r>
          </w:p>
          <w:p w14:paraId="32AA89AF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5370C395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 / 17</w:t>
            </w:r>
          </w:p>
          <w:p w14:paraId="280C1022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71D3BC7E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21, 23,  27, 29, 29A, 31, 33, 33A, 37 şi 73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32D4D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DC2CF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73EE3" w14:textId="77777777" w:rsidR="00E23A2F" w:rsidRPr="002E38A0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4737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78D7BE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1A  - 14.</w:t>
            </w:r>
          </w:p>
        </w:tc>
      </w:tr>
      <w:tr w:rsidR="00E23A2F" w14:paraId="2127CBA6" w14:textId="77777777">
        <w:trPr>
          <w:cantSplit/>
          <w:trHeight w:val="113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16A15" w14:textId="77777777" w:rsidR="00E23A2F" w:rsidRDefault="00E23A2F" w:rsidP="00E23A2F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F84E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AE451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5D30F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305EEC4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AFCC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36 / 38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0B68A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787D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3871F" w14:textId="77777777" w:rsidR="00E23A2F" w:rsidRPr="002E38A0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36A55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liniile 1, 1 A, </w:t>
            </w:r>
          </w:p>
          <w:p w14:paraId="09230FF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2 şi 3.</w:t>
            </w:r>
          </w:p>
        </w:tc>
      </w:tr>
      <w:tr w:rsidR="00E23A2F" w14:paraId="49EBE0F9" w14:textId="77777777">
        <w:trPr>
          <w:cantSplit/>
          <w:trHeight w:val="35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C6823" w14:textId="77777777" w:rsidR="00E23A2F" w:rsidRDefault="00E23A2F" w:rsidP="00E23A2F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3CF7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B16BE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4637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4B77DFE2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4C84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6,  14, 16, 18, 20, 22, 26, 42, 42A </w:t>
            </w:r>
          </w:p>
          <w:p w14:paraId="0E142A35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36A3E1A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4813EE66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 / 12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DA422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E877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FB547" w14:textId="77777777" w:rsidR="00E23A2F" w:rsidRPr="002E38A0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A1E7C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EF0760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 1A - 24.</w:t>
            </w:r>
          </w:p>
        </w:tc>
      </w:tr>
      <w:tr w:rsidR="00E23A2F" w14:paraId="119F9967" w14:textId="77777777">
        <w:trPr>
          <w:cantSplit/>
          <w:trHeight w:val="281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29DC6" w14:textId="77777777" w:rsidR="00E23A2F" w:rsidRDefault="00E23A2F" w:rsidP="00E23A2F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BB5A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4CA45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0838C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12935A7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</w:rPr>
              <w:t>liniile 1A şi  1</w:t>
            </w:r>
            <w:r w:rsidRPr="006F437A">
              <w:rPr>
                <w:b/>
                <w:bCs/>
                <w:sz w:val="18"/>
                <w:szCs w:val="18"/>
              </w:rPr>
              <w:t xml:space="preserve"> </w:t>
            </w:r>
          </w:p>
          <w:p w14:paraId="3A026172" w14:textId="77777777" w:rsidR="00E23A2F" w:rsidRPr="00473804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473804">
              <w:rPr>
                <w:b/>
                <w:bCs/>
                <w:sz w:val="20"/>
                <w:szCs w:val="20"/>
              </w:rPr>
              <w:t>primiri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73804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73804">
              <w:rPr>
                <w:b/>
                <w:bCs/>
                <w:sz w:val="20"/>
                <w:szCs w:val="20"/>
              </w:rPr>
              <w:t>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1209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 înce-</w:t>
            </w:r>
          </w:p>
          <w:p w14:paraId="112B1F7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pând </w:t>
            </w:r>
          </w:p>
          <w:p w14:paraId="3E62C1F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cu </w:t>
            </w:r>
          </w:p>
          <w:p w14:paraId="6DB8013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călcâiul</w:t>
            </w:r>
          </w:p>
          <w:p w14:paraId="4714593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25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EE3D9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7F25F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9E7C6" w14:textId="77777777" w:rsidR="00E23A2F" w:rsidRPr="002E38A0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D78CA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4BCF2AEB" w14:textId="77777777">
        <w:trPr>
          <w:cantSplit/>
          <w:trHeight w:val="188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CCADA" w14:textId="77777777" w:rsidR="00E23A2F" w:rsidRDefault="00E23A2F" w:rsidP="00E23A2F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EDD24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6A704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1FE8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6B8E2BC0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</w:rPr>
              <w:t>linia 2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4831531F" w14:textId="77777777" w:rsidR="00E23A2F" w:rsidRPr="00473804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18"/>
                <w:szCs w:val="18"/>
              </w:rPr>
            </w:pPr>
            <w:r w:rsidRPr="00473804">
              <w:rPr>
                <w:b/>
                <w:bCs/>
                <w:sz w:val="20"/>
                <w:szCs w:val="20"/>
              </w:rPr>
              <w:t>primiri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73804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73804">
              <w:rPr>
                <w:b/>
                <w:bCs/>
                <w:sz w:val="20"/>
                <w:szCs w:val="20"/>
              </w:rPr>
              <w:t>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E952B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25 </w:t>
            </w:r>
          </w:p>
          <w:p w14:paraId="0CBD625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5872ADFF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staţie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9FC48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03E8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BC239" w14:textId="77777777" w:rsidR="00E23A2F" w:rsidRPr="002E38A0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6BDE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5D4F4842" w14:textId="77777777">
        <w:trPr>
          <w:cantSplit/>
          <w:trHeight w:val="158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E4C77" w14:textId="77777777" w:rsidR="00E23A2F" w:rsidRDefault="00E23A2F" w:rsidP="00E23A2F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85BE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B861D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4D967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0455409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</w:rPr>
              <w:t>linia 4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559B207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473804">
              <w:rPr>
                <w:b/>
                <w:bCs/>
                <w:sz w:val="20"/>
                <w:szCs w:val="20"/>
              </w:rPr>
              <w:t>primiri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73804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73804">
              <w:rPr>
                <w:b/>
                <w:bCs/>
                <w:sz w:val="20"/>
                <w:szCs w:val="20"/>
              </w:rPr>
              <w:t>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A5A7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din </w:t>
            </w:r>
          </w:p>
          <w:p w14:paraId="48AE49A6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axul stației până la călcâi sch. 22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C2FC8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1FAA0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8A658" w14:textId="77777777" w:rsidR="00E23A2F" w:rsidRPr="002E38A0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225C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57670FD9" w14:textId="77777777">
        <w:trPr>
          <w:cantSplit/>
          <w:trHeight w:val="11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40297" w14:textId="77777777" w:rsidR="00E23A2F" w:rsidRDefault="00E23A2F" w:rsidP="00E23A2F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422EF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D20FD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74E8B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1B6D130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5 şi 6 </w:t>
            </w:r>
          </w:p>
          <w:p w14:paraId="427F8F91" w14:textId="77777777" w:rsidR="00E23A2F" w:rsidRPr="00473804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18"/>
                <w:szCs w:val="18"/>
              </w:rPr>
            </w:pPr>
            <w:r w:rsidRPr="00473804">
              <w:rPr>
                <w:b/>
                <w:bCs/>
                <w:sz w:val="20"/>
                <w:szCs w:val="20"/>
              </w:rPr>
              <w:t>primiri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73804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73804">
              <w:rPr>
                <w:b/>
                <w:bCs/>
                <w:sz w:val="20"/>
                <w:szCs w:val="20"/>
              </w:rPr>
              <w:t>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384F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21 </w:t>
            </w:r>
          </w:p>
          <w:p w14:paraId="2C00E906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39F8573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staţie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75A4A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F72E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87764" w14:textId="77777777" w:rsidR="00E23A2F" w:rsidRPr="002E38A0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8FEE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250BC84D" w14:textId="77777777">
        <w:trPr>
          <w:cantSplit/>
          <w:trHeight w:val="12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7D951" w14:textId="77777777" w:rsidR="00E23A2F" w:rsidRDefault="00E23A2F" w:rsidP="00E23A2F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8B7F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659C5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EA8A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4C787FC2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7</w:t>
            </w:r>
          </w:p>
          <w:p w14:paraId="45CA09B2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473804">
              <w:rPr>
                <w:b/>
                <w:bCs/>
                <w:sz w:val="20"/>
                <w:szCs w:val="20"/>
              </w:rPr>
              <w:t>primiri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73804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73804">
              <w:rPr>
                <w:b/>
                <w:bCs/>
                <w:sz w:val="20"/>
                <w:szCs w:val="20"/>
              </w:rPr>
              <w:t>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2D1CB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75AAD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E512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B0DE6" w14:textId="77777777" w:rsidR="00E23A2F" w:rsidRPr="002E38A0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0EFC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635602F4" w14:textId="77777777">
        <w:trPr>
          <w:cantSplit/>
          <w:trHeight w:val="19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FFEC6" w14:textId="77777777" w:rsidR="00E23A2F" w:rsidRDefault="00E23A2F" w:rsidP="00E23A2F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DD2BE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A6A35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97362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52DC417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11 </w:t>
            </w:r>
          </w:p>
          <w:p w14:paraId="66C7EA96" w14:textId="77777777" w:rsidR="00E23A2F" w:rsidRPr="005B65A6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B65A6">
              <w:rPr>
                <w:b/>
                <w:bCs/>
                <w:sz w:val="20"/>
                <w:szCs w:val="20"/>
              </w:rPr>
              <w:t>primiri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B65A6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B65A6">
              <w:rPr>
                <w:b/>
                <w:bCs/>
                <w:sz w:val="20"/>
                <w:szCs w:val="20"/>
              </w:rPr>
              <w:t>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F687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axa staţiei </w:t>
            </w:r>
          </w:p>
          <w:p w14:paraId="18D76D42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1B87302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2C4F2455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 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19463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68D0E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E2BEE" w14:textId="77777777" w:rsidR="00E23A2F" w:rsidRPr="002E38A0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7F4C5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75BC3F3A" w14:textId="77777777" w:rsidR="00E23A2F" w:rsidRDefault="00E23A2F">
      <w:pPr>
        <w:spacing w:before="40" w:after="40" w:line="192" w:lineRule="auto"/>
        <w:ind w:right="57"/>
        <w:rPr>
          <w:sz w:val="20"/>
        </w:rPr>
      </w:pPr>
    </w:p>
    <w:p w14:paraId="22D243FC" w14:textId="77777777" w:rsidR="00E23A2F" w:rsidRDefault="00E23A2F" w:rsidP="00410133">
      <w:pPr>
        <w:pStyle w:val="Heading1"/>
        <w:spacing w:line="360" w:lineRule="auto"/>
      </w:pPr>
      <w:r>
        <w:lastRenderedPageBreak/>
        <w:t>LINIA 108</w:t>
      </w:r>
    </w:p>
    <w:p w14:paraId="7786D630" w14:textId="77777777" w:rsidR="00E23A2F" w:rsidRDefault="00E23A2F" w:rsidP="00410133">
      <w:pPr>
        <w:pStyle w:val="Heading1"/>
        <w:spacing w:line="360" w:lineRule="auto"/>
      </w:pPr>
      <w:r>
        <w:t>GOLEŞTI - ARGEŞEL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E23A2F" w:rsidRPr="0058349B" w14:paraId="5BEEFC87" w14:textId="77777777">
        <w:trPr>
          <w:cantSplit/>
          <w:trHeight w:val="112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3DFC2" w14:textId="77777777" w:rsidR="00E23A2F" w:rsidRDefault="00E23A2F" w:rsidP="00E23A2F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BD3B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6F7B0" w14:textId="77777777" w:rsidR="00E23A2F" w:rsidRPr="000625F2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908DC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Goleşti</w:t>
            </w:r>
          </w:p>
          <w:p w14:paraId="6965A56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662AF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6D84DBB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 / 41</w:t>
            </w:r>
          </w:p>
          <w:p w14:paraId="1CEDFD55" w14:textId="77777777" w:rsidR="00E23A2F" w:rsidRPr="00164983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ş</w:t>
            </w:r>
            <w:r>
              <w:rPr>
                <w:b/>
                <w:bCs/>
                <w:sz w:val="20"/>
                <w:lang w:val="en-US"/>
              </w:rPr>
              <w:t>i sch. 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C7779" w14:textId="77777777" w:rsidR="00E23A2F" w:rsidRPr="000625F2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0625F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055B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62C5F" w14:textId="77777777" w:rsidR="00E23A2F" w:rsidRPr="000625F2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103F7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9E1F133" w14:textId="77777777" w:rsidR="00E23A2F" w:rsidRPr="0058349B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</w:rPr>
              <w:t>la linia Călineşti - Goleşti.</w:t>
            </w:r>
          </w:p>
        </w:tc>
      </w:tr>
      <w:tr w:rsidR="00E23A2F" w14:paraId="4D42BCE1" w14:textId="77777777">
        <w:trPr>
          <w:cantSplit/>
          <w:trHeight w:val="21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AC06C" w14:textId="77777777" w:rsidR="00E23A2F" w:rsidRDefault="00E23A2F" w:rsidP="00E23A2F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4F955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DDC5E" w14:textId="77777777" w:rsidR="00E23A2F" w:rsidRPr="000625F2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BB540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Goleşti</w:t>
            </w:r>
          </w:p>
          <w:p w14:paraId="0D152D72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D360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5E8F36B6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2C17B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55710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9D04F" w14:textId="77777777" w:rsidR="00E23A2F" w:rsidRPr="000625F2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95C30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C72701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I.C. Brătianu - Goleşti.</w:t>
            </w:r>
          </w:p>
        </w:tc>
      </w:tr>
      <w:tr w:rsidR="00E23A2F" w14:paraId="58437F1D" w14:textId="77777777">
        <w:trPr>
          <w:cantSplit/>
          <w:trHeight w:val="15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4E945" w14:textId="77777777" w:rsidR="00E23A2F" w:rsidRDefault="00E23A2F" w:rsidP="00E23A2F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5B444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15105" w14:textId="77777777" w:rsidR="00E23A2F" w:rsidRPr="00D16CE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E0F20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Goleşti</w:t>
            </w:r>
          </w:p>
          <w:p w14:paraId="4546FE17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 </w:t>
            </w:r>
          </w:p>
          <w:p w14:paraId="4F8E8C6D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E03C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70D4668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T.D.J. 70 / 72, până la T.D.J. 16 / 18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F06F7" w14:textId="77777777" w:rsidR="00E23A2F" w:rsidRPr="00D16CE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16CE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B002F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2C55F" w14:textId="77777777" w:rsidR="00E23A2F" w:rsidRPr="00D16CE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A8D20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– ieşiri</w:t>
            </w:r>
          </w:p>
          <w:p w14:paraId="6A54F22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4 - 6 </w:t>
            </w:r>
          </w:p>
          <w:p w14:paraId="57D9C410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E23A2F" w:rsidRPr="00F80ACE" w14:paraId="26BA2C74" w14:textId="77777777">
        <w:trPr>
          <w:cantSplit/>
          <w:trHeight w:val="10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06B8E" w14:textId="77777777" w:rsidR="00E23A2F" w:rsidRDefault="00E23A2F" w:rsidP="00E23A2F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AEF44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101+208</w:t>
            </w:r>
          </w:p>
          <w:p w14:paraId="6119E4E2" w14:textId="77777777" w:rsidR="00E23A2F" w:rsidRPr="001571B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168+242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EA27F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CA74B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Goleşti -</w:t>
            </w:r>
          </w:p>
          <w:p w14:paraId="518ADB2F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Argeşel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78C5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FBF85" w14:textId="77777777" w:rsidR="00E23A2F" w:rsidRPr="00D16CE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329F5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D7147" w14:textId="77777777" w:rsidR="00E23A2F" w:rsidRPr="00D16CE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F590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F80ACE">
              <w:rPr>
                <w:b/>
                <w:bCs/>
                <w:iCs/>
                <w:sz w:val="20"/>
              </w:rPr>
              <w:t>*Interzis circulaţia trenurilor care au în componenţă mai mult de două locomotive cuplate.</w:t>
            </w:r>
          </w:p>
          <w:p w14:paraId="4DA75023" w14:textId="77777777" w:rsidR="00E23A2F" w:rsidRPr="00F80ACE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:rsidRPr="00F80ACE" w14:paraId="1D372F86" w14:textId="77777777">
        <w:trPr>
          <w:cantSplit/>
          <w:trHeight w:val="10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828EB" w14:textId="77777777" w:rsidR="00E23A2F" w:rsidRDefault="00E23A2F" w:rsidP="00E23A2F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6A3D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8ABE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872C0" w14:textId="77777777" w:rsidR="00E23A2F" w:rsidRDefault="00E23A2F" w:rsidP="00584A4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I.C. Brătianu linia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6E686" w14:textId="77777777" w:rsidR="00E23A2F" w:rsidRDefault="00E23A2F" w:rsidP="00584A4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3BA6740D" w14:textId="77777777" w:rsidR="00E23A2F" w:rsidRDefault="00E23A2F" w:rsidP="00584A4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sch.3 până la călcâi</w:t>
            </w:r>
          </w:p>
          <w:p w14:paraId="7BBEFA9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0C4A7" w14:textId="77777777" w:rsidR="00E23A2F" w:rsidRPr="00D16CE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52B4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A6996" w14:textId="77777777" w:rsidR="00E23A2F" w:rsidRPr="00D16CE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15FDB" w14:textId="77777777" w:rsidR="00E23A2F" w:rsidRPr="00F80ACE" w:rsidRDefault="00E23A2F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E23A2F" w14:paraId="12CF3E4A" w14:textId="77777777">
        <w:trPr>
          <w:cantSplit/>
          <w:trHeight w:val="2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6EEC9" w14:textId="77777777" w:rsidR="00E23A2F" w:rsidRDefault="00E23A2F" w:rsidP="00E23A2F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37D5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107+600</w:t>
            </w:r>
          </w:p>
          <w:p w14:paraId="3C0B86A2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8D882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6BD0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I.C. Brătianu - </w:t>
            </w:r>
          </w:p>
          <w:p w14:paraId="751EB285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Ciumeşti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3979F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C799D" w14:textId="77777777" w:rsidR="00E23A2F" w:rsidRPr="00D16CE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2677B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8C5A7" w14:textId="77777777" w:rsidR="00E23A2F" w:rsidRPr="00D16CE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38E0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F80ACE">
              <w:rPr>
                <w:b/>
                <w:bCs/>
                <w:iCs/>
                <w:sz w:val="20"/>
              </w:rPr>
              <w:t>*</w:t>
            </w:r>
            <w:r>
              <w:rPr>
                <w:b/>
                <w:bCs/>
                <w:iCs/>
                <w:sz w:val="20"/>
              </w:rPr>
              <w:t xml:space="preserve">Valabil pentru </w:t>
            </w:r>
            <w:r w:rsidRPr="00F80ACE">
              <w:rPr>
                <w:b/>
                <w:bCs/>
                <w:iCs/>
                <w:sz w:val="20"/>
              </w:rPr>
              <w:t>trenuril</w:t>
            </w:r>
            <w:r>
              <w:rPr>
                <w:b/>
                <w:bCs/>
                <w:iCs/>
                <w:sz w:val="20"/>
              </w:rPr>
              <w:t>e</w:t>
            </w:r>
            <w:r w:rsidRPr="00F80ACE">
              <w:rPr>
                <w:b/>
                <w:bCs/>
                <w:iCs/>
                <w:sz w:val="20"/>
              </w:rPr>
              <w:t xml:space="preserve"> care au în componenţă două locomotive cuplate.</w:t>
            </w:r>
          </w:p>
          <w:p w14:paraId="09DD88A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3F1ED3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084E8C0D" w14:textId="77777777">
        <w:trPr>
          <w:cantSplit/>
          <w:trHeight w:val="2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56065" w14:textId="77777777" w:rsidR="00E23A2F" w:rsidRDefault="00E23A2F" w:rsidP="00E23A2F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FCF6C" w14:textId="77777777" w:rsidR="00E23A2F" w:rsidRPr="00346EDA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515B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EB8CA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Ciumeşti</w:t>
            </w:r>
          </w:p>
          <w:p w14:paraId="3483F6C7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 </w:t>
            </w:r>
          </w:p>
          <w:p w14:paraId="459EEF2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9BA94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1087B2EF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40E8355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105</w:t>
            </w:r>
          </w:p>
          <w:p w14:paraId="2753457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(de la km 113+</w:t>
            </w:r>
          </w:p>
          <w:p w14:paraId="409DA20E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160 până la km 113+</w:t>
            </w:r>
          </w:p>
          <w:p w14:paraId="7A5EBE2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22B40" w14:textId="77777777" w:rsidR="00E23A2F" w:rsidRPr="00D16CE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1EF9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08C28" w14:textId="77777777" w:rsidR="00E23A2F" w:rsidRPr="00D16CE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DA562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E23A2F" w14:paraId="759E8689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F9455" w14:textId="77777777" w:rsidR="00E23A2F" w:rsidRDefault="00E23A2F" w:rsidP="00E23A2F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A50E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E8776" w14:textId="77777777" w:rsidR="00E23A2F" w:rsidRPr="00D16CE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F6FAB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Ciumeşti</w:t>
            </w:r>
          </w:p>
          <w:p w14:paraId="0F9BB6A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</w:t>
            </w:r>
          </w:p>
          <w:p w14:paraId="63BA319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CD49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C450FF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2E9BA" w14:textId="77777777" w:rsidR="00E23A2F" w:rsidRPr="00D16CE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16CE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D3A72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7F1E4" w14:textId="77777777" w:rsidR="00E23A2F" w:rsidRPr="00D16CE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7B24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478AD3BE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C1993" w14:textId="77777777" w:rsidR="00E23A2F" w:rsidRDefault="00E23A2F" w:rsidP="00E23A2F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DF425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BFDD2" w14:textId="77777777" w:rsidR="00E23A2F" w:rsidRPr="00D16CE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5149D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Ciumeşti</w:t>
            </w:r>
          </w:p>
          <w:p w14:paraId="2A14B52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5BAFB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7A932305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 /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3701F" w14:textId="77777777" w:rsidR="00E23A2F" w:rsidRPr="00D16CE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15875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B82CE" w14:textId="77777777" w:rsidR="00E23A2F" w:rsidRPr="00D16CE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5EDE0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BA3B0CD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4 - 10 </w:t>
            </w:r>
          </w:p>
          <w:p w14:paraId="71C256DA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direcția</w:t>
            </w:r>
            <w:r w:rsidRPr="00CD357C">
              <w:rPr>
                <w:b/>
                <w:bCs/>
                <w:i/>
                <w:iCs/>
                <w:sz w:val="20"/>
              </w:rPr>
              <w:t xml:space="preserve"> I.C. Brătianu.</w:t>
            </w:r>
          </w:p>
        </w:tc>
      </w:tr>
      <w:tr w:rsidR="00E23A2F" w14:paraId="7911060D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A0541" w14:textId="77777777" w:rsidR="00E23A2F" w:rsidRDefault="00E23A2F" w:rsidP="00E23A2F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8514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3C3C7" w14:textId="77777777" w:rsidR="00E23A2F" w:rsidRPr="00D16CE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A63BC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Ciumeşti</w:t>
            </w:r>
          </w:p>
          <w:p w14:paraId="77811735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44C62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58D31674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 /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14B9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DA576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19642" w14:textId="77777777" w:rsidR="00E23A2F" w:rsidRPr="00D16CE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E152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C3E5555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4 - 10 </w:t>
            </w:r>
          </w:p>
          <w:p w14:paraId="3E5C616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direcția Stâlpeni.</w:t>
            </w:r>
          </w:p>
        </w:tc>
      </w:tr>
      <w:tr w:rsidR="00E23A2F" w14:paraId="7AE9D60E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220ED" w14:textId="77777777" w:rsidR="00E23A2F" w:rsidRDefault="00E23A2F" w:rsidP="00E23A2F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5F5D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53FD4" w14:textId="77777777" w:rsidR="00E23A2F" w:rsidRPr="00D16CE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E721F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Ciumeşti</w:t>
            </w:r>
          </w:p>
          <w:p w14:paraId="73DCDB6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14 </w:t>
            </w:r>
          </w:p>
          <w:p w14:paraId="7AD953C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  <w:p w14:paraId="7E70125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 IAP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DA3F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6B07683B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1+700</w:t>
            </w:r>
          </w:p>
          <w:p w14:paraId="1636A02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1R, 3R și 2R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B2122" w14:textId="77777777" w:rsidR="00E23A2F" w:rsidRPr="00D16CE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2DFD4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1B6FD" w14:textId="77777777" w:rsidR="00E23A2F" w:rsidRPr="00D16CE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5BBC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700F5FD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Uzina de Autoturisme pentru toate convoaiele de manevră.</w:t>
            </w:r>
          </w:p>
        </w:tc>
      </w:tr>
      <w:tr w:rsidR="00E23A2F" w:rsidRPr="00884DD1" w14:paraId="0E6C99B4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5DB7B" w14:textId="77777777" w:rsidR="00E23A2F" w:rsidRDefault="00E23A2F" w:rsidP="00E23A2F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1FC62" w14:textId="77777777" w:rsidR="00E23A2F" w:rsidRPr="00E804A9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E804A9">
              <w:rPr>
                <w:b/>
                <w:bCs/>
                <w:color w:val="000000"/>
                <w:sz w:val="20"/>
              </w:rPr>
              <w:t>115+600</w:t>
            </w:r>
          </w:p>
          <w:p w14:paraId="21BC41C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804A9">
              <w:rPr>
                <w:b/>
                <w:bCs/>
                <w:color w:val="000000"/>
                <w:sz w:val="20"/>
              </w:rPr>
              <w:t>115+650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5153C" w14:textId="77777777" w:rsidR="00E23A2F" w:rsidRPr="00D16CE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C8EBD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Ciumeşti -</w:t>
            </w:r>
          </w:p>
          <w:p w14:paraId="767CD0BC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Stâlpeni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0A19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45A99" w14:textId="77777777" w:rsidR="00E23A2F" w:rsidRPr="00D16CE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48EA0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07176" w14:textId="77777777" w:rsidR="00E23A2F" w:rsidRPr="00D16CE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D6D79" w14:textId="77777777" w:rsidR="00E23A2F" w:rsidRPr="00E804A9" w:rsidRDefault="00E23A2F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E804A9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3D2B16">
              <w:rPr>
                <w:b/>
                <w:bCs/>
                <w:iCs/>
                <w:sz w:val="20"/>
              </w:rPr>
              <w:t xml:space="preserve"> </w:t>
            </w:r>
            <w:r w:rsidRPr="00E804A9">
              <w:rPr>
                <w:b/>
                <w:bCs/>
                <w:iCs/>
                <w:sz w:val="20"/>
              </w:rPr>
              <w:t>două locomotive cuplate.</w:t>
            </w:r>
          </w:p>
          <w:p w14:paraId="5E7D77DF" w14:textId="77777777" w:rsidR="00E23A2F" w:rsidRPr="00884DD1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884DD1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:rsidRPr="00054DFC" w14:paraId="3393706A" w14:textId="77777777">
        <w:trPr>
          <w:cantSplit/>
          <w:trHeight w:val="1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1533F" w14:textId="77777777" w:rsidR="00E23A2F" w:rsidRDefault="00E23A2F" w:rsidP="00E23A2F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39552" w14:textId="77777777" w:rsidR="00E23A2F" w:rsidRPr="00DD4D10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DD4D10">
              <w:rPr>
                <w:b/>
                <w:bCs/>
                <w:color w:val="000000"/>
                <w:sz w:val="20"/>
              </w:rPr>
              <w:t>129+535</w:t>
            </w:r>
          </w:p>
          <w:p w14:paraId="6CB420F6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DD4D10">
              <w:rPr>
                <w:b/>
                <w:bCs/>
                <w:color w:val="000000"/>
                <w:sz w:val="20"/>
              </w:rPr>
              <w:t>129+585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163B8" w14:textId="77777777" w:rsidR="00E23A2F" w:rsidRPr="00D16CE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B687B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Ciumeşti -</w:t>
            </w:r>
          </w:p>
          <w:p w14:paraId="4623F9F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Stâlpeni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97D4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7F2FF" w14:textId="77777777" w:rsidR="00E23A2F" w:rsidRPr="00D16CE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1F12F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E7C06" w14:textId="77777777" w:rsidR="00E23A2F" w:rsidRPr="00D16CE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8FE38" w14:textId="77777777" w:rsidR="00E23A2F" w:rsidRPr="00DD4D10" w:rsidRDefault="00E23A2F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DD4D10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3D2B16">
              <w:rPr>
                <w:b/>
                <w:bCs/>
                <w:iCs/>
                <w:sz w:val="20"/>
              </w:rPr>
              <w:t xml:space="preserve"> </w:t>
            </w:r>
            <w:r w:rsidRPr="00DD4D10">
              <w:rPr>
                <w:b/>
                <w:bCs/>
                <w:iCs/>
                <w:sz w:val="20"/>
              </w:rPr>
              <w:t>două locomotive cuplate.</w:t>
            </w:r>
          </w:p>
          <w:p w14:paraId="78FD96E9" w14:textId="77777777" w:rsidR="00E23A2F" w:rsidRPr="00054DFC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54DF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:rsidRPr="00054DFC" w14:paraId="4F2BD807" w14:textId="77777777">
        <w:trPr>
          <w:cantSplit/>
          <w:trHeight w:val="1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C7171" w14:textId="77777777" w:rsidR="00E23A2F" w:rsidRDefault="00E23A2F" w:rsidP="00E23A2F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8DB36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129+917</w:t>
            </w:r>
          </w:p>
          <w:p w14:paraId="65EE7451" w14:textId="77777777" w:rsidR="00E23A2F" w:rsidRPr="00DD4D10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155+311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12F2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9C77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Stâlpeni -</w:t>
            </w:r>
          </w:p>
          <w:p w14:paraId="6E55650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Câmpulung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1F770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E768E" w14:textId="77777777" w:rsidR="00E23A2F" w:rsidRPr="00D16CE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6EA84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FCE5A" w14:textId="77777777" w:rsidR="00E23A2F" w:rsidRPr="00D16CE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C2B0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Nesemnalizată pe teren.</w:t>
            </w:r>
          </w:p>
        </w:tc>
      </w:tr>
      <w:tr w:rsidR="00E23A2F" w:rsidRPr="00054DFC" w14:paraId="1A953118" w14:textId="77777777">
        <w:trPr>
          <w:cantSplit/>
          <w:trHeight w:val="1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B63A0" w14:textId="77777777" w:rsidR="00E23A2F" w:rsidRDefault="00E23A2F" w:rsidP="00E23A2F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9DE3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131+000</w:t>
            </w:r>
          </w:p>
          <w:p w14:paraId="1FCEF62B" w14:textId="77777777" w:rsidR="00E23A2F" w:rsidRPr="00DD4D10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691B5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0AE8A" w14:textId="77777777" w:rsidR="00E23A2F" w:rsidRDefault="00E23A2F" w:rsidP="002B488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Stâlpeni -</w:t>
            </w:r>
          </w:p>
          <w:p w14:paraId="75C4992E" w14:textId="77777777" w:rsidR="00E23A2F" w:rsidRDefault="00E23A2F" w:rsidP="002B488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Câmpulung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56AA2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87224" w14:textId="77777777" w:rsidR="00E23A2F" w:rsidRPr="00D16CE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F85C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BEDB3" w14:textId="77777777" w:rsidR="00E23A2F" w:rsidRPr="00D16CE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AADAA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Semnalizată ca limitare de viteză.</w:t>
            </w:r>
          </w:p>
        </w:tc>
      </w:tr>
      <w:tr w:rsidR="00E23A2F" w:rsidRPr="00884DD1" w14:paraId="677FF09C" w14:textId="77777777">
        <w:trPr>
          <w:cantSplit/>
          <w:trHeight w:val="7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9337E" w14:textId="77777777" w:rsidR="00E23A2F" w:rsidRDefault="00E23A2F" w:rsidP="00E23A2F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95771" w14:textId="77777777" w:rsidR="00E23A2F" w:rsidRPr="00535AB9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35AB9">
              <w:rPr>
                <w:b/>
                <w:bCs/>
                <w:color w:val="000000"/>
                <w:sz w:val="20"/>
              </w:rPr>
              <w:t>137+685</w:t>
            </w:r>
          </w:p>
          <w:p w14:paraId="19EC6EC2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535AB9">
              <w:rPr>
                <w:b/>
                <w:bCs/>
                <w:color w:val="000000"/>
                <w:sz w:val="20"/>
              </w:rPr>
              <w:t>137+735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1C0C0" w14:textId="77777777" w:rsidR="00E23A2F" w:rsidRPr="00D16CE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C490A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Stâlpeni -</w:t>
            </w:r>
          </w:p>
          <w:p w14:paraId="68FABC7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Câmpulung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C945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3C484" w14:textId="77777777" w:rsidR="00E23A2F" w:rsidRPr="00D16CE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6DFF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B8CD4" w14:textId="77777777" w:rsidR="00E23A2F" w:rsidRPr="00D16CE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68964" w14:textId="77777777" w:rsidR="00E23A2F" w:rsidRPr="00535AB9" w:rsidRDefault="00E23A2F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35AB9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3D2B16">
              <w:rPr>
                <w:b/>
                <w:bCs/>
                <w:iCs/>
                <w:sz w:val="20"/>
              </w:rPr>
              <w:t xml:space="preserve"> </w:t>
            </w:r>
            <w:r w:rsidRPr="00535AB9">
              <w:rPr>
                <w:b/>
                <w:bCs/>
                <w:iCs/>
                <w:sz w:val="20"/>
              </w:rPr>
              <w:t>două locomotive cuplate.</w:t>
            </w:r>
          </w:p>
          <w:p w14:paraId="7E719C23" w14:textId="77777777" w:rsidR="00E23A2F" w:rsidRPr="00884DD1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884DD1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025ADB46" w14:textId="77777777">
        <w:trPr>
          <w:cantSplit/>
          <w:trHeight w:val="7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E814A" w14:textId="77777777" w:rsidR="00E23A2F" w:rsidRDefault="00E23A2F" w:rsidP="00E23A2F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2CDF3" w14:textId="77777777" w:rsidR="00E23A2F" w:rsidRPr="00535AB9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3A37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3E5CC" w14:textId="77777777" w:rsidR="00E23A2F" w:rsidRDefault="00E23A2F">
            <w:pPr>
              <w:spacing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Câmpulung</w:t>
            </w:r>
          </w:p>
          <w:p w14:paraId="7B03B8D2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 </w:t>
            </w:r>
          </w:p>
          <w:p w14:paraId="58D637EA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BEDF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953F98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8E571" w14:textId="77777777" w:rsidR="00E23A2F" w:rsidRPr="00D16CE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D16CE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716BE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01FB5" w14:textId="77777777" w:rsidR="00E23A2F" w:rsidRPr="00D16CE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D54CB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E23A2F" w14:paraId="76394121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AB2A4" w14:textId="77777777" w:rsidR="00E23A2F" w:rsidRDefault="00E23A2F" w:rsidP="00E23A2F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42FD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C6264" w14:textId="77777777" w:rsidR="00E23A2F" w:rsidRPr="00D16CE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73F8A" w14:textId="77777777" w:rsidR="00E23A2F" w:rsidRDefault="00E23A2F">
            <w:pPr>
              <w:spacing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Câmpulung</w:t>
            </w:r>
          </w:p>
          <w:p w14:paraId="4E1D673A" w14:textId="77777777" w:rsidR="00E23A2F" w:rsidRDefault="00E23A2F">
            <w:pPr>
              <w:spacing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2 şi 3 </w:t>
            </w:r>
          </w:p>
          <w:p w14:paraId="590DEA98" w14:textId="77777777" w:rsidR="00E23A2F" w:rsidRDefault="00E23A2F">
            <w:pPr>
              <w:spacing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DB0D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AA63054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8C289" w14:textId="77777777" w:rsidR="00E23A2F" w:rsidRPr="00D16CE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16CE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BC835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C42D7" w14:textId="77777777" w:rsidR="00E23A2F" w:rsidRPr="00D16CE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D04A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09A12C19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4787E" w14:textId="77777777" w:rsidR="00E23A2F" w:rsidRDefault="00E23A2F" w:rsidP="00E23A2F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F23A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7D27A" w14:textId="77777777" w:rsidR="00E23A2F" w:rsidRPr="00D16CE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2621F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Argeşel</w:t>
            </w:r>
          </w:p>
          <w:p w14:paraId="3D6B03E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 </w:t>
            </w:r>
          </w:p>
          <w:p w14:paraId="4D8150B7" w14:textId="77777777" w:rsidR="00E23A2F" w:rsidRDefault="00E23A2F">
            <w:pPr>
              <w:spacing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2653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7F25FB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F2D93" w14:textId="77777777" w:rsidR="00E23A2F" w:rsidRPr="00D16CE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16CE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4338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879D5" w14:textId="77777777" w:rsidR="00E23A2F" w:rsidRPr="00D16CE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6D36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6D8A80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1 - 4, peste TDJ </w:t>
            </w:r>
          </w:p>
          <w:p w14:paraId="20B2E252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19 / 21 și sch. 27, 18 și 16.</w:t>
            </w:r>
          </w:p>
        </w:tc>
      </w:tr>
      <w:tr w:rsidR="00E23A2F" w14:paraId="5B4B9F4A" w14:textId="77777777">
        <w:trPr>
          <w:cantSplit/>
          <w:trHeight w:val="26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5796D" w14:textId="77777777" w:rsidR="00E23A2F" w:rsidRDefault="00E23A2F" w:rsidP="00E23A2F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002DE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AE84C" w14:textId="77777777" w:rsidR="00E23A2F" w:rsidRPr="00D16CE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E89CB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Argeşel</w:t>
            </w:r>
          </w:p>
          <w:p w14:paraId="47D916F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6 şi 7 </w:t>
            </w:r>
          </w:p>
          <w:p w14:paraId="6E5238D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ADA9B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F81522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8DCCA" w14:textId="77777777" w:rsidR="00E23A2F" w:rsidRPr="00D16CE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16CE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ADD3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56AC8" w14:textId="77777777" w:rsidR="00E23A2F" w:rsidRPr="00D16CE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E78C2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7F2ABA9D" w14:textId="77777777" w:rsidR="00E23A2F" w:rsidRPr="00FE25BC" w:rsidRDefault="00E23A2F" w:rsidP="00423AC0">
      <w:pPr>
        <w:spacing w:before="40" w:after="40" w:line="192" w:lineRule="auto"/>
        <w:ind w:right="57"/>
        <w:rPr>
          <w:b/>
          <w:sz w:val="20"/>
          <w:szCs w:val="20"/>
        </w:rPr>
      </w:pPr>
    </w:p>
    <w:p w14:paraId="358CECDB" w14:textId="77777777" w:rsidR="00E23A2F" w:rsidRDefault="00E23A2F" w:rsidP="00815695">
      <w:pPr>
        <w:pStyle w:val="Heading1"/>
        <w:spacing w:line="360" w:lineRule="auto"/>
      </w:pPr>
      <w:r>
        <w:t>LINIA 109</w:t>
      </w:r>
    </w:p>
    <w:p w14:paraId="7A674D18" w14:textId="77777777" w:rsidR="00E23A2F" w:rsidRDefault="00E23A2F" w:rsidP="00F53A8E">
      <w:pPr>
        <w:pStyle w:val="Heading1"/>
        <w:spacing w:line="360" w:lineRule="auto"/>
        <w:rPr>
          <w:b w:val="0"/>
          <w:bCs w:val="0"/>
          <w:sz w:val="8"/>
        </w:rPr>
      </w:pPr>
      <w:r>
        <w:t>PITEŞTI - CURTEA DE ARGEŞ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80"/>
        <w:gridCol w:w="753"/>
        <w:gridCol w:w="2202"/>
        <w:gridCol w:w="869"/>
        <w:gridCol w:w="753"/>
        <w:gridCol w:w="869"/>
        <w:gridCol w:w="752"/>
        <w:gridCol w:w="2490"/>
      </w:tblGrid>
      <w:tr w:rsidR="00E23A2F" w14:paraId="5732C977" w14:textId="77777777">
        <w:trPr>
          <w:cantSplit/>
          <w:trHeight w:val="6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5931E" w14:textId="77777777" w:rsidR="00E23A2F" w:rsidRDefault="00E23A2F" w:rsidP="00E23A2F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9DA6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CD94A" w14:textId="77777777" w:rsidR="00E23A2F" w:rsidRPr="001B30CD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8E25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Piteşti Nord</w:t>
            </w:r>
          </w:p>
          <w:p w14:paraId="0B702A8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D423B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282B790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8D8E5" w14:textId="77777777" w:rsidR="00E23A2F" w:rsidRPr="001B30CD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0CD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58AE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EA539" w14:textId="77777777" w:rsidR="00E23A2F" w:rsidRPr="001B30CD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5455D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47EA4412" w14:textId="77777777">
        <w:trPr>
          <w:cantSplit/>
          <w:trHeight w:val="16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7BB69" w14:textId="77777777" w:rsidR="00E23A2F" w:rsidRDefault="00E23A2F" w:rsidP="00E23A2F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D9B8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4C24C" w14:textId="77777777" w:rsidR="00E23A2F" w:rsidRPr="001B30CD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E83E5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Piteşti Nord</w:t>
            </w:r>
          </w:p>
          <w:p w14:paraId="6546E16C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2E88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0DFDD1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15EA6" w14:textId="77777777" w:rsidR="00E23A2F" w:rsidRPr="001B30CD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0CD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8CEF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9863A" w14:textId="77777777" w:rsidR="00E23A2F" w:rsidRPr="001B30CD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F5E1C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63F43D7B" w14:textId="77777777">
        <w:trPr>
          <w:cantSplit/>
          <w:trHeight w:val="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22F99" w14:textId="77777777" w:rsidR="00E23A2F" w:rsidRDefault="00E23A2F" w:rsidP="00E23A2F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8B7E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30E87" w14:textId="77777777" w:rsidR="00E23A2F" w:rsidRPr="001B30CD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1238A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Bascov </w:t>
            </w:r>
          </w:p>
          <w:p w14:paraId="58ED3E72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primiri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1890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2EE25" w14:textId="77777777" w:rsidR="00E23A2F" w:rsidRPr="001B30CD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6CD0B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50367" w14:textId="77777777" w:rsidR="00E23A2F" w:rsidRPr="001B30CD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0492D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2BE77485" w14:textId="77777777" w:rsidR="00E23A2F" w:rsidRDefault="00E23A2F">
      <w:pPr>
        <w:spacing w:before="40" w:after="40" w:line="192" w:lineRule="auto"/>
        <w:ind w:right="57"/>
        <w:rPr>
          <w:sz w:val="20"/>
        </w:rPr>
      </w:pPr>
    </w:p>
    <w:p w14:paraId="0214B69D" w14:textId="77777777" w:rsidR="00E23A2F" w:rsidRDefault="00E23A2F" w:rsidP="00815695">
      <w:pPr>
        <w:pStyle w:val="Heading1"/>
        <w:spacing w:line="360" w:lineRule="auto"/>
      </w:pPr>
      <w:r>
        <w:t>LINIA 109 A</w:t>
      </w:r>
    </w:p>
    <w:p w14:paraId="6FAE4CAB" w14:textId="77777777" w:rsidR="00E23A2F" w:rsidRDefault="00E23A2F" w:rsidP="00F53A8E">
      <w:pPr>
        <w:pStyle w:val="Heading1"/>
        <w:spacing w:line="360" w:lineRule="auto"/>
        <w:rPr>
          <w:b w:val="0"/>
          <w:bCs w:val="0"/>
          <w:sz w:val="8"/>
        </w:rPr>
      </w:pPr>
      <w:r>
        <w:t>VÂLCELE - CURTEA DE ARGEŞ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80"/>
        <w:gridCol w:w="753"/>
        <w:gridCol w:w="2202"/>
        <w:gridCol w:w="869"/>
        <w:gridCol w:w="753"/>
        <w:gridCol w:w="869"/>
        <w:gridCol w:w="752"/>
        <w:gridCol w:w="2490"/>
      </w:tblGrid>
      <w:tr w:rsidR="00E23A2F" w14:paraId="6CD521B9" w14:textId="77777777">
        <w:trPr>
          <w:cantSplit/>
          <w:trHeight w:val="11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03FB3" w14:textId="77777777" w:rsidR="00E23A2F" w:rsidRDefault="00E23A2F" w:rsidP="00E23A2F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87F15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131+243</w:t>
            </w:r>
          </w:p>
          <w:p w14:paraId="4C10264A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145+774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9C0AC" w14:textId="77777777" w:rsidR="00E23A2F" w:rsidRPr="001B30CD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14D83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Vâlcele Y -</w:t>
            </w:r>
          </w:p>
          <w:p w14:paraId="1E87A24A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Curtea de Argeș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9A28F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E3232" w14:textId="77777777" w:rsidR="00E23A2F" w:rsidRPr="001B30CD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897BC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1CC9A" w14:textId="77777777" w:rsidR="00E23A2F" w:rsidRPr="001B30CD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330D2" w14:textId="77777777" w:rsidR="00E23A2F" w:rsidRPr="007126D7" w:rsidRDefault="00E23A2F">
            <w:pPr>
              <w:spacing w:before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*Interzis circulația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</w:t>
            </w:r>
            <w:r>
              <w:rPr>
                <w:b/>
                <w:bCs/>
                <w:iCs/>
                <w:color w:val="000000"/>
                <w:sz w:val="20"/>
              </w:rPr>
              <w:t>trenurilor care au în componență mai mult de două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locomotive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 cuplate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4F14D250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477BAE2B" w14:textId="77777777" w:rsidR="00E23A2F" w:rsidRDefault="00E23A2F">
      <w:pPr>
        <w:spacing w:before="40" w:line="192" w:lineRule="auto"/>
        <w:ind w:right="57"/>
        <w:rPr>
          <w:sz w:val="20"/>
        </w:rPr>
      </w:pPr>
    </w:p>
    <w:p w14:paraId="7EB83BF8" w14:textId="77777777" w:rsidR="00E23A2F" w:rsidRDefault="00E23A2F" w:rsidP="00864E90">
      <w:pPr>
        <w:pStyle w:val="Heading1"/>
        <w:spacing w:line="360" w:lineRule="auto"/>
      </w:pPr>
      <w:r>
        <w:t>LINIA 110</w:t>
      </w:r>
    </w:p>
    <w:p w14:paraId="7CE1A2A9" w14:textId="77777777" w:rsidR="00E23A2F" w:rsidRDefault="00E23A2F" w:rsidP="00245FFF">
      <w:pPr>
        <w:pStyle w:val="Heading1"/>
        <w:spacing w:line="360" w:lineRule="auto"/>
        <w:rPr>
          <w:b w:val="0"/>
          <w:bCs w:val="0"/>
          <w:sz w:val="8"/>
        </w:rPr>
      </w:pPr>
      <w:r>
        <w:t>COSTEŞTI - ROŞIORI NORD</w:t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80"/>
        <w:gridCol w:w="754"/>
        <w:gridCol w:w="2202"/>
        <w:gridCol w:w="847"/>
        <w:gridCol w:w="21"/>
        <w:gridCol w:w="798"/>
        <w:gridCol w:w="825"/>
        <w:gridCol w:w="753"/>
        <w:gridCol w:w="2490"/>
      </w:tblGrid>
      <w:tr w:rsidR="00E23A2F" w:rsidRPr="006B23DF" w14:paraId="16D145F9" w14:textId="77777777">
        <w:trPr>
          <w:cantSplit/>
          <w:trHeight w:val="2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A1A1D" w14:textId="77777777" w:rsidR="00E23A2F" w:rsidRPr="006B23DF" w:rsidRDefault="00E23A2F" w:rsidP="00E23A2F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8B9F5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2A361" w14:textId="77777777" w:rsidR="00E23A2F" w:rsidRPr="006B23D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27CA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6B23DF">
              <w:rPr>
                <w:b/>
                <w:bCs/>
                <w:color w:val="000000"/>
                <w:sz w:val="20"/>
              </w:rPr>
              <w:t>Costeşti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</w:p>
          <w:p w14:paraId="6FF415C3" w14:textId="77777777" w:rsidR="00E23A2F" w:rsidRPr="006B23DF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Y, prim. - exped.</w:t>
            </w:r>
          </w:p>
        </w:tc>
        <w:tc>
          <w:tcPr>
            <w:tcW w:w="868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3BBA0" w14:textId="77777777" w:rsidR="00E23A2F" w:rsidRPr="006B23D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peste sch. 12</w:t>
            </w:r>
          </w:p>
        </w:tc>
        <w:tc>
          <w:tcPr>
            <w:tcW w:w="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19E3F" w14:textId="77777777" w:rsidR="00E23A2F" w:rsidRPr="006B23D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0CEC6" w14:textId="77777777" w:rsidR="00E23A2F" w:rsidRPr="006B23D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96476" w14:textId="77777777" w:rsidR="00E23A2F" w:rsidRPr="006B23D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FD73D" w14:textId="77777777" w:rsidR="00E23A2F" w:rsidRPr="006A487D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color w:val="000000"/>
                <w:sz w:val="20"/>
              </w:rPr>
            </w:pPr>
            <w:r w:rsidRPr="006A487D">
              <w:rPr>
                <w:b/>
                <w:bCs/>
                <w:i/>
                <w:color w:val="000000"/>
                <w:sz w:val="20"/>
              </w:rPr>
              <w:t xml:space="preserve">Afectează intrări - ieşiri </w:t>
            </w:r>
          </w:p>
          <w:p w14:paraId="1FE106D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6A487D">
              <w:rPr>
                <w:b/>
                <w:bCs/>
                <w:i/>
                <w:color w:val="000000"/>
                <w:sz w:val="20"/>
              </w:rPr>
              <w:t xml:space="preserve">din Cap Y liniile 3 - 5 Costești din direcția Fâlfani L 101 și direcția </w:t>
            </w:r>
            <w:r w:rsidRPr="006A487D">
              <w:rPr>
                <w:b/>
                <w:bCs/>
                <w:i/>
                <w:sz w:val="20"/>
              </w:rPr>
              <w:t xml:space="preserve">Roşiori </w:t>
            </w:r>
            <w:r>
              <w:rPr>
                <w:b/>
                <w:bCs/>
                <w:i/>
                <w:sz w:val="20"/>
              </w:rPr>
              <w:t>Nord</w:t>
            </w:r>
            <w:r w:rsidRPr="006A487D">
              <w:rPr>
                <w:b/>
                <w:bCs/>
                <w:i/>
                <w:sz w:val="20"/>
              </w:rPr>
              <w:t xml:space="preserve"> L 110.</w:t>
            </w:r>
          </w:p>
        </w:tc>
      </w:tr>
      <w:tr w:rsidR="00E23A2F" w:rsidRPr="006B23DF" w14:paraId="2473CCAC" w14:textId="77777777">
        <w:trPr>
          <w:cantSplit/>
          <w:trHeight w:val="2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61455" w14:textId="77777777" w:rsidR="00E23A2F" w:rsidRPr="006B23DF" w:rsidRDefault="00E23A2F" w:rsidP="00E23A2F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6E78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130+867</w:t>
            </w:r>
          </w:p>
          <w:p w14:paraId="141D208E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192+580</w:t>
            </w:r>
          </w:p>
          <w:p w14:paraId="3C769A6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(101+</w:t>
            </w:r>
          </w:p>
          <w:p w14:paraId="2D0DA7A6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307 - pentru</w:t>
            </w:r>
          </w:p>
          <w:p w14:paraId="7FE5636B" w14:textId="77777777" w:rsidR="00E23A2F" w:rsidRPr="006B23D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 100)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3F117" w14:textId="77777777" w:rsidR="00E23A2F" w:rsidRPr="006B23D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4C48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6B23DF">
              <w:rPr>
                <w:b/>
                <w:bCs/>
                <w:color w:val="000000"/>
                <w:sz w:val="20"/>
              </w:rPr>
              <w:t>Costeşti</w:t>
            </w:r>
            <w:r>
              <w:rPr>
                <w:b/>
                <w:bCs/>
                <w:color w:val="000000"/>
                <w:sz w:val="20"/>
              </w:rPr>
              <w:t xml:space="preserve"> -</w:t>
            </w:r>
          </w:p>
          <w:p w14:paraId="5A53C887" w14:textId="77777777" w:rsidR="00E23A2F" w:rsidRPr="006B23DF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sz w:val="20"/>
              </w:rPr>
              <w:t xml:space="preserve">Roşiori </w:t>
            </w:r>
          </w:p>
        </w:tc>
        <w:tc>
          <w:tcPr>
            <w:tcW w:w="868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0D54F" w14:textId="77777777" w:rsidR="00E23A2F" w:rsidRPr="006B23D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4119D" w14:textId="77777777" w:rsidR="00E23A2F" w:rsidRPr="006B23D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48CAE" w14:textId="77777777" w:rsidR="00E23A2F" w:rsidRPr="006B23D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59E1E" w14:textId="77777777" w:rsidR="00E23A2F" w:rsidRPr="006B23D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FB37F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*Interzis circulația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</w:t>
            </w:r>
            <w:r>
              <w:rPr>
                <w:b/>
                <w:bCs/>
                <w:iCs/>
                <w:color w:val="000000"/>
                <w:sz w:val="20"/>
              </w:rPr>
              <w:t>a mai mult de două locomotive cuplate.</w:t>
            </w:r>
          </w:p>
          <w:p w14:paraId="58D5FDBB" w14:textId="77777777" w:rsidR="00E23A2F" w:rsidRPr="006B23D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:rsidRPr="006B23DF" w14:paraId="1CC79B96" w14:textId="77777777">
        <w:trPr>
          <w:cantSplit/>
          <w:trHeight w:val="2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F9EE1" w14:textId="77777777" w:rsidR="00E23A2F" w:rsidRPr="006B23DF" w:rsidRDefault="00E23A2F" w:rsidP="00E23A2F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EE0A5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D2202" w14:textId="77777777" w:rsidR="00E23A2F" w:rsidRPr="006B23D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EA18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St. Balaci</w:t>
            </w:r>
          </w:p>
          <w:p w14:paraId="1557D38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liniile 2 și 3 </w:t>
            </w:r>
          </w:p>
          <w:p w14:paraId="655A6B7B" w14:textId="77777777" w:rsidR="00E23A2F" w:rsidRPr="006B23DF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68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A498A" w14:textId="77777777" w:rsidR="00E23A2F" w:rsidRPr="006B23D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416A3" w14:textId="77777777" w:rsidR="00E23A2F" w:rsidRPr="006B23D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54D72" w14:textId="77777777" w:rsidR="00E23A2F" w:rsidRPr="006B23D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8ED46" w14:textId="77777777" w:rsidR="00E23A2F" w:rsidRPr="006B23D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36E9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</w:p>
        </w:tc>
      </w:tr>
      <w:tr w:rsidR="00E23A2F" w:rsidRPr="006B23DF" w14:paraId="574B8486" w14:textId="77777777">
        <w:trPr>
          <w:cantSplit/>
          <w:trHeight w:val="2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88A75" w14:textId="77777777" w:rsidR="00E23A2F" w:rsidRPr="006B23DF" w:rsidRDefault="00E23A2F" w:rsidP="00E23A2F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4707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157+450</w:t>
            </w:r>
          </w:p>
          <w:p w14:paraId="0CEC37E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192+580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9D0F1" w14:textId="77777777" w:rsidR="00E23A2F" w:rsidRPr="006B23D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18B9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Miroși - </w:t>
            </w:r>
          </w:p>
          <w:p w14:paraId="7594D1C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Balaci,</w:t>
            </w:r>
          </w:p>
          <w:p w14:paraId="693FD84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 1 directă Balaci</w:t>
            </w:r>
          </w:p>
          <w:p w14:paraId="51588BFB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și Balaci -</w:t>
            </w:r>
          </w:p>
          <w:p w14:paraId="4CFF0FDF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sz w:val="20"/>
              </w:rPr>
              <w:t>Roşiori Nord</w:t>
            </w:r>
          </w:p>
        </w:tc>
        <w:tc>
          <w:tcPr>
            <w:tcW w:w="8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0C93B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4D9D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6CFD3" w14:textId="77777777" w:rsidR="00E23A2F" w:rsidRPr="006B23D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F91A4" w14:textId="77777777" w:rsidR="00E23A2F" w:rsidRPr="006B23D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31F11" w14:textId="77777777" w:rsidR="00E23A2F" w:rsidRPr="006A487D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color w:val="000000"/>
                <w:sz w:val="20"/>
              </w:rPr>
            </w:pPr>
            <w:r>
              <w:rPr>
                <w:b/>
                <w:bCs/>
                <w:i/>
                <w:color w:val="000000"/>
                <w:sz w:val="20"/>
              </w:rPr>
              <w:t>Semnalizată ca limitare de viteză.</w:t>
            </w:r>
          </w:p>
        </w:tc>
      </w:tr>
      <w:tr w:rsidR="00E23A2F" w:rsidRPr="006B23DF" w14:paraId="73ADDB91" w14:textId="77777777">
        <w:trPr>
          <w:cantSplit/>
          <w:trHeight w:val="22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7EF1C" w14:textId="77777777" w:rsidR="00E23A2F" w:rsidRPr="006B23DF" w:rsidRDefault="00E23A2F" w:rsidP="00E23A2F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CC44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215EE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0324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Roşiori Nord</w:t>
            </w:r>
          </w:p>
          <w:p w14:paraId="68B51645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 prim. - exped.</w:t>
            </w:r>
          </w:p>
        </w:tc>
        <w:tc>
          <w:tcPr>
            <w:tcW w:w="868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43E6B" w14:textId="77777777" w:rsidR="00E23A2F" w:rsidRPr="006B23D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B512F" w14:textId="77777777" w:rsidR="00E23A2F" w:rsidRPr="006B23D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5</w:t>
            </w:r>
          </w:p>
        </w:tc>
        <w:tc>
          <w:tcPr>
            <w:tcW w:w="8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64867" w14:textId="77777777" w:rsidR="00E23A2F" w:rsidRPr="006B23D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4401A" w14:textId="77777777" w:rsidR="00E23A2F" w:rsidRPr="006B23D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C177D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23A2F" w:rsidRPr="006B23DF" w14:paraId="6FC5A5AF" w14:textId="77777777">
        <w:trPr>
          <w:cantSplit/>
          <w:trHeight w:val="22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D3C9D" w14:textId="77777777" w:rsidR="00E23A2F" w:rsidRPr="006B23DF" w:rsidRDefault="00E23A2F" w:rsidP="00E23A2F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B4574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434B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6B4C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Roşiori Nord</w:t>
            </w:r>
          </w:p>
          <w:p w14:paraId="23F1488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8129F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6B6F44B6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diag. </w:t>
            </w:r>
          </w:p>
          <w:p w14:paraId="26ABEA2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12 - 16 și </w:t>
            </w:r>
          </w:p>
          <w:p w14:paraId="2C42097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20 - 30</w:t>
            </w:r>
          </w:p>
        </w:tc>
        <w:tc>
          <w:tcPr>
            <w:tcW w:w="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228BE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1ED4C" w14:textId="77777777" w:rsidR="00E23A2F" w:rsidRPr="006B23D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94237" w14:textId="77777777" w:rsidR="00E23A2F" w:rsidRPr="006B23D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E2E5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23A2F" w14:paraId="12EC99E3" w14:textId="77777777">
        <w:trPr>
          <w:cantSplit/>
          <w:trHeight w:val="4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22D1A" w14:textId="77777777" w:rsidR="00E23A2F" w:rsidRDefault="00E23A2F" w:rsidP="00E23A2F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9021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2A07A" w14:textId="77777777" w:rsidR="00E23A2F" w:rsidRPr="007B601C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3138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Roşiori Nord</w:t>
            </w:r>
          </w:p>
          <w:p w14:paraId="7132010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D7C1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6B6DB05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49</w:t>
            </w:r>
          </w:p>
        </w:tc>
        <w:tc>
          <w:tcPr>
            <w:tcW w:w="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36986" w14:textId="77777777" w:rsidR="00E23A2F" w:rsidRPr="00314600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42B3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9FE1F" w14:textId="77777777" w:rsidR="00E23A2F" w:rsidRPr="00314600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6C6BF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7138547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și 6 Cap X.</w:t>
            </w:r>
          </w:p>
        </w:tc>
      </w:tr>
    </w:tbl>
    <w:p w14:paraId="19D84992" w14:textId="77777777" w:rsidR="00E23A2F" w:rsidRDefault="00E23A2F">
      <w:pPr>
        <w:spacing w:before="40" w:after="40" w:line="192" w:lineRule="auto"/>
        <w:ind w:right="57"/>
        <w:rPr>
          <w:sz w:val="20"/>
        </w:rPr>
      </w:pPr>
    </w:p>
    <w:p w14:paraId="78F46A9A" w14:textId="77777777" w:rsidR="00E23A2F" w:rsidRDefault="00E23A2F" w:rsidP="00864E90">
      <w:pPr>
        <w:pStyle w:val="Heading1"/>
        <w:spacing w:line="360" w:lineRule="auto"/>
      </w:pPr>
      <w:r>
        <w:t>LINIA 110 A</w:t>
      </w:r>
    </w:p>
    <w:p w14:paraId="53AA8211" w14:textId="77777777" w:rsidR="00E23A2F" w:rsidRDefault="00E23A2F" w:rsidP="00245FFF">
      <w:pPr>
        <w:pStyle w:val="Heading1"/>
        <w:spacing w:line="360" w:lineRule="auto"/>
        <w:rPr>
          <w:b w:val="0"/>
          <w:bCs w:val="0"/>
          <w:sz w:val="8"/>
        </w:rPr>
      </w:pPr>
      <w:r>
        <w:t>ROŞIORI NORD - ROȘIORI EST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80"/>
        <w:gridCol w:w="753"/>
        <w:gridCol w:w="2202"/>
        <w:gridCol w:w="869"/>
        <w:gridCol w:w="753"/>
        <w:gridCol w:w="869"/>
        <w:gridCol w:w="752"/>
        <w:gridCol w:w="2490"/>
      </w:tblGrid>
      <w:tr w:rsidR="00E23A2F" w:rsidRPr="00762927" w14:paraId="59FB1CBD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CA436" w14:textId="77777777" w:rsidR="00E23A2F" w:rsidRPr="00762927" w:rsidRDefault="00E23A2F" w:rsidP="00E23A2F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483E2" w14:textId="77777777" w:rsidR="00E23A2F" w:rsidRPr="0076292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44DE4" w14:textId="77777777" w:rsidR="00E23A2F" w:rsidRPr="0076292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D0709" w14:textId="77777777" w:rsidR="00E23A2F" w:rsidRPr="0076292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62927">
              <w:rPr>
                <w:b/>
                <w:bCs/>
                <w:color w:val="000000"/>
                <w:sz w:val="20"/>
              </w:rPr>
              <w:t>St. Roşiori Nord</w:t>
            </w:r>
          </w:p>
          <w:p w14:paraId="07F3AAA2" w14:textId="77777777" w:rsidR="00E23A2F" w:rsidRPr="0076292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62927">
              <w:rPr>
                <w:b/>
                <w:bCs/>
                <w:color w:val="000000"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5AB7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TDJ </w:t>
            </w:r>
          </w:p>
          <w:p w14:paraId="6AEFF14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15 / 17 </w:t>
            </w:r>
          </w:p>
          <w:p w14:paraId="12085D6E" w14:textId="77777777" w:rsidR="00E23A2F" w:rsidRPr="0076292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în abatere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50B9E" w14:textId="77777777" w:rsidR="00E23A2F" w:rsidRPr="0076292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B9141" w14:textId="77777777" w:rsidR="00E23A2F" w:rsidRPr="0076292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030D3" w14:textId="77777777" w:rsidR="00E23A2F" w:rsidRPr="0076292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DC9B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541F909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din fir I în fir II și invers.</w:t>
            </w:r>
          </w:p>
        </w:tc>
      </w:tr>
      <w:tr w:rsidR="00E23A2F" w:rsidRPr="00762927" w14:paraId="276FCAE5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A72BA" w14:textId="77777777" w:rsidR="00E23A2F" w:rsidRPr="00762927" w:rsidRDefault="00E23A2F" w:rsidP="00E23A2F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00AE9" w14:textId="77777777" w:rsidR="00E23A2F" w:rsidRPr="0076292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F4F1C" w14:textId="77777777" w:rsidR="00E23A2F" w:rsidRPr="0076292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A9D12" w14:textId="77777777" w:rsidR="00E23A2F" w:rsidRPr="0076292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62927">
              <w:rPr>
                <w:b/>
                <w:bCs/>
                <w:color w:val="000000"/>
                <w:sz w:val="20"/>
              </w:rPr>
              <w:t>St. Roşiori Nord</w:t>
            </w:r>
          </w:p>
          <w:p w14:paraId="7BC88258" w14:textId="77777777" w:rsidR="00E23A2F" w:rsidRPr="0076292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62927">
              <w:rPr>
                <w:b/>
                <w:bCs/>
                <w:color w:val="000000"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D5CC2" w14:textId="77777777" w:rsidR="00E23A2F" w:rsidRPr="0076292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62927">
              <w:rPr>
                <w:b/>
                <w:bCs/>
                <w:color w:val="000000"/>
                <w:sz w:val="20"/>
              </w:rPr>
              <w:t xml:space="preserve">peste </w:t>
            </w:r>
            <w:r>
              <w:rPr>
                <w:b/>
                <w:bCs/>
                <w:color w:val="000000"/>
                <w:sz w:val="20"/>
              </w:rPr>
              <w:t>sch. 49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C62CF" w14:textId="77777777" w:rsidR="00E23A2F" w:rsidRPr="0076292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62927">
              <w:rPr>
                <w:b/>
                <w:bCs/>
                <w:color w:val="000000"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75AFE" w14:textId="77777777" w:rsidR="00E23A2F" w:rsidRPr="0076292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A9A2A" w14:textId="77777777" w:rsidR="00E23A2F" w:rsidRPr="0076292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9199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0496C77D" w14:textId="77777777" w:rsidR="00E23A2F" w:rsidRPr="00762927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la liniile 5 și 6 Cap X.</w:t>
            </w:r>
          </w:p>
        </w:tc>
      </w:tr>
      <w:tr w:rsidR="00E23A2F" w:rsidRPr="00762927" w14:paraId="37C99B29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78DC9" w14:textId="77777777" w:rsidR="00E23A2F" w:rsidRPr="00762927" w:rsidRDefault="00E23A2F" w:rsidP="00E23A2F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6FC49" w14:textId="77777777" w:rsidR="00E23A2F" w:rsidRPr="0076292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95310" w14:textId="77777777" w:rsidR="00E23A2F" w:rsidRPr="0076292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45EC9" w14:textId="77777777" w:rsidR="00E23A2F" w:rsidRPr="0076292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62927">
              <w:rPr>
                <w:b/>
                <w:bCs/>
                <w:color w:val="000000"/>
                <w:sz w:val="20"/>
              </w:rPr>
              <w:t>St. Roşiori Nord</w:t>
            </w:r>
          </w:p>
          <w:p w14:paraId="1A4513EC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linia 7 </w:t>
            </w:r>
          </w:p>
          <w:p w14:paraId="671A0279" w14:textId="77777777" w:rsidR="00E23A2F" w:rsidRPr="0076292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DCF92" w14:textId="77777777" w:rsidR="00E23A2F" w:rsidRPr="0076292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62927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0F84B" w14:textId="77777777" w:rsidR="00E23A2F" w:rsidRPr="0076292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23096" w14:textId="77777777" w:rsidR="00E23A2F" w:rsidRPr="0076292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EAE13" w14:textId="77777777" w:rsidR="00E23A2F" w:rsidRPr="0076292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908F5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23A2F" w:rsidRPr="00762927" w14:paraId="472C8953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24CE9" w14:textId="77777777" w:rsidR="00E23A2F" w:rsidRPr="00762927" w:rsidRDefault="00E23A2F" w:rsidP="00E23A2F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D5865" w14:textId="77777777" w:rsidR="00E23A2F" w:rsidRPr="0076292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4D4AF" w14:textId="77777777" w:rsidR="00E23A2F" w:rsidRPr="0076292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02E0A" w14:textId="77777777" w:rsidR="00E23A2F" w:rsidRPr="0076292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62927">
              <w:rPr>
                <w:b/>
                <w:bCs/>
                <w:color w:val="000000"/>
                <w:sz w:val="20"/>
              </w:rPr>
              <w:t>St. Roşiori Est</w:t>
            </w:r>
          </w:p>
          <w:p w14:paraId="79632832" w14:textId="77777777" w:rsidR="00E23A2F" w:rsidRPr="0076292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62927">
              <w:rPr>
                <w:b/>
                <w:bCs/>
                <w:color w:val="000000"/>
                <w:sz w:val="20"/>
              </w:rPr>
              <w:t xml:space="preserve">liniile 3 şi 4 </w:t>
            </w:r>
          </w:p>
          <w:p w14:paraId="6C09FBF3" w14:textId="77777777" w:rsidR="00E23A2F" w:rsidRPr="0076292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62927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387CC" w14:textId="77777777" w:rsidR="00E23A2F" w:rsidRPr="0076292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62927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D73F4" w14:textId="77777777" w:rsidR="00E23A2F" w:rsidRPr="0076292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62927"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61F20" w14:textId="77777777" w:rsidR="00E23A2F" w:rsidRPr="0076292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4CD09" w14:textId="77777777" w:rsidR="00E23A2F" w:rsidRPr="0076292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ADE3D" w14:textId="77777777" w:rsidR="00E23A2F" w:rsidRPr="00762927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</w:tbl>
    <w:p w14:paraId="129D13B7" w14:textId="77777777" w:rsidR="00E23A2F" w:rsidRDefault="00E23A2F">
      <w:pPr>
        <w:spacing w:before="40" w:after="40" w:line="192" w:lineRule="auto"/>
        <w:ind w:right="57"/>
        <w:rPr>
          <w:sz w:val="20"/>
        </w:rPr>
      </w:pPr>
    </w:p>
    <w:p w14:paraId="077E7CA0" w14:textId="77777777" w:rsidR="00E23A2F" w:rsidRDefault="00E23A2F" w:rsidP="00864E90">
      <w:pPr>
        <w:pStyle w:val="Heading1"/>
        <w:spacing w:line="360" w:lineRule="auto"/>
      </w:pPr>
      <w:r>
        <w:lastRenderedPageBreak/>
        <w:t>LINIA 110 B</w:t>
      </w:r>
    </w:p>
    <w:p w14:paraId="1A7FC691" w14:textId="77777777" w:rsidR="00E23A2F" w:rsidRDefault="00E23A2F" w:rsidP="00245FFF">
      <w:pPr>
        <w:pStyle w:val="Heading1"/>
        <w:spacing w:line="360" w:lineRule="auto"/>
        <w:rPr>
          <w:b w:val="0"/>
          <w:bCs w:val="0"/>
          <w:sz w:val="8"/>
        </w:rPr>
      </w:pPr>
      <w:r>
        <w:t>ROȘIORI EST - TURNU MĂGURELE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80"/>
        <w:gridCol w:w="753"/>
        <w:gridCol w:w="2202"/>
        <w:gridCol w:w="869"/>
        <w:gridCol w:w="753"/>
        <w:gridCol w:w="869"/>
        <w:gridCol w:w="752"/>
        <w:gridCol w:w="2490"/>
      </w:tblGrid>
      <w:tr w:rsidR="00E23A2F" w:rsidRPr="00D84313" w14:paraId="31E506D5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1643F" w14:textId="77777777" w:rsidR="00E23A2F" w:rsidRDefault="00E23A2F" w:rsidP="00E23A2F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F87DF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195+466</w:t>
            </w:r>
          </w:p>
          <w:p w14:paraId="102C5EB1" w14:textId="77777777" w:rsidR="00E23A2F" w:rsidRPr="00D84313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240+783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95657" w14:textId="77777777" w:rsidR="00E23A2F" w:rsidRPr="00D84313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1F742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D84313">
              <w:rPr>
                <w:b/>
                <w:bCs/>
                <w:color w:val="000000"/>
                <w:sz w:val="20"/>
              </w:rPr>
              <w:t>Roşiori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  <w:r w:rsidRPr="00D84313">
              <w:rPr>
                <w:b/>
                <w:bCs/>
                <w:color w:val="000000"/>
                <w:sz w:val="20"/>
              </w:rPr>
              <w:t>Est</w:t>
            </w:r>
            <w:r>
              <w:rPr>
                <w:b/>
                <w:bCs/>
                <w:color w:val="000000"/>
                <w:sz w:val="20"/>
              </w:rPr>
              <w:t xml:space="preserve"> -</w:t>
            </w:r>
          </w:p>
          <w:p w14:paraId="49678CE5" w14:textId="77777777" w:rsidR="00E23A2F" w:rsidRPr="00D84313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D84313">
              <w:rPr>
                <w:b/>
                <w:bCs/>
                <w:color w:val="000000"/>
                <w:sz w:val="20"/>
              </w:rPr>
              <w:t>Turnu Măgurele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518F1" w14:textId="77777777" w:rsidR="00E23A2F" w:rsidRPr="00D84313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A90AC" w14:textId="77777777" w:rsidR="00E23A2F" w:rsidRPr="00D84313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CD605" w14:textId="77777777" w:rsidR="00E23A2F" w:rsidRPr="00D84313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B7F38" w14:textId="77777777" w:rsidR="00E23A2F" w:rsidRPr="00D84313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C557E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*Interzis circulația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</w:t>
            </w:r>
            <w:r>
              <w:rPr>
                <w:b/>
                <w:bCs/>
                <w:iCs/>
                <w:color w:val="000000"/>
                <w:sz w:val="20"/>
              </w:rPr>
              <w:t>trenurilor care au în componență mai mult de două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locomotive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 cuplate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1368ADED" w14:textId="77777777" w:rsidR="00E23A2F" w:rsidRPr="00D84313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:rsidRPr="00D84313" w14:paraId="6D1E27AE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3F9E3" w14:textId="77777777" w:rsidR="00E23A2F" w:rsidRPr="00D84313" w:rsidRDefault="00E23A2F" w:rsidP="00E23A2F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65181" w14:textId="77777777" w:rsidR="00E23A2F" w:rsidRPr="00D84313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1AC1D" w14:textId="77777777" w:rsidR="00E23A2F" w:rsidRPr="00D84313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49DBD" w14:textId="77777777" w:rsidR="00E23A2F" w:rsidRPr="00D84313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D84313">
              <w:rPr>
                <w:b/>
                <w:bCs/>
                <w:color w:val="000000"/>
                <w:sz w:val="20"/>
              </w:rPr>
              <w:t>St. Roşiori Est</w:t>
            </w:r>
          </w:p>
          <w:p w14:paraId="19944743" w14:textId="77777777" w:rsidR="00E23A2F" w:rsidRPr="00D84313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D84313">
              <w:rPr>
                <w:b/>
                <w:bCs/>
                <w:color w:val="000000"/>
                <w:sz w:val="20"/>
              </w:rPr>
              <w:t xml:space="preserve">liniile 3 şi 4 </w:t>
            </w:r>
          </w:p>
          <w:p w14:paraId="687E8285" w14:textId="77777777" w:rsidR="00E23A2F" w:rsidRPr="00D84313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D84313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21676" w14:textId="77777777" w:rsidR="00E23A2F" w:rsidRPr="00D84313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D84313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48728" w14:textId="77777777" w:rsidR="00E23A2F" w:rsidRPr="00D84313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D84313"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1DEA7" w14:textId="77777777" w:rsidR="00E23A2F" w:rsidRPr="00D84313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76D55" w14:textId="77777777" w:rsidR="00E23A2F" w:rsidRPr="00D84313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A265A" w14:textId="77777777" w:rsidR="00E23A2F" w:rsidRPr="00D84313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23A2F" w:rsidRPr="00D84313" w14:paraId="1A4C42B9" w14:textId="77777777">
        <w:trPr>
          <w:cantSplit/>
          <w:trHeight w:val="51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52803" w14:textId="77777777" w:rsidR="00E23A2F" w:rsidRPr="00D84313" w:rsidRDefault="00E23A2F" w:rsidP="00E23A2F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CC0D9" w14:textId="77777777" w:rsidR="00E23A2F" w:rsidRPr="00D84313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F22CB" w14:textId="77777777" w:rsidR="00E23A2F" w:rsidRPr="00D84313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6970C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D84313">
              <w:rPr>
                <w:b/>
                <w:bCs/>
                <w:color w:val="000000"/>
                <w:sz w:val="20"/>
              </w:rPr>
              <w:t>St. Turnu Măgurele Oraş</w:t>
            </w:r>
          </w:p>
          <w:p w14:paraId="03FD5DE9" w14:textId="77777777" w:rsidR="00E23A2F" w:rsidRPr="00D84313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D84313">
              <w:rPr>
                <w:b/>
                <w:bCs/>
                <w:color w:val="000000"/>
                <w:sz w:val="20"/>
              </w:rPr>
              <w:t>lini</w:t>
            </w:r>
            <w:r>
              <w:rPr>
                <w:b/>
                <w:bCs/>
                <w:color w:val="000000"/>
                <w:sz w:val="20"/>
              </w:rPr>
              <w:t>ile 1 și  4</w:t>
            </w:r>
            <w:r w:rsidRPr="00D84313">
              <w:rPr>
                <w:b/>
                <w:bCs/>
                <w:color w:val="000000"/>
                <w:sz w:val="20"/>
              </w:rPr>
              <w:t xml:space="preserve"> </w:t>
            </w:r>
          </w:p>
          <w:p w14:paraId="2A08701D" w14:textId="77777777" w:rsidR="00E23A2F" w:rsidRPr="00D84313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D84313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1D26B" w14:textId="77777777" w:rsidR="00E23A2F" w:rsidRPr="00D84313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D84313">
              <w:rPr>
                <w:b/>
                <w:bCs/>
                <w:color w:val="000000"/>
                <w:sz w:val="20"/>
              </w:rPr>
              <w:t>toată</w:t>
            </w:r>
          </w:p>
          <w:p w14:paraId="46B20A18" w14:textId="77777777" w:rsidR="00E23A2F" w:rsidRPr="00D84313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D84313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A0F8A" w14:textId="77777777" w:rsidR="00E23A2F" w:rsidRPr="00D84313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D84313">
              <w:rPr>
                <w:b/>
                <w:bCs/>
                <w:color w:val="000000"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2EC49" w14:textId="77777777" w:rsidR="00E23A2F" w:rsidRPr="00D84313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F8D7A" w14:textId="77777777" w:rsidR="00E23A2F" w:rsidRPr="00D84313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35CD0" w14:textId="77777777" w:rsidR="00E23A2F" w:rsidRPr="00D84313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23A2F" w:rsidRPr="00D84313" w14:paraId="46FE932D" w14:textId="77777777">
        <w:trPr>
          <w:cantSplit/>
          <w:trHeight w:val="51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87EA8" w14:textId="77777777" w:rsidR="00E23A2F" w:rsidRPr="00D84313" w:rsidRDefault="00E23A2F" w:rsidP="00E23A2F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FEFD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242+100</w:t>
            </w:r>
          </w:p>
          <w:p w14:paraId="5771BC70" w14:textId="77777777" w:rsidR="00E23A2F" w:rsidRPr="00D84313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244+260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6F5A5" w14:textId="77777777" w:rsidR="00E23A2F" w:rsidRPr="00D84313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5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A966E" w14:textId="77777777" w:rsidR="00E23A2F" w:rsidRPr="00D84313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D84313">
              <w:rPr>
                <w:b/>
                <w:bCs/>
                <w:color w:val="000000"/>
                <w:sz w:val="20"/>
              </w:rPr>
              <w:t>Turnu Măgurele Oraş</w:t>
            </w:r>
            <w:r>
              <w:rPr>
                <w:b/>
                <w:bCs/>
                <w:color w:val="000000"/>
                <w:sz w:val="20"/>
              </w:rPr>
              <w:t xml:space="preserve"> – </w:t>
            </w:r>
            <w:r w:rsidRPr="00D84313">
              <w:rPr>
                <w:b/>
                <w:bCs/>
                <w:color w:val="000000"/>
                <w:sz w:val="20"/>
              </w:rPr>
              <w:t xml:space="preserve">Turnu Măgurele </w:t>
            </w:r>
            <w:r>
              <w:rPr>
                <w:b/>
                <w:bCs/>
                <w:color w:val="000000"/>
                <w:sz w:val="20"/>
              </w:rPr>
              <w:t>Port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9CB7B" w14:textId="77777777" w:rsidR="00E23A2F" w:rsidRPr="00D84313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01F80" w14:textId="77777777" w:rsidR="00E23A2F" w:rsidRPr="00D84313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547F8" w14:textId="77777777" w:rsidR="00E23A2F" w:rsidRPr="00D84313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6C018" w14:textId="77777777" w:rsidR="00E23A2F" w:rsidRPr="00D84313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4521A" w14:textId="77777777" w:rsidR="00E23A2F" w:rsidRPr="00D84313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23A2F" w:rsidRPr="00D84313" w14:paraId="002BC9BE" w14:textId="77777777">
        <w:trPr>
          <w:cantSplit/>
          <w:trHeight w:val="51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0F61F" w14:textId="77777777" w:rsidR="00E23A2F" w:rsidRPr="00D84313" w:rsidRDefault="00E23A2F" w:rsidP="00E23A2F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ED5C2" w14:textId="77777777" w:rsidR="00E23A2F" w:rsidRPr="00D84313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B4CCA" w14:textId="77777777" w:rsidR="00E23A2F" w:rsidRPr="00D84313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DCF02" w14:textId="77777777" w:rsidR="00E23A2F" w:rsidRPr="00D84313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D84313">
              <w:rPr>
                <w:b/>
                <w:bCs/>
                <w:color w:val="000000"/>
                <w:sz w:val="20"/>
              </w:rPr>
              <w:t xml:space="preserve">Turnu Măgurele </w:t>
            </w:r>
            <w:r>
              <w:rPr>
                <w:b/>
                <w:bCs/>
                <w:color w:val="000000"/>
                <w:sz w:val="20"/>
              </w:rPr>
              <w:t>Port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B293D" w14:textId="77777777" w:rsidR="00E23A2F" w:rsidRPr="00D84313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Peste diag. 7-15 si TDJ 7/9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9D4C3" w14:textId="77777777" w:rsidR="00E23A2F" w:rsidRPr="00D84313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4213E" w14:textId="77777777" w:rsidR="00E23A2F" w:rsidRPr="00D84313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C30A5" w14:textId="77777777" w:rsidR="00E23A2F" w:rsidRPr="00D84313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32414" w14:textId="77777777" w:rsidR="00E23A2F" w:rsidRPr="00D84313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</w:tbl>
    <w:p w14:paraId="2AE73386" w14:textId="77777777" w:rsidR="00E23A2F" w:rsidRDefault="00E23A2F">
      <w:pPr>
        <w:spacing w:before="40" w:after="40" w:line="192" w:lineRule="auto"/>
        <w:ind w:right="57"/>
        <w:rPr>
          <w:sz w:val="20"/>
        </w:rPr>
      </w:pPr>
    </w:p>
    <w:p w14:paraId="0C3C316D" w14:textId="77777777" w:rsidR="00E23A2F" w:rsidRDefault="00E23A2F" w:rsidP="000F4DAE">
      <w:pPr>
        <w:pStyle w:val="Heading1"/>
        <w:spacing w:line="360" w:lineRule="auto"/>
      </w:pPr>
      <w:r>
        <w:t>LINIA 111</w:t>
      </w:r>
    </w:p>
    <w:p w14:paraId="7C40E2CF" w14:textId="77777777" w:rsidR="00E23A2F" w:rsidRDefault="00E23A2F" w:rsidP="00FF1C05">
      <w:pPr>
        <w:pStyle w:val="Heading1"/>
        <w:spacing w:line="360" w:lineRule="auto"/>
        <w:rPr>
          <w:b w:val="0"/>
          <w:bCs w:val="0"/>
          <w:sz w:val="8"/>
        </w:rPr>
      </w:pPr>
      <w:r>
        <w:t>ROŞIORI EST - ALEXANDRIA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1"/>
        <w:gridCol w:w="880"/>
        <w:gridCol w:w="750"/>
        <w:gridCol w:w="2189"/>
        <w:gridCol w:w="924"/>
        <w:gridCol w:w="750"/>
        <w:gridCol w:w="860"/>
        <w:gridCol w:w="745"/>
        <w:gridCol w:w="2477"/>
      </w:tblGrid>
      <w:tr w:rsidR="00E23A2F" w:rsidRPr="005564C7" w14:paraId="48C93D30" w14:textId="77777777">
        <w:trPr>
          <w:cantSplit/>
          <w:trHeight w:val="421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A1296" w14:textId="77777777" w:rsidR="00E23A2F" w:rsidRPr="005564C7" w:rsidRDefault="00E23A2F" w:rsidP="00E23A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7FA35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68470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3BDF1" w14:textId="77777777" w:rsidR="00E23A2F" w:rsidRPr="005564C7" w:rsidRDefault="00E23A2F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St. Roşiori Est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A86C3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peste sch. 30 în abatere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0DA3C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0D8C8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95835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9C425" w14:textId="77777777" w:rsidR="00E23A2F" w:rsidRDefault="00E23A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5F367F94" w14:textId="77777777" w:rsidR="00E23A2F" w:rsidRPr="005564C7" w:rsidRDefault="00E23A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la linia 2. </w:t>
            </w:r>
          </w:p>
        </w:tc>
      </w:tr>
      <w:tr w:rsidR="00E23A2F" w:rsidRPr="005564C7" w14:paraId="2898C31F" w14:textId="77777777">
        <w:trPr>
          <w:cantSplit/>
          <w:trHeight w:val="421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D2DE8" w14:textId="77777777" w:rsidR="00E23A2F" w:rsidRPr="005564C7" w:rsidRDefault="00E23A2F" w:rsidP="00E23A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70476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2DAFC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7F7A0" w14:textId="77777777" w:rsidR="00E23A2F" w:rsidRDefault="00E23A2F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St. Roşiori Est</w:t>
            </w:r>
          </w:p>
          <w:p w14:paraId="5C937530" w14:textId="77777777" w:rsidR="00E23A2F" w:rsidRDefault="00E23A2F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liniile 3 și 4 </w:t>
            </w:r>
          </w:p>
          <w:p w14:paraId="200397E5" w14:textId="77777777" w:rsidR="00E23A2F" w:rsidRPr="005564C7" w:rsidRDefault="00E23A2F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6DD6B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938AC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0006B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CCBDC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5793C" w14:textId="77777777" w:rsidR="00E23A2F" w:rsidRDefault="00E23A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23A2F" w:rsidRPr="005564C7" w14:paraId="2066B84B" w14:textId="77777777">
        <w:trPr>
          <w:cantSplit/>
          <w:trHeight w:val="421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24B51" w14:textId="77777777" w:rsidR="00E23A2F" w:rsidRPr="005564C7" w:rsidRDefault="00E23A2F" w:rsidP="00E23A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007BE" w14:textId="77777777" w:rsidR="00E23A2F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195+600</w:t>
            </w:r>
          </w:p>
          <w:p w14:paraId="2C85C909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197+500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E1CE9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7EACA" w14:textId="77777777" w:rsidR="00E23A2F" w:rsidRDefault="00E23A2F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Roşiori Est</w:t>
            </w:r>
            <w:r>
              <w:rPr>
                <w:b/>
                <w:bCs/>
                <w:color w:val="000000"/>
                <w:sz w:val="20"/>
              </w:rPr>
              <w:t xml:space="preserve"> -</w:t>
            </w:r>
          </w:p>
          <w:p w14:paraId="6E67208C" w14:textId="77777777" w:rsidR="00E23A2F" w:rsidRPr="005564C7" w:rsidRDefault="00E23A2F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Plosca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87A8C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1FEB0" w14:textId="77777777" w:rsidR="00E23A2F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477C3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334CE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D88D2" w14:textId="77777777" w:rsidR="00E23A2F" w:rsidRDefault="00E23A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23A2F" w:rsidRPr="005564C7" w14:paraId="1BC11777" w14:textId="77777777">
        <w:trPr>
          <w:cantSplit/>
          <w:trHeight w:val="421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8E8DE" w14:textId="77777777" w:rsidR="00E23A2F" w:rsidRPr="005564C7" w:rsidRDefault="00E23A2F" w:rsidP="00E23A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A5B67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202+825</w:t>
            </w:r>
          </w:p>
          <w:p w14:paraId="55212E39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202+875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71633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5564C7"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B8608" w14:textId="77777777" w:rsidR="00E23A2F" w:rsidRPr="005564C7" w:rsidRDefault="00E23A2F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Roşiori -</w:t>
            </w:r>
          </w:p>
          <w:p w14:paraId="28F1C324" w14:textId="77777777" w:rsidR="00E23A2F" w:rsidRPr="005564C7" w:rsidRDefault="00E23A2F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Plosca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7F493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E8398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B300A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ED6F5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96159" w14:textId="77777777" w:rsidR="00E23A2F" w:rsidRPr="005D2784" w:rsidRDefault="00E23A2F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5D2784">
              <w:rPr>
                <w:b/>
                <w:bCs/>
                <w:iCs/>
                <w:color w:val="000000"/>
                <w:sz w:val="20"/>
              </w:rPr>
              <w:t>Valabil pentru trenurile remorcate cu două locomotive cuplate.</w:t>
            </w:r>
          </w:p>
          <w:p w14:paraId="25788633" w14:textId="77777777" w:rsidR="00E23A2F" w:rsidRPr="00736DB4" w:rsidRDefault="00E23A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36DB4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23A2F" w:rsidRPr="005564C7" w14:paraId="22A5DEBD" w14:textId="77777777">
        <w:trPr>
          <w:cantSplit/>
          <w:trHeight w:val="421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DE7E7" w14:textId="77777777" w:rsidR="00E23A2F" w:rsidRPr="005564C7" w:rsidRDefault="00E23A2F" w:rsidP="00E23A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6612E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B20DE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8A190" w14:textId="77777777" w:rsidR="00E23A2F" w:rsidRDefault="00E23A2F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St. Plosca</w:t>
            </w:r>
          </w:p>
          <w:p w14:paraId="0A3B0501" w14:textId="77777777" w:rsidR="00E23A2F" w:rsidRPr="005564C7" w:rsidRDefault="00E23A2F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X + Cap Y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BBC3A" w14:textId="77777777" w:rsidR="00E23A2F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sch. </w:t>
            </w:r>
          </w:p>
          <w:p w14:paraId="2FB0ADC6" w14:textId="77777777" w:rsidR="00E23A2F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3, 4 </w:t>
            </w:r>
          </w:p>
          <w:p w14:paraId="28076151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și 5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D38D7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A76D4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DA458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68B13" w14:textId="77777777" w:rsidR="00E23A2F" w:rsidRPr="00B43314" w:rsidRDefault="00E23A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B43314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62424033" w14:textId="77777777" w:rsidR="00E23A2F" w:rsidRDefault="00E23A2F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B43314">
              <w:rPr>
                <w:b/>
                <w:bCs/>
                <w:i/>
                <w:iCs/>
                <w:color w:val="000000"/>
                <w:sz w:val="20"/>
              </w:rPr>
              <w:t>la liniile 2 și 3.</w:t>
            </w:r>
          </w:p>
        </w:tc>
      </w:tr>
      <w:tr w:rsidR="00E23A2F" w:rsidRPr="005564C7" w14:paraId="60E579F8" w14:textId="77777777">
        <w:trPr>
          <w:cantSplit/>
          <w:trHeight w:val="90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EB5F3" w14:textId="77777777" w:rsidR="00E23A2F" w:rsidRPr="005564C7" w:rsidRDefault="00E23A2F" w:rsidP="00E23A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71B72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4BB08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7FAD9" w14:textId="77777777" w:rsidR="00E23A2F" w:rsidRPr="005564C7" w:rsidRDefault="00E23A2F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St. Plosca</w:t>
            </w:r>
          </w:p>
          <w:p w14:paraId="170F219D" w14:textId="77777777" w:rsidR="00E23A2F" w:rsidRPr="005564C7" w:rsidRDefault="00E23A2F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 xml:space="preserve">linia 3 </w:t>
            </w:r>
          </w:p>
          <w:p w14:paraId="3A894227" w14:textId="77777777" w:rsidR="00E23A2F" w:rsidRPr="005564C7" w:rsidRDefault="00E23A2F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B9BE6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89634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725F3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7CC0B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BA9FE" w14:textId="77777777" w:rsidR="00E23A2F" w:rsidRPr="005564C7" w:rsidRDefault="00E23A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23A2F" w:rsidRPr="005564C7" w14:paraId="16C87BBE" w14:textId="77777777">
        <w:trPr>
          <w:cantSplit/>
          <w:trHeight w:val="90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5134E" w14:textId="77777777" w:rsidR="00E23A2F" w:rsidRPr="005564C7" w:rsidRDefault="00E23A2F" w:rsidP="00E23A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28CF9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70D0A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C17A3" w14:textId="77777777" w:rsidR="00E23A2F" w:rsidRPr="005564C7" w:rsidRDefault="00E23A2F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St. Plosca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3D4B4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peste sch. 6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3ED68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5564C7">
              <w:rPr>
                <w:b/>
                <w:bCs/>
                <w:color w:val="000000"/>
                <w:sz w:val="36"/>
                <w:szCs w:val="36"/>
              </w:rPr>
              <w:t>5</w:t>
            </w: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79DD2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E88FD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A0397" w14:textId="77777777" w:rsidR="00E23A2F" w:rsidRPr="005564C7" w:rsidRDefault="00E23A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23A2F" w:rsidRPr="005564C7" w14:paraId="1459A61F" w14:textId="77777777">
        <w:trPr>
          <w:cantSplit/>
          <w:trHeight w:val="90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FF13B" w14:textId="77777777" w:rsidR="00E23A2F" w:rsidRPr="005564C7" w:rsidRDefault="00E23A2F" w:rsidP="00E23A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629AB" w14:textId="77777777" w:rsidR="00E23A2F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211+700</w:t>
            </w:r>
          </w:p>
          <w:p w14:paraId="214958AB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211+750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B5FE8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AFB36" w14:textId="77777777" w:rsidR="00E23A2F" w:rsidRPr="005564C7" w:rsidRDefault="00E23A2F" w:rsidP="006272F2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Plosca</w:t>
            </w:r>
            <w:r>
              <w:rPr>
                <w:b/>
                <w:bCs/>
                <w:color w:val="000000"/>
                <w:sz w:val="20"/>
              </w:rPr>
              <w:t xml:space="preserve"> - </w:t>
            </w:r>
            <w:r w:rsidRPr="005564C7">
              <w:rPr>
                <w:b/>
                <w:bCs/>
                <w:color w:val="000000"/>
                <w:sz w:val="20"/>
              </w:rPr>
              <w:t>Alexandria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3F560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9248B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B929B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4214C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E240B" w14:textId="77777777" w:rsidR="00E23A2F" w:rsidRPr="005564C7" w:rsidRDefault="00E23A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23A2F" w:rsidRPr="005564C7" w14:paraId="36568DDA" w14:textId="77777777">
        <w:trPr>
          <w:cantSplit/>
          <w:trHeight w:val="90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6AAEF" w14:textId="77777777" w:rsidR="00E23A2F" w:rsidRPr="005564C7" w:rsidRDefault="00E23A2F" w:rsidP="00E23A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86B18" w14:textId="77777777" w:rsidR="00E23A2F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212+000</w:t>
            </w:r>
          </w:p>
          <w:p w14:paraId="2BD12A26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214+500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AB0A6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796A9" w14:textId="77777777" w:rsidR="00E23A2F" w:rsidRPr="005564C7" w:rsidRDefault="00E23A2F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Plosca</w:t>
            </w:r>
            <w:r>
              <w:rPr>
                <w:b/>
                <w:bCs/>
                <w:color w:val="000000"/>
                <w:sz w:val="20"/>
              </w:rPr>
              <w:t xml:space="preserve"> - </w:t>
            </w:r>
            <w:r w:rsidRPr="005564C7">
              <w:rPr>
                <w:b/>
                <w:bCs/>
                <w:color w:val="000000"/>
                <w:sz w:val="20"/>
              </w:rPr>
              <w:t>Alexandria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BC0BD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DE95A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E019B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05DF7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1B195" w14:textId="77777777" w:rsidR="00E23A2F" w:rsidRPr="005564C7" w:rsidRDefault="00E23A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23A2F" w:rsidRPr="005564C7" w14:paraId="0A399327" w14:textId="77777777">
        <w:trPr>
          <w:cantSplit/>
          <w:trHeight w:val="90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CAD40" w14:textId="77777777" w:rsidR="00E23A2F" w:rsidRPr="005564C7" w:rsidRDefault="00E23A2F" w:rsidP="00E23A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F4DE8" w14:textId="77777777" w:rsidR="00E23A2F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219+000</w:t>
            </w:r>
          </w:p>
          <w:p w14:paraId="1DBCBF6F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223+000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8CC6E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78044" w14:textId="77777777" w:rsidR="00E23A2F" w:rsidRPr="005564C7" w:rsidRDefault="00E23A2F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Plosca</w:t>
            </w:r>
            <w:r>
              <w:rPr>
                <w:b/>
                <w:bCs/>
                <w:color w:val="000000"/>
                <w:sz w:val="20"/>
              </w:rPr>
              <w:t xml:space="preserve"> - </w:t>
            </w:r>
            <w:r w:rsidRPr="005564C7">
              <w:rPr>
                <w:b/>
                <w:bCs/>
                <w:color w:val="000000"/>
                <w:sz w:val="20"/>
              </w:rPr>
              <w:t>Alexandria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05E30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A14BB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A13BD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41046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14CBC" w14:textId="77777777" w:rsidR="00E23A2F" w:rsidRPr="005564C7" w:rsidRDefault="00E23A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23A2F" w:rsidRPr="005564C7" w14:paraId="0C02C8EC" w14:textId="77777777">
        <w:trPr>
          <w:cantSplit/>
          <w:trHeight w:val="105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F0440" w14:textId="77777777" w:rsidR="00E23A2F" w:rsidRPr="005564C7" w:rsidRDefault="00E23A2F" w:rsidP="00E23A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2F738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315BB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5807A" w14:textId="77777777" w:rsidR="00E23A2F" w:rsidRPr="005564C7" w:rsidRDefault="00E23A2F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St. Alexandria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E7E1F" w14:textId="77777777" w:rsidR="00E23A2F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 xml:space="preserve">peste sch. </w:t>
            </w:r>
          </w:p>
          <w:p w14:paraId="77292EC5" w14:textId="77777777" w:rsidR="00E23A2F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 xml:space="preserve">10, 13 </w:t>
            </w:r>
          </w:p>
          <w:p w14:paraId="01F42EA9" w14:textId="77777777" w:rsidR="00E23A2F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 xml:space="preserve">și </w:t>
            </w:r>
          </w:p>
          <w:p w14:paraId="0FAEBCE0" w14:textId="77777777" w:rsidR="00E23A2F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 xml:space="preserve">T.D.J. </w:t>
            </w:r>
          </w:p>
          <w:p w14:paraId="3D9088B0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15 / 17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891F7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5564C7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49C41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B3643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DA193" w14:textId="77777777" w:rsidR="00E23A2F" w:rsidRDefault="00E23A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5564C7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625C5A58" w14:textId="77777777" w:rsidR="00E23A2F" w:rsidRPr="005564C7" w:rsidRDefault="00E23A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5564C7">
              <w:rPr>
                <w:b/>
                <w:bCs/>
                <w:i/>
                <w:iCs/>
                <w:color w:val="000000"/>
                <w:sz w:val="20"/>
              </w:rPr>
              <w:t>la liniile 2 și  3.</w:t>
            </w:r>
          </w:p>
        </w:tc>
      </w:tr>
      <w:tr w:rsidR="00E23A2F" w:rsidRPr="005564C7" w14:paraId="558B7747" w14:textId="77777777">
        <w:trPr>
          <w:cantSplit/>
          <w:trHeight w:val="810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2CF3D" w14:textId="77777777" w:rsidR="00E23A2F" w:rsidRPr="005564C7" w:rsidRDefault="00E23A2F" w:rsidP="00E23A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53844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C7220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32544" w14:textId="77777777" w:rsidR="00E23A2F" w:rsidRPr="005564C7" w:rsidRDefault="00E23A2F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St. Alexandria</w:t>
            </w:r>
          </w:p>
          <w:p w14:paraId="3169946B" w14:textId="77777777" w:rsidR="00E23A2F" w:rsidRPr="005564C7" w:rsidRDefault="00E23A2F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 xml:space="preserve">linia 4 </w:t>
            </w:r>
          </w:p>
          <w:p w14:paraId="3A6FAA3B" w14:textId="77777777" w:rsidR="00E23A2F" w:rsidRPr="005564C7" w:rsidRDefault="00E23A2F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 xml:space="preserve">primiri - expedieri 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27FB5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A40A2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5564C7"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E66AF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62DA1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13C19" w14:textId="77777777" w:rsidR="00E23A2F" w:rsidRPr="005564C7" w:rsidRDefault="00E23A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23A2F" w:rsidRPr="005564C7" w14:paraId="1150D3CA" w14:textId="77777777">
        <w:trPr>
          <w:cantSplit/>
          <w:trHeight w:val="2530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BC3B8" w14:textId="77777777" w:rsidR="00E23A2F" w:rsidRPr="005564C7" w:rsidRDefault="00E23A2F" w:rsidP="00E23A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05D62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B55E3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AC4C7" w14:textId="77777777" w:rsidR="00E23A2F" w:rsidRPr="005564C7" w:rsidRDefault="00E23A2F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St. Alexandria</w:t>
            </w:r>
          </w:p>
          <w:p w14:paraId="3BCBBB91" w14:textId="77777777" w:rsidR="00E23A2F" w:rsidRPr="005564C7" w:rsidRDefault="00E23A2F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Cap X şi Cap Y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78923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peste T.D.J.</w:t>
            </w:r>
          </w:p>
          <w:p w14:paraId="7A84C6EC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 xml:space="preserve">19 / 21, </w:t>
            </w:r>
          </w:p>
          <w:p w14:paraId="52D04950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12 / 14</w:t>
            </w:r>
          </w:p>
          <w:p w14:paraId="1B996C63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şi</w:t>
            </w:r>
          </w:p>
          <w:p w14:paraId="67DFE223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sch. 18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34032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5564C7">
              <w:rPr>
                <w:b/>
                <w:bCs/>
                <w:color w:val="000000"/>
                <w:sz w:val="36"/>
                <w:szCs w:val="36"/>
              </w:rPr>
              <w:t>5</w:t>
            </w: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26BB9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B5C78" w14:textId="77777777" w:rsidR="00E23A2F" w:rsidRPr="005564C7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72D47" w14:textId="77777777" w:rsidR="00E23A2F" w:rsidRPr="005564C7" w:rsidRDefault="00E23A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</w:tbl>
    <w:p w14:paraId="64D99B70" w14:textId="77777777" w:rsidR="00E23A2F" w:rsidRDefault="00E23A2F">
      <w:pPr>
        <w:spacing w:before="40" w:after="40" w:line="192" w:lineRule="auto"/>
        <w:ind w:right="57"/>
        <w:rPr>
          <w:sz w:val="20"/>
        </w:rPr>
      </w:pPr>
    </w:p>
    <w:p w14:paraId="13B95B0B" w14:textId="77777777" w:rsidR="00E23A2F" w:rsidRDefault="00E23A2F" w:rsidP="00CB56C2">
      <w:pPr>
        <w:pStyle w:val="Heading1"/>
        <w:spacing w:line="360" w:lineRule="auto"/>
      </w:pPr>
      <w:r>
        <w:t>LINIA 111 A</w:t>
      </w:r>
    </w:p>
    <w:p w14:paraId="48E660FB" w14:textId="77777777" w:rsidR="00E23A2F" w:rsidRDefault="00E23A2F" w:rsidP="00CB56C2">
      <w:pPr>
        <w:pStyle w:val="Heading1"/>
        <w:spacing w:line="360" w:lineRule="auto"/>
        <w:rPr>
          <w:b w:val="0"/>
          <w:bCs w:val="0"/>
          <w:sz w:val="8"/>
        </w:rPr>
      </w:pPr>
      <w:r>
        <w:t>ALEXANDRIA - ZIMNICEA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1"/>
        <w:gridCol w:w="880"/>
        <w:gridCol w:w="750"/>
        <w:gridCol w:w="2189"/>
        <w:gridCol w:w="924"/>
        <w:gridCol w:w="750"/>
        <w:gridCol w:w="860"/>
        <w:gridCol w:w="745"/>
        <w:gridCol w:w="2477"/>
      </w:tblGrid>
      <w:tr w:rsidR="00E23A2F" w14:paraId="73421C3F" w14:textId="77777777">
        <w:trPr>
          <w:cantSplit/>
          <w:trHeight w:val="105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34890" w14:textId="77777777" w:rsidR="00E23A2F" w:rsidRDefault="00E23A2F" w:rsidP="00E23A2F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38BCF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779B0" w14:textId="77777777" w:rsidR="00E23A2F" w:rsidRPr="0067415A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42795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Alexandria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F6662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1DF77C9E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10, 13 </w:t>
            </w:r>
          </w:p>
          <w:p w14:paraId="3A748A06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23DFE3BE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T.D.J. </w:t>
            </w:r>
          </w:p>
          <w:p w14:paraId="5F30C883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 / 17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93748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AC25D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F3157" w14:textId="77777777" w:rsidR="00E23A2F" w:rsidRPr="0067415A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4C25A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A10D82C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 3.</w:t>
            </w:r>
          </w:p>
        </w:tc>
      </w:tr>
      <w:tr w:rsidR="00E23A2F" w14:paraId="7E49C098" w14:textId="77777777">
        <w:trPr>
          <w:cantSplit/>
          <w:trHeight w:val="810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29E4A" w14:textId="77777777" w:rsidR="00E23A2F" w:rsidRDefault="00E23A2F" w:rsidP="00E23A2F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F4B08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E5D0D" w14:textId="77777777" w:rsidR="00E23A2F" w:rsidRPr="0067415A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4B257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Alexandria</w:t>
            </w:r>
          </w:p>
          <w:p w14:paraId="51AA5553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 </w:t>
            </w:r>
          </w:p>
          <w:p w14:paraId="0E9820F4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primiri - expedieri 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4F546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266F4" w14:textId="77777777" w:rsidR="00E23A2F" w:rsidRPr="0067415A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7415A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48778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DBE90" w14:textId="77777777" w:rsidR="00E23A2F" w:rsidRPr="0067415A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48E73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18F969F4" w14:textId="77777777">
        <w:trPr>
          <w:cantSplit/>
          <w:trHeight w:val="2530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E79DB" w14:textId="77777777" w:rsidR="00E23A2F" w:rsidRDefault="00E23A2F" w:rsidP="00E23A2F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5C377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87E47" w14:textId="77777777" w:rsidR="00E23A2F" w:rsidRPr="0067415A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13FAA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Alexandria</w:t>
            </w:r>
          </w:p>
          <w:p w14:paraId="49B41661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şi Cap Y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B54DE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3F838305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19 / 21, </w:t>
            </w:r>
          </w:p>
          <w:p w14:paraId="33461D66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/ 14</w:t>
            </w:r>
          </w:p>
          <w:p w14:paraId="23E2AFF1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4A847AE1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18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AEAC5" w14:textId="77777777" w:rsidR="00E23A2F" w:rsidRPr="0067415A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D6A06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93594" w14:textId="77777777" w:rsidR="00E23A2F" w:rsidRPr="0067415A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960F5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5D6661E6" w14:textId="77777777">
        <w:trPr>
          <w:cantSplit/>
          <w:trHeight w:val="137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26C0A" w14:textId="77777777" w:rsidR="00E23A2F" w:rsidRDefault="00E23A2F" w:rsidP="00E23A2F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79086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226+444</w:t>
            </w:r>
          </w:p>
          <w:p w14:paraId="25D05D2B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273+200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2F118" w14:textId="77777777" w:rsidR="00E23A2F" w:rsidRPr="0067415A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80195" w14:textId="77777777" w:rsidR="00E23A2F" w:rsidRPr="006F2DFE" w:rsidRDefault="00E23A2F">
            <w:pPr>
              <w:spacing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6F2DFE">
              <w:rPr>
                <w:b/>
                <w:bCs/>
                <w:color w:val="000000"/>
                <w:sz w:val="20"/>
              </w:rPr>
              <w:t>Alexandria -</w:t>
            </w:r>
          </w:p>
          <w:p w14:paraId="4CA17F21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 w:rsidRPr="006F2DFE">
              <w:rPr>
                <w:b/>
                <w:bCs/>
                <w:color w:val="000000"/>
                <w:sz w:val="20"/>
              </w:rPr>
              <w:t xml:space="preserve"> Zimnicea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6F232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666DE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53269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B9EDE" w14:textId="77777777" w:rsidR="00E23A2F" w:rsidRPr="0067415A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A7162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A028FC">
              <w:rPr>
                <w:b/>
                <w:bCs/>
                <w:iCs/>
                <w:sz w:val="20"/>
              </w:rPr>
              <w:t>*Interzis circulaţia trenurilor care au în componenţă mai mult de două locomotive cuplate.</w:t>
            </w:r>
          </w:p>
          <w:p w14:paraId="448C820F" w14:textId="77777777" w:rsidR="00E23A2F" w:rsidRPr="00CB56C2" w:rsidRDefault="00E23A2F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CB56C2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0DFE6DE2" w14:textId="77777777">
        <w:trPr>
          <w:cantSplit/>
          <w:trHeight w:val="452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69656" w14:textId="77777777" w:rsidR="00E23A2F" w:rsidRDefault="00E23A2F" w:rsidP="00E23A2F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23CA7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DC396" w14:textId="77777777" w:rsidR="00E23A2F" w:rsidRPr="0067415A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52112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Zimnicea</w:t>
            </w:r>
          </w:p>
          <w:p w14:paraId="06725F46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2A,  2B şi 3 primiri - expedieri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DA897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2F9907B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8A09D" w14:textId="77777777" w:rsidR="00E23A2F" w:rsidRPr="0067415A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7415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69062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DE86C" w14:textId="77777777" w:rsidR="00E23A2F" w:rsidRPr="0067415A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A7BDB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72225610" w14:textId="77777777" w:rsidR="00E23A2F" w:rsidRDefault="00E23A2F" w:rsidP="00DB78D2">
      <w:pPr>
        <w:pStyle w:val="Heading1"/>
        <w:spacing w:line="360" w:lineRule="auto"/>
      </w:pPr>
      <w:r>
        <w:lastRenderedPageBreak/>
        <w:t>LINIA 112</w:t>
      </w:r>
    </w:p>
    <w:p w14:paraId="2A4C8C30" w14:textId="77777777" w:rsidR="00E23A2F" w:rsidRDefault="00E23A2F" w:rsidP="00D013FA">
      <w:pPr>
        <w:pStyle w:val="Heading1"/>
        <w:spacing w:line="360" w:lineRule="auto"/>
        <w:rPr>
          <w:b w:val="0"/>
          <w:bCs w:val="0"/>
          <w:sz w:val="8"/>
        </w:rPr>
      </w:pPr>
      <w:r>
        <w:t xml:space="preserve">PIATRA OLT - CARACAL - </w:t>
      </w:r>
      <w:r w:rsidRPr="00755F45">
        <w:t>CARACAL GR. TEHNICA</w:t>
      </w:r>
    </w:p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4"/>
        <w:gridCol w:w="877"/>
        <w:gridCol w:w="756"/>
        <w:gridCol w:w="2204"/>
        <w:gridCol w:w="869"/>
        <w:gridCol w:w="758"/>
        <w:gridCol w:w="869"/>
        <w:gridCol w:w="754"/>
        <w:gridCol w:w="2487"/>
      </w:tblGrid>
      <w:tr w:rsidR="00E23A2F" w14:paraId="0F60080F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AE853" w14:textId="77777777" w:rsidR="00E23A2F" w:rsidRDefault="00E23A2F" w:rsidP="00E23A2F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F9EA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65917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49AD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Piatra Olt</w:t>
            </w:r>
          </w:p>
          <w:p w14:paraId="651477D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5DE6C" w14:textId="77777777" w:rsidR="00E23A2F" w:rsidRDefault="00E23A2F" w:rsidP="000B158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5C72D05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26, 32, 38 și 42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F8427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DB13F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59900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B6A0A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afectarea liniilor 4 - 11.</w:t>
            </w:r>
          </w:p>
        </w:tc>
      </w:tr>
      <w:tr w:rsidR="00E23A2F" w14:paraId="27973E0F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1D5D4" w14:textId="77777777" w:rsidR="00E23A2F" w:rsidRDefault="00E23A2F" w:rsidP="00E23A2F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5109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9498B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71C2F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Piatra Olt</w:t>
            </w:r>
          </w:p>
          <w:p w14:paraId="130103E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E892F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7E19DA0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8DCE4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EE18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EFBEA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3343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22D873B4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486B6" w14:textId="77777777" w:rsidR="00E23A2F" w:rsidRDefault="00E23A2F" w:rsidP="00E23A2F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0D5FA" w14:textId="77777777" w:rsidR="00E23A2F" w:rsidRDefault="00E23A2F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206+900</w:t>
            </w:r>
          </w:p>
          <w:p w14:paraId="48BD93FD" w14:textId="77777777" w:rsidR="00E23A2F" w:rsidRDefault="00E23A2F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207+000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32548" w14:textId="77777777" w:rsidR="00E23A2F" w:rsidRPr="00483148" w:rsidRDefault="00E23A2F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A02DD" w14:textId="77777777" w:rsidR="00E23A2F" w:rsidRDefault="00E23A2F" w:rsidP="00850C58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Piatra Olt - Vlăduleni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CAB9B" w14:textId="77777777" w:rsidR="00E23A2F" w:rsidRDefault="00E23A2F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0328C" w14:textId="77777777" w:rsidR="00E23A2F" w:rsidRDefault="00E23A2F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00B83" w14:textId="77777777" w:rsidR="00E23A2F" w:rsidRDefault="00E23A2F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674BB" w14:textId="77777777" w:rsidR="00E23A2F" w:rsidRPr="00483148" w:rsidRDefault="00E23A2F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92977" w14:textId="77777777" w:rsidR="00E23A2F" w:rsidRDefault="00E23A2F" w:rsidP="00850C5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14:paraId="7D2336E4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B8014" w14:textId="77777777" w:rsidR="00E23A2F" w:rsidRDefault="00E23A2F" w:rsidP="00E23A2F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D683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213+000</w:t>
            </w:r>
          </w:p>
          <w:p w14:paraId="0A24D85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237+700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CFFFD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55A1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Piatra Olt - Caracal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DDB4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2121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D4B16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64417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EE99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23A2F" w14:paraId="207CED17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DB327" w14:textId="77777777" w:rsidR="00E23A2F" w:rsidRDefault="00E23A2F" w:rsidP="00E23A2F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EAF6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217+100</w:t>
            </w:r>
          </w:p>
          <w:p w14:paraId="712C63F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217+150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3577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E65B0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Piatra Olt - Vlăduleni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FF065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63C44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2D3EB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8C8B3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824EA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14:paraId="3EBA9917" w14:textId="77777777">
        <w:trPr>
          <w:cantSplit/>
          <w:trHeight w:val="344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05B27" w14:textId="77777777" w:rsidR="00E23A2F" w:rsidRDefault="00E23A2F" w:rsidP="00E23A2F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5D22A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C7DC8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24A67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Vlăduleni</w:t>
            </w:r>
          </w:p>
          <w:p w14:paraId="060D4F14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F56E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6D5D54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4CEB5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AA029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F3DC2" w14:textId="77777777" w:rsidR="00E23A2F" w:rsidRPr="00483148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0EE81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75B48961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FEA1D" w14:textId="77777777" w:rsidR="00E23A2F" w:rsidRDefault="00E23A2F" w:rsidP="00E23A2F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51D7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7801F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AF9B5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Romula</w:t>
            </w:r>
          </w:p>
          <w:p w14:paraId="446A636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4075422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7F882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E85765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A66E3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9E68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DE7F8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8D29C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6737A7B7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73EDB" w14:textId="77777777" w:rsidR="00E23A2F" w:rsidRDefault="00E23A2F" w:rsidP="00E23A2F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331B2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66735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24BAD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Romula</w:t>
            </w:r>
          </w:p>
          <w:p w14:paraId="201DE32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FDE3B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11D447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și 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86A8F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CEE4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DFD39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84EF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97A6312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E23A2F" w14:paraId="2A32FE74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A1330" w14:textId="77777777" w:rsidR="00E23A2F" w:rsidRDefault="00E23A2F" w:rsidP="00E23A2F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EEE02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231+335</w:t>
            </w:r>
          </w:p>
          <w:p w14:paraId="4D6D86D6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231+405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A9DD9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6936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Romula -</w:t>
            </w:r>
          </w:p>
          <w:p w14:paraId="16B2B7B5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Caracal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E5EF0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D0244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CC5D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DB7F9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78527" w14:textId="77777777" w:rsidR="00E23A2F" w:rsidRPr="00EB0A86" w:rsidRDefault="00E23A2F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EB0A86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EB0A86">
              <w:rPr>
                <w:b/>
                <w:bCs/>
                <w:iCs/>
                <w:sz w:val="20"/>
              </w:rPr>
              <w:t xml:space="preserve">  două locomotive cuplate.</w:t>
            </w:r>
          </w:p>
          <w:p w14:paraId="5DABFDC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42BBD8BF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86F1A" w14:textId="77777777" w:rsidR="00E23A2F" w:rsidRDefault="00E23A2F" w:rsidP="00E23A2F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AEC72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231+950</w:t>
            </w:r>
          </w:p>
          <w:p w14:paraId="103DAD8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232+000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5F5DF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634D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Romula -</w:t>
            </w:r>
          </w:p>
          <w:p w14:paraId="52C60B3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Caracal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971D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1CAD5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F12E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56411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C977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14:paraId="0F85F5AA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6DE6B" w14:textId="77777777" w:rsidR="00E23A2F" w:rsidRDefault="00E23A2F" w:rsidP="00E23A2F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F9034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237+810</w:t>
            </w:r>
          </w:p>
          <w:p w14:paraId="538BF2DB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238+790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09ED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A6B6F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76C8462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9502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4519D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BDA7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8C652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D0F6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5623E30A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Între vf. sch. 22 și </w:t>
            </w:r>
          </w:p>
          <w:p w14:paraId="39C9D89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călcâi sch. 27.</w:t>
            </w:r>
          </w:p>
        </w:tc>
      </w:tr>
      <w:tr w:rsidR="00E23A2F" w14:paraId="5DB47A80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E3D12" w14:textId="77777777" w:rsidR="00E23A2F" w:rsidRDefault="00E23A2F" w:rsidP="00E23A2F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9ABDE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30C55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D0AEC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7188C4E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651C5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52ABBE9E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22 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C9B40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CB6A6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7D453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93BB5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4 și 5</w:t>
            </w:r>
          </w:p>
        </w:tc>
      </w:tr>
      <w:tr w:rsidR="00E23A2F" w14:paraId="46962D36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C6221" w14:textId="77777777" w:rsidR="00E23A2F" w:rsidRDefault="00E23A2F" w:rsidP="00E23A2F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D7FD5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DBAF6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A4C22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4AC762E2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Cap Y,</w:t>
            </w:r>
          </w:p>
          <w:p w14:paraId="5E294A3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6, 32 și 34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1498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F355C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ED892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156+150</w:t>
            </w:r>
          </w:p>
          <w:p w14:paraId="43F74430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156+480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FB5AF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9E90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1B9D34C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8FE15C5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și 2, Cap Y.</w:t>
            </w:r>
          </w:p>
        </w:tc>
      </w:tr>
      <w:tr w:rsidR="00E23A2F" w14:paraId="7070946C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15A32" w14:textId="77777777" w:rsidR="00E23A2F" w:rsidRDefault="00E23A2F" w:rsidP="00E23A2F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DE104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E40C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7E28B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32BAB69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B1B9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34</w:t>
            </w:r>
          </w:p>
          <w:p w14:paraId="1F5D4E50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21539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51475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EA3CB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E940B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A920FB0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 Cap Y.</w:t>
            </w:r>
          </w:p>
        </w:tc>
      </w:tr>
      <w:tr w:rsidR="00E23A2F" w14:paraId="66959B42" w14:textId="77777777">
        <w:trPr>
          <w:cantSplit/>
          <w:trHeight w:val="1965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AE9FF" w14:textId="77777777" w:rsidR="00E23A2F" w:rsidRDefault="00E23A2F" w:rsidP="00E23A2F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FB1BB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22176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A6D2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44496CD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17CD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187F7DA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3 - 9 </w:t>
            </w:r>
          </w:p>
          <w:p w14:paraId="6E03596F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118AF04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21 - 33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FF46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0313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CF95A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6BA87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C0E95CC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linia 1 la linia 7.</w:t>
            </w:r>
          </w:p>
        </w:tc>
      </w:tr>
      <w:tr w:rsidR="00E23A2F" w14:paraId="189D8110" w14:textId="77777777">
        <w:trPr>
          <w:cantSplit/>
          <w:trHeight w:val="128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21F40" w14:textId="77777777" w:rsidR="00E23A2F" w:rsidRDefault="00E23A2F" w:rsidP="00E23A2F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59FC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FAB1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2D5A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2DCAB0F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4035E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53320EDB" w14:textId="77777777" w:rsidR="00E23A2F" w:rsidRPr="000A20AF" w:rsidRDefault="00E23A2F">
            <w:pPr>
              <w:spacing w:before="40" w:after="40" w:line="360" w:lineRule="auto"/>
              <w:ind w:left="64" w:right="57"/>
              <w:jc w:val="center"/>
              <w:rPr>
                <w:b/>
                <w:bCs/>
                <w:sz w:val="20"/>
              </w:rPr>
            </w:pPr>
            <w:r w:rsidRPr="000A20AF">
              <w:rPr>
                <w:b/>
                <w:bCs/>
                <w:sz w:val="20"/>
              </w:rPr>
              <w:t>23 -</w:t>
            </w:r>
            <w:r>
              <w:rPr>
                <w:b/>
                <w:bCs/>
                <w:sz w:val="20"/>
              </w:rPr>
              <w:t xml:space="preserve"> </w:t>
            </w:r>
            <w:r w:rsidRPr="000A20AF">
              <w:rPr>
                <w:b/>
                <w:bCs/>
                <w:sz w:val="20"/>
              </w:rPr>
              <w:t>29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0BC01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9410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0EBD6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4241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EB88A4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3 - 9.</w:t>
            </w:r>
          </w:p>
        </w:tc>
      </w:tr>
      <w:tr w:rsidR="00E23A2F" w14:paraId="450779A7" w14:textId="77777777">
        <w:trPr>
          <w:cantSplit/>
          <w:trHeight w:val="1965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D1049" w14:textId="77777777" w:rsidR="00E23A2F" w:rsidRDefault="00E23A2F" w:rsidP="00E23A2F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6B9AF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E171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9714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15EB7E0C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F504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31 și 37 pe directă și în abatere 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68270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6DEB2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A54F7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A5CC5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905F7F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7 - 9.</w:t>
            </w:r>
          </w:p>
        </w:tc>
      </w:tr>
      <w:tr w:rsidR="00E23A2F" w14:paraId="2C698E2F" w14:textId="77777777">
        <w:trPr>
          <w:cantSplit/>
          <w:trHeight w:val="888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2E637" w14:textId="77777777" w:rsidR="00E23A2F" w:rsidRDefault="00E23A2F" w:rsidP="00E23A2F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6B110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36790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8D45A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Caracal </w:t>
            </w:r>
          </w:p>
          <w:p w14:paraId="71B7871D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75EA5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</w:t>
            </w:r>
          </w:p>
          <w:p w14:paraId="0386A435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26, 28, 30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6249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5F266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0E21B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F28B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6 și 7.</w:t>
            </w:r>
          </w:p>
        </w:tc>
      </w:tr>
      <w:tr w:rsidR="00E23A2F" w14:paraId="4A0243BB" w14:textId="77777777">
        <w:trPr>
          <w:cantSplit/>
          <w:trHeight w:val="888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06029" w14:textId="77777777" w:rsidR="00E23A2F" w:rsidRDefault="00E23A2F" w:rsidP="00E23A2F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602D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825A2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899C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Caracal </w:t>
            </w:r>
          </w:p>
          <w:p w14:paraId="26A07702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24A2F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4F1B2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926F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96BFD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0859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linia 1.</w:t>
            </w:r>
          </w:p>
        </w:tc>
      </w:tr>
      <w:tr w:rsidR="00E23A2F" w14:paraId="168A2462" w14:textId="77777777">
        <w:trPr>
          <w:cantSplit/>
          <w:trHeight w:val="592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D2E3B" w14:textId="77777777" w:rsidR="00E23A2F" w:rsidRDefault="00E23A2F" w:rsidP="00E23A2F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36A5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394CC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0465A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Caracal </w:t>
            </w:r>
          </w:p>
          <w:p w14:paraId="6E27C86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106B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64AB83E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 și 52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02490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7748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DBB61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A406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E55397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1, 4 și 5.</w:t>
            </w:r>
          </w:p>
        </w:tc>
      </w:tr>
      <w:tr w:rsidR="00E23A2F" w14:paraId="79A05E0E" w14:textId="77777777">
        <w:trPr>
          <w:cantSplit/>
          <w:trHeight w:val="42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28623" w14:textId="77777777" w:rsidR="00E23A2F" w:rsidRDefault="00E23A2F" w:rsidP="00E23A2F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0D1F2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2F39A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827BF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0FA9AB3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5 și 6 </w:t>
            </w:r>
          </w:p>
          <w:p w14:paraId="7B196AB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FC83F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351E3B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AB51C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2B8E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D606C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8E0AF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5A55A88C" w14:textId="77777777">
        <w:trPr>
          <w:cantSplit/>
          <w:trHeight w:val="42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5400A" w14:textId="77777777" w:rsidR="00E23A2F" w:rsidRDefault="00E23A2F" w:rsidP="00E23A2F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68A56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5E2C0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8D3F7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11287A15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</w:t>
            </w:r>
          </w:p>
          <w:p w14:paraId="58E038D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084D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224061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9803B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95145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F84E2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98A25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795EA58E" w14:textId="77777777">
        <w:trPr>
          <w:cantSplit/>
          <w:trHeight w:val="42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FED69" w14:textId="77777777" w:rsidR="00E23A2F" w:rsidRDefault="00E23A2F" w:rsidP="00E23A2F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393D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239+100</w:t>
            </w:r>
          </w:p>
          <w:p w14:paraId="043C3A0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242+900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B4051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F289F" w14:textId="77777777" w:rsidR="00E23A2F" w:rsidRPr="002F2938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2F2938">
              <w:rPr>
                <w:rFonts w:eastAsia="Arial"/>
                <w:b/>
                <w:bCs/>
                <w:sz w:val="20"/>
                <w:szCs w:val="20"/>
              </w:rPr>
              <w:t>St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.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ia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1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p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X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-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G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up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1"/>
                <w:sz w:val="20"/>
                <w:szCs w:val="20"/>
              </w:rPr>
              <w:t>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ehn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ica</w:t>
            </w:r>
            <w:r w:rsidRPr="002F2938">
              <w:rPr>
                <w:rFonts w:eastAsia="Arial"/>
                <w:b/>
                <w:bCs/>
                <w:w w:val="99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si</w:t>
            </w:r>
            <w:r w:rsidRPr="002F2938">
              <w:rPr>
                <w:rFonts w:eastAsia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1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d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re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cta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Grup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1"/>
                <w:sz w:val="20"/>
                <w:szCs w:val="20"/>
              </w:rPr>
              <w:t>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ehn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ica</w:t>
            </w:r>
            <w:r w:rsidRPr="002F2938">
              <w:rPr>
                <w:rFonts w:eastAsia="Arial"/>
                <w:b/>
                <w:bCs/>
                <w:w w:val="99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61105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7ADC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1DFB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F5893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5DFFC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14:paraId="69806838" w14:textId="77777777">
        <w:trPr>
          <w:cantSplit/>
          <w:trHeight w:val="37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21EB7" w14:textId="77777777" w:rsidR="00E23A2F" w:rsidRDefault="00E23A2F" w:rsidP="00E23A2F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11C22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13365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D8AE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Tehnică </w:t>
            </w:r>
          </w:p>
          <w:p w14:paraId="64E57D67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Caracal </w:t>
            </w:r>
          </w:p>
          <w:p w14:paraId="5308C3F0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1251C12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–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ADAE4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F5C36BE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CEFAA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3220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D3526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C94AC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0C10A93A" w14:textId="77777777">
        <w:trPr>
          <w:cantSplit/>
          <w:trHeight w:val="37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B0F19" w14:textId="77777777" w:rsidR="00E23A2F" w:rsidRDefault="00E23A2F" w:rsidP="00E23A2F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F1B5B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953D6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23A85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Tehnică </w:t>
            </w:r>
          </w:p>
          <w:p w14:paraId="395BCADF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Caracal </w:t>
            </w:r>
          </w:p>
          <w:p w14:paraId="11829C97" w14:textId="77777777" w:rsidR="00E23A2F" w:rsidRPr="007D0C03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 xml:space="preserve">Cap </w:t>
            </w:r>
            <w:r>
              <w:rPr>
                <w:b/>
                <w:bCs/>
                <w:sz w:val="20"/>
                <w:lang w:val="en-US"/>
              </w:rPr>
              <w:t>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DFC95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458FD504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39EBE214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5/7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CFB20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AB6A5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D9E61" w14:textId="77777777" w:rsidR="00E23A2F" w:rsidRPr="0048314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198D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 la liniile 2 și 3</w:t>
            </w:r>
          </w:p>
        </w:tc>
      </w:tr>
    </w:tbl>
    <w:p w14:paraId="7638CFFD" w14:textId="77777777" w:rsidR="00E23A2F" w:rsidRDefault="00E23A2F">
      <w:pPr>
        <w:spacing w:before="40" w:after="40" w:line="192" w:lineRule="auto"/>
        <w:ind w:right="57"/>
        <w:rPr>
          <w:sz w:val="20"/>
        </w:rPr>
      </w:pPr>
    </w:p>
    <w:p w14:paraId="4BFA1BF7" w14:textId="77777777" w:rsidR="00E23A2F" w:rsidRPr="00341E40" w:rsidRDefault="00E23A2F" w:rsidP="00341E40">
      <w:pPr>
        <w:pStyle w:val="Heading1"/>
        <w:spacing w:line="360" w:lineRule="auto"/>
        <w:rPr>
          <w:color w:val="000000"/>
        </w:rPr>
      </w:pPr>
      <w:r w:rsidRPr="00341E40">
        <w:rPr>
          <w:color w:val="000000"/>
        </w:rPr>
        <w:t>LINIA 112 A</w:t>
      </w:r>
    </w:p>
    <w:p w14:paraId="550FA7EC" w14:textId="77777777" w:rsidR="00E23A2F" w:rsidRPr="00341E40" w:rsidRDefault="00E23A2F" w:rsidP="00341E40">
      <w:pPr>
        <w:pStyle w:val="Heading1"/>
        <w:spacing w:line="360" w:lineRule="auto"/>
        <w:rPr>
          <w:color w:val="000000"/>
        </w:rPr>
      </w:pPr>
      <w:r w:rsidRPr="00341E40">
        <w:rPr>
          <w:color w:val="000000"/>
        </w:rPr>
        <w:t>GRUPA TEHNICA CARACAL – CORABIA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80"/>
        <w:gridCol w:w="753"/>
        <w:gridCol w:w="2201"/>
        <w:gridCol w:w="869"/>
        <w:gridCol w:w="753"/>
        <w:gridCol w:w="869"/>
        <w:gridCol w:w="753"/>
        <w:gridCol w:w="2490"/>
      </w:tblGrid>
      <w:tr w:rsidR="00E23A2F" w:rsidRPr="00341E40" w14:paraId="2C430006" w14:textId="77777777">
        <w:trPr>
          <w:cantSplit/>
          <w:trHeight w:val="789"/>
          <w:jc w:val="center"/>
        </w:trPr>
        <w:tc>
          <w:tcPr>
            <w:tcW w:w="638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9F6BA" w14:textId="77777777" w:rsidR="00E23A2F" w:rsidRPr="00341E40" w:rsidRDefault="00E23A2F" w:rsidP="00E23A2F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B304A" w14:textId="77777777" w:rsidR="00E23A2F" w:rsidRDefault="00E23A2F" w:rsidP="005D0F4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239+100</w:t>
            </w:r>
          </w:p>
          <w:p w14:paraId="06283DE2" w14:textId="77777777" w:rsidR="00E23A2F" w:rsidRPr="00341E40" w:rsidRDefault="00E23A2F" w:rsidP="005D0F4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sz w:val="20"/>
              </w:rPr>
              <w:t>242+900</w:t>
            </w:r>
          </w:p>
        </w:tc>
        <w:tc>
          <w:tcPr>
            <w:tcW w:w="753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AC704" w14:textId="77777777" w:rsidR="00E23A2F" w:rsidRPr="00341E40" w:rsidRDefault="00E23A2F" w:rsidP="005D0F4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1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1BBF7" w14:textId="77777777" w:rsidR="00E23A2F" w:rsidRPr="00341E40" w:rsidRDefault="00E23A2F" w:rsidP="005D0F4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2F2938">
              <w:rPr>
                <w:rFonts w:eastAsia="Arial"/>
                <w:b/>
                <w:bCs/>
                <w:sz w:val="20"/>
                <w:szCs w:val="20"/>
              </w:rPr>
              <w:t>St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.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ia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1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p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X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-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G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up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1"/>
                <w:sz w:val="20"/>
                <w:szCs w:val="20"/>
              </w:rPr>
              <w:t>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ehn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ica</w:t>
            </w:r>
            <w:r w:rsidRPr="002F2938">
              <w:rPr>
                <w:rFonts w:eastAsia="Arial"/>
                <w:b/>
                <w:bCs/>
                <w:w w:val="99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si</w:t>
            </w:r>
            <w:r w:rsidRPr="002F2938">
              <w:rPr>
                <w:rFonts w:eastAsia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1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d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re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cta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Grup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1"/>
                <w:sz w:val="20"/>
                <w:szCs w:val="20"/>
              </w:rPr>
              <w:t>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ehn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ica</w:t>
            </w:r>
            <w:r w:rsidRPr="002F2938">
              <w:rPr>
                <w:rFonts w:eastAsia="Arial"/>
                <w:b/>
                <w:bCs/>
                <w:w w:val="99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869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4F8ED" w14:textId="77777777" w:rsidR="00E23A2F" w:rsidRPr="00341E40" w:rsidRDefault="00E23A2F" w:rsidP="005D0F4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E823A" w14:textId="77777777" w:rsidR="00E23A2F" w:rsidRPr="00341E40" w:rsidRDefault="00E23A2F" w:rsidP="005D0F4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869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6B4A6" w14:textId="77777777" w:rsidR="00E23A2F" w:rsidRPr="00341E40" w:rsidRDefault="00E23A2F" w:rsidP="005D0F4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D2C62" w14:textId="77777777" w:rsidR="00E23A2F" w:rsidRPr="00341E40" w:rsidRDefault="00E23A2F" w:rsidP="005D0F4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249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C6A9D" w14:textId="77777777" w:rsidR="00E23A2F" w:rsidRPr="00341E40" w:rsidRDefault="00E23A2F" w:rsidP="005D0F4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:rsidRPr="00341E40" w14:paraId="46577F5D" w14:textId="77777777">
        <w:trPr>
          <w:cantSplit/>
          <w:trHeight w:val="789"/>
          <w:jc w:val="center"/>
        </w:trPr>
        <w:tc>
          <w:tcPr>
            <w:tcW w:w="638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4AABE" w14:textId="77777777" w:rsidR="00E23A2F" w:rsidRPr="00341E40" w:rsidRDefault="00E23A2F" w:rsidP="00E23A2F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6F638" w14:textId="77777777" w:rsidR="00E23A2F" w:rsidRPr="00341E40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088D9" w14:textId="77777777" w:rsidR="00E23A2F" w:rsidRPr="00341E40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2201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EEA1E" w14:textId="77777777" w:rsidR="00E23A2F" w:rsidRPr="00341E40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 xml:space="preserve">Grupa Tehnică </w:t>
            </w:r>
          </w:p>
          <w:p w14:paraId="0D8828FD" w14:textId="77777777" w:rsidR="00E23A2F" w:rsidRPr="00341E40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 xml:space="preserve">Caracal </w:t>
            </w:r>
          </w:p>
          <w:p w14:paraId="3B992C34" w14:textId="77777777" w:rsidR="00E23A2F" w:rsidRPr="00341E40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 xml:space="preserve">linia 2 </w:t>
            </w:r>
          </w:p>
          <w:p w14:paraId="7E41ACDD" w14:textId="77777777" w:rsidR="00E23A2F" w:rsidRPr="00341E40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primiri – expedieri</w:t>
            </w:r>
          </w:p>
        </w:tc>
        <w:tc>
          <w:tcPr>
            <w:tcW w:w="869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1A2A8" w14:textId="77777777" w:rsidR="00E23A2F" w:rsidRPr="00341E40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toată</w:t>
            </w:r>
          </w:p>
          <w:p w14:paraId="4619D0FC" w14:textId="77777777" w:rsidR="00E23A2F" w:rsidRPr="00341E40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53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33819" w14:textId="77777777" w:rsidR="00E23A2F" w:rsidRPr="00341E40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  <w:r w:rsidRPr="00341E40">
              <w:rPr>
                <w:b/>
                <w:bCs/>
                <w:color w:val="000000"/>
                <w:sz w:val="32"/>
              </w:rPr>
              <w:t>10</w:t>
            </w:r>
          </w:p>
        </w:tc>
        <w:tc>
          <w:tcPr>
            <w:tcW w:w="869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C0E25" w14:textId="77777777" w:rsidR="00E23A2F" w:rsidRPr="00341E40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76CF7" w14:textId="77777777" w:rsidR="00E23A2F" w:rsidRPr="00341E40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249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3B1C4388" w14:textId="77777777" w:rsidR="00E23A2F" w:rsidRPr="00341E40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23A2F" w:rsidRPr="00341E40" w14:paraId="715A625D" w14:textId="77777777">
        <w:trPr>
          <w:cantSplit/>
          <w:trHeight w:val="789"/>
          <w:jc w:val="center"/>
        </w:trPr>
        <w:tc>
          <w:tcPr>
            <w:tcW w:w="638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DED27" w14:textId="77777777" w:rsidR="00E23A2F" w:rsidRPr="00341E40" w:rsidRDefault="00E23A2F" w:rsidP="00E23A2F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FA6E5" w14:textId="77777777" w:rsidR="00E23A2F" w:rsidRPr="00341E40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25BBB" w14:textId="77777777" w:rsidR="00E23A2F" w:rsidRPr="00341E40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2201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60C2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Tehnică </w:t>
            </w:r>
          </w:p>
          <w:p w14:paraId="6CFCD7E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Caracal </w:t>
            </w:r>
          </w:p>
          <w:p w14:paraId="3AF3D1C6" w14:textId="77777777" w:rsidR="00E23A2F" w:rsidRPr="00341E40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sz w:val="20"/>
              </w:rPr>
              <w:t xml:space="preserve">Cap </w:t>
            </w:r>
            <w:r>
              <w:rPr>
                <w:b/>
                <w:bCs/>
                <w:sz w:val="20"/>
                <w:lang w:val="en-US"/>
              </w:rPr>
              <w:t>X</w:t>
            </w:r>
          </w:p>
        </w:tc>
        <w:tc>
          <w:tcPr>
            <w:tcW w:w="869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3616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007BDF3F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2B3023EB" w14:textId="77777777" w:rsidR="00E23A2F" w:rsidRPr="00341E40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sz w:val="20"/>
              </w:rPr>
              <w:t>5/7</w:t>
            </w:r>
          </w:p>
        </w:tc>
        <w:tc>
          <w:tcPr>
            <w:tcW w:w="753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EB268" w14:textId="77777777" w:rsidR="00E23A2F" w:rsidRPr="00341E40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F226D" w14:textId="77777777" w:rsidR="00E23A2F" w:rsidRPr="00341E40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87B5B" w14:textId="77777777" w:rsidR="00E23A2F" w:rsidRPr="00341E40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249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02F0F7AD" w14:textId="77777777" w:rsidR="00E23A2F" w:rsidRPr="00341E40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 la liniile 2 și 3</w:t>
            </w:r>
          </w:p>
        </w:tc>
      </w:tr>
      <w:tr w:rsidR="00E23A2F" w:rsidRPr="00341E40" w14:paraId="1470AB63" w14:textId="77777777">
        <w:trPr>
          <w:cantSplit/>
          <w:trHeight w:val="7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C84AC" w14:textId="77777777" w:rsidR="00E23A2F" w:rsidRPr="00341E40" w:rsidRDefault="00E23A2F" w:rsidP="00E23A2F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A80D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242+950</w:t>
            </w:r>
          </w:p>
          <w:p w14:paraId="072DA774" w14:textId="77777777" w:rsidR="00E23A2F" w:rsidRPr="00341E40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282+229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DBD77" w14:textId="77777777" w:rsidR="00E23A2F" w:rsidRPr="00341E40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A8480" w14:textId="77777777" w:rsidR="00E23A2F" w:rsidRPr="00341E40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 xml:space="preserve">Grupa Tehnică </w:t>
            </w:r>
          </w:p>
          <w:p w14:paraId="691A0F85" w14:textId="77777777" w:rsidR="00E23A2F" w:rsidRPr="00341E40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Caracal -</w:t>
            </w:r>
          </w:p>
          <w:p w14:paraId="27D2462C" w14:textId="77777777" w:rsidR="00E23A2F" w:rsidRPr="00341E40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Corabia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ACC31" w14:textId="77777777" w:rsidR="00E23A2F" w:rsidRPr="00341E40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85536" w14:textId="77777777" w:rsidR="00E23A2F" w:rsidRPr="00341E40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9B130" w14:textId="77777777" w:rsidR="00E23A2F" w:rsidRPr="00341E40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F5D99" w14:textId="77777777" w:rsidR="00E23A2F" w:rsidRPr="00341E40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0E568449" w14:textId="77777777" w:rsidR="00E23A2F" w:rsidRDefault="00E23A2F">
            <w:pPr>
              <w:spacing w:before="40" w:after="40" w:line="360" w:lineRule="auto"/>
              <w:ind w:left="82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*Interzis circulaţia trenurilor care au în componenţă mai mult de două locomotive cuplate.</w:t>
            </w:r>
          </w:p>
          <w:p w14:paraId="281DA5DC" w14:textId="77777777" w:rsidR="00E23A2F" w:rsidRPr="002A0159" w:rsidRDefault="00E23A2F">
            <w:pPr>
              <w:spacing w:before="40" w:after="40" w:line="360" w:lineRule="auto"/>
              <w:ind w:left="82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2A0159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23A2F" w:rsidRPr="00341E40" w14:paraId="2D4010B4" w14:textId="77777777">
        <w:trPr>
          <w:cantSplit/>
          <w:trHeight w:val="7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BACDD" w14:textId="77777777" w:rsidR="00E23A2F" w:rsidRPr="00341E40" w:rsidRDefault="00E23A2F" w:rsidP="00E23A2F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36117" w14:textId="77777777" w:rsidR="00E23A2F" w:rsidRPr="00341E40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252+690</w:t>
            </w:r>
          </w:p>
          <w:p w14:paraId="7A40A224" w14:textId="77777777" w:rsidR="00E23A2F" w:rsidRPr="00341E40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252+740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949C6" w14:textId="77777777" w:rsidR="00E23A2F" w:rsidRPr="00341E40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  <w:r w:rsidRPr="00341E40">
              <w:rPr>
                <w:b/>
                <w:bCs/>
                <w:color w:val="000000"/>
                <w:sz w:val="32"/>
              </w:rPr>
              <w:t>30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FECCC" w14:textId="77777777" w:rsidR="00E23A2F" w:rsidRPr="00341E40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 xml:space="preserve">Grupa Tehnică </w:t>
            </w:r>
          </w:p>
          <w:p w14:paraId="5B1C2CF8" w14:textId="77777777" w:rsidR="00E23A2F" w:rsidRPr="00341E40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Caracal -</w:t>
            </w:r>
          </w:p>
          <w:p w14:paraId="62F5FE48" w14:textId="77777777" w:rsidR="00E23A2F" w:rsidRPr="00341E40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Corabia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90858" w14:textId="77777777" w:rsidR="00E23A2F" w:rsidRPr="00341E40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1D8EE" w14:textId="77777777" w:rsidR="00E23A2F" w:rsidRPr="00341E40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C0ECE" w14:textId="77777777" w:rsidR="00E23A2F" w:rsidRPr="00341E40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0E7B4" w14:textId="77777777" w:rsidR="00E23A2F" w:rsidRPr="00341E40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0DB5A954" w14:textId="77777777" w:rsidR="00E23A2F" w:rsidRPr="00341E40" w:rsidRDefault="00E23A2F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341E40">
              <w:rPr>
                <w:b/>
                <w:bCs/>
                <w:iCs/>
                <w:color w:val="000000"/>
                <w:sz w:val="20"/>
              </w:rPr>
              <w:t>Valabil pentru trenurile remorcate cu două locomotive cuplate.</w:t>
            </w:r>
          </w:p>
          <w:p w14:paraId="0D2DB331" w14:textId="77777777" w:rsidR="00E23A2F" w:rsidRPr="00083153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083153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23A2F" w:rsidRPr="00341E40" w14:paraId="37716CAB" w14:textId="77777777">
        <w:trPr>
          <w:cantSplit/>
          <w:trHeight w:val="7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DA22F" w14:textId="77777777" w:rsidR="00E23A2F" w:rsidRPr="00341E40" w:rsidRDefault="00E23A2F" w:rsidP="00E23A2F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3A1EB" w14:textId="77777777" w:rsidR="00E23A2F" w:rsidRPr="00341E40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257+075</w:t>
            </w:r>
          </w:p>
          <w:p w14:paraId="65F77ABA" w14:textId="77777777" w:rsidR="00E23A2F" w:rsidRPr="00341E40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257+125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C20E9" w14:textId="77777777" w:rsidR="00E23A2F" w:rsidRPr="00341E40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  <w:r w:rsidRPr="00341E40">
              <w:rPr>
                <w:b/>
                <w:bCs/>
                <w:color w:val="000000"/>
                <w:sz w:val="32"/>
              </w:rPr>
              <w:t>30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787B3" w14:textId="77777777" w:rsidR="00E23A2F" w:rsidRPr="00341E40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 xml:space="preserve">Grupa Tehnică </w:t>
            </w:r>
          </w:p>
          <w:p w14:paraId="201DBDF0" w14:textId="77777777" w:rsidR="00E23A2F" w:rsidRPr="00341E40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Caracal -</w:t>
            </w:r>
          </w:p>
          <w:p w14:paraId="300C66D9" w14:textId="77777777" w:rsidR="00E23A2F" w:rsidRPr="00341E40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Corabia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25152" w14:textId="77777777" w:rsidR="00E23A2F" w:rsidRPr="00341E40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6A35D" w14:textId="77777777" w:rsidR="00E23A2F" w:rsidRPr="00341E40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5E1D5" w14:textId="77777777" w:rsidR="00E23A2F" w:rsidRPr="00341E40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560F4" w14:textId="77777777" w:rsidR="00E23A2F" w:rsidRPr="00341E40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5405296F" w14:textId="77777777" w:rsidR="00E23A2F" w:rsidRPr="00341E40" w:rsidRDefault="00E23A2F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341E40">
              <w:rPr>
                <w:b/>
                <w:bCs/>
                <w:iCs/>
                <w:color w:val="000000"/>
                <w:sz w:val="20"/>
              </w:rPr>
              <w:t>Valabil pentru trenurile remorcate cu două locomotive cuplate.</w:t>
            </w:r>
          </w:p>
          <w:p w14:paraId="65137B63" w14:textId="77777777" w:rsidR="00E23A2F" w:rsidRPr="00083153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083153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23A2F" w:rsidRPr="00341E40" w14:paraId="73745022" w14:textId="77777777">
        <w:trPr>
          <w:cantSplit/>
          <w:trHeight w:val="7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29E96" w14:textId="77777777" w:rsidR="00E23A2F" w:rsidRPr="00341E40" w:rsidRDefault="00E23A2F" w:rsidP="00E23A2F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A9865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267+875</w:t>
            </w:r>
          </w:p>
          <w:p w14:paraId="2B64FB23" w14:textId="77777777" w:rsidR="00E23A2F" w:rsidRPr="00341E40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267+925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33A24" w14:textId="77777777" w:rsidR="00E23A2F" w:rsidRPr="00341E40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  <w:r>
              <w:rPr>
                <w:b/>
                <w:bCs/>
                <w:color w:val="000000"/>
                <w:sz w:val="32"/>
              </w:rPr>
              <w:t>30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A5B69" w14:textId="77777777" w:rsidR="00E23A2F" w:rsidRPr="00341E40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 xml:space="preserve">Grupa Tehnică </w:t>
            </w:r>
          </w:p>
          <w:p w14:paraId="0DF186F1" w14:textId="77777777" w:rsidR="00E23A2F" w:rsidRPr="00341E40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Caracal -</w:t>
            </w:r>
          </w:p>
          <w:p w14:paraId="05D27D16" w14:textId="77777777" w:rsidR="00E23A2F" w:rsidRPr="00341E40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Corabia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55B94" w14:textId="77777777" w:rsidR="00E23A2F" w:rsidRPr="00341E40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72B83" w14:textId="77777777" w:rsidR="00E23A2F" w:rsidRPr="00341E40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D060C" w14:textId="77777777" w:rsidR="00E23A2F" w:rsidRPr="00341E40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DE2CF" w14:textId="77777777" w:rsidR="00E23A2F" w:rsidRPr="00341E40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695300FA" w14:textId="77777777" w:rsidR="00E23A2F" w:rsidRPr="009B36D7" w:rsidRDefault="00E23A2F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9B36D7">
              <w:rPr>
                <w:b/>
                <w:bCs/>
                <w:iCs/>
                <w:sz w:val="20"/>
              </w:rPr>
              <w:t>Valabil pentru trenurile care au în componență două locomotive cuplate.</w:t>
            </w:r>
          </w:p>
          <w:p w14:paraId="3059789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:rsidRPr="00341E40" w14:paraId="21097F1A" w14:textId="77777777">
        <w:trPr>
          <w:cantSplit/>
          <w:trHeight w:val="7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31E4A" w14:textId="77777777" w:rsidR="00E23A2F" w:rsidRPr="00341E40" w:rsidRDefault="00E23A2F" w:rsidP="00E23A2F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DD320" w14:textId="77777777" w:rsidR="00E23A2F" w:rsidRPr="00341E40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94F17" w14:textId="77777777" w:rsidR="00E23A2F" w:rsidRPr="00341E40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BDE61" w14:textId="77777777" w:rsidR="00E23A2F" w:rsidRPr="00341E40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St. Corabia</w:t>
            </w:r>
          </w:p>
          <w:p w14:paraId="52AEEB7B" w14:textId="77777777" w:rsidR="00E23A2F" w:rsidRPr="00341E40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 xml:space="preserve">linia 2 </w:t>
            </w:r>
          </w:p>
          <w:p w14:paraId="1B8CA906" w14:textId="77777777" w:rsidR="00E23A2F" w:rsidRPr="00341E40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D0EC3" w14:textId="77777777" w:rsidR="00E23A2F" w:rsidRPr="00341E40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toată</w:t>
            </w:r>
          </w:p>
          <w:p w14:paraId="076C48E7" w14:textId="77777777" w:rsidR="00E23A2F" w:rsidRPr="00341E40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57559" w14:textId="77777777" w:rsidR="00E23A2F" w:rsidRPr="00341E40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  <w:r w:rsidRPr="00341E40">
              <w:rPr>
                <w:b/>
                <w:bCs/>
                <w:color w:val="000000"/>
                <w:sz w:val="32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3B058" w14:textId="77777777" w:rsidR="00E23A2F" w:rsidRPr="00341E40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11815" w14:textId="77777777" w:rsidR="00E23A2F" w:rsidRPr="00341E40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163597B4" w14:textId="77777777" w:rsidR="00E23A2F" w:rsidRPr="00341E40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</w:tbl>
    <w:p w14:paraId="045DD075" w14:textId="77777777" w:rsidR="00E23A2F" w:rsidRPr="00341E40" w:rsidRDefault="00E23A2F" w:rsidP="00341E40">
      <w:pPr>
        <w:rPr>
          <w:color w:val="000000"/>
        </w:rPr>
      </w:pPr>
    </w:p>
    <w:p w14:paraId="24739989" w14:textId="77777777" w:rsidR="00E23A2F" w:rsidRDefault="00E23A2F" w:rsidP="00671189">
      <w:pPr>
        <w:pStyle w:val="Heading1"/>
        <w:spacing w:line="360" w:lineRule="auto"/>
      </w:pPr>
      <w:r>
        <w:lastRenderedPageBreak/>
        <w:t>LINIA 113</w:t>
      </w:r>
    </w:p>
    <w:p w14:paraId="01D5D1F9" w14:textId="77777777" w:rsidR="00E23A2F" w:rsidRDefault="00E23A2F" w:rsidP="007D0571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CRAIOVA - CALAFAT</w:t>
      </w:r>
      <w:r>
        <w:rPr>
          <w:caps/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5"/>
        <w:gridCol w:w="880"/>
        <w:gridCol w:w="747"/>
        <w:gridCol w:w="2176"/>
        <w:gridCol w:w="981"/>
        <w:gridCol w:w="747"/>
        <w:gridCol w:w="850"/>
        <w:gridCol w:w="736"/>
        <w:gridCol w:w="2464"/>
      </w:tblGrid>
      <w:tr w:rsidR="00E23A2F" w14:paraId="293974A0" w14:textId="77777777">
        <w:trPr>
          <w:cantSplit/>
          <w:trHeight w:val="419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4EF97" w14:textId="77777777" w:rsidR="00E23A2F" w:rsidRDefault="00E23A2F" w:rsidP="00E23A2F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814D4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249+150</w:t>
            </w:r>
          </w:p>
          <w:p w14:paraId="4DD3D07E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250+300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24EE9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A120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  <w:p w14:paraId="7E22075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3A + 3B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02696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5391D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CC14F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0E13F" w14:textId="77777777" w:rsidR="00E23A2F" w:rsidRPr="00CC1231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DF6CB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Numai pentru trenuri de marfă în tranzit. Nesemnalizată pe teren.</w:t>
            </w:r>
          </w:p>
          <w:p w14:paraId="6711997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Stația în paralelogram.</w:t>
            </w:r>
          </w:p>
        </w:tc>
      </w:tr>
      <w:tr w:rsidR="00E23A2F" w14:paraId="6DE6673E" w14:textId="77777777">
        <w:trPr>
          <w:cantSplit/>
          <w:trHeight w:val="419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BE469" w14:textId="77777777" w:rsidR="00E23A2F" w:rsidRDefault="00E23A2F" w:rsidP="00E23A2F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65228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AA359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94680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  <w:p w14:paraId="2E728D0B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9B217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5252070D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73 - 77 - - 83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570BD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2D589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69834" w14:textId="77777777" w:rsidR="00E23A2F" w:rsidRPr="00CC1231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9B58B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 linia 2 A la liniile 26 și 27.</w:t>
            </w:r>
          </w:p>
        </w:tc>
      </w:tr>
      <w:tr w:rsidR="00E23A2F" w14:paraId="7A958837" w14:textId="77777777">
        <w:trPr>
          <w:cantSplit/>
          <w:trHeight w:val="419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395E2" w14:textId="77777777" w:rsidR="00E23A2F" w:rsidRDefault="00E23A2F" w:rsidP="00E23A2F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9C95A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E821F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2C5FD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255DF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7E85397A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79 - 85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B0BFC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79664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15DFC" w14:textId="77777777" w:rsidR="00E23A2F" w:rsidRPr="00CC1231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F565A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340914F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linia 28 A la liniile </w:t>
            </w:r>
          </w:p>
          <w:p w14:paraId="0F13830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1 - 4B.</w:t>
            </w:r>
          </w:p>
        </w:tc>
      </w:tr>
      <w:tr w:rsidR="00E23A2F" w14:paraId="24E3DEBE" w14:textId="77777777">
        <w:trPr>
          <w:cantSplit/>
          <w:trHeight w:val="600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7916D" w14:textId="77777777" w:rsidR="00E23A2F" w:rsidRDefault="00E23A2F" w:rsidP="00E23A2F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2EEB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CE6CF" w14:textId="77777777" w:rsidR="00E23A2F" w:rsidRPr="00073CD9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F3E2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  <w:p w14:paraId="24EF7B4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89C2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6C6C0DD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75 / 79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CB4E0" w14:textId="77777777" w:rsidR="00E23A2F" w:rsidRPr="00CC123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3A3E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3CD68" w14:textId="77777777" w:rsidR="00E23A2F" w:rsidRPr="00CC123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BC540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1FB2A7A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linia 28A către liniile </w:t>
            </w:r>
          </w:p>
          <w:p w14:paraId="5B99587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1 - 4B, 26 și 27.</w:t>
            </w:r>
          </w:p>
        </w:tc>
      </w:tr>
      <w:tr w:rsidR="00E23A2F" w14:paraId="4366BFC0" w14:textId="77777777">
        <w:trPr>
          <w:cantSplit/>
          <w:trHeight w:val="453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4EF1F" w14:textId="77777777" w:rsidR="00E23A2F" w:rsidRDefault="00E23A2F" w:rsidP="00E23A2F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658C4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8559C" w14:textId="77777777" w:rsidR="00E23A2F" w:rsidRPr="00073CD9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905A2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  <w:p w14:paraId="73D9E80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715A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69F6A206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83 / 87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2B1C6" w14:textId="77777777" w:rsidR="00E23A2F" w:rsidRPr="00CC123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ABA7E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14B23" w14:textId="77777777" w:rsidR="00E23A2F" w:rsidRPr="00CC123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C75FA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liniile 1A, 2A și 28A către liniile 26 și 27.</w:t>
            </w:r>
          </w:p>
        </w:tc>
      </w:tr>
      <w:tr w:rsidR="00E23A2F" w14:paraId="6D764F8B" w14:textId="77777777">
        <w:trPr>
          <w:cantSplit/>
          <w:trHeight w:val="2204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710F9" w14:textId="77777777" w:rsidR="00E23A2F" w:rsidRDefault="00E23A2F" w:rsidP="00E23A2F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313B2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77B71" w14:textId="77777777" w:rsidR="00E23A2F" w:rsidRPr="00073CD9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7678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  <w:p w14:paraId="17EC93B2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AD6B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713C66D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35428566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23, 33,  35, </w:t>
            </w:r>
          </w:p>
          <w:p w14:paraId="5404698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48523BB6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43 / 49, 45 / 51, sch. </w:t>
            </w:r>
          </w:p>
          <w:p w14:paraId="15C987C4" w14:textId="77777777" w:rsidR="00E23A2F" w:rsidRDefault="00E23A2F" w:rsidP="00FD446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55, 57, 59, 65, 67, 69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A2B17" w14:textId="77777777" w:rsidR="00E23A2F" w:rsidRPr="000625F2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3F6BB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D5AFE" w14:textId="77777777" w:rsidR="00E23A2F" w:rsidRPr="000625F2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8B42A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5648CB2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4A - 11.</w:t>
            </w:r>
          </w:p>
        </w:tc>
      </w:tr>
      <w:tr w:rsidR="00E23A2F" w14:paraId="511CCDC2" w14:textId="77777777">
        <w:trPr>
          <w:cantSplit/>
          <w:trHeight w:val="2204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68141" w14:textId="77777777" w:rsidR="00E23A2F" w:rsidRDefault="00E23A2F" w:rsidP="00E23A2F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97AE6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C8CC3" w14:textId="77777777" w:rsidR="00E23A2F" w:rsidRPr="00073CD9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1126C" w14:textId="77777777" w:rsidR="00E23A2F" w:rsidRDefault="00E23A2F" w:rsidP="00FD446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  <w:p w14:paraId="3D7C7D32" w14:textId="77777777" w:rsidR="00E23A2F" w:rsidRDefault="00E23A2F" w:rsidP="00FD446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BB756" w14:textId="77777777" w:rsidR="00E23A2F" w:rsidRDefault="00E23A2F" w:rsidP="00FD446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671545B7" w14:textId="77777777" w:rsidR="00E23A2F" w:rsidRDefault="00E23A2F" w:rsidP="00FD446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362077D7" w14:textId="77777777" w:rsidR="00E23A2F" w:rsidRDefault="00E23A2F" w:rsidP="00FD446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145, 147, 149, 151 </w:t>
            </w:r>
          </w:p>
          <w:p w14:paraId="16A23E56" w14:textId="77777777" w:rsidR="00E23A2F" w:rsidRDefault="00E23A2F" w:rsidP="00FD446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157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E2ACD" w14:textId="77777777" w:rsidR="00E23A2F" w:rsidRPr="000625F2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CF835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AB4C9" w14:textId="77777777" w:rsidR="00E23A2F" w:rsidRPr="000625F2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67151" w14:textId="77777777" w:rsidR="00E23A2F" w:rsidRDefault="00E23A2F" w:rsidP="00FD446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AB5F24A" w14:textId="77777777" w:rsidR="00E23A2F" w:rsidRDefault="00E23A2F" w:rsidP="00FD446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12 - 16.</w:t>
            </w:r>
          </w:p>
        </w:tc>
      </w:tr>
      <w:tr w:rsidR="00E23A2F" w14:paraId="3B0D0012" w14:textId="77777777">
        <w:trPr>
          <w:cantSplit/>
          <w:trHeight w:val="1083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E7340" w14:textId="77777777" w:rsidR="00E23A2F" w:rsidRDefault="00E23A2F" w:rsidP="00E23A2F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84E0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6D623" w14:textId="77777777" w:rsidR="00E23A2F" w:rsidRPr="00073CD9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1C3E7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  <w:p w14:paraId="5B551775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12-16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1D99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CB559E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61FBF" w14:textId="77777777" w:rsidR="00E23A2F" w:rsidRPr="00CC123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CCAC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B75A8" w14:textId="77777777" w:rsidR="00E23A2F" w:rsidRPr="00CC123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D673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1A7030DE" w14:textId="77777777">
        <w:trPr>
          <w:cantSplit/>
          <w:trHeight w:val="1555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885A2" w14:textId="77777777" w:rsidR="00E23A2F" w:rsidRDefault="00E23A2F" w:rsidP="00E23A2F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B828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C27E0" w14:textId="77777777" w:rsidR="00E23A2F" w:rsidRPr="00073CD9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28F40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Jiu  H.M. Cap X + Y </w:t>
            </w:r>
          </w:p>
          <w:p w14:paraId="309E39A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7A13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290FFD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23, 10 și diag. </w:t>
            </w:r>
          </w:p>
          <w:p w14:paraId="4FB2D548" w14:textId="77777777" w:rsidR="00E23A2F" w:rsidRPr="00A91FA4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0"/>
              </w:rPr>
              <w:t xml:space="preserve">15-23 </w:t>
            </w:r>
            <w:r>
              <w:rPr>
                <w:b/>
                <w:bCs/>
                <w:sz w:val="20"/>
              </w:rPr>
              <w:br/>
              <w:t>și 10-8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D1BA0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99540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FA711" w14:textId="77777777" w:rsidR="00E23A2F" w:rsidRPr="00CC123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929E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Cu acces la linia 3 </w:t>
            </w:r>
          </w:p>
          <w:p w14:paraId="5DB8ED30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sz w:val="20"/>
              </w:rPr>
              <w:t>Jiu  H.M.</w:t>
            </w:r>
          </w:p>
        </w:tc>
      </w:tr>
      <w:tr w:rsidR="00E23A2F" w14:paraId="09C48A33" w14:textId="77777777" w:rsidTr="00A16AF3">
        <w:trPr>
          <w:cantSplit/>
          <w:trHeight w:val="778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F73BD" w14:textId="77777777" w:rsidR="00E23A2F" w:rsidRDefault="00E23A2F" w:rsidP="00E23A2F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7F14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254+120</w:t>
            </w:r>
          </w:p>
          <w:p w14:paraId="5B4F0B0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254+170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7D3A8" w14:textId="77777777" w:rsidR="00E23A2F" w:rsidRPr="00073CD9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F9704" w14:textId="77777777" w:rsidR="00E23A2F" w:rsidRDefault="00E23A2F" w:rsidP="00347E2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Jiu  H.M.  -  Podari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15D22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EA250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5C36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65FA6" w14:textId="77777777" w:rsidR="00E23A2F" w:rsidRPr="00CC123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0283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5161C9D5" w14:textId="77777777">
        <w:trPr>
          <w:cantSplit/>
          <w:trHeight w:val="1555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6786E" w14:textId="77777777" w:rsidR="00E23A2F" w:rsidRDefault="00E23A2F" w:rsidP="00E23A2F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6ECC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564F5" w14:textId="77777777" w:rsidR="00E23A2F" w:rsidRPr="00073CD9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ED15C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Podari</w:t>
            </w:r>
          </w:p>
          <w:p w14:paraId="2512A5C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E26E5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7D6FF1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7, 9, 11, 13, 15 </w:t>
            </w:r>
          </w:p>
          <w:p w14:paraId="4E054F1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12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87D4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BB92F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BFB1E" w14:textId="77777777" w:rsidR="00E23A2F" w:rsidRPr="00CC123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D8CD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CE0A68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liniile 2 - 4.</w:t>
            </w:r>
          </w:p>
        </w:tc>
      </w:tr>
      <w:tr w:rsidR="00E23A2F" w14:paraId="5C296B2B" w14:textId="77777777">
        <w:trPr>
          <w:cantSplit/>
          <w:trHeight w:val="1555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8D828" w14:textId="77777777" w:rsidR="00E23A2F" w:rsidRDefault="00E23A2F" w:rsidP="00E23A2F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93FF6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79A82" w14:textId="77777777" w:rsidR="00E23A2F" w:rsidRPr="00073CD9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F346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Podari</w:t>
            </w:r>
          </w:p>
          <w:p w14:paraId="6C3A690C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CE77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10A7E472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/ 8</w:t>
            </w:r>
          </w:p>
          <w:p w14:paraId="13F3AFB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10 și 14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8280B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4E27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00EF3" w14:textId="77777777" w:rsidR="00E23A2F" w:rsidRPr="00CC123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A4A8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05A1D7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și 4 Cap Y.</w:t>
            </w:r>
          </w:p>
        </w:tc>
      </w:tr>
      <w:tr w:rsidR="00E23A2F" w14:paraId="613F7E68" w14:textId="77777777">
        <w:trPr>
          <w:cantSplit/>
          <w:trHeight w:val="1555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14403" w14:textId="77777777" w:rsidR="00E23A2F" w:rsidRDefault="00E23A2F" w:rsidP="00E23A2F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AF67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D0E3D" w14:textId="77777777" w:rsidR="00E23A2F" w:rsidRPr="00073CD9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8150C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Sălcuța Cap X + Y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C53DE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peste sch. 3 și diag. 1-3 și Cap Y peste sch. 4 și diag 2-4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A0B5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2027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469DD" w14:textId="77777777" w:rsidR="00E23A2F" w:rsidRPr="00CC123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E21B2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linia 2 Sălcuța</w:t>
            </w:r>
          </w:p>
        </w:tc>
      </w:tr>
      <w:tr w:rsidR="00E23A2F" w14:paraId="2BDF6688" w14:textId="77777777">
        <w:trPr>
          <w:cantSplit/>
          <w:trHeight w:val="1555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14654" w14:textId="77777777" w:rsidR="00E23A2F" w:rsidRDefault="00E23A2F" w:rsidP="00E23A2F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3E99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54754" w14:textId="77777777" w:rsidR="00E23A2F" w:rsidRPr="00073CD9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E5CED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Segarcea</w:t>
            </w:r>
          </w:p>
          <w:p w14:paraId="713FA9CA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Y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1A55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3, TDJ</w:t>
            </w:r>
          </w:p>
          <w:p w14:paraId="6710D74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 / 9,</w:t>
            </w:r>
          </w:p>
          <w:p w14:paraId="0C20262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10, TDJ</w:t>
            </w:r>
          </w:p>
          <w:p w14:paraId="48653C3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/ 14 și diag. 1-3, 3-7/9,</w:t>
            </w:r>
          </w:p>
          <w:p w14:paraId="6EC4598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4-10 și 10-12/14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B95C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E4910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5CD31" w14:textId="77777777" w:rsidR="00E23A2F" w:rsidRPr="00CC123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DBD9A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2 și 3.</w:t>
            </w:r>
          </w:p>
        </w:tc>
      </w:tr>
      <w:tr w:rsidR="00E23A2F" w14:paraId="6D427D9C" w14:textId="77777777">
        <w:trPr>
          <w:cantSplit/>
          <w:trHeight w:val="50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D41FA" w14:textId="77777777" w:rsidR="00E23A2F" w:rsidRDefault="00E23A2F" w:rsidP="00E23A2F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8F41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972F2" w14:textId="77777777" w:rsidR="00E23A2F" w:rsidRPr="00073CD9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B7E2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Segarcea</w:t>
            </w:r>
          </w:p>
          <w:p w14:paraId="1273D95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 </w:t>
            </w:r>
          </w:p>
          <w:p w14:paraId="0165AE6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0906B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11B09" w14:textId="77777777" w:rsidR="00E23A2F" w:rsidRPr="00CC123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C123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6F62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E4279" w14:textId="77777777" w:rsidR="00E23A2F" w:rsidRPr="00CC1231" w:rsidRDefault="00E23A2F">
            <w:pPr>
              <w:spacing w:before="40" w:after="40" w:line="360" w:lineRule="auto"/>
              <w:ind w:left="57" w:right="57"/>
              <w:jc w:val="center"/>
              <w:rPr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8E76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7AFD0193" w14:textId="77777777">
        <w:trPr>
          <w:cantSplit/>
          <w:trHeight w:val="504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9BB0A" w14:textId="77777777" w:rsidR="00E23A2F" w:rsidRDefault="00E23A2F" w:rsidP="00E23A2F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941B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B6744" w14:textId="77777777" w:rsidR="00E23A2F" w:rsidRPr="00073CD9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58EB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Portăreşti</w:t>
            </w:r>
          </w:p>
          <w:p w14:paraId="4B40FBCA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2 și 3</w:t>
            </w:r>
          </w:p>
          <w:p w14:paraId="17085126" w14:textId="77777777" w:rsidR="00E23A2F" w:rsidRPr="001B3BD6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DCD56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B2E5D" w14:textId="77777777" w:rsidR="00E23A2F" w:rsidRPr="00CC123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E829E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5E9A1" w14:textId="77777777" w:rsidR="00E23A2F" w:rsidRPr="00CC1231" w:rsidRDefault="00E23A2F">
            <w:pPr>
              <w:spacing w:before="40" w:after="40" w:line="360" w:lineRule="auto"/>
              <w:ind w:left="57" w:right="57"/>
              <w:jc w:val="center"/>
              <w:rPr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06D4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18C03862" w14:textId="77777777">
        <w:trPr>
          <w:cantSplit/>
          <w:trHeight w:val="504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25B03" w14:textId="77777777" w:rsidR="00E23A2F" w:rsidRDefault="00E23A2F" w:rsidP="00E23A2F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A709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EE770" w14:textId="77777777" w:rsidR="00E23A2F" w:rsidRPr="00073CD9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19A90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Portăreşti,</w:t>
            </w:r>
          </w:p>
          <w:p w14:paraId="32B36F4A" w14:textId="77777777" w:rsidR="00E23A2F" w:rsidRPr="002617B2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 xml:space="preserve">Cap X + </w:t>
            </w:r>
            <w:r>
              <w:rPr>
                <w:b/>
                <w:bCs/>
                <w:sz w:val="20"/>
                <w:lang w:val="en-US"/>
              </w:rPr>
              <w:t>Cap Y</w:t>
            </w:r>
          </w:p>
          <w:p w14:paraId="28C12FB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0646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2528DD5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3, </w:t>
            </w:r>
          </w:p>
          <w:p w14:paraId="2BBF701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5 / 7, </w:t>
            </w:r>
          </w:p>
          <w:p w14:paraId="6A3B6835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diagonala 1 - 3, </w:t>
            </w:r>
          </w:p>
          <w:p w14:paraId="0419BB42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3 - 5 / 7, sch. 4,  TDJ 6 / 8, </w:t>
            </w:r>
          </w:p>
          <w:p w14:paraId="6A318C12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 2 - 4 și 4 - 6 / 8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7781E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9A5775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7C7C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6FB13" w14:textId="77777777" w:rsidR="00E23A2F" w:rsidRPr="00CC1231" w:rsidRDefault="00E23A2F">
            <w:pPr>
              <w:spacing w:before="40" w:after="40" w:line="360" w:lineRule="auto"/>
              <w:ind w:left="57" w:right="57"/>
              <w:jc w:val="center"/>
              <w:rPr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AD81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4FB027F2" w14:textId="77777777">
        <w:trPr>
          <w:cantSplit/>
          <w:trHeight w:val="50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FB529" w14:textId="77777777" w:rsidR="00E23A2F" w:rsidRDefault="00E23A2F" w:rsidP="00E23A2F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5AA2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D8636" w14:textId="77777777" w:rsidR="00E23A2F" w:rsidRPr="00073CD9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2C2F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Băileşti</w:t>
            </w:r>
          </w:p>
          <w:p w14:paraId="2A7E9FF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56CB10C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FAAE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65BA55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23959" w14:textId="77777777" w:rsidR="00E23A2F" w:rsidRPr="00CC123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C123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EB6C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74AB6" w14:textId="77777777" w:rsidR="00E23A2F" w:rsidRPr="00CC1231" w:rsidRDefault="00E23A2F">
            <w:pPr>
              <w:spacing w:before="40" w:after="40" w:line="360" w:lineRule="auto"/>
              <w:ind w:left="57" w:right="57"/>
              <w:jc w:val="center"/>
              <w:rPr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9EE1A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2214BDCB" w14:textId="77777777">
        <w:trPr>
          <w:cantSplit/>
          <w:trHeight w:val="367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95A36" w14:textId="77777777" w:rsidR="00E23A2F" w:rsidRDefault="00E23A2F" w:rsidP="00E23A2F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6A7A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A89F0" w14:textId="77777777" w:rsidR="00E23A2F" w:rsidRPr="00073CD9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A6E9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Băileşti</w:t>
            </w:r>
          </w:p>
          <w:p w14:paraId="74226DE5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  <w:p w14:paraId="67DED14A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– expedieri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001AF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  <w:p w14:paraId="031D95CE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2108C3A6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12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6798B" w14:textId="77777777" w:rsidR="00E23A2F" w:rsidRPr="00CC123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C123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1A9D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E00AA" w14:textId="77777777" w:rsidR="00E23A2F" w:rsidRPr="00CC1231" w:rsidRDefault="00E23A2F">
            <w:pPr>
              <w:spacing w:before="40" w:after="40" w:line="360" w:lineRule="auto"/>
              <w:ind w:left="57" w:right="57"/>
              <w:jc w:val="center"/>
              <w:rPr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C45F7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5784E7FD" w14:textId="77777777">
        <w:trPr>
          <w:cantSplit/>
          <w:trHeight w:val="367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1DCE8" w14:textId="77777777" w:rsidR="00E23A2F" w:rsidRDefault="00E23A2F" w:rsidP="00E23A2F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460AF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E0073" w14:textId="77777777" w:rsidR="00E23A2F" w:rsidRPr="00073CD9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424C0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Băileşti</w:t>
            </w:r>
          </w:p>
          <w:p w14:paraId="6722C605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399B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 11/13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CCA89" w14:textId="77777777" w:rsidR="00E23A2F" w:rsidRPr="00CC123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2C76E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9A2C0" w14:textId="77777777" w:rsidR="00E23A2F" w:rsidRPr="00CC1231" w:rsidRDefault="00E23A2F">
            <w:pPr>
              <w:spacing w:before="40" w:after="40" w:line="360" w:lineRule="auto"/>
              <w:ind w:left="57" w:right="57"/>
              <w:jc w:val="center"/>
              <w:rPr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566C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3, 7 și 8 Cap X.</w:t>
            </w:r>
          </w:p>
        </w:tc>
      </w:tr>
      <w:tr w:rsidR="00E23A2F" w14:paraId="6E0640A4" w14:textId="77777777">
        <w:trPr>
          <w:cantSplit/>
          <w:trHeight w:val="266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4ACE1" w14:textId="77777777" w:rsidR="00E23A2F" w:rsidRDefault="00E23A2F" w:rsidP="00E23A2F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8F0A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52A5C" w14:textId="77777777" w:rsidR="00E23A2F" w:rsidRPr="00073CD9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6D048" w14:textId="77777777" w:rsidR="00E23A2F" w:rsidRDefault="00E23A2F">
            <w:pPr>
              <w:pStyle w:val="Heading2"/>
              <w:spacing w:before="40" w:after="4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St. Moţăţei</w:t>
            </w:r>
          </w:p>
          <w:p w14:paraId="1581313A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</w:t>
            </w:r>
          </w:p>
          <w:p w14:paraId="184A341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– expedieri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D5522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777E015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C3A4E" w14:textId="77777777" w:rsidR="00E23A2F" w:rsidRPr="00CC123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C123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5906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1F054" w14:textId="77777777" w:rsidR="00E23A2F" w:rsidRPr="00CC123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D745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peste sch. 3, 4, 5 şi 6.</w:t>
            </w:r>
          </w:p>
        </w:tc>
      </w:tr>
      <w:tr w:rsidR="00E23A2F" w14:paraId="0523CD2F" w14:textId="77777777">
        <w:trPr>
          <w:cantSplit/>
          <w:trHeight w:val="266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AD595" w14:textId="77777777" w:rsidR="00E23A2F" w:rsidRDefault="00E23A2F" w:rsidP="00E23A2F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06E4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44A27" w14:textId="77777777" w:rsidR="00E23A2F" w:rsidRPr="00073CD9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D98B9" w14:textId="77777777" w:rsidR="00E23A2F" w:rsidRDefault="00E23A2F">
            <w:pPr>
              <w:pStyle w:val="Heading2"/>
              <w:spacing w:before="40" w:after="4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St. Moţăţei</w:t>
            </w:r>
          </w:p>
          <w:p w14:paraId="1C58FA41" w14:textId="77777777" w:rsidR="00E23A2F" w:rsidRDefault="00E23A2F">
            <w:pPr>
              <w:pStyle w:val="Heading2"/>
              <w:spacing w:before="40" w:after="4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Cap X + Cap Y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54BA2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40B34C4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3 - 5 </w:t>
            </w:r>
          </w:p>
          <w:p w14:paraId="39825C7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59223A2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4 - 6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E3D8B" w14:textId="77777777" w:rsidR="00E23A2F" w:rsidRPr="00CC123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BC0A2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9D71A" w14:textId="77777777" w:rsidR="00E23A2F" w:rsidRPr="00CC123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DC88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3D2B2D7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2.</w:t>
            </w:r>
          </w:p>
        </w:tc>
      </w:tr>
      <w:tr w:rsidR="00E23A2F" w14:paraId="2073CC31" w14:textId="77777777">
        <w:trPr>
          <w:cantSplit/>
          <w:trHeight w:val="266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326D7" w14:textId="77777777" w:rsidR="00E23A2F" w:rsidRDefault="00E23A2F" w:rsidP="00E23A2F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5EAB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B05F7" w14:textId="77777777" w:rsidR="00E23A2F" w:rsidRPr="00073CD9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09C23" w14:textId="77777777" w:rsidR="00E23A2F" w:rsidRDefault="00E23A2F">
            <w:pPr>
              <w:pStyle w:val="Heading2"/>
              <w:spacing w:before="40" w:after="4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St. Moţăţei</w:t>
            </w:r>
          </w:p>
          <w:p w14:paraId="19D2C887" w14:textId="77777777" w:rsidR="00E23A2F" w:rsidRDefault="00E23A2F">
            <w:pPr>
              <w:pStyle w:val="Heading2"/>
              <w:spacing w:before="40" w:after="4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linia 3, Cap Y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3A66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200 m de la călcâi sch. 6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3A29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09D1E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87F43" w14:textId="77777777" w:rsidR="00E23A2F" w:rsidRPr="00CC123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6EE6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:rsidRPr="00946C19" w14:paraId="7D95CF8D" w14:textId="77777777">
        <w:trPr>
          <w:cantSplit/>
          <w:trHeight w:val="50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D3C2F" w14:textId="77777777" w:rsidR="00E23A2F" w:rsidRDefault="00E23A2F" w:rsidP="00E23A2F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A9C6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E361E" w14:textId="77777777" w:rsidR="00E23A2F" w:rsidRPr="00073CD9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EE08F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 . Calafat</w:t>
            </w:r>
          </w:p>
          <w:p w14:paraId="76E9A89C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1A</w:t>
            </w:r>
          </w:p>
          <w:p w14:paraId="7CF660A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5F95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BA4B9" w14:textId="77777777" w:rsidR="00E23A2F" w:rsidRPr="00CC123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C1231"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B1B6F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83D13" w14:textId="77777777" w:rsidR="00E23A2F" w:rsidRPr="00CC123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BF43F" w14:textId="77777777" w:rsidR="00E23A2F" w:rsidRPr="00946C19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</w:p>
        </w:tc>
      </w:tr>
      <w:tr w:rsidR="00E23A2F" w:rsidRPr="00946C19" w14:paraId="61811414" w14:textId="77777777">
        <w:trPr>
          <w:cantSplit/>
          <w:trHeight w:val="50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85D0A" w14:textId="77777777" w:rsidR="00E23A2F" w:rsidRDefault="00E23A2F" w:rsidP="00E23A2F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63C8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DA0B4" w14:textId="77777777" w:rsidR="00E23A2F" w:rsidRPr="00073CD9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AC4B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Calafat</w:t>
            </w:r>
          </w:p>
          <w:p w14:paraId="0798E06C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</w:t>
            </w:r>
          </w:p>
          <w:p w14:paraId="0EE6371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– expedieri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C85D6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72EB9" w14:textId="77777777" w:rsidR="00E23A2F" w:rsidRPr="00CC123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829BB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59917" w14:textId="77777777" w:rsidR="00E23A2F" w:rsidRPr="00CC123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EDCFF" w14:textId="77777777" w:rsidR="00E23A2F" w:rsidRPr="00946C19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</w:p>
        </w:tc>
      </w:tr>
      <w:tr w:rsidR="00E23A2F" w:rsidRPr="00946C19" w14:paraId="232E9E99" w14:textId="77777777">
        <w:trPr>
          <w:cantSplit/>
          <w:trHeight w:val="1083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C1D68" w14:textId="77777777" w:rsidR="00E23A2F" w:rsidRDefault="00E23A2F" w:rsidP="00E23A2F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0E5F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2FDA3" w14:textId="77777777" w:rsidR="00E23A2F" w:rsidRPr="00073CD9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925F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Calafat</w:t>
            </w:r>
          </w:p>
          <w:p w14:paraId="13314C3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 </w:t>
            </w:r>
          </w:p>
          <w:p w14:paraId="6545C6A0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– expedieri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1D080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toate liniile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89950" w14:textId="77777777" w:rsidR="00E23A2F" w:rsidRPr="00CC123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E719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8C4C2" w14:textId="77777777" w:rsidR="00E23A2F" w:rsidRPr="00CC123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13FEF" w14:textId="77777777" w:rsidR="00E23A2F" w:rsidRPr="00946C19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Afectează intrări - ieşiri peste sch. 5, 9, 16 şi 18. </w:t>
            </w:r>
          </w:p>
        </w:tc>
      </w:tr>
      <w:tr w:rsidR="00E23A2F" w:rsidRPr="00946C19" w14:paraId="69FF7650" w14:textId="77777777">
        <w:trPr>
          <w:cantSplit/>
          <w:trHeight w:val="1143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72734" w14:textId="77777777" w:rsidR="00E23A2F" w:rsidRDefault="00E23A2F" w:rsidP="00E23A2F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7C4A4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F9DC0" w14:textId="77777777" w:rsidR="00E23A2F" w:rsidRPr="00073CD9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37DE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Calafat </w:t>
            </w:r>
          </w:p>
          <w:p w14:paraId="7D51043D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7a</w:t>
            </w:r>
          </w:p>
          <w:p w14:paraId="281CA0C2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FEB0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90A85" w14:textId="77777777" w:rsidR="00E23A2F" w:rsidRPr="00CC123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C1231">
              <w:rPr>
                <w:b/>
                <w:bCs/>
                <w:sz w:val="36"/>
                <w:szCs w:val="36"/>
              </w:rPr>
              <w:t>1</w:t>
            </w: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55E2B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A66E5" w14:textId="77777777" w:rsidR="00E23A2F" w:rsidRPr="00CC123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A3FC6" w14:textId="77777777" w:rsidR="00E23A2F" w:rsidRPr="00946C19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  <w:r w:rsidRPr="00946C19">
              <w:rPr>
                <w:b/>
                <w:bCs/>
                <w:i/>
                <w:sz w:val="20"/>
              </w:rPr>
              <w:t>Şi peste schimbătorii</w:t>
            </w:r>
          </w:p>
          <w:p w14:paraId="3ECD6DF0" w14:textId="77777777" w:rsidR="00E23A2F" w:rsidRPr="00946C19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  <w:r w:rsidRPr="00946C19">
              <w:rPr>
                <w:b/>
                <w:bCs/>
                <w:i/>
                <w:sz w:val="20"/>
              </w:rPr>
              <w:t>25</w:t>
            </w:r>
            <w:r>
              <w:rPr>
                <w:b/>
                <w:bCs/>
                <w:i/>
                <w:sz w:val="20"/>
              </w:rPr>
              <w:t xml:space="preserve"> și </w:t>
            </w:r>
            <w:r w:rsidRPr="00946C19">
              <w:rPr>
                <w:b/>
                <w:bCs/>
                <w:i/>
                <w:sz w:val="20"/>
              </w:rPr>
              <w:t xml:space="preserve"> 10.</w:t>
            </w:r>
          </w:p>
        </w:tc>
      </w:tr>
      <w:tr w:rsidR="00E23A2F" w:rsidRPr="00946C19" w14:paraId="198FEC26" w14:textId="77777777">
        <w:trPr>
          <w:cantSplit/>
          <w:trHeight w:val="181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ACB02" w14:textId="77777777" w:rsidR="00E23A2F" w:rsidRDefault="00E23A2F" w:rsidP="00E23A2F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ACD7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826FE" w14:textId="77777777" w:rsidR="00E23A2F" w:rsidRPr="00073CD9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CA7E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Calafat</w:t>
            </w:r>
          </w:p>
          <w:p w14:paraId="49F31E2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6 </w:t>
            </w:r>
          </w:p>
          <w:p w14:paraId="0ED82C4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6D05F" w14:textId="77777777" w:rsidR="00E23A2F" w:rsidRDefault="00E23A2F">
            <w:pPr>
              <w:spacing w:before="12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A1491AB" w14:textId="77777777" w:rsidR="00E23A2F" w:rsidRDefault="00E23A2F">
            <w:pPr>
              <w:spacing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54010" w14:textId="77777777" w:rsidR="00E23A2F" w:rsidRPr="00CC123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C123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771B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25365" w14:textId="77777777" w:rsidR="00E23A2F" w:rsidRPr="00CC123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62255" w14:textId="77777777" w:rsidR="00E23A2F" w:rsidRPr="00946C19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5C53DA9A" w14:textId="77777777">
        <w:trPr>
          <w:cantSplit/>
          <w:trHeight w:val="50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33C68" w14:textId="77777777" w:rsidR="00E23A2F" w:rsidRDefault="00E23A2F" w:rsidP="00E23A2F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12A04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592D4" w14:textId="77777777" w:rsidR="00E23A2F" w:rsidRPr="00073CD9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E8B6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Calafat</w:t>
            </w:r>
          </w:p>
          <w:p w14:paraId="5116FE0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5b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D40C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  <w:p w14:paraId="4F4B803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1E81A68E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11, 13,  17</w:t>
            </w:r>
          </w:p>
          <w:p w14:paraId="6EDF456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19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5E2D3" w14:textId="77777777" w:rsidR="00E23A2F" w:rsidRPr="00CC123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C123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B75DE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5AED9" w14:textId="77777777" w:rsidR="00E23A2F" w:rsidRPr="00CC123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19592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30E8977A" w14:textId="77777777">
        <w:trPr>
          <w:cantSplit/>
          <w:trHeight w:val="50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63A9D" w14:textId="77777777" w:rsidR="00E23A2F" w:rsidRDefault="00E23A2F" w:rsidP="00E23A2F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34564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9FB8C" w14:textId="77777777" w:rsidR="00E23A2F" w:rsidRPr="00073CD9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40B1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Calafat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B4EE6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</w:t>
            </w:r>
          </w:p>
          <w:p w14:paraId="2E2E8E9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 Pa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12A2B" w14:textId="77777777" w:rsidR="00E23A2F" w:rsidRPr="00CC123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BA25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0B576" w14:textId="77777777" w:rsidR="00E23A2F" w:rsidRPr="00CC123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E2405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peste sch. 21 și 23.</w:t>
            </w:r>
          </w:p>
        </w:tc>
      </w:tr>
      <w:tr w:rsidR="00E23A2F" w14:paraId="2065B617" w14:textId="77777777">
        <w:trPr>
          <w:cantSplit/>
          <w:trHeight w:val="50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7FDFB" w14:textId="77777777" w:rsidR="00E23A2F" w:rsidRDefault="00E23A2F" w:rsidP="00E23A2F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77E24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351+000</w:t>
            </w:r>
          </w:p>
          <w:p w14:paraId="439F23D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351+100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FA7A2" w14:textId="77777777" w:rsidR="00E23A2F" w:rsidRPr="00073CD9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EBD3A" w14:textId="77777777" w:rsidR="00E23A2F" w:rsidRPr="00C94BCD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Ramificație Golenți – Pod Vidin, peste sch 4R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E4FEF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D530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6E6C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0DCE0" w14:textId="77777777" w:rsidR="00E23A2F" w:rsidRPr="00CC1231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6632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</w:tbl>
    <w:p w14:paraId="790766AB" w14:textId="77777777" w:rsidR="00E23A2F" w:rsidRDefault="00E23A2F">
      <w:pPr>
        <w:spacing w:before="40" w:after="40" w:line="192" w:lineRule="auto"/>
        <w:ind w:right="57"/>
        <w:rPr>
          <w:sz w:val="20"/>
        </w:rPr>
      </w:pPr>
    </w:p>
    <w:p w14:paraId="20AB3044" w14:textId="77777777" w:rsidR="00E23A2F" w:rsidRPr="005905D7" w:rsidRDefault="00E23A2F" w:rsidP="006B4CB8">
      <w:pPr>
        <w:pStyle w:val="Heading1"/>
        <w:spacing w:line="360" w:lineRule="auto"/>
      </w:pPr>
      <w:r w:rsidRPr="005905D7">
        <w:lastRenderedPageBreak/>
        <w:t>LINIA 116</w:t>
      </w:r>
    </w:p>
    <w:p w14:paraId="62675E5E" w14:textId="77777777" w:rsidR="00E23A2F" w:rsidRPr="005905D7" w:rsidRDefault="00E23A2F" w:rsidP="00D850A8">
      <w:pPr>
        <w:pStyle w:val="Heading1"/>
        <w:spacing w:line="360" w:lineRule="auto"/>
        <w:rPr>
          <w:bCs w:val="0"/>
          <w:sz w:val="8"/>
        </w:rPr>
      </w:pPr>
      <w:r w:rsidRPr="005905D7">
        <w:t>FILIAŞI - LIVEZENI - SIMERIA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5"/>
        <w:gridCol w:w="878"/>
        <w:gridCol w:w="751"/>
        <w:gridCol w:w="2197"/>
        <w:gridCol w:w="870"/>
        <w:gridCol w:w="758"/>
        <w:gridCol w:w="868"/>
        <w:gridCol w:w="763"/>
        <w:gridCol w:w="2486"/>
      </w:tblGrid>
      <w:tr w:rsidR="00E23A2F" w:rsidRPr="00743905" w14:paraId="76000BB5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C28CC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5DC1F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A6C13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0F46F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Ţânţăreni</w:t>
            </w:r>
          </w:p>
          <w:p w14:paraId="346E36DE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BB5E6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peste sch. 1</w:t>
            </w:r>
          </w:p>
          <w:p w14:paraId="24BDE477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şi 21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26DA5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51734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7EB94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53D64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3421211C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la linia </w:t>
            </w:r>
            <w:r w:rsidRPr="00743905">
              <w:rPr>
                <w:b/>
                <w:bCs/>
                <w:i/>
                <w:iCs/>
                <w:color w:val="000000"/>
                <w:sz w:val="20"/>
              </w:rPr>
              <w:t>1.</w:t>
            </w:r>
          </w:p>
        </w:tc>
      </w:tr>
      <w:tr w:rsidR="00E23A2F" w:rsidRPr="00743905" w14:paraId="19A5D3CB" w14:textId="77777777" w:rsidTr="00481280">
        <w:trPr>
          <w:cantSplit/>
          <w:trHeight w:val="77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E051A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6BB71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1C7C7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9DC16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Ţânţăreni</w:t>
            </w:r>
          </w:p>
          <w:p w14:paraId="284CF3B6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E5E0B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de la</w:t>
            </w:r>
          </w:p>
          <w:p w14:paraId="2CDA8611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Cap X până la </w:t>
            </w:r>
            <w:r w:rsidRPr="00743905">
              <w:rPr>
                <w:b/>
                <w:bCs/>
                <w:color w:val="000000"/>
                <w:spacing w:val="-10"/>
                <w:sz w:val="20"/>
              </w:rPr>
              <w:t>axa staţiei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60B3F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A5E42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ED2CF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A17F4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Restul liniei este închisă.</w:t>
            </w:r>
          </w:p>
        </w:tc>
      </w:tr>
      <w:tr w:rsidR="00E23A2F" w:rsidRPr="00743905" w14:paraId="1812EB59" w14:textId="77777777" w:rsidTr="00481280">
        <w:trPr>
          <w:cantSplit/>
          <w:trHeight w:val="31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AD8CF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C2A4E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FD983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85500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Ţânţăreni</w:t>
            </w:r>
          </w:p>
          <w:p w14:paraId="5F01B5BE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 3</w:t>
            </w:r>
          </w:p>
          <w:p w14:paraId="5FA62492" w14:textId="77777777" w:rsidR="00E23A2F" w:rsidRPr="00743905" w:rsidRDefault="00E23A2F" w:rsidP="00481280">
            <w:pPr>
              <w:spacing w:before="40" w:after="40" w:line="276" w:lineRule="auto"/>
              <w:ind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 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5DA1F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D8C03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12423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40C68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CECBE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23A2F" w:rsidRPr="00743905" w14:paraId="4AAD49C9" w14:textId="77777777" w:rsidTr="00481280">
        <w:trPr>
          <w:cantSplit/>
          <w:trHeight w:val="31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B8342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75139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3ADCE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F9739" w14:textId="77777777" w:rsidR="00E23A2F" w:rsidRPr="00743905" w:rsidRDefault="00E23A2F" w:rsidP="00C208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Gilort</w:t>
            </w:r>
          </w:p>
          <w:p w14:paraId="4FC921F3" w14:textId="77777777" w:rsidR="00E23A2F" w:rsidRPr="00743905" w:rsidRDefault="00E23A2F" w:rsidP="00C208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Cap </w:t>
            </w:r>
            <w:r>
              <w:rPr>
                <w:b/>
                <w:bCs/>
                <w:color w:val="000000"/>
                <w:sz w:val="20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8429D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peste sch. </w:t>
            </w:r>
            <w:r>
              <w:rPr>
                <w:b/>
                <w:bCs/>
                <w:color w:val="000000"/>
                <w:sz w:val="20"/>
              </w:rPr>
              <w:t>2 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06AFD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51963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BF4FB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23180" w14:textId="77777777" w:rsidR="00E23A2F" w:rsidRPr="00743905" w:rsidRDefault="00E23A2F" w:rsidP="00C208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 xml:space="preserve">Cu acces la linia 2 </w:t>
            </w:r>
          </w:p>
          <w:p w14:paraId="2B71E00E" w14:textId="77777777" w:rsidR="00E23A2F" w:rsidRPr="00743905" w:rsidRDefault="00E23A2F" w:rsidP="00C208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primiri - expedieri.</w:t>
            </w:r>
          </w:p>
        </w:tc>
      </w:tr>
      <w:tr w:rsidR="00E23A2F" w:rsidRPr="00743905" w14:paraId="49CEF906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46F8B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82B4B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1C992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E9A0A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Gilort</w:t>
            </w:r>
          </w:p>
          <w:p w14:paraId="40584DB8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A6EC0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peste sch. 3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78C9A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9A30C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0D88D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08738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 xml:space="preserve">Cu acces la linia 2 </w:t>
            </w:r>
          </w:p>
          <w:p w14:paraId="40103BB2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primiri - expedieri.</w:t>
            </w:r>
          </w:p>
        </w:tc>
      </w:tr>
      <w:tr w:rsidR="00E23A2F" w:rsidRPr="00743905" w14:paraId="1FB438BD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44175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FFD06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17+830</w:t>
            </w:r>
          </w:p>
          <w:p w14:paraId="775A88A6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17+880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92E5B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44230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Gilort -</w:t>
            </w:r>
          </w:p>
          <w:p w14:paraId="795BD8D7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Tu</w:t>
            </w:r>
            <w:r>
              <w:rPr>
                <w:b/>
                <w:bCs/>
                <w:color w:val="000000"/>
                <w:sz w:val="20"/>
              </w:rPr>
              <w:t>r</w:t>
            </w:r>
            <w:r w:rsidRPr="00743905">
              <w:rPr>
                <w:b/>
                <w:bCs/>
                <w:color w:val="000000"/>
                <w:sz w:val="20"/>
              </w:rPr>
              <w:t>burea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AB327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7D387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AE59F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7B6BD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A506B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 două locomotive cuplate.</w:t>
            </w:r>
          </w:p>
          <w:p w14:paraId="078BF7F5" w14:textId="77777777" w:rsidR="00E23A2F" w:rsidRPr="0007721B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23A2F" w:rsidRPr="00743905" w14:paraId="5DA8FE88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1701E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71759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18+190</w:t>
            </w:r>
          </w:p>
          <w:p w14:paraId="29F7931D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18+240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39AF3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C26D4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Gilort -</w:t>
            </w:r>
          </w:p>
          <w:p w14:paraId="2F9A88F4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Tu</w:t>
            </w:r>
            <w:r>
              <w:rPr>
                <w:b/>
                <w:bCs/>
                <w:color w:val="000000"/>
                <w:sz w:val="20"/>
              </w:rPr>
              <w:t>r</w:t>
            </w:r>
            <w:r w:rsidRPr="00743905">
              <w:rPr>
                <w:b/>
                <w:bCs/>
                <w:color w:val="000000"/>
                <w:sz w:val="20"/>
              </w:rPr>
              <w:t>burea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4CEBB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BD0D2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6EFEA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EC5DD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991AA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 două locomotive cuplate.</w:t>
            </w:r>
          </w:p>
          <w:p w14:paraId="2786138E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23A2F" w:rsidRPr="00743905" w14:paraId="13457A31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9A057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909E4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20+645</w:t>
            </w:r>
          </w:p>
          <w:p w14:paraId="138D32F8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20+695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8FDFB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44E44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Tu</w:t>
            </w:r>
            <w:r>
              <w:rPr>
                <w:b/>
                <w:bCs/>
                <w:color w:val="000000"/>
                <w:sz w:val="20"/>
              </w:rPr>
              <w:t>r</w:t>
            </w:r>
            <w:r w:rsidRPr="00743905">
              <w:rPr>
                <w:b/>
                <w:bCs/>
                <w:color w:val="000000"/>
                <w:sz w:val="20"/>
              </w:rPr>
              <w:t>burea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</w:rPr>
              <w:t>-</w:t>
            </w:r>
          </w:p>
          <w:p w14:paraId="6E1B5680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Bibe</w:t>
            </w:r>
            <w:r>
              <w:rPr>
                <w:b/>
                <w:bCs/>
                <w:color w:val="000000"/>
                <w:sz w:val="20"/>
              </w:rPr>
              <w:t>ș</w:t>
            </w:r>
            <w:r w:rsidRPr="00743905">
              <w:rPr>
                <w:b/>
                <w:bCs/>
                <w:color w:val="000000"/>
                <w:sz w:val="20"/>
              </w:rPr>
              <w:t>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25780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38BAA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1BB25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551BB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D6439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 două locomotive cuplate.</w:t>
            </w:r>
          </w:p>
          <w:p w14:paraId="2A4AD120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23A2F" w:rsidRPr="00743905" w14:paraId="0BEE72BC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D5ACD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162BB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21+600</w:t>
            </w:r>
          </w:p>
          <w:p w14:paraId="30758E4E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21+710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10F2B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FAD60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Tu</w:t>
            </w:r>
            <w:r>
              <w:rPr>
                <w:b/>
                <w:bCs/>
                <w:color w:val="000000"/>
                <w:sz w:val="20"/>
              </w:rPr>
              <w:t>r</w:t>
            </w:r>
            <w:r w:rsidRPr="00743905">
              <w:rPr>
                <w:b/>
                <w:bCs/>
                <w:color w:val="000000"/>
                <w:sz w:val="20"/>
              </w:rPr>
              <w:t>burea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</w:rPr>
              <w:t>-</w:t>
            </w:r>
          </w:p>
          <w:p w14:paraId="3D7B2407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Bibe</w:t>
            </w:r>
            <w:r>
              <w:rPr>
                <w:b/>
                <w:bCs/>
                <w:color w:val="000000"/>
                <w:sz w:val="20"/>
              </w:rPr>
              <w:t>ș</w:t>
            </w:r>
            <w:r w:rsidRPr="00743905">
              <w:rPr>
                <w:b/>
                <w:bCs/>
                <w:color w:val="000000"/>
                <w:sz w:val="20"/>
              </w:rPr>
              <w:t>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1E674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2B5AE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076E8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E5995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F5E8D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 două locomotive cuplate.</w:t>
            </w:r>
          </w:p>
          <w:p w14:paraId="1F0B349F" w14:textId="77777777" w:rsidR="00E23A2F" w:rsidRPr="00537749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Nesemnalizată pe teren.</w:t>
            </w:r>
          </w:p>
        </w:tc>
      </w:tr>
      <w:tr w:rsidR="00E23A2F" w:rsidRPr="00743905" w14:paraId="23BAFC2F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447E6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725D7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25+470</w:t>
            </w:r>
          </w:p>
          <w:p w14:paraId="5EB35011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25+520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38767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E3982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</w:rPr>
              <w:t>Bibesti</w:t>
            </w:r>
          </w:p>
          <w:p w14:paraId="763107D1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 1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5C3BA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29880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14FDA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12081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8EB8C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Valabil </w:t>
            </w:r>
            <w:r w:rsidRPr="005A7670">
              <w:rPr>
                <w:b/>
                <w:bCs/>
                <w:i/>
                <w:iCs/>
                <w:color w:val="000000"/>
                <w:sz w:val="20"/>
              </w:rPr>
              <w:t>pentru trenurile care au în componență două locomotive cuplate.</w:t>
            </w:r>
          </w:p>
          <w:p w14:paraId="69314F45" w14:textId="77777777" w:rsidR="00E23A2F" w:rsidRPr="005A7670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23A2F" w:rsidRPr="00743905" w14:paraId="76E945A6" w14:textId="77777777" w:rsidTr="00481280">
        <w:trPr>
          <w:cantSplit/>
          <w:trHeight w:val="29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9630D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9CA9C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E70D3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B4AAA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Bibeşti</w:t>
            </w:r>
          </w:p>
          <w:p w14:paraId="21DC0C17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linia 2 </w:t>
            </w:r>
          </w:p>
          <w:p w14:paraId="11C887E7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26F93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toată</w:t>
            </w:r>
          </w:p>
          <w:p w14:paraId="3F4F3F42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A8D2F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7257C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5BE9E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E928E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23A2F" w:rsidRPr="00743905" w14:paraId="11835932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1D914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1C423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E2D89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5AACC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Musculeşti</w:t>
            </w:r>
          </w:p>
          <w:p w14:paraId="54363FA1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3F66E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peste sch. 5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1A5DE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4E934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3222B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2A0E4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Cu acces la linia 1</w:t>
            </w:r>
          </w:p>
          <w:p w14:paraId="64D3196D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primiri - expedieri.</w:t>
            </w:r>
          </w:p>
        </w:tc>
      </w:tr>
      <w:tr w:rsidR="00E23A2F" w:rsidRPr="00743905" w14:paraId="68E9C939" w14:textId="77777777" w:rsidTr="00481280">
        <w:trPr>
          <w:cantSplit/>
          <w:trHeight w:val="2595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18A88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C8C87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7DA1A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70717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Bărbăteşti</w:t>
            </w:r>
          </w:p>
          <w:p w14:paraId="2177C9B6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linia 3 </w:t>
            </w:r>
          </w:p>
          <w:p w14:paraId="0B82021E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7F8D1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toată linia </w:t>
            </w:r>
          </w:p>
          <w:p w14:paraId="02311B15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şi </w:t>
            </w:r>
          </w:p>
          <w:p w14:paraId="30E8AE1A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peste sch. </w:t>
            </w:r>
          </w:p>
          <w:p w14:paraId="696BDB22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5, 7 </w:t>
            </w:r>
          </w:p>
          <w:p w14:paraId="69C2A754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şi </w:t>
            </w:r>
          </w:p>
          <w:p w14:paraId="6B9A24A5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TDJ </w:t>
            </w:r>
          </w:p>
          <w:p w14:paraId="137CB3B2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6 / 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680EB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C7543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B6687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9250D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49AF6606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la liniile 3 şi 4.</w:t>
            </w:r>
          </w:p>
        </w:tc>
      </w:tr>
      <w:tr w:rsidR="00E23A2F" w:rsidRPr="00743905" w14:paraId="75CB7BA8" w14:textId="77777777" w:rsidTr="00481280">
        <w:trPr>
          <w:cantSplit/>
          <w:trHeight w:val="108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96FC3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186CD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D1CCC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68C08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 Bărbăteşti</w:t>
            </w:r>
          </w:p>
          <w:p w14:paraId="52370B83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linia 4 </w:t>
            </w:r>
          </w:p>
          <w:p w14:paraId="24C17D21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A1AFA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de la Cap X la </w:t>
            </w:r>
          </w:p>
          <w:p w14:paraId="0919C74F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axa staţiei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FD70C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9CDC9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87D79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2628D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Restul liniei este închisă.</w:t>
            </w:r>
          </w:p>
        </w:tc>
      </w:tr>
      <w:tr w:rsidR="00E23A2F" w:rsidRPr="00743905" w14:paraId="664F1AD9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3E454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B2D94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0500B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BA891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Jupâneşti</w:t>
            </w:r>
          </w:p>
          <w:p w14:paraId="710E6BCF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Cap </w:t>
            </w:r>
            <w:r w:rsidRPr="00743905">
              <w:rPr>
                <w:b/>
                <w:bCs/>
                <w:color w:val="000000"/>
                <w:sz w:val="20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AD9B0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peste sch. 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E0795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5C661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85C9E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5EA05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Afectează intrări - ieşiri</w:t>
            </w:r>
          </w:p>
          <w:p w14:paraId="134FACBE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 xml:space="preserve"> la linia 2</w:t>
            </w:r>
          </w:p>
          <w:p w14:paraId="72A2B037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primiri - expedieri.</w:t>
            </w:r>
          </w:p>
        </w:tc>
      </w:tr>
      <w:tr w:rsidR="00E23A2F" w:rsidRPr="00743905" w14:paraId="36987FE5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5F431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5AADB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45+660</w:t>
            </w:r>
          </w:p>
          <w:p w14:paraId="11E87019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45+740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12F13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7A407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Cărbuneşti</w:t>
            </w:r>
          </w:p>
          <w:p w14:paraId="2EFC55E5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 2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7F242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58D12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19CC5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7F202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BF24C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Valabil </w:t>
            </w:r>
            <w:r>
              <w:rPr>
                <w:b/>
                <w:bCs/>
                <w:iCs/>
                <w:color w:val="000000"/>
                <w:sz w:val="20"/>
              </w:rPr>
              <w:t xml:space="preserve">inclusiv 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 două locomotive cuplate.</w:t>
            </w:r>
          </w:p>
          <w:p w14:paraId="6E5B1098" w14:textId="77777777" w:rsidR="00E23A2F" w:rsidRPr="001D7D9E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23A2F" w:rsidRPr="00743905" w14:paraId="090B7E4F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F4498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72AE0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49AEE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88835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Cărbuneşti</w:t>
            </w:r>
          </w:p>
          <w:p w14:paraId="086E3ABD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02434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peste T.D.J.</w:t>
            </w:r>
          </w:p>
          <w:p w14:paraId="57099390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5 / 7,</w:t>
            </w:r>
          </w:p>
          <w:p w14:paraId="256EEFC1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sch. 11, 17, 24, 26, 30 şi TDJ </w:t>
            </w:r>
          </w:p>
          <w:p w14:paraId="2BF07CEE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en-US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18 </w:t>
            </w:r>
            <w:r w:rsidRPr="00743905">
              <w:rPr>
                <w:b/>
                <w:bCs/>
                <w:color w:val="000000"/>
                <w:sz w:val="20"/>
                <w:lang w:val="en-US"/>
              </w:rPr>
              <w:t>/ 22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58AAE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61558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DAC88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0B5E6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5FDEFFE3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la liniile 3 - 8.</w:t>
            </w:r>
          </w:p>
        </w:tc>
      </w:tr>
      <w:tr w:rsidR="00E23A2F" w:rsidRPr="00743905" w14:paraId="0139CCA4" w14:textId="77777777" w:rsidTr="00481280">
        <w:trPr>
          <w:cantSplit/>
          <w:trHeight w:val="414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9642F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51D7E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92A04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D9A9E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Cărbuneşti</w:t>
            </w:r>
          </w:p>
          <w:p w14:paraId="11017DF6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A02B0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toată</w:t>
            </w:r>
          </w:p>
          <w:p w14:paraId="0F55D5E2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AFE91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4E03F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BB1C4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FA717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23A2F" w:rsidRPr="00743905" w14:paraId="1BF0910F" w14:textId="77777777" w:rsidTr="00481280">
        <w:trPr>
          <w:cantSplit/>
          <w:trHeight w:val="414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C544C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A9B3C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237E8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79F09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Pojogeni</w:t>
            </w:r>
            <w:r>
              <w:rPr>
                <w:b/>
                <w:bCs/>
                <w:color w:val="000000"/>
                <w:sz w:val="20"/>
              </w:rPr>
              <w:t xml:space="preserve"> Cap X +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D21B8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peste T.D.J.</w:t>
            </w:r>
          </w:p>
          <w:p w14:paraId="156356A7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 / 5</w:t>
            </w:r>
          </w:p>
          <w:p w14:paraId="1F001119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și</w:t>
            </w:r>
          </w:p>
          <w:p w14:paraId="609CAA0C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sch. 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47083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D4FD7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CEDDC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DC30D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Cu acces la linia 2.</w:t>
            </w:r>
          </w:p>
        </w:tc>
      </w:tr>
      <w:tr w:rsidR="00E23A2F" w:rsidRPr="00743905" w14:paraId="49D554C3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99CED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61DF1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51+565</w:t>
            </w:r>
          </w:p>
          <w:p w14:paraId="42B78B7B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51+615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EBADD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36735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Pojogeni -</w:t>
            </w:r>
          </w:p>
          <w:p w14:paraId="6A9B3B8F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Copăcioasa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8DEF3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DEFBC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2E8DF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C8A3B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FBD66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 două locomotive cuplate.</w:t>
            </w:r>
          </w:p>
          <w:p w14:paraId="04519BDE" w14:textId="77777777" w:rsidR="00E23A2F" w:rsidRPr="0007721B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23A2F" w:rsidRPr="00743905" w14:paraId="4670A520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190C3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B4D19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53+270</w:t>
            </w:r>
          </w:p>
          <w:p w14:paraId="5E89A421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5</w:t>
            </w:r>
            <w:r>
              <w:rPr>
                <w:b/>
                <w:bCs/>
                <w:color w:val="000000"/>
                <w:sz w:val="20"/>
              </w:rPr>
              <w:t>3</w:t>
            </w:r>
            <w:r w:rsidRPr="00743905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32</w:t>
            </w:r>
            <w:r w:rsidRPr="00743905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A5CFA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DDE9A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Pojogeni -</w:t>
            </w:r>
          </w:p>
          <w:p w14:paraId="1FD1967C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Copăcioasa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6D309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ADEC1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06DD3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21E15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8CAB7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 două locomotive cuplate.</w:t>
            </w:r>
          </w:p>
          <w:p w14:paraId="51B5CC6F" w14:textId="77777777" w:rsidR="00E23A2F" w:rsidRPr="00951746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</w:rPr>
            </w:pPr>
            <w:r w:rsidRPr="00951746">
              <w:rPr>
                <w:b/>
                <w:bCs/>
                <w:i/>
                <w:color w:val="000000"/>
                <w:sz w:val="20"/>
              </w:rPr>
              <w:t>Nesemnalizată pe teren.</w:t>
            </w:r>
          </w:p>
        </w:tc>
      </w:tr>
      <w:tr w:rsidR="00E23A2F" w:rsidRPr="00743905" w14:paraId="12DEC638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B9E8E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E96F0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13780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AF9D2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</w:rPr>
              <w:t>Copăcioasa</w:t>
            </w:r>
            <w:r>
              <w:rPr>
                <w:b/>
                <w:bCs/>
                <w:color w:val="000000"/>
                <w:sz w:val="20"/>
              </w:rPr>
              <w:t xml:space="preserve"> linia 2 directă, peste sch.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EE2B4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BDF25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C5A6B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57+400</w:t>
            </w:r>
          </w:p>
          <w:p w14:paraId="1CE59BC1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57+600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50FA2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58F80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Fără inductori.</w:t>
            </w:r>
          </w:p>
        </w:tc>
      </w:tr>
      <w:tr w:rsidR="00E23A2F" w:rsidRPr="00743905" w14:paraId="21109612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705F9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CDAB5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63+600</w:t>
            </w:r>
          </w:p>
          <w:p w14:paraId="033EFC8B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64+300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B091C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93BE1" w14:textId="77777777" w:rsidR="00E23A2F" w:rsidRDefault="00E23A2F" w:rsidP="007B6768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Lunca Budieni -</w:t>
            </w:r>
          </w:p>
          <w:p w14:paraId="378B2D3C" w14:textId="77777777" w:rsidR="00E23A2F" w:rsidRDefault="00E23A2F" w:rsidP="007B6768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Târgu Jiu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3326E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2ABC9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50162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2CB65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19D69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</w:rPr>
            </w:pPr>
            <w:r>
              <w:rPr>
                <w:b/>
                <w:bCs/>
                <w:i/>
                <w:color w:val="000000"/>
                <w:sz w:val="20"/>
              </w:rPr>
              <w:t>Fără inductori.</w:t>
            </w:r>
          </w:p>
        </w:tc>
      </w:tr>
      <w:tr w:rsidR="00E23A2F" w:rsidRPr="00743905" w14:paraId="0D16C7DA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9EA9D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A33BE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68+900</w:t>
            </w:r>
          </w:p>
          <w:p w14:paraId="48EFEE65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69+570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96186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F1A70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Lunca Budieni -</w:t>
            </w:r>
          </w:p>
          <w:p w14:paraId="19E5FC7A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Târgu Jiu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39A3B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08EF8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98926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F5478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83505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23A2F" w:rsidRPr="00743905" w14:paraId="315AE13E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DB12A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27039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81DFD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3403C" w14:textId="77777777" w:rsidR="00E23A2F" w:rsidRPr="00743905" w:rsidRDefault="00E23A2F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Târgu Jiu</w:t>
            </w:r>
          </w:p>
          <w:p w14:paraId="0E042906" w14:textId="77777777" w:rsidR="00E23A2F" w:rsidRDefault="00E23A2F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67BF5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peste sch.</w:t>
            </w:r>
            <w:r>
              <w:rPr>
                <w:b/>
                <w:bCs/>
                <w:color w:val="000000"/>
                <w:sz w:val="20"/>
              </w:rPr>
              <w:t xml:space="preserve"> 3</w:t>
            </w:r>
          </w:p>
          <w:p w14:paraId="1DEE495C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122B7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DAD95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90491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12DE7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Afectează intrări - ieşiri la linia 3 tehnică în abatere</w:t>
            </w:r>
          </w:p>
        </w:tc>
      </w:tr>
      <w:tr w:rsidR="00E23A2F" w:rsidRPr="00743905" w14:paraId="649E42DD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FD7B3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2AF23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5CC00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FE042" w14:textId="77777777" w:rsidR="00E23A2F" w:rsidRPr="00743905" w:rsidRDefault="00E23A2F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Târgu Jiu</w:t>
            </w:r>
          </w:p>
          <w:p w14:paraId="1D7B3007" w14:textId="77777777" w:rsidR="00E23A2F" w:rsidRDefault="00E23A2F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E2D2D" w14:textId="77777777" w:rsidR="00E23A2F" w:rsidRDefault="00E23A2F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peste sch.</w:t>
            </w:r>
            <w:r>
              <w:rPr>
                <w:b/>
                <w:bCs/>
                <w:color w:val="000000"/>
                <w:sz w:val="20"/>
              </w:rPr>
              <w:t xml:space="preserve"> 13</w:t>
            </w:r>
          </w:p>
          <w:p w14:paraId="6147C667" w14:textId="77777777" w:rsidR="00E23A2F" w:rsidRPr="00743905" w:rsidRDefault="00E23A2F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339F5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32BFE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B8DC3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A2730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Afectează intrări - ieşiri la liniile 4, 5 și 6  ân abatere</w:t>
            </w:r>
          </w:p>
        </w:tc>
      </w:tr>
      <w:tr w:rsidR="00E23A2F" w:rsidRPr="00743905" w14:paraId="1632295D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7FDD1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0F31F" w14:textId="77777777" w:rsidR="00E23A2F" w:rsidRDefault="00E23A2F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BCEF2" w14:textId="77777777" w:rsidR="00E23A2F" w:rsidRDefault="00E23A2F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ED5DB" w14:textId="77777777" w:rsidR="00E23A2F" w:rsidRPr="00743905" w:rsidRDefault="00E23A2F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Târgu Jiu</w:t>
            </w:r>
          </w:p>
          <w:p w14:paraId="28AF1863" w14:textId="77777777" w:rsidR="00E23A2F" w:rsidRDefault="00E23A2F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Cap </w:t>
            </w:r>
            <w:r>
              <w:rPr>
                <w:b/>
                <w:bCs/>
                <w:color w:val="000000"/>
                <w:sz w:val="20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76208" w14:textId="77777777" w:rsidR="00E23A2F" w:rsidRDefault="00E23A2F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peste sch.</w:t>
            </w:r>
            <w:r>
              <w:rPr>
                <w:b/>
                <w:bCs/>
                <w:color w:val="000000"/>
                <w:sz w:val="20"/>
              </w:rPr>
              <w:t xml:space="preserve"> 14</w:t>
            </w:r>
          </w:p>
          <w:p w14:paraId="2D88C578" w14:textId="77777777" w:rsidR="00E23A2F" w:rsidRPr="00743905" w:rsidRDefault="00E23A2F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C4A08" w14:textId="77777777" w:rsidR="00E23A2F" w:rsidRPr="00743905" w:rsidRDefault="00E23A2F" w:rsidP="00E374FA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11303" w14:textId="77777777" w:rsidR="00E23A2F" w:rsidRPr="00743905" w:rsidRDefault="00E23A2F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3288B" w14:textId="77777777" w:rsidR="00E23A2F" w:rsidRPr="00743905" w:rsidRDefault="00E23A2F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716CB" w14:textId="77777777" w:rsidR="00E23A2F" w:rsidRDefault="00E23A2F" w:rsidP="00E374F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Afectează intrări - ieşiri la linia 1</w:t>
            </w:r>
          </w:p>
        </w:tc>
      </w:tr>
      <w:tr w:rsidR="00E23A2F" w:rsidRPr="00743905" w14:paraId="623772AB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9906E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695EA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21690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86329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Târgu Jiu</w:t>
            </w:r>
          </w:p>
          <w:p w14:paraId="5DB0F55C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Cap X </w:t>
            </w:r>
            <w:r>
              <w:rPr>
                <w:b/>
                <w:bCs/>
                <w:color w:val="000000"/>
                <w:sz w:val="20"/>
              </w:rPr>
              <w:t>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19F9D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peste sch.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</w:rPr>
              <w:t>27,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</w:rPr>
              <w:t>22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</w:p>
          <w:p w14:paraId="67153807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şi 24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35742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75C56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E3584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806D6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27FAF937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 xml:space="preserve">la liniile </w:t>
            </w:r>
            <w:r>
              <w:rPr>
                <w:b/>
                <w:bCs/>
                <w:i/>
                <w:iCs/>
                <w:color w:val="000000"/>
                <w:sz w:val="20"/>
              </w:rPr>
              <w:t>4</w:t>
            </w:r>
            <w:r w:rsidRPr="00743905">
              <w:rPr>
                <w:b/>
                <w:bCs/>
                <w:i/>
                <w:iCs/>
                <w:color w:val="000000"/>
                <w:sz w:val="20"/>
              </w:rPr>
              <w:t xml:space="preserve"> - 10.</w:t>
            </w:r>
          </w:p>
        </w:tc>
      </w:tr>
      <w:tr w:rsidR="00E23A2F" w:rsidRPr="00743905" w14:paraId="03B464C1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6F319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8CBEA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3B4F0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1285D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Ec. Teodoroiu</w:t>
            </w:r>
          </w:p>
          <w:p w14:paraId="6B865512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linia 4 </w:t>
            </w:r>
          </w:p>
          <w:p w14:paraId="1B7A72DA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4CA78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toată</w:t>
            </w:r>
          </w:p>
          <w:p w14:paraId="3E283D0E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B054C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70BD4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D87FA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651FF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23A2F" w:rsidRPr="00743905" w14:paraId="1C0B9FCA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9EDAC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FA3BE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77+685</w:t>
            </w:r>
          </w:p>
          <w:p w14:paraId="4DE99C12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77+735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53589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377D3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Ec. Teodoroiu -</w:t>
            </w:r>
          </w:p>
          <w:p w14:paraId="6E08B630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Parângu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235CA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66505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E341B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1A7A1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8B1B1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 două locomotive cuplate.</w:t>
            </w:r>
          </w:p>
          <w:p w14:paraId="0125A3DA" w14:textId="77777777" w:rsidR="00E23A2F" w:rsidRPr="00351657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Nesemnalizată pe teren.</w:t>
            </w:r>
          </w:p>
        </w:tc>
      </w:tr>
      <w:tr w:rsidR="00E23A2F" w:rsidRPr="00743905" w14:paraId="02FB3CF5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DC7B4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2EFAA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90+300</w:t>
            </w:r>
          </w:p>
          <w:p w14:paraId="1B110F7C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90+400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BC526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734BC" w14:textId="77777777" w:rsidR="00E23A2F" w:rsidRPr="00743905" w:rsidRDefault="00E23A2F" w:rsidP="00212214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Valea Sadului</w:t>
            </w:r>
          </w:p>
          <w:p w14:paraId="064EDE27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peste sch. 2 Cap Y.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D2715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10AD8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A05D8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EEF3D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C9A60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Fără inductori.</w:t>
            </w:r>
          </w:p>
        </w:tc>
      </w:tr>
      <w:tr w:rsidR="00E23A2F" w:rsidRPr="00743905" w14:paraId="313DA76A" w14:textId="77777777" w:rsidTr="00481280">
        <w:trPr>
          <w:cantSplit/>
          <w:trHeight w:val="22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E2A0A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FB3D3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28FAD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EBA82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Valea Sadului</w:t>
            </w:r>
          </w:p>
          <w:p w14:paraId="35760530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linia 1 </w:t>
            </w:r>
          </w:p>
          <w:p w14:paraId="0BB1D4DD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primiri -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</w:rPr>
              <w:t>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FCE45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toată</w:t>
            </w:r>
          </w:p>
          <w:p w14:paraId="6AD8F871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FFCEA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66C36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206DF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E55C8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23A2F" w:rsidRPr="00743905" w14:paraId="36B3CEB1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C5DAF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2C3AF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A0ADB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F5E2E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St. </w:t>
            </w:r>
            <w:r>
              <w:rPr>
                <w:b/>
                <w:bCs/>
                <w:color w:val="000000"/>
                <w:sz w:val="20"/>
              </w:rPr>
              <w:t>Meri</w:t>
            </w:r>
          </w:p>
          <w:p w14:paraId="69DCF6C1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6B78DB">
              <w:rPr>
                <w:b/>
                <w:bCs/>
                <w:color w:val="000000"/>
                <w:sz w:val="19"/>
                <w:szCs w:val="19"/>
              </w:rPr>
              <w:t>linia 3 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3479E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toată</w:t>
            </w:r>
          </w:p>
          <w:p w14:paraId="7C0F5BC0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FCF68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4AFF5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F287E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11F1F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23A2F" w:rsidRPr="00743905" w14:paraId="42C950D2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D3265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31B38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95+700</w:t>
            </w:r>
          </w:p>
          <w:p w14:paraId="7347F49A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97+500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FC02B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BEDCB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Meri</w:t>
            </w:r>
            <w:r>
              <w:rPr>
                <w:b/>
                <w:bCs/>
                <w:color w:val="000000"/>
                <w:sz w:val="20"/>
              </w:rPr>
              <w:t xml:space="preserve"> -</w:t>
            </w:r>
          </w:p>
          <w:p w14:paraId="38DE32C1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DDDD3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3AB9D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B7636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2B6BB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8F7DB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23A2F" w:rsidRPr="00743905" w14:paraId="4D301E65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E4DF9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22073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96+250</w:t>
            </w:r>
          </w:p>
          <w:p w14:paraId="7453B131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96+320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1A7B3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B6475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Meri</w:t>
            </w:r>
            <w:r>
              <w:rPr>
                <w:b/>
                <w:bCs/>
                <w:color w:val="000000"/>
                <w:sz w:val="20"/>
              </w:rPr>
              <w:t xml:space="preserve"> -</w:t>
            </w:r>
          </w:p>
          <w:p w14:paraId="58599B98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2EDD0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A0500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EB2EE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3496C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4A2E7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 două locomotive cuplate.</w:t>
            </w:r>
          </w:p>
          <w:p w14:paraId="2D2A5CA0" w14:textId="77777777" w:rsidR="00E23A2F" w:rsidRPr="003B409E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3B409E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23A2F" w:rsidRPr="00743905" w14:paraId="01993120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AF257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                     </w:t>
            </w: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FD1CB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100+420</w:t>
            </w:r>
          </w:p>
          <w:p w14:paraId="11201897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100+480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C030B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D7A96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Meri</w:t>
            </w:r>
            <w:r>
              <w:rPr>
                <w:b/>
                <w:bCs/>
                <w:color w:val="000000"/>
                <w:sz w:val="20"/>
              </w:rPr>
              <w:t xml:space="preserve"> -</w:t>
            </w:r>
          </w:p>
          <w:p w14:paraId="1484B22C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4081E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84157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F634B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13965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3A8FE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 două locomotive cuplate.</w:t>
            </w:r>
          </w:p>
          <w:p w14:paraId="10E6CED3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3B409E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23A2F" w:rsidRPr="00743905" w14:paraId="7AAA3A9A" w14:textId="77777777" w:rsidTr="00481280">
        <w:trPr>
          <w:cantSplit/>
          <w:trHeight w:val="89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E3C23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60EAA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D7031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5D8F2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Lainici</w:t>
            </w:r>
          </w:p>
          <w:p w14:paraId="2DA0B141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linia 1 </w:t>
            </w:r>
          </w:p>
          <w:p w14:paraId="08BCCF54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A6C48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toată</w:t>
            </w:r>
          </w:p>
          <w:p w14:paraId="63C8EAC8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3F8B0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83F59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2F0C8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BEC05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23A2F" w:rsidRPr="00743905" w14:paraId="42755F4D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72E63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B8354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10</w:t>
            </w:r>
            <w:r>
              <w:rPr>
                <w:b/>
                <w:bCs/>
                <w:color w:val="000000"/>
                <w:sz w:val="20"/>
              </w:rPr>
              <w:t>3</w:t>
            </w:r>
            <w:r w:rsidRPr="00743905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930</w:t>
            </w:r>
          </w:p>
          <w:p w14:paraId="2149EEA1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104+</w:t>
            </w:r>
            <w:r>
              <w:rPr>
                <w:b/>
                <w:bCs/>
                <w:color w:val="000000"/>
                <w:sz w:val="20"/>
              </w:rPr>
              <w:t>831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46A69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30268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Lainici –</w:t>
            </w:r>
          </w:p>
          <w:p w14:paraId="66001576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Pietrele Albe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44D39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35920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EFD29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2F43F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0F35E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</w:t>
            </w:r>
          </w:p>
        </w:tc>
      </w:tr>
      <w:tr w:rsidR="00E23A2F" w:rsidRPr="00743905" w14:paraId="23ABA77D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5D415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5EB91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AED85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6EAF9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</w:rPr>
              <w:t>Pietrele Albe</w:t>
            </w:r>
          </w:p>
          <w:p w14:paraId="42C11C43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liniile 1 și 2</w:t>
            </w:r>
          </w:p>
          <w:p w14:paraId="05660CF6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BEBF2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toată</w:t>
            </w:r>
          </w:p>
          <w:p w14:paraId="5F676DB1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803C8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</w:t>
            </w:r>
            <w:r>
              <w:rPr>
                <w:b/>
                <w:bCs/>
                <w:color w:val="000000"/>
                <w:sz w:val="36"/>
                <w:szCs w:val="36"/>
              </w:rPr>
              <w:t>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5D962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17A9D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9B61A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23A2F" w:rsidRPr="00743905" w14:paraId="607911EF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5280D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E32B1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113+700</w:t>
            </w:r>
          </w:p>
          <w:p w14:paraId="5C8BA470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113+750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04B81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D8680" w14:textId="77777777" w:rsidR="00E23A2F" w:rsidRPr="00743905" w:rsidRDefault="00E23A2F" w:rsidP="00722B9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Strâmbuţa</w:t>
            </w:r>
          </w:p>
          <w:p w14:paraId="16ADD969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peste sch.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A3CD4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C66E2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3CC15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9359E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ACF21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23A2F" w:rsidRPr="00743905" w14:paraId="204ED453" w14:textId="77777777" w:rsidTr="00481280">
        <w:trPr>
          <w:cantSplit/>
          <w:trHeight w:val="2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1DBB6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69F73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FB973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A2CDF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Strâmbuţa</w:t>
            </w:r>
          </w:p>
          <w:p w14:paraId="2E78346A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linia 1 </w:t>
            </w:r>
          </w:p>
          <w:p w14:paraId="547F9DCC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58C67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toată</w:t>
            </w:r>
          </w:p>
          <w:p w14:paraId="21781779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93E72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D6BD0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DE094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D7BB1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23A2F" w:rsidRPr="00743905" w14:paraId="6593840C" w14:textId="77777777" w:rsidTr="00481280">
        <w:trPr>
          <w:cantSplit/>
          <w:trHeight w:val="164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42F47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65D9A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1E098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2069A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Livezeni</w:t>
            </w:r>
          </w:p>
          <w:p w14:paraId="1AD4248E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B108F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între </w:t>
            </w:r>
          </w:p>
          <w:p w14:paraId="0D0727E7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ax Clădire Călători şi km 84+000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2763F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F4AF8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BDE23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5E0F1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Între km 84+000 şi călcâiul schimbătorului numărul 12 este porţiune închisă.</w:t>
            </w:r>
          </w:p>
        </w:tc>
      </w:tr>
      <w:tr w:rsidR="00E23A2F" w:rsidRPr="00743905" w14:paraId="6B9FF9A3" w14:textId="77777777" w:rsidTr="00481280">
        <w:trPr>
          <w:cantSplit/>
          <w:trHeight w:val="77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D9BFF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66518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1334B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99B76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Livezeni</w:t>
            </w:r>
          </w:p>
          <w:p w14:paraId="799DE830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liniile 4 şi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16FFA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18B16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1867D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1256E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5B365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Inclusiv peste schimbătorul numărul 22.</w:t>
            </w:r>
          </w:p>
        </w:tc>
      </w:tr>
      <w:tr w:rsidR="00E23A2F" w:rsidRPr="00743905" w14:paraId="66673D80" w14:textId="77777777" w:rsidTr="00481280">
        <w:trPr>
          <w:cantSplit/>
          <w:trHeight w:val="748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8DB25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C213C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3F250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38FAC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St. Petroșani Călători, linia 3 directă Cap. X peste sch.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BA48F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4CB15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FA2E4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79+510</w:t>
            </w:r>
          </w:p>
          <w:p w14:paraId="019902DD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79+460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F84DE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91568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Nesemnalizată pe teren. Stație paralelogram. Afectează intrări - ieşiri la liniile 1 - 3 Cap X.</w:t>
            </w:r>
          </w:p>
        </w:tc>
      </w:tr>
      <w:tr w:rsidR="00E23A2F" w:rsidRPr="00743905" w14:paraId="409344D4" w14:textId="77777777" w:rsidTr="00481280">
        <w:trPr>
          <w:cantSplit/>
          <w:trHeight w:val="748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F481F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E80F6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643F2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967F2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St. Petroșani Cap.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557E6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peste sch 7, 9, 15, 33 și peste TDJ 23/29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9FA1B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CB8D8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C2AE8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6EA9C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Afectează intrări - ieşiri la liniile 1-12 Cap X.</w:t>
            </w:r>
          </w:p>
        </w:tc>
      </w:tr>
      <w:tr w:rsidR="00E23A2F" w:rsidRPr="00743905" w14:paraId="74989BC0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450E7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0B098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388AB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ECC9C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St. Petroşani </w:t>
            </w:r>
          </w:p>
          <w:p w14:paraId="0E7C30E6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</w:t>
            </w:r>
            <w:r>
              <w:rPr>
                <w:b/>
                <w:bCs/>
                <w:color w:val="000000"/>
                <w:sz w:val="20"/>
              </w:rPr>
              <w:t>ile</w:t>
            </w:r>
            <w:r w:rsidRPr="00743905">
              <w:rPr>
                <w:b/>
                <w:bCs/>
                <w:color w:val="000000"/>
                <w:sz w:val="20"/>
              </w:rPr>
              <w:t xml:space="preserve"> 2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</w:rPr>
              <w:t xml:space="preserve">B, </w:t>
            </w:r>
            <w:r>
              <w:rPr>
                <w:b/>
                <w:bCs/>
                <w:color w:val="000000"/>
                <w:sz w:val="20"/>
              </w:rPr>
              <w:t xml:space="preserve">7, 8, </w:t>
            </w:r>
            <w:r w:rsidRPr="00743905">
              <w:rPr>
                <w:b/>
                <w:bCs/>
                <w:color w:val="000000"/>
                <w:sz w:val="20"/>
              </w:rPr>
              <w:t>9, 12</w:t>
            </w:r>
            <w:r>
              <w:rPr>
                <w:b/>
                <w:bCs/>
                <w:color w:val="000000"/>
                <w:sz w:val="20"/>
              </w:rPr>
              <w:t>, 13 și 14</w:t>
            </w:r>
            <w:r w:rsidRPr="00743905">
              <w:rPr>
                <w:b/>
                <w:bCs/>
                <w:color w:val="000000"/>
                <w:sz w:val="20"/>
              </w:rPr>
              <w:t xml:space="preserve">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CB22F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toată</w:t>
            </w:r>
          </w:p>
          <w:p w14:paraId="5DFC8B9D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4FE5F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F5169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30D40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01D81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23A2F" w:rsidRPr="00743905" w14:paraId="5EC7F441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C164E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06410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B765A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851E8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Petroşani Călători</w:t>
            </w:r>
          </w:p>
          <w:p w14:paraId="0C4B0AD3" w14:textId="77777777" w:rsidR="00E23A2F" w:rsidRPr="00D73778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en-US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linia </w:t>
            </w:r>
            <w:r>
              <w:rPr>
                <w:b/>
                <w:bCs/>
                <w:color w:val="000000"/>
                <w:sz w:val="20"/>
              </w:rPr>
              <w:t>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AF674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între sch. </w:t>
            </w:r>
          </w:p>
          <w:p w14:paraId="11FD83A7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56 și 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06A65" w14:textId="77777777" w:rsidR="00E23A2F" w:rsidRPr="00D73778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en-US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E7E88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8F914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84DA7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23A2F" w:rsidRPr="00743905" w14:paraId="2DDD066D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253BB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2F8E9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3E387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C8690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St. Petroșani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317F5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peste TDJ 40/46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ADD16" w14:textId="77777777" w:rsidR="00E23A2F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0489F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EB501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2DEE1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Afectează intrări - ieşiri la liniile 1-3 Cap Y.</w:t>
            </w:r>
          </w:p>
        </w:tc>
      </w:tr>
      <w:tr w:rsidR="00E23A2F" w:rsidRPr="00743905" w14:paraId="7CB92F35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C4F47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A1BCD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96C7A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35877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Petroşani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</w:p>
          <w:p w14:paraId="1C85A666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D5060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diag. </w:t>
            </w:r>
          </w:p>
          <w:p w14:paraId="07114AFF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10 - 16,</w:t>
            </w:r>
          </w:p>
          <w:p w14:paraId="3D76BD21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20 - 24</w:t>
            </w:r>
          </w:p>
          <w:p w14:paraId="0F426013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și</w:t>
            </w:r>
          </w:p>
          <w:p w14:paraId="006C7E84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26 - 38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E379D" w14:textId="77777777" w:rsidR="00E23A2F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85B94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DFE08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73467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05020F71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la liniile 1 - 12 abătute </w:t>
            </w:r>
          </w:p>
          <w:p w14:paraId="3B17021F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Cap Y.</w:t>
            </w:r>
          </w:p>
        </w:tc>
      </w:tr>
      <w:tr w:rsidR="00E23A2F" w:rsidRPr="00743905" w14:paraId="0C04BC68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4FD30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1FADF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20E16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32A00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Petroşani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</w:p>
          <w:p w14:paraId="764F0AD4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F5622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83E93" w14:textId="77777777" w:rsidR="00E23A2F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580A5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77+830</w:t>
            </w:r>
          </w:p>
          <w:p w14:paraId="2724FB5B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77+535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B9B7D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8E48D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Stație paralelogram. </w:t>
            </w:r>
          </w:p>
        </w:tc>
      </w:tr>
      <w:tr w:rsidR="00E23A2F" w:rsidRPr="00743905" w14:paraId="7FE884A0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CAAB0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CF1A9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FC46D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F4FE1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Petroşani</w:t>
            </w:r>
            <w:r>
              <w:rPr>
                <w:b/>
                <w:bCs/>
                <w:color w:val="000000"/>
                <w:sz w:val="20"/>
              </w:rPr>
              <w:t xml:space="preserve"> -</w:t>
            </w:r>
          </w:p>
          <w:p w14:paraId="6748531C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Băniţa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95A59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BE7DD" w14:textId="77777777" w:rsidR="00E23A2F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AF9D4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74+500</w:t>
            </w:r>
          </w:p>
          <w:p w14:paraId="484F0D1C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71+000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6D5DF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798AA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23A2F" w:rsidRPr="00743905" w14:paraId="09FBE131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4EA49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CA540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68+600</w:t>
            </w:r>
          </w:p>
          <w:p w14:paraId="0B2C3A9B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1022F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D8F8D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Băniţa</w:t>
            </w:r>
          </w:p>
          <w:p w14:paraId="5D890331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</w:t>
            </w:r>
            <w:r>
              <w:rPr>
                <w:b/>
                <w:bCs/>
                <w:color w:val="000000"/>
                <w:sz w:val="20"/>
              </w:rPr>
              <w:t>ile 4 și 3 directe, Cap X, peste sch. 1, 3/3A, 1A și 7/5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C4916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CCC79" w14:textId="77777777" w:rsidR="00E23A2F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D24FC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68+600</w:t>
            </w:r>
          </w:p>
          <w:p w14:paraId="2F60A805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68+500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AA4CE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13645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23A2F" w:rsidRPr="00743905" w14:paraId="07D66E5D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ACC66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0365B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1F79B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4D823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Băniţa</w:t>
            </w:r>
          </w:p>
          <w:p w14:paraId="1294A6F6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X (diagonalele din bretea Cap X)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5E2BD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diag. </w:t>
            </w:r>
          </w:p>
          <w:p w14:paraId="07684F6B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1 - 5 / 7</w:t>
            </w:r>
          </w:p>
          <w:p w14:paraId="47BB7EEF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și </w:t>
            </w:r>
          </w:p>
          <w:p w14:paraId="7F01601A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1A-3/3A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0B802" w14:textId="77777777" w:rsidR="00E23A2F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01A97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8E20D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50CB3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2F451229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din fir I în fir II și invers.</w:t>
            </w:r>
          </w:p>
        </w:tc>
      </w:tr>
      <w:tr w:rsidR="00E23A2F" w:rsidRPr="00743905" w14:paraId="5D6D64BC" w14:textId="77777777" w:rsidTr="00481280">
        <w:trPr>
          <w:cantSplit/>
          <w:trHeight w:val="3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4937E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B1AF8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67FE7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5724C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Băniţa</w:t>
            </w:r>
          </w:p>
          <w:p w14:paraId="4A8E9BFC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2EC3C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DA3E4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569D3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99134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451A7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23A2F" w:rsidRPr="00743905" w14:paraId="4006D85C" w14:textId="77777777" w:rsidTr="00481280">
        <w:trPr>
          <w:cantSplit/>
          <w:trHeight w:val="3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E5DCF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19C0D" w14:textId="77777777" w:rsidR="00E23A2F" w:rsidRDefault="00E23A2F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62+850</w:t>
            </w:r>
          </w:p>
          <w:p w14:paraId="066C6E00" w14:textId="77777777" w:rsidR="00E23A2F" w:rsidRPr="00743905" w:rsidRDefault="00E23A2F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62+800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4B039" w14:textId="77777777" w:rsidR="00E23A2F" w:rsidRPr="00743905" w:rsidRDefault="00E23A2F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93359" w14:textId="77777777" w:rsidR="00E23A2F" w:rsidRDefault="00E23A2F" w:rsidP="00C26DA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Bănița -</w:t>
            </w:r>
          </w:p>
          <w:p w14:paraId="0223E9D4" w14:textId="77777777" w:rsidR="00E23A2F" w:rsidRPr="00743905" w:rsidRDefault="00E23A2F" w:rsidP="00C26DA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Merișor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E0D4F" w14:textId="77777777" w:rsidR="00E23A2F" w:rsidRPr="00743905" w:rsidRDefault="00E23A2F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15862" w14:textId="77777777" w:rsidR="00E23A2F" w:rsidRPr="00743905" w:rsidRDefault="00E23A2F" w:rsidP="00C26DA1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8796C" w14:textId="77777777" w:rsidR="00E23A2F" w:rsidRDefault="00E23A2F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62+850</w:t>
            </w:r>
          </w:p>
          <w:p w14:paraId="61270B8F" w14:textId="77777777" w:rsidR="00E23A2F" w:rsidRPr="00743905" w:rsidRDefault="00E23A2F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62+800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3595F" w14:textId="77777777" w:rsidR="00E23A2F" w:rsidRPr="00743905" w:rsidRDefault="00E23A2F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864FB" w14:textId="77777777" w:rsidR="00E23A2F" w:rsidRPr="00743905" w:rsidRDefault="00E23A2F" w:rsidP="00C26DA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23A2F" w:rsidRPr="00743905" w14:paraId="2ECFD22D" w14:textId="77777777" w:rsidTr="00B93E7A">
        <w:trPr>
          <w:cantSplit/>
          <w:trHeight w:val="72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71FD4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D031F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DA6CF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53847" w14:textId="77777777" w:rsidR="00E23A2F" w:rsidRDefault="00E23A2F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Merișor </w:t>
            </w:r>
          </w:p>
          <w:p w14:paraId="7BECD6E7" w14:textId="77777777" w:rsidR="00E23A2F" w:rsidRPr="00743905" w:rsidRDefault="00E23A2F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D5753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BEB49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E2B15" w14:textId="77777777" w:rsidR="00E23A2F" w:rsidRDefault="00E23A2F" w:rsidP="004E7F1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61+300</w:t>
            </w:r>
          </w:p>
          <w:p w14:paraId="2AD79D1F" w14:textId="77777777" w:rsidR="00E23A2F" w:rsidRPr="004E7F11" w:rsidRDefault="00E23A2F" w:rsidP="004E7F11">
            <w:pPr>
              <w:spacing w:before="40" w:after="40" w:line="276" w:lineRule="auto"/>
              <w:ind w:left="57" w:right="57"/>
              <w:jc w:val="center"/>
            </w:pPr>
            <w:r>
              <w:rPr>
                <w:b/>
                <w:bCs/>
                <w:color w:val="000000"/>
                <w:sz w:val="20"/>
              </w:rPr>
              <w:t>60+820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37598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31F0F" w14:textId="77777777" w:rsidR="00E23A2F" w:rsidRDefault="00E23A2F" w:rsidP="004E7F1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Fără inductori. </w:t>
            </w:r>
          </w:p>
          <w:p w14:paraId="21BB704C" w14:textId="77777777" w:rsidR="00E23A2F" w:rsidRPr="00743905" w:rsidRDefault="00E23A2F" w:rsidP="004E7F1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23A2F" w:rsidRPr="00743905" w14:paraId="7B0226AF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ED585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252F7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5AD1E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F1424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Baru Mare</w:t>
            </w:r>
          </w:p>
          <w:p w14:paraId="7A44846A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8C075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</w:rPr>
              <w:t xml:space="preserve">între </w:t>
            </w:r>
          </w:p>
          <w:p w14:paraId="4C1C1C59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</w:rPr>
              <w:t xml:space="preserve">ax stație și </w:t>
            </w:r>
          </w:p>
          <w:p w14:paraId="6D7865FC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</w:rPr>
              <w:t>sch. 12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D64B7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D972C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D52E5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1E1D8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23A2F" w:rsidRPr="00743905" w14:paraId="7C3E7A0B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2F44C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2D0AA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BE76C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9CFA9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Pui -</w:t>
            </w:r>
          </w:p>
          <w:p w14:paraId="68D04D6D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Băiești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746EF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90DB9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0564F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38+600</w:t>
            </w:r>
          </w:p>
          <w:p w14:paraId="437C0850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38+200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7C952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3039D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23A2F" w:rsidRPr="00743905" w14:paraId="5D84D9E3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CFA4D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B0AA7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36+100</w:t>
            </w:r>
          </w:p>
          <w:p w14:paraId="3E5488BA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35+950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E1C2A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B53DE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Băiești -</w:t>
            </w:r>
          </w:p>
          <w:p w14:paraId="4EAD58F8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Subcetate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AFC74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3F097" w14:textId="77777777" w:rsidR="00E23A2F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1B3D6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CF08E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5734A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23A2F" w:rsidRPr="00743905" w14:paraId="0FAF7691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7CAE8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00045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30+050</w:t>
            </w:r>
          </w:p>
          <w:p w14:paraId="52B736AD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29+500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95BFE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B149D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St. Subcetate</w:t>
            </w:r>
          </w:p>
          <w:p w14:paraId="3F228FBF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 4 directă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15B85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0BB94" w14:textId="77777777" w:rsidR="00E23A2F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91ACB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5CB84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D64C3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23A2F" w:rsidRPr="00743905" w14:paraId="64C411B0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4578A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F322E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501E1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5CF41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St. Subcetate</w:t>
            </w:r>
          </w:p>
          <w:p w14:paraId="25BCEB7F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33CC7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F8FBD" w14:textId="77777777" w:rsidR="00E23A2F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9F94A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D4521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1D423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23A2F" w:rsidRPr="00743905" w14:paraId="765FAED4" w14:textId="77777777" w:rsidTr="00481280">
        <w:trPr>
          <w:cantSplit/>
          <w:trHeight w:val="1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77802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3D438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12+450</w:t>
            </w:r>
          </w:p>
          <w:p w14:paraId="57214CF9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9+700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2C420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AC709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Călan - </w:t>
            </w:r>
          </w:p>
          <w:p w14:paraId="21325BB8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Călan Băi și </w:t>
            </w:r>
          </w:p>
          <w:p w14:paraId="23F56535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Călan Băi </w:t>
            </w:r>
          </w:p>
          <w:p w14:paraId="1838610C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FC514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86131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54EDF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F9216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41E00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23A2F" w:rsidRPr="00743905" w14:paraId="5245AE59" w14:textId="77777777" w:rsidTr="00481280">
        <w:trPr>
          <w:cantSplit/>
          <w:trHeight w:val="471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2EA22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D0295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8B4A5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6DF5A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Călan Băi</w:t>
            </w:r>
          </w:p>
          <w:p w14:paraId="10A36F7E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8E88C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între </w:t>
            </w:r>
          </w:p>
          <w:p w14:paraId="2FFE3068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ax staţie şi </w:t>
            </w:r>
          </w:p>
          <w:p w14:paraId="4593CEB0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sch. 28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D05A9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F086D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303E2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8B71D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 xml:space="preserve">Restul liniei </w:t>
            </w:r>
            <w:r>
              <w:rPr>
                <w:b/>
                <w:bCs/>
                <w:i/>
                <w:iCs/>
                <w:color w:val="000000"/>
                <w:sz w:val="20"/>
              </w:rPr>
              <w:t>este</w:t>
            </w:r>
            <w:r w:rsidRPr="00743905">
              <w:rPr>
                <w:b/>
                <w:bCs/>
                <w:i/>
                <w:iCs/>
                <w:color w:val="000000"/>
                <w:sz w:val="20"/>
              </w:rPr>
              <w:t xml:space="preserve"> închisă.</w:t>
            </w:r>
          </w:p>
        </w:tc>
      </w:tr>
      <w:tr w:rsidR="00E23A2F" w:rsidRPr="00743905" w14:paraId="56113FD2" w14:textId="77777777" w:rsidTr="00481280">
        <w:trPr>
          <w:cantSplit/>
          <w:trHeight w:val="471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E6BDD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CEDD4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CB11C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369E0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Băcia linia 2 directă </w:t>
            </w:r>
          </w:p>
          <w:p w14:paraId="17A15CAB" w14:textId="77777777" w:rsidR="00E23A2F" w:rsidRPr="00CD295A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en-US"/>
              </w:rPr>
            </w:pPr>
            <w:r>
              <w:rPr>
                <w:b/>
                <w:bCs/>
                <w:color w:val="000000"/>
                <w:sz w:val="20"/>
              </w:rPr>
              <w:t>Cap Y peste DTJ 22/26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CB8A1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3CE47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D792C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6+270</w:t>
            </w:r>
          </w:p>
          <w:p w14:paraId="665E5EBB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6+320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50C4A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5635A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23A2F" w:rsidRPr="00743905" w14:paraId="18B6D5E5" w14:textId="77777777" w:rsidTr="00481280">
        <w:trPr>
          <w:cantSplit/>
          <w:trHeight w:val="82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A4A1B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9E072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47253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285C2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Simeria Triaj</w:t>
            </w:r>
          </w:p>
          <w:p w14:paraId="57E258BD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Grupa D, linia 3D </w:t>
            </w:r>
          </w:p>
          <w:p w14:paraId="21733A61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36E68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între sch. </w:t>
            </w:r>
          </w:p>
          <w:p w14:paraId="1EFF7D73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137 -</w:t>
            </w:r>
          </w:p>
          <w:p w14:paraId="4A7C6D4F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104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A42F2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7102F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4C5D9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6E973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23A2F" w:rsidRPr="00743905" w14:paraId="5B903441" w14:textId="77777777" w:rsidTr="00481280">
        <w:trPr>
          <w:cantSplit/>
          <w:trHeight w:val="7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86212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72900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CC462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6C635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Simeria Triaj</w:t>
            </w:r>
          </w:p>
          <w:p w14:paraId="5CFEBA97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Grupa D, linia 5D, </w:t>
            </w:r>
          </w:p>
          <w:p w14:paraId="33491CCE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2DE89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peste T.D.J.</w:t>
            </w:r>
          </w:p>
          <w:p w14:paraId="187FDD21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139/ 141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2E6AB" w14:textId="77777777" w:rsidR="00E23A2F" w:rsidRPr="00743905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82A5B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D9ED5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30694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23A2F" w:rsidRPr="00743905" w14:paraId="489683ED" w14:textId="77777777" w:rsidTr="00481280">
        <w:trPr>
          <w:cantSplit/>
          <w:trHeight w:val="17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18F4F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3A08A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2BBFB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24ABF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St. Simeria Triaj</w:t>
            </w:r>
          </w:p>
          <w:p w14:paraId="3C6A74EE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490EC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peste sch. 14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88BFF" w14:textId="77777777" w:rsidR="00E23A2F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F7C72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5EDD8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23570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 xml:space="preserve">Afectează intrări - ieşiri </w:t>
            </w:r>
          </w:p>
          <w:p w14:paraId="0FC8C57C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la linia 1 abătută Cap Y și linia 202 B Simeria Triaj - Simeria Buclă.</w:t>
            </w:r>
          </w:p>
          <w:p w14:paraId="244CD794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Nesemnalizată pe teren.</w:t>
            </w:r>
          </w:p>
          <w:p w14:paraId="32F6FEB7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Stație paralelogram.</w:t>
            </w:r>
          </w:p>
        </w:tc>
      </w:tr>
      <w:tr w:rsidR="00E23A2F" w:rsidRPr="00743905" w14:paraId="6A061F68" w14:textId="77777777" w:rsidTr="00481280">
        <w:trPr>
          <w:cantSplit/>
          <w:trHeight w:val="11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005F2" w14:textId="77777777" w:rsidR="00E23A2F" w:rsidRPr="00743905" w:rsidRDefault="00E23A2F" w:rsidP="00E23A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0EF82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0F27D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3A250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St. Simeria Triaj</w:t>
            </w:r>
          </w:p>
          <w:p w14:paraId="24C6CF79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Grupa A, linia 5A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22AE6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între sch. 13 </w:t>
            </w:r>
          </w:p>
          <w:p w14:paraId="2604A082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și </w:t>
            </w:r>
          </w:p>
          <w:p w14:paraId="1A8E64E2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TDJ </w:t>
            </w:r>
          </w:p>
          <w:p w14:paraId="63C0FAC8" w14:textId="77777777" w:rsidR="00E23A2F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43 / 37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1ABD6" w14:textId="77777777" w:rsidR="00E23A2F" w:rsidRDefault="00E23A2F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A2123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600E0" w14:textId="77777777" w:rsidR="00E23A2F" w:rsidRPr="00743905" w:rsidRDefault="00E23A2F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C5DF3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Nesemnalizată pe teren.</w:t>
            </w:r>
          </w:p>
          <w:p w14:paraId="072D258C" w14:textId="77777777" w:rsidR="00E23A2F" w:rsidRDefault="00E23A2F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Stație paralelogram.</w:t>
            </w:r>
          </w:p>
        </w:tc>
      </w:tr>
    </w:tbl>
    <w:p w14:paraId="07EFD7CA" w14:textId="77777777" w:rsidR="00E23A2F" w:rsidRPr="005905D7" w:rsidRDefault="00E23A2F" w:rsidP="00B773E9">
      <w:pPr>
        <w:spacing w:before="40" w:after="40" w:line="192" w:lineRule="auto"/>
        <w:ind w:right="57"/>
        <w:rPr>
          <w:b/>
          <w:sz w:val="20"/>
        </w:rPr>
      </w:pPr>
    </w:p>
    <w:p w14:paraId="41184803" w14:textId="77777777" w:rsidR="00E23A2F" w:rsidRDefault="00E23A2F" w:rsidP="00740BAB">
      <w:pPr>
        <w:pStyle w:val="Heading1"/>
        <w:spacing w:line="360" w:lineRule="auto"/>
      </w:pPr>
      <w:r>
        <w:t>LINIA 136</w:t>
      </w:r>
    </w:p>
    <w:p w14:paraId="5B8F7394" w14:textId="77777777" w:rsidR="00E23A2F" w:rsidRDefault="00E23A2F" w:rsidP="00CF5ED3">
      <w:pPr>
        <w:pStyle w:val="Heading1"/>
        <w:spacing w:line="360" w:lineRule="auto"/>
        <w:rPr>
          <w:sz w:val="8"/>
        </w:rPr>
      </w:pPr>
      <w:r>
        <w:t>STREHAIA - MOTRU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E23A2F" w14:paraId="37401136" w14:textId="77777777">
        <w:trPr>
          <w:cantSplit/>
          <w:trHeight w:val="4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1E276" w14:textId="77777777" w:rsidR="00E23A2F" w:rsidRDefault="00E23A2F" w:rsidP="00E23A2F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99FB6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0D09A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F625D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Strehaia</w:t>
            </w:r>
          </w:p>
          <w:p w14:paraId="4B9D4907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75F14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1D76B8A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nr. 12 </w:t>
            </w:r>
          </w:p>
          <w:p w14:paraId="70456EE9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CE27F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9F3BD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845B9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77631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FBE012D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2 - 5 către staţia Jirov.</w:t>
            </w:r>
          </w:p>
        </w:tc>
      </w:tr>
      <w:tr w:rsidR="00E23A2F" w14:paraId="2828ED53" w14:textId="77777777">
        <w:trPr>
          <w:cantSplit/>
          <w:trHeight w:val="4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113D1" w14:textId="77777777" w:rsidR="00E23A2F" w:rsidRDefault="00E23A2F" w:rsidP="00E23A2F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2128A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E1B43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8BF17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Strehaia</w:t>
            </w:r>
          </w:p>
          <w:p w14:paraId="1E47C8F9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5B659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67614F85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47D55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8DB74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7C61D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7F944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6CF2580D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linia 1.</w:t>
            </w:r>
          </w:p>
        </w:tc>
      </w:tr>
      <w:tr w:rsidR="00E23A2F" w14:paraId="3FB1CFC3" w14:textId="77777777">
        <w:trPr>
          <w:cantSplit/>
          <w:trHeight w:val="8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553B5" w14:textId="77777777" w:rsidR="00E23A2F" w:rsidRDefault="00E23A2F" w:rsidP="00E23A2F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91654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A6A9C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8B132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Strehaia</w:t>
            </w:r>
          </w:p>
          <w:p w14:paraId="0542B2CB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1D13D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0E54F38B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 / 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FE200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E1748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FF39C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161F7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7CB826B4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4 și 5 direcţia Jirov.</w:t>
            </w:r>
          </w:p>
        </w:tc>
      </w:tr>
      <w:tr w:rsidR="00E23A2F" w14:paraId="782D1140" w14:textId="77777777">
        <w:trPr>
          <w:cantSplit/>
          <w:trHeight w:val="5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C35CC" w14:textId="77777777" w:rsidR="00E23A2F" w:rsidRDefault="00E23A2F" w:rsidP="00E23A2F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8914C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B07AD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21D15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Jirov</w:t>
            </w:r>
          </w:p>
          <w:p w14:paraId="7862B965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 </w:t>
            </w:r>
          </w:p>
          <w:p w14:paraId="7E6F57E4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BBDF1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5C02809E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D24D5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AEDBF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FA795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CC7E2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40A66CFA" w14:textId="77777777">
        <w:trPr>
          <w:cantSplit/>
          <w:trHeight w:val="5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BB0AB" w14:textId="77777777" w:rsidR="00E23A2F" w:rsidRDefault="00E23A2F" w:rsidP="00E23A2F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58A08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27+250</w:t>
            </w:r>
          </w:p>
          <w:p w14:paraId="647D1CC3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54619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EFE14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7D062CAA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C6912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7C65C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183C6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9204A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89D29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3 și 11.</w:t>
            </w:r>
          </w:p>
          <w:p w14:paraId="1752056A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14:paraId="11A4754C" w14:textId="77777777">
        <w:trPr>
          <w:cantSplit/>
          <w:trHeight w:val="64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F98DF" w14:textId="77777777" w:rsidR="00E23A2F" w:rsidRDefault="00E23A2F" w:rsidP="00E23A2F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88BFD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F2EBE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113F3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064744D2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7E35C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04A2DAB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6CCAA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683E8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F0F35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7395F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4680D88A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7 şi 8 </w:t>
            </w:r>
          </w:p>
          <w:p w14:paraId="57FFF69B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primiri - expedieri.</w:t>
            </w:r>
          </w:p>
        </w:tc>
      </w:tr>
      <w:tr w:rsidR="00E23A2F" w14:paraId="477F7D0A" w14:textId="77777777">
        <w:trPr>
          <w:cantSplit/>
          <w:trHeight w:val="14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4A80B" w14:textId="77777777" w:rsidR="00E23A2F" w:rsidRDefault="00E23A2F" w:rsidP="00E23A2F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F9A1F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84EF0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8FF17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014EEE26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2E4A5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29 /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A7AAB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0A033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EB991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1BEE0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495470FD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9 – 13, Cap X.</w:t>
            </w:r>
          </w:p>
        </w:tc>
      </w:tr>
      <w:tr w:rsidR="00E23A2F" w14:paraId="58EDC9A2" w14:textId="77777777">
        <w:trPr>
          <w:cantSplit/>
          <w:trHeight w:val="4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CCE64" w14:textId="77777777" w:rsidR="00E23A2F" w:rsidRDefault="00E23A2F" w:rsidP="00E23A2F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67912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F577E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C6BB4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271CC257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9</w:t>
            </w:r>
          </w:p>
          <w:p w14:paraId="1558574E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9FAB0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4B32A58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C6E47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F5A76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E0AFA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7F5CE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7A3B42E1" w14:textId="77777777">
        <w:trPr>
          <w:cantSplit/>
          <w:trHeight w:val="40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D37F9" w14:textId="77777777" w:rsidR="00E23A2F" w:rsidRDefault="00E23A2F" w:rsidP="00E23A2F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9296B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6BF2B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0B189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2377913D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B9B0A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0147AC39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43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6B52A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0D769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4C392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F6525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3B8239D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10 şi 11.</w:t>
            </w:r>
          </w:p>
        </w:tc>
      </w:tr>
      <w:tr w:rsidR="00E23A2F" w14:paraId="2DE35346" w14:textId="77777777">
        <w:trPr>
          <w:cantSplit/>
          <w:trHeight w:val="178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1B3E3" w14:textId="77777777" w:rsidR="00E23A2F" w:rsidRDefault="00E23A2F" w:rsidP="00E23A2F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EF8EF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0D11F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38C78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6510BB3F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C5034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22 / 26 şi </w:t>
            </w:r>
          </w:p>
          <w:p w14:paraId="7DCDBF71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5936491C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nr. 30, 38, 40 </w:t>
            </w:r>
          </w:p>
          <w:p w14:paraId="129FA924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48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8881F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AD006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B49F3" w14:textId="77777777" w:rsidR="00E23A2F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0CBF7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D3D90A8" w14:textId="77777777" w:rsidR="00E23A2F" w:rsidRDefault="00E23A2F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1 - 13.</w:t>
            </w:r>
          </w:p>
        </w:tc>
      </w:tr>
    </w:tbl>
    <w:p w14:paraId="04FE80E5" w14:textId="77777777" w:rsidR="00E23A2F" w:rsidRDefault="00E23A2F">
      <w:pPr>
        <w:spacing w:line="192" w:lineRule="auto"/>
        <w:ind w:right="57"/>
        <w:rPr>
          <w:sz w:val="20"/>
        </w:rPr>
      </w:pPr>
    </w:p>
    <w:p w14:paraId="031F2C8E" w14:textId="77777777" w:rsidR="00E23A2F" w:rsidRDefault="00E23A2F" w:rsidP="002A3C7A">
      <w:pPr>
        <w:pStyle w:val="Heading1"/>
        <w:spacing w:line="360" w:lineRule="auto"/>
      </w:pPr>
      <w:r>
        <w:t>LINIA 138</w:t>
      </w:r>
    </w:p>
    <w:p w14:paraId="5DFCE8AD" w14:textId="77777777" w:rsidR="00E23A2F" w:rsidRDefault="00E23A2F" w:rsidP="00FE4C1D">
      <w:pPr>
        <w:pStyle w:val="Heading1"/>
        <w:spacing w:line="360" w:lineRule="auto"/>
        <w:rPr>
          <w:b w:val="0"/>
          <w:bCs w:val="0"/>
          <w:sz w:val="8"/>
        </w:rPr>
      </w:pPr>
      <w:r>
        <w:t>AMARADIA - BÂRSEŞTI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69"/>
        <w:gridCol w:w="756"/>
        <w:gridCol w:w="2200"/>
        <w:gridCol w:w="869"/>
        <w:gridCol w:w="756"/>
        <w:gridCol w:w="869"/>
        <w:gridCol w:w="756"/>
        <w:gridCol w:w="2494"/>
      </w:tblGrid>
      <w:tr w:rsidR="00E23A2F" w14:paraId="1A32D4A2" w14:textId="77777777">
        <w:trPr>
          <w:cantSplit/>
          <w:trHeight w:val="71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70B51" w14:textId="77777777" w:rsidR="00E23A2F" w:rsidRDefault="00E23A2F" w:rsidP="00E23A2F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A046E" w14:textId="77777777" w:rsidR="00E23A2F" w:rsidRDefault="00E23A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0+840</w:t>
            </w:r>
          </w:p>
          <w:p w14:paraId="3988E047" w14:textId="77777777" w:rsidR="00E23A2F" w:rsidRDefault="00E23A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7+420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0E859" w14:textId="77777777" w:rsidR="00E23A2F" w:rsidRPr="008B4C96" w:rsidRDefault="00E23A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E6F08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Amaradia -</w:t>
            </w:r>
          </w:p>
          <w:p w14:paraId="20E65170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Bârseşti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EECC3" w14:textId="77777777" w:rsidR="00E23A2F" w:rsidRDefault="00E23A2F">
            <w:pPr>
              <w:spacing w:before="40" w:line="28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DBBB9" w14:textId="77777777" w:rsidR="00E23A2F" w:rsidRPr="008B4C96" w:rsidRDefault="00E23A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</w:tcPr>
          <w:p w14:paraId="5DF77B9A" w14:textId="77777777" w:rsidR="00E23A2F" w:rsidRDefault="00E23A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7A4DA326" w14:textId="77777777" w:rsidR="00E23A2F" w:rsidRPr="008B4C96" w:rsidRDefault="00E23A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8F1B4" w14:textId="77777777" w:rsidR="00E23A2F" w:rsidRPr="007126D7" w:rsidRDefault="00E23A2F">
            <w:pPr>
              <w:spacing w:before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*Interzis circulația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</w:t>
            </w:r>
            <w:r>
              <w:rPr>
                <w:b/>
                <w:bCs/>
                <w:iCs/>
                <w:color w:val="000000"/>
                <w:sz w:val="20"/>
              </w:rPr>
              <w:t>trenurilor care au în componență mai mult de două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locomotive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 cuplate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2DDD3479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7BFD98E1" w14:textId="77777777">
        <w:trPr>
          <w:cantSplit/>
          <w:trHeight w:val="71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41A0D" w14:textId="77777777" w:rsidR="00E23A2F" w:rsidRDefault="00E23A2F" w:rsidP="00E23A2F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83E56" w14:textId="77777777" w:rsidR="00E23A2F" w:rsidRDefault="00E23A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1+600</w:t>
            </w:r>
          </w:p>
          <w:p w14:paraId="31BC4C60" w14:textId="77777777" w:rsidR="00E23A2F" w:rsidRDefault="00E23A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7+700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ABE44" w14:textId="77777777" w:rsidR="00E23A2F" w:rsidRPr="008B4C96" w:rsidRDefault="00E23A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203CE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Amaradia -</w:t>
            </w:r>
          </w:p>
          <w:p w14:paraId="4288CC27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Bârseşti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CD79A" w14:textId="77777777" w:rsidR="00E23A2F" w:rsidRDefault="00E23A2F">
            <w:pPr>
              <w:spacing w:before="40" w:line="28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7E3D9" w14:textId="77777777" w:rsidR="00E23A2F" w:rsidRPr="008B4C96" w:rsidRDefault="00E23A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</w:tcPr>
          <w:p w14:paraId="31ACB873" w14:textId="77777777" w:rsidR="00E23A2F" w:rsidRDefault="00E23A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4A2CEB98" w14:textId="77777777" w:rsidR="00E23A2F" w:rsidRPr="008B4C96" w:rsidRDefault="00E23A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6FB90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Fără inductori.</w:t>
            </w:r>
          </w:p>
        </w:tc>
      </w:tr>
      <w:tr w:rsidR="00E23A2F" w14:paraId="0CD77AF1" w14:textId="77777777">
        <w:trPr>
          <w:cantSplit/>
          <w:trHeight w:val="71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EDA36" w14:textId="77777777" w:rsidR="00E23A2F" w:rsidRDefault="00E23A2F" w:rsidP="00E23A2F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627CD" w14:textId="77777777" w:rsidR="00E23A2F" w:rsidRDefault="00E23A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1C9AE" w14:textId="77777777" w:rsidR="00E23A2F" w:rsidRPr="008B4C96" w:rsidRDefault="00E23A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2C265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Bârseşti </w:t>
            </w:r>
          </w:p>
          <w:p w14:paraId="029880A6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2F8C1F9F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5DCE6" w14:textId="77777777" w:rsidR="00E23A2F" w:rsidRDefault="00E23A2F">
            <w:pPr>
              <w:spacing w:before="40" w:line="28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F182EA2" w14:textId="77777777" w:rsidR="00E23A2F" w:rsidRDefault="00E23A2F">
            <w:pPr>
              <w:spacing w:before="40" w:line="28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1D6D7" w14:textId="77777777" w:rsidR="00E23A2F" w:rsidRPr="008B4C96" w:rsidRDefault="00E23A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8B4C96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</w:tcPr>
          <w:p w14:paraId="405BD5B7" w14:textId="77777777" w:rsidR="00E23A2F" w:rsidRDefault="00E23A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1E229EA1" w14:textId="77777777" w:rsidR="00E23A2F" w:rsidRPr="008B4C96" w:rsidRDefault="00E23A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C5577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peste sch. nr. 31, 30.</w:t>
            </w:r>
          </w:p>
        </w:tc>
      </w:tr>
      <w:tr w:rsidR="00E23A2F" w14:paraId="26A1289E" w14:textId="77777777">
        <w:trPr>
          <w:cantSplit/>
          <w:trHeight w:val="71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438AE" w14:textId="77777777" w:rsidR="00E23A2F" w:rsidRDefault="00E23A2F" w:rsidP="00E23A2F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F4FD6" w14:textId="77777777" w:rsidR="00E23A2F" w:rsidRDefault="00E23A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6C2C5" w14:textId="77777777" w:rsidR="00E23A2F" w:rsidRPr="008B4C96" w:rsidRDefault="00E23A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AED7C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Bârseşti </w:t>
            </w:r>
          </w:p>
          <w:p w14:paraId="4C5599DE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</w:t>
            </w:r>
          </w:p>
          <w:p w14:paraId="0AFCC21A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 și</w:t>
            </w:r>
          </w:p>
          <w:p w14:paraId="1DAF1ADE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30, 31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66BB2" w14:textId="77777777" w:rsidR="00E23A2F" w:rsidRDefault="00E23A2F">
            <w:pPr>
              <w:spacing w:before="40" w:line="28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87E7C95" w14:textId="77777777" w:rsidR="00E23A2F" w:rsidRDefault="00E23A2F">
            <w:pPr>
              <w:spacing w:before="40" w:line="28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E2FB4" w14:textId="77777777" w:rsidR="00E23A2F" w:rsidRPr="008B4C96" w:rsidRDefault="00E23A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8B4C96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</w:tcPr>
          <w:p w14:paraId="7EF8E27B" w14:textId="77777777" w:rsidR="00E23A2F" w:rsidRDefault="00E23A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2D157D93" w14:textId="77777777" w:rsidR="00E23A2F" w:rsidRPr="008B4C96" w:rsidRDefault="00E23A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F31AB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peste sch. nr. 17, 31, 30, 26.</w:t>
            </w:r>
          </w:p>
        </w:tc>
      </w:tr>
    </w:tbl>
    <w:p w14:paraId="0F9FF16B" w14:textId="77777777" w:rsidR="00E23A2F" w:rsidRDefault="00E23A2F">
      <w:pPr>
        <w:tabs>
          <w:tab w:val="left" w:pos="4320"/>
        </w:tabs>
        <w:rPr>
          <w:sz w:val="20"/>
        </w:rPr>
      </w:pPr>
    </w:p>
    <w:p w14:paraId="68F66464" w14:textId="77777777" w:rsidR="00E23A2F" w:rsidRDefault="00E23A2F" w:rsidP="00C83010">
      <w:pPr>
        <w:pStyle w:val="Heading1"/>
        <w:spacing w:line="360" w:lineRule="auto"/>
      </w:pPr>
      <w:r>
        <w:t>LINIA 143</w:t>
      </w:r>
    </w:p>
    <w:p w14:paraId="4F764D15" w14:textId="77777777" w:rsidR="00E23A2F" w:rsidRDefault="00E23A2F" w:rsidP="003A21BE">
      <w:pPr>
        <w:pStyle w:val="Heading1"/>
        <w:spacing w:line="360" w:lineRule="auto"/>
        <w:rPr>
          <w:b w:val="0"/>
          <w:bCs w:val="0"/>
          <w:sz w:val="8"/>
        </w:rPr>
      </w:pPr>
      <w:r>
        <w:t>GURA MOTRULUI - TÂRGU JIU</w:t>
      </w:r>
    </w:p>
    <w:tbl>
      <w:tblPr>
        <w:tblW w:w="10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855"/>
        <w:gridCol w:w="756"/>
        <w:gridCol w:w="2198"/>
        <w:gridCol w:w="868"/>
        <w:gridCol w:w="783"/>
        <w:gridCol w:w="841"/>
        <w:gridCol w:w="769"/>
        <w:gridCol w:w="2478"/>
      </w:tblGrid>
      <w:tr w:rsidR="00E23A2F" w14:paraId="008A0341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80908" w14:textId="77777777" w:rsidR="00E23A2F" w:rsidRDefault="00E23A2F" w:rsidP="00E23A2F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F28AE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12+875</w:t>
            </w:r>
          </w:p>
          <w:p w14:paraId="7AC8A4ED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13+200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C12E7" w14:textId="77777777" w:rsidR="00E23A2F" w:rsidRPr="00984839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E1D09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54C9227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F9844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14816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7569A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206EC" w14:textId="77777777" w:rsidR="00E23A2F" w:rsidRPr="00984839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04F52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23, 25, 31, 35 </w:t>
            </w:r>
          </w:p>
          <w:p w14:paraId="564FD07C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47.</w:t>
            </w:r>
          </w:p>
          <w:p w14:paraId="4EFDFAC4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14:paraId="6159BF7E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B841E" w14:textId="77777777" w:rsidR="00E23A2F" w:rsidRDefault="00E23A2F" w:rsidP="00E23A2F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852E2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08130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90D8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Gura Motrului - Turceni și St. Turceni</w:t>
            </w:r>
          </w:p>
          <w:p w14:paraId="08485D32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BEB47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DF1C3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0A00E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11+850</w:t>
            </w:r>
          </w:p>
          <w:p w14:paraId="1AE9073D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13+300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773F1" w14:textId="77777777" w:rsidR="00E23A2F" w:rsidRPr="00984839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7DB04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2659E2AD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15, 51 și 57.</w:t>
            </w:r>
          </w:p>
        </w:tc>
      </w:tr>
      <w:tr w:rsidR="00E23A2F" w14:paraId="129F5C70" w14:textId="77777777">
        <w:trPr>
          <w:cantSplit/>
          <w:trHeight w:val="139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42AE6" w14:textId="77777777" w:rsidR="00E23A2F" w:rsidRDefault="00E23A2F" w:rsidP="00E23A2F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EA97F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95537" w14:textId="77777777" w:rsidR="00E23A2F" w:rsidRPr="00984839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6DDEC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D3C7064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directă, Cap Y</w:t>
            </w:r>
          </w:p>
          <w:p w14:paraId="32B07502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28, 18, 14, 12, 6 și 4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5AEE9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3EAAD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EB401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14+290</w:t>
            </w:r>
          </w:p>
          <w:p w14:paraId="7D6C7D4D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15+100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FE53D" w14:textId="77777777" w:rsidR="00E23A2F" w:rsidRPr="00984839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A2F26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F4FA46A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 28, 18, 14, 12, 6 </w:t>
            </w:r>
          </w:p>
          <w:p w14:paraId="3D6347A8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4.</w:t>
            </w:r>
          </w:p>
          <w:p w14:paraId="24C0C702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14:paraId="42A2550D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9FDD2" w14:textId="77777777" w:rsidR="00E23A2F" w:rsidRDefault="00E23A2F" w:rsidP="00E23A2F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B1F8E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66241" w14:textId="77777777" w:rsidR="00E23A2F" w:rsidRPr="00984839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41F05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346E0A0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443DA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674BC10F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15 - 23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A4580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917C4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192FE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0FD7A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4191E0B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2 - 13.</w:t>
            </w:r>
          </w:p>
        </w:tc>
      </w:tr>
      <w:tr w:rsidR="00E23A2F" w14:paraId="55ED9E2C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5B162" w14:textId="77777777" w:rsidR="00E23A2F" w:rsidRDefault="00E23A2F" w:rsidP="00E23A2F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2D864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43B5D" w14:textId="77777777" w:rsidR="00E23A2F" w:rsidRPr="00984839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619C1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476D915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2B78B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71F8432F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35 - 51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64D4C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033C1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E301A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8501A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205DCA0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E23A2F" w14:paraId="121FA2F4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9D2BB" w14:textId="77777777" w:rsidR="00E23A2F" w:rsidRDefault="00E23A2F" w:rsidP="00E23A2F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6141F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EA7FA" w14:textId="77777777" w:rsidR="00E23A2F" w:rsidRPr="00984839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EFCEE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82A31DF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7F1B4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1290815A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4CBF1005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 / 41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65DBE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71844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AC52B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ABBA3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6FD6530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E23A2F" w14:paraId="669E92B7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B2D2D" w14:textId="77777777" w:rsidR="00E23A2F" w:rsidRDefault="00E23A2F" w:rsidP="00E23A2F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0FC93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67C74" w14:textId="77777777" w:rsidR="00E23A2F" w:rsidRPr="00984839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13AF1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5B3F105B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366FA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0972383A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7DE3AD68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 / 61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072A8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B64E2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A0161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3A075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A1F8783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7 - 15.</w:t>
            </w:r>
          </w:p>
        </w:tc>
      </w:tr>
      <w:tr w:rsidR="00E23A2F" w14:paraId="3571E6D6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F666C" w14:textId="77777777" w:rsidR="00E23A2F" w:rsidRDefault="00E23A2F" w:rsidP="00E23A2F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92550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92D14" w14:textId="77777777" w:rsidR="00E23A2F" w:rsidRPr="00984839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328E3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5647763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4F285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2218C530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porți-unea </w:t>
            </w:r>
          </w:p>
          <w:p w14:paraId="2B51995B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linie cuprin-să </w:t>
            </w:r>
          </w:p>
          <w:p w14:paraId="74750681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TDJ </w:t>
            </w:r>
          </w:p>
          <w:p w14:paraId="488789E2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 / 59</w:t>
            </w:r>
          </w:p>
          <w:p w14:paraId="12C1893B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25BA6604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7AE86929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 / 69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75590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A3EF8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E78C6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C251E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0E89391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E23A2F" w14:paraId="783A1F30" w14:textId="77777777">
        <w:trPr>
          <w:cantSplit/>
          <w:trHeight w:val="1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16C51" w14:textId="77777777" w:rsidR="00E23A2F" w:rsidRDefault="00E23A2F" w:rsidP="00E23A2F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551B1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BCD4A" w14:textId="77777777" w:rsidR="00E23A2F" w:rsidRPr="00984839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F6F7F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45505EB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0FDB6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47 </w:t>
            </w:r>
          </w:p>
          <w:p w14:paraId="68A1F3D3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3D526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4D113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57735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AF3AA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4D27834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linia 4 până la </w:t>
            </w:r>
          </w:p>
          <w:p w14:paraId="595A4C9E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axa staţiei Turceni.</w:t>
            </w:r>
          </w:p>
        </w:tc>
      </w:tr>
      <w:tr w:rsidR="00E23A2F" w14:paraId="10C2E76B" w14:textId="77777777">
        <w:trPr>
          <w:cantSplit/>
          <w:trHeight w:val="67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B73D0" w14:textId="77777777" w:rsidR="00E23A2F" w:rsidRDefault="00E23A2F" w:rsidP="00E23A2F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6EAAC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5A8D7" w14:textId="77777777" w:rsidR="00E23A2F" w:rsidRPr="00984839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B3094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7F34389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280DD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35C66A90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/ 49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2ECB5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F9FCA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1DF87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8FB09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BC35C8F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6 - 13 Cap X.</w:t>
            </w:r>
          </w:p>
        </w:tc>
      </w:tr>
      <w:tr w:rsidR="00E23A2F" w14:paraId="0483528F" w14:textId="77777777">
        <w:trPr>
          <w:cantSplit/>
          <w:trHeight w:val="4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4A4F4" w14:textId="77777777" w:rsidR="00E23A2F" w:rsidRDefault="00E23A2F" w:rsidP="00E23A2F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8D725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26A40" w14:textId="77777777" w:rsidR="00E23A2F" w:rsidRPr="00984839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301D9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362AD18D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5E165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1394AAFF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2 - 6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0C12B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F61DF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A53EC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24925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B3CE40F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2 și 3 </w:t>
            </w:r>
          </w:p>
          <w:p w14:paraId="6A06088F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direcția Borăscu.</w:t>
            </w:r>
          </w:p>
        </w:tc>
      </w:tr>
      <w:tr w:rsidR="00E23A2F" w14:paraId="39955892" w14:textId="77777777">
        <w:trPr>
          <w:cantSplit/>
          <w:trHeight w:val="40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2EE0C" w14:textId="77777777" w:rsidR="00E23A2F" w:rsidRDefault="00E23A2F" w:rsidP="00E23A2F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321BE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258A1" w14:textId="77777777" w:rsidR="00E23A2F" w:rsidRPr="00984839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EF3D3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08CCF99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51AA5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7FDBDB4B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4 - 8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8C4A8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D36FA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2D569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1E6A7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F0A4F6A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2 - 13.</w:t>
            </w:r>
          </w:p>
        </w:tc>
      </w:tr>
      <w:tr w:rsidR="00E23A2F" w14:paraId="2AB753A6" w14:textId="77777777">
        <w:trPr>
          <w:cantSplit/>
          <w:trHeight w:val="6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3A252" w14:textId="77777777" w:rsidR="00E23A2F" w:rsidRDefault="00E23A2F" w:rsidP="00E23A2F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6EFFE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1B2B3" w14:textId="77777777" w:rsidR="00E23A2F" w:rsidRPr="00984839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1452F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3887F2D8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C08FB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7B716E14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10 - 12 și </w:t>
            </w:r>
          </w:p>
          <w:p w14:paraId="499900DB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80 - 82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2BAB0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09F59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DCFA8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42DF5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723FD40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E23A2F" w14:paraId="6567D192" w14:textId="77777777">
        <w:trPr>
          <w:cantSplit/>
          <w:trHeight w:val="6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0C126" w14:textId="77777777" w:rsidR="00E23A2F" w:rsidRDefault="00E23A2F" w:rsidP="00E23A2F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EB156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6049D" w14:textId="77777777" w:rsidR="00E23A2F" w:rsidRPr="00984839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BC2BF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F8AC658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7F736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73039E5E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28 - 44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F6E7D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E9271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4DB95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8B780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0B47135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2 - 7.</w:t>
            </w:r>
          </w:p>
        </w:tc>
      </w:tr>
      <w:tr w:rsidR="00E23A2F" w14:paraId="518E7CFF" w14:textId="77777777">
        <w:trPr>
          <w:cantSplit/>
          <w:trHeight w:val="1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FCDA4" w14:textId="77777777" w:rsidR="00E23A2F" w:rsidRDefault="00E23A2F" w:rsidP="00E23A2F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0F33B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FF26E" w14:textId="77777777" w:rsidR="00E23A2F" w:rsidRPr="00984839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43130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5EBFE65D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55528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 </w:t>
            </w:r>
          </w:p>
          <w:p w14:paraId="18D08B11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18 și 24 </w:t>
            </w:r>
          </w:p>
          <w:p w14:paraId="1373D31D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6B209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8ED72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9F0A6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20005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3F7B95B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3 - 13.</w:t>
            </w:r>
          </w:p>
        </w:tc>
      </w:tr>
      <w:tr w:rsidR="00E23A2F" w14:paraId="3733CD8A" w14:textId="77777777">
        <w:trPr>
          <w:cantSplit/>
          <w:trHeight w:val="1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E3187" w14:textId="77777777" w:rsidR="00E23A2F" w:rsidRDefault="00E23A2F" w:rsidP="00E23A2F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F01A7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F35F1" w14:textId="77777777" w:rsidR="00E23A2F" w:rsidRPr="00984839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522F7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F6B0AFD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15AA9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32</w:t>
            </w:r>
          </w:p>
          <w:p w14:paraId="5B4FDB90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6F8CF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3DA58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C1DD6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1799A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972E123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 Cap Y.</w:t>
            </w:r>
          </w:p>
        </w:tc>
      </w:tr>
      <w:tr w:rsidR="00E23A2F" w14:paraId="166B1663" w14:textId="77777777">
        <w:trPr>
          <w:cantSplit/>
          <w:trHeight w:val="40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0E818" w14:textId="77777777" w:rsidR="00E23A2F" w:rsidRDefault="00E23A2F" w:rsidP="00E23A2F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4CD10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BD1AE" w14:textId="77777777" w:rsidR="00E23A2F" w:rsidRPr="00984839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7C539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AF5DA58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65C7A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08D68D90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2A018D9A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 / 54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220F1" w14:textId="77777777" w:rsidR="00E23A2F" w:rsidRPr="00B53EFA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53EF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688C8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A2238" w14:textId="77777777" w:rsidR="00E23A2F" w:rsidRPr="00984839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F95B5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AEF3904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4 - 13, Cap Y.</w:t>
            </w:r>
          </w:p>
        </w:tc>
      </w:tr>
      <w:tr w:rsidR="00E23A2F" w14:paraId="0F077658" w14:textId="77777777">
        <w:trPr>
          <w:cantSplit/>
          <w:trHeight w:val="2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695D4" w14:textId="77777777" w:rsidR="00E23A2F" w:rsidRDefault="00E23A2F" w:rsidP="00E23A2F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EB2E5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1BC9B" w14:textId="77777777" w:rsidR="00E23A2F" w:rsidRPr="00984839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D4FBE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6A8DFCD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10 și 12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E82A8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7072FEF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6D9E9" w14:textId="77777777" w:rsidR="00E23A2F" w:rsidRPr="00B53EFA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2A3AC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DEA22" w14:textId="77777777" w:rsidR="00E23A2F" w:rsidRPr="00984839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BDC84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75C59231" w14:textId="77777777">
        <w:trPr>
          <w:cantSplit/>
          <w:trHeight w:val="32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3BEE6" w14:textId="77777777" w:rsidR="00E23A2F" w:rsidRDefault="00E23A2F" w:rsidP="00E23A2F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F487C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C8919" w14:textId="77777777" w:rsidR="00E23A2F" w:rsidRPr="00984839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46BEE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396D8039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5 ,7 și 11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CE0CD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CA8E700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2AC43" w14:textId="77777777" w:rsidR="00E23A2F" w:rsidRPr="00B53EFA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76832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5288C" w14:textId="77777777" w:rsidR="00E23A2F" w:rsidRPr="00984839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1494A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2BDBA7A0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65AD0" w14:textId="77777777" w:rsidR="00E23A2F" w:rsidRDefault="00E23A2F" w:rsidP="00E23A2F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69E87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C6706" w14:textId="77777777" w:rsidR="00E23A2F" w:rsidRPr="00984839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9440B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614455E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60C3A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0CFFE830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64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B281E" w14:textId="77777777" w:rsidR="00E23A2F" w:rsidRPr="00B53EFA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EE6F5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F1998" w14:textId="77777777" w:rsidR="00E23A2F" w:rsidRPr="00984839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5DF31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E00481F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9 - 13, Cap Y.</w:t>
            </w:r>
          </w:p>
        </w:tc>
      </w:tr>
      <w:tr w:rsidR="00E23A2F" w14:paraId="009E0DBB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A8137" w14:textId="77777777" w:rsidR="00E23A2F" w:rsidRDefault="00E23A2F" w:rsidP="00E23A2F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BD786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80087" w14:textId="77777777" w:rsidR="00E23A2F" w:rsidRPr="00984839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91482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EE4946B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EBADD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7FF3A2FF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40C1145C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 / 56</w:t>
            </w:r>
          </w:p>
          <w:p w14:paraId="4A36F3D9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3935B149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 / 66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F151C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9B9FA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06763" w14:textId="77777777" w:rsidR="00E23A2F" w:rsidRPr="00984839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B2A51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68327E3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5 - 7.</w:t>
            </w:r>
          </w:p>
        </w:tc>
      </w:tr>
      <w:tr w:rsidR="00E23A2F" w14:paraId="76109DAD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15F61" w14:textId="77777777" w:rsidR="00E23A2F" w:rsidRDefault="00E23A2F" w:rsidP="00E23A2F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4D8AA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21+500</w:t>
            </w:r>
          </w:p>
          <w:p w14:paraId="6668E18C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21+700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1B85C" w14:textId="77777777" w:rsidR="00E23A2F" w:rsidRPr="00984839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A8EF8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Turceni -</w:t>
            </w:r>
          </w:p>
          <w:p w14:paraId="76BB88FF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Plopşoru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394BA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D613D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82771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E026D" w14:textId="77777777" w:rsidR="00E23A2F" w:rsidRPr="00984839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FEA68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14:paraId="30DB42AD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DE676" w14:textId="77777777" w:rsidR="00E23A2F" w:rsidRDefault="00E23A2F" w:rsidP="00E23A2F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F3D5E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28+176</w:t>
            </w:r>
          </w:p>
          <w:p w14:paraId="18E22CC5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C5171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D27A8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51571612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699AB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1E287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C31BA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CA0DD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3EE2A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3A49DB8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sch. 1, 31, 35, 40, 36, 6.</w:t>
            </w:r>
          </w:p>
          <w:p w14:paraId="4D437B3A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14:paraId="04331623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9C22F" w14:textId="77777777" w:rsidR="00E23A2F" w:rsidRDefault="00E23A2F" w:rsidP="00E23A2F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B6F06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F0CE0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DC318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32F241C4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1D213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4DC86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CCE4F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28+176</w:t>
            </w:r>
          </w:p>
          <w:p w14:paraId="63C36711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30+100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5E41F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D5726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CA51721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3, 7, 23, 26, 22, 18, 14, 10.</w:t>
            </w:r>
          </w:p>
          <w:p w14:paraId="64755462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14:paraId="4E15234E" w14:textId="77777777">
        <w:trPr>
          <w:cantSplit/>
          <w:trHeight w:val="12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4EAB9" w14:textId="77777777" w:rsidR="00E23A2F" w:rsidRDefault="00E23A2F" w:rsidP="00E23A2F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D82EB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41E54" w14:textId="77777777" w:rsidR="00E23A2F" w:rsidRPr="00984839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C55C2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60A2B3C3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  <w:p w14:paraId="5CD73A32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081C1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semnal Y 5 </w:t>
            </w:r>
          </w:p>
          <w:p w14:paraId="0ADEB10B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semnal X 5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AA400" w14:textId="77777777" w:rsidR="00E23A2F" w:rsidRPr="00B53EFA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265E6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BF07D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5AD46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2B655AF1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84F1D" w14:textId="77777777" w:rsidR="00E23A2F" w:rsidRDefault="00E23A2F" w:rsidP="00E23A2F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FD4F8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9E1DF" w14:textId="77777777" w:rsidR="00E23A2F" w:rsidRPr="00984839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AEF32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1D371A12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7 şi 8</w:t>
            </w:r>
          </w:p>
          <w:p w14:paraId="65EFF443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A925F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E0CCC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DB01F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A7012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A686F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31490EA1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EA99D" w14:textId="77777777" w:rsidR="00E23A2F" w:rsidRDefault="00E23A2F" w:rsidP="00E23A2F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DD29D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59E0F" w14:textId="77777777" w:rsidR="00E23A2F" w:rsidRPr="00984839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D9B2A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Plopşoru - </w:t>
            </w:r>
          </w:p>
          <w:p w14:paraId="60265B72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EFF4E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5137A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8F560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37+100</w:t>
            </w:r>
          </w:p>
          <w:p w14:paraId="7B5A5DB5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37+200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9CFEE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ABBF2" w14:textId="77777777" w:rsidR="00E23A2F" w:rsidRPr="006611B7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color w:val="000000"/>
                <w:sz w:val="20"/>
              </w:rPr>
            </w:pPr>
            <w:r w:rsidRPr="006611B7">
              <w:rPr>
                <w:b/>
                <w:bCs/>
                <w:i/>
                <w:color w:val="000000"/>
                <w:sz w:val="20"/>
              </w:rPr>
              <w:t>Interzis circulația  locomotivelor cuplate.</w:t>
            </w:r>
          </w:p>
        </w:tc>
      </w:tr>
      <w:tr w:rsidR="00E23A2F" w14:paraId="6A9EA681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2F68D" w14:textId="77777777" w:rsidR="00E23A2F" w:rsidRDefault="00E23A2F" w:rsidP="00E23A2F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964AE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43+600</w:t>
            </w:r>
          </w:p>
          <w:p w14:paraId="40181870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44+420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E677C" w14:textId="77777777" w:rsidR="00E23A2F" w:rsidRPr="00984839" w:rsidRDefault="00E23A2F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50857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Plopşoru - </w:t>
            </w:r>
          </w:p>
          <w:p w14:paraId="479DDB08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88B31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07CA4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A6F01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14185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B6216" w14:textId="77777777" w:rsidR="00E23A2F" w:rsidRPr="003B25AA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23A2F" w14:paraId="6142CCBF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68BC3" w14:textId="77777777" w:rsidR="00E23A2F" w:rsidRDefault="00E23A2F" w:rsidP="00E23A2F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C9D11" w14:textId="77777777" w:rsidR="00E23A2F" w:rsidRPr="00CB3DC4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CB3DC4">
              <w:rPr>
                <w:b/>
                <w:bCs/>
                <w:color w:val="000000"/>
                <w:sz w:val="20"/>
              </w:rPr>
              <w:t>44+</w:t>
            </w:r>
            <w:r>
              <w:rPr>
                <w:b/>
                <w:bCs/>
                <w:color w:val="000000"/>
                <w:sz w:val="20"/>
              </w:rPr>
              <w:t>120</w:t>
            </w:r>
          </w:p>
          <w:p w14:paraId="2EF27E3A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CB3DC4">
              <w:rPr>
                <w:b/>
                <w:bCs/>
                <w:color w:val="000000"/>
                <w:sz w:val="20"/>
              </w:rPr>
              <w:t>44+</w:t>
            </w:r>
            <w:r>
              <w:rPr>
                <w:b/>
                <w:bCs/>
                <w:color w:val="000000"/>
                <w:sz w:val="20"/>
              </w:rPr>
              <w:t>420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14406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B6290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Plopşoru - </w:t>
            </w:r>
          </w:p>
          <w:p w14:paraId="5200F39F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EF547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46874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804CE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D246F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B88BE" w14:textId="77777777" w:rsidR="00E23A2F" w:rsidRPr="00CB3DC4" w:rsidRDefault="00E23A2F">
            <w:pPr>
              <w:spacing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CB3DC4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CB3DC4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1899D9BC" w14:textId="77777777" w:rsidR="00E23A2F" w:rsidRPr="00F11CE2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11CE2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453D3053" w14:textId="77777777">
        <w:trPr>
          <w:cantSplit/>
          <w:trHeight w:val="81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5B837" w14:textId="77777777" w:rsidR="00E23A2F" w:rsidRDefault="00E23A2F" w:rsidP="00E23A2F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9075A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BB45A" w14:textId="77777777" w:rsidR="00E23A2F" w:rsidRPr="00984839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2C46D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Rovinari</w:t>
            </w:r>
          </w:p>
          <w:p w14:paraId="09465A60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1 şi 2 </w:t>
            </w:r>
          </w:p>
          <w:p w14:paraId="6B05C101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A430A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87AC441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7C17E" w14:textId="77777777" w:rsidR="00E23A2F" w:rsidRPr="00B53EFA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53EF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6A403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EEB7F" w14:textId="77777777" w:rsidR="00E23A2F" w:rsidRPr="00984839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D29E7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50C2C589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3C856" w14:textId="77777777" w:rsidR="00E23A2F" w:rsidRDefault="00E23A2F" w:rsidP="00E23A2F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97738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F4902" w14:textId="77777777" w:rsidR="00E23A2F" w:rsidRPr="00984839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084E7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Rovinari</w:t>
            </w:r>
          </w:p>
          <w:p w14:paraId="66D76E14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6DF23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29CB34CE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73B59CAC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 / 22</w:t>
            </w:r>
          </w:p>
          <w:p w14:paraId="19486A86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0A2B49DC" w14:textId="77777777" w:rsidR="00E23A2F" w:rsidRPr="00260477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23 / 25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D32B9" w14:textId="77777777" w:rsidR="00E23A2F" w:rsidRPr="00B53EFA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FA6B8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BAD92" w14:textId="77777777" w:rsidR="00E23A2F" w:rsidRPr="00984839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E93E1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F7BF068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5 - 7.</w:t>
            </w:r>
          </w:p>
        </w:tc>
      </w:tr>
      <w:tr w:rsidR="00E23A2F" w14:paraId="7D8024CD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0E711" w14:textId="77777777" w:rsidR="00E23A2F" w:rsidRDefault="00E23A2F" w:rsidP="00E23A2F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D7043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88232" w14:textId="77777777" w:rsidR="00E23A2F" w:rsidRPr="00984839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7996C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Rogojelu</w:t>
            </w:r>
          </w:p>
          <w:p w14:paraId="0C959563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cu acces la linia 4 directă, 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09F93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6B57B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CD274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51+000</w:t>
            </w:r>
          </w:p>
          <w:p w14:paraId="2C126A68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51+250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8EF72" w14:textId="77777777" w:rsidR="00E23A2F" w:rsidRPr="00984839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6D62E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sch. nr. 5, 9, TDJ 13 / 17, sch. nr. 21 și diagonalele </w:t>
            </w:r>
          </w:p>
          <w:p w14:paraId="1F63A6E3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3 - 5 și 17 - 23.</w:t>
            </w:r>
          </w:p>
          <w:p w14:paraId="4D0615D3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</w:tc>
      </w:tr>
      <w:tr w:rsidR="00E23A2F" w14:paraId="19003943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0D4EB" w14:textId="77777777" w:rsidR="00E23A2F" w:rsidRDefault="00E23A2F" w:rsidP="00E23A2F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50C5E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8598D" w14:textId="77777777" w:rsidR="00E23A2F" w:rsidRPr="00984839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0432D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Rogojelu</w:t>
            </w:r>
          </w:p>
          <w:p w14:paraId="28EDDDBB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0143E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28F5690A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14 - 18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B684A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CDFE9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6BF3D" w14:textId="77777777" w:rsidR="00E23A2F" w:rsidRPr="00984839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37FF1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3 primiri - expedieri. </w:t>
            </w:r>
          </w:p>
        </w:tc>
      </w:tr>
      <w:tr w:rsidR="00E23A2F" w14:paraId="2CE6D1FB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18ACB" w14:textId="77777777" w:rsidR="00E23A2F" w:rsidRDefault="00E23A2F" w:rsidP="00E23A2F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66437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50+550</w:t>
            </w:r>
          </w:p>
          <w:p w14:paraId="154F5CFD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51+250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F0292" w14:textId="77777777" w:rsidR="00E23A2F" w:rsidRPr="00984839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25867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 -</w:t>
            </w:r>
          </w:p>
          <w:p w14:paraId="76065E8D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Rogojelu și</w:t>
            </w:r>
          </w:p>
          <w:p w14:paraId="6D66403B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Rogojelu</w:t>
            </w:r>
          </w:p>
          <w:p w14:paraId="06BAFEC3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cu acces la linia 5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C44E6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BFF07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3705B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A3177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89D57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C78D6CB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sch. 3 și 23 și diagonalele 23 - 17 și 3 - 5.</w:t>
            </w:r>
          </w:p>
          <w:p w14:paraId="32D4E876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</w:tc>
      </w:tr>
      <w:tr w:rsidR="00E23A2F" w14:paraId="0B5C46FB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25F3B" w14:textId="77777777" w:rsidR="00E23A2F" w:rsidRDefault="00E23A2F" w:rsidP="00E23A2F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C1422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56+500</w:t>
            </w:r>
          </w:p>
          <w:p w14:paraId="42FD0A95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BD2BF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089FC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Rogojelu -</w:t>
            </w:r>
          </w:p>
          <w:p w14:paraId="6E5A3C8C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Cârbeşti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1AE73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E3D16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A1728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75324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D5E6C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14:paraId="0FDFC727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BB451" w14:textId="77777777" w:rsidR="00E23A2F" w:rsidRDefault="00E23A2F" w:rsidP="00E23A2F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17CEA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58+990</w:t>
            </w:r>
          </w:p>
          <w:p w14:paraId="6081EFA7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59+050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3C0EB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CDCC0" w14:textId="77777777" w:rsidR="00E23A2F" w:rsidRDefault="00E23A2F" w:rsidP="00011B1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Cârbeşti</w:t>
            </w:r>
          </w:p>
          <w:p w14:paraId="25CD8273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2414E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02AC5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5B4D0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662F5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F3137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14:paraId="5C9A4482" w14:textId="77777777">
        <w:trPr>
          <w:cantSplit/>
          <w:trHeight w:val="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7D12D" w14:textId="77777777" w:rsidR="00E23A2F" w:rsidRDefault="00E23A2F" w:rsidP="00E23A2F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0730E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AB367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17606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Cârbeşti</w:t>
            </w:r>
          </w:p>
          <w:p w14:paraId="56398478" w14:textId="77777777" w:rsidR="00E23A2F" w:rsidRDefault="00E23A2F">
            <w:pPr>
              <w:spacing w:after="40" w:line="360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linia 3</w:t>
            </w:r>
          </w:p>
          <w:p w14:paraId="779BC396" w14:textId="77777777" w:rsidR="00E23A2F" w:rsidRDefault="00E23A2F">
            <w:pPr>
              <w:spacing w:after="40" w:line="360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B4316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E39648F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372F4" w14:textId="77777777" w:rsidR="00E23A2F" w:rsidRPr="00B53EFA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DCC8A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C9211" w14:textId="77777777" w:rsidR="00E23A2F" w:rsidRPr="00984839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C580B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27B0A4BC" w14:textId="77777777">
        <w:trPr>
          <w:cantSplit/>
          <w:trHeight w:val="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31701" w14:textId="77777777" w:rsidR="00E23A2F" w:rsidRDefault="00E23A2F" w:rsidP="00E23A2F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64ACC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61+850</w:t>
            </w:r>
          </w:p>
          <w:p w14:paraId="4D0027E2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62+650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6F6A6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10736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Cârbeşti - Amaradia 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E7258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557A2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FCE7F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1C6A9" w14:textId="77777777" w:rsidR="00E23A2F" w:rsidRPr="00984839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F2A25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14:paraId="12C40169" w14:textId="77777777">
        <w:trPr>
          <w:cantSplit/>
          <w:trHeight w:val="93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C8B3A" w14:textId="77777777" w:rsidR="00E23A2F" w:rsidRDefault="00E23A2F" w:rsidP="00E23A2F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5FC1F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6191C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E3E16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Amaradia </w:t>
            </w:r>
          </w:p>
          <w:p w14:paraId="34208FA9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  <w:p w14:paraId="60340CAD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  <w:p w14:paraId="47D73139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83286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506F7D9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 și 11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F3060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FA620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4C588" w14:textId="77777777" w:rsidR="00E23A2F" w:rsidRPr="00984839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ADD2D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3798DD15" w14:textId="77777777">
        <w:trPr>
          <w:cantSplit/>
          <w:trHeight w:val="93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6C881" w14:textId="77777777" w:rsidR="00E23A2F" w:rsidRDefault="00E23A2F" w:rsidP="00E23A2F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6A88C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69+885</w:t>
            </w:r>
          </w:p>
          <w:p w14:paraId="20ACD8BB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69+965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3378E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71036" w14:textId="77777777" w:rsidR="00E23A2F" w:rsidRDefault="00E23A2F" w:rsidP="001D62EA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Jiu linia 2 directă.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5C85A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3EB5B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8C08D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FA76F" w14:textId="77777777" w:rsidR="00E23A2F" w:rsidRPr="00984839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7085E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14:paraId="5C41EE81" w14:textId="77777777">
        <w:trPr>
          <w:cantSplit/>
          <w:trHeight w:val="75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64DC9" w14:textId="77777777" w:rsidR="00E23A2F" w:rsidRDefault="00E23A2F" w:rsidP="00E23A2F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30C16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36968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F8435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Jiu</w:t>
            </w:r>
          </w:p>
          <w:p w14:paraId="48DFE5C1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E0ABC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0E6E9E2C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27, </w:t>
            </w:r>
          </w:p>
          <w:p w14:paraId="44B6C996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 și 24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063E6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53152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1C432" w14:textId="77777777" w:rsidR="00E23A2F" w:rsidRPr="00984839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08EDB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9A50F1F" w14:textId="77777777" w:rsidR="00E23A2F" w:rsidRDefault="00E23A2F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4 - 10.</w:t>
            </w:r>
          </w:p>
        </w:tc>
      </w:tr>
    </w:tbl>
    <w:p w14:paraId="6867A753" w14:textId="77777777" w:rsidR="00E23A2F" w:rsidRDefault="00E23A2F">
      <w:pPr>
        <w:spacing w:after="40" w:line="192" w:lineRule="auto"/>
        <w:ind w:right="57"/>
        <w:rPr>
          <w:sz w:val="20"/>
        </w:rPr>
      </w:pPr>
    </w:p>
    <w:p w14:paraId="5D53DD7B" w14:textId="77777777" w:rsidR="00E23A2F" w:rsidRDefault="00E23A2F" w:rsidP="00EF6A64">
      <w:pPr>
        <w:pStyle w:val="Heading1"/>
        <w:spacing w:line="360" w:lineRule="auto"/>
      </w:pPr>
      <w:r>
        <w:t>LINIA 144</w:t>
      </w:r>
    </w:p>
    <w:p w14:paraId="756491AB" w14:textId="77777777" w:rsidR="00E23A2F" w:rsidRDefault="00E23A2F" w:rsidP="00DF2A65">
      <w:pPr>
        <w:pStyle w:val="Heading1"/>
        <w:spacing w:line="360" w:lineRule="auto"/>
        <w:rPr>
          <w:b w:val="0"/>
          <w:bCs w:val="0"/>
          <w:sz w:val="8"/>
        </w:rPr>
      </w:pPr>
      <w:r>
        <w:t>TURCENI - DRĂGOTEŞTI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3"/>
        <w:gridCol w:w="2204"/>
        <w:gridCol w:w="870"/>
        <w:gridCol w:w="754"/>
        <w:gridCol w:w="870"/>
        <w:gridCol w:w="754"/>
        <w:gridCol w:w="2492"/>
      </w:tblGrid>
      <w:tr w:rsidR="00E23A2F" w14:paraId="7BB4A5AF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55318" w14:textId="77777777" w:rsidR="00E23A2F" w:rsidRDefault="00E23A2F" w:rsidP="00E23A2F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190DE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12+875</w:t>
            </w:r>
          </w:p>
          <w:p w14:paraId="72DF639F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13+200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DB5D5" w14:textId="77777777" w:rsidR="00E23A2F" w:rsidRPr="00DA0087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59BF2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31AC7E96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11B01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5DF64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7B3A1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2F916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A936A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23, 25, 31, 35 </w:t>
            </w:r>
          </w:p>
          <w:p w14:paraId="57961BDA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 47.</w:t>
            </w:r>
          </w:p>
          <w:p w14:paraId="34B76BF0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</w:tc>
      </w:tr>
      <w:tr w:rsidR="00E23A2F" w14:paraId="508F0BEC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5200F" w14:textId="77777777" w:rsidR="00E23A2F" w:rsidRDefault="00E23A2F" w:rsidP="00E23A2F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BD875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BE7C2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6BC7D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Gura Motrului - Turceni și St. Turceni</w:t>
            </w:r>
          </w:p>
          <w:p w14:paraId="7989FE65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1539D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18FAA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1609A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11+850</w:t>
            </w:r>
          </w:p>
          <w:p w14:paraId="1C33A088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237CF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3AEBC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1C930E0F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15, 51 și 57.</w:t>
            </w:r>
          </w:p>
        </w:tc>
      </w:tr>
      <w:tr w:rsidR="00E23A2F" w14:paraId="42BC77D4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9441A" w14:textId="77777777" w:rsidR="00E23A2F" w:rsidRDefault="00E23A2F" w:rsidP="00E23A2F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64FB2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C269F" w14:textId="77777777" w:rsidR="00E23A2F" w:rsidRPr="00DA0087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27C20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230B3B6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directă, Cap Y,</w:t>
            </w:r>
          </w:p>
          <w:p w14:paraId="616B3005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28, 18, 14, 12, 6 şi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E2706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C1101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54EEC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14+290</w:t>
            </w:r>
          </w:p>
          <w:p w14:paraId="38A17B5E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69181" w14:textId="77777777" w:rsidR="00E23A2F" w:rsidRPr="00DA0087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8B8DC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28, 18, 14, 12, 6 </w:t>
            </w:r>
          </w:p>
          <w:p w14:paraId="1AA8B634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4.</w:t>
            </w:r>
          </w:p>
          <w:p w14:paraId="55629A0B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14:paraId="6989F728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DE611" w14:textId="77777777" w:rsidR="00E23A2F" w:rsidRDefault="00E23A2F" w:rsidP="00E23A2F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00326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5B500" w14:textId="77777777" w:rsidR="00E23A2F" w:rsidRPr="00DA0087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DA5EE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5ED368A3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2127F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206C97D0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2 - 6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8BBD7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AE033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7EE1A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63E20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25A3401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 direcția Borăscu.</w:t>
            </w:r>
          </w:p>
        </w:tc>
      </w:tr>
      <w:tr w:rsidR="00E23A2F" w14:paraId="07101536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BAFD7" w14:textId="77777777" w:rsidR="00E23A2F" w:rsidRDefault="00E23A2F" w:rsidP="00E23A2F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5C40A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E9410" w14:textId="77777777" w:rsidR="00E23A2F" w:rsidRPr="00DA0087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3213F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E8F5C42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318CF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396B85F5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28 - 44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EC9CA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036A8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D90A5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2B39A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EE0F47C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2 - 7.</w:t>
            </w:r>
          </w:p>
        </w:tc>
      </w:tr>
      <w:tr w:rsidR="00E23A2F" w14:paraId="136E9E9C" w14:textId="77777777">
        <w:trPr>
          <w:cantSplit/>
          <w:trHeight w:val="7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A7C22" w14:textId="77777777" w:rsidR="00E23A2F" w:rsidRDefault="00E23A2F" w:rsidP="00E23A2F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8CAB8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5A852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72376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2C83F41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F9535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47</w:t>
            </w:r>
          </w:p>
          <w:p w14:paraId="477BB7A5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100EB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D1842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84A35" w14:textId="77777777" w:rsidR="00E23A2F" w:rsidRPr="00984839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3AFDE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din linia 4 până la axa staţiei Turceni. </w:t>
            </w:r>
          </w:p>
        </w:tc>
      </w:tr>
      <w:tr w:rsidR="00E23A2F" w14:paraId="607FB13B" w14:textId="77777777">
        <w:trPr>
          <w:cantSplit/>
          <w:trHeight w:val="7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77AAD" w14:textId="77777777" w:rsidR="00E23A2F" w:rsidRDefault="00E23A2F" w:rsidP="00E23A2F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9F493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867F2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87FC3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07A354E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BC688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7ADC1709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/ 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CA6FC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EEEFC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3006F" w14:textId="77777777" w:rsidR="00E23A2F" w:rsidRPr="00984839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44F5B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B853645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6 - 13 Cap X.</w:t>
            </w:r>
          </w:p>
        </w:tc>
      </w:tr>
      <w:tr w:rsidR="00E23A2F" w14:paraId="7500D784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F1F2B" w14:textId="77777777" w:rsidR="00E23A2F" w:rsidRDefault="00E23A2F" w:rsidP="00E23A2F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B7C54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D75D6" w14:textId="77777777" w:rsidR="00E23A2F" w:rsidRPr="00DA0087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E6BFC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B2162D7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97FBC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350640E4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T.D.J. 37 / 41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42C64" w14:textId="77777777" w:rsidR="00E23A2F" w:rsidRPr="00DA0087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7CFB1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7B18F" w14:textId="77777777" w:rsidR="00E23A2F" w:rsidRPr="00DA0087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3A952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9B3779E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E23A2F" w14:paraId="3564FD29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8CB2E" w14:textId="77777777" w:rsidR="00E23A2F" w:rsidRDefault="00E23A2F" w:rsidP="00E23A2F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770AA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9F224" w14:textId="77777777" w:rsidR="00E23A2F" w:rsidRPr="00DA0087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B1463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B89F47B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4D659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1B4FC8A2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 55 / 61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0C072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3CE34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A4CE0" w14:textId="77777777" w:rsidR="00E23A2F" w:rsidRPr="00DA0087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3F8C1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70AD39D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7 - 15.</w:t>
            </w:r>
          </w:p>
        </w:tc>
      </w:tr>
      <w:tr w:rsidR="00E23A2F" w14:paraId="2F573767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0E089" w14:textId="77777777" w:rsidR="00E23A2F" w:rsidRDefault="00E23A2F" w:rsidP="00E23A2F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2F561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C9620" w14:textId="77777777" w:rsidR="00E23A2F" w:rsidRPr="00DA0087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84EA0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35D137D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16133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49BAC39C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porți-unea </w:t>
            </w:r>
          </w:p>
          <w:p w14:paraId="1CEF0899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linie cuprin-să </w:t>
            </w:r>
          </w:p>
          <w:p w14:paraId="19298FA7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</w:t>
            </w:r>
          </w:p>
          <w:p w14:paraId="6A78CABD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3706A308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53 / 59 și </w:t>
            </w:r>
          </w:p>
          <w:p w14:paraId="14A932BD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3A0C456B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 / 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FDBAA" w14:textId="77777777" w:rsidR="00E23A2F" w:rsidRPr="00DA0087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AA84D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77DDE" w14:textId="77777777" w:rsidR="00E23A2F" w:rsidRPr="00DA0087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49D12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A3A72E8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E23A2F" w14:paraId="17275883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52D7B" w14:textId="77777777" w:rsidR="00E23A2F" w:rsidRDefault="00E23A2F" w:rsidP="00E23A2F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E90F7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C1FEE" w14:textId="77777777" w:rsidR="00E23A2F" w:rsidRPr="00DA0087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1E340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047D669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92A8C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17E223BD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 și 24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1DA95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B668F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A7362" w14:textId="77777777" w:rsidR="00E23A2F" w:rsidRPr="00DA0087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964F9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1236D5E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3 - 13.</w:t>
            </w:r>
          </w:p>
        </w:tc>
      </w:tr>
      <w:tr w:rsidR="00E23A2F" w14:paraId="5BBB5CF5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B5741" w14:textId="77777777" w:rsidR="00E23A2F" w:rsidRDefault="00E23A2F" w:rsidP="00E23A2F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F4543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0DD5B" w14:textId="77777777" w:rsidR="00E23A2F" w:rsidRPr="00DA0087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8A083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34127AC3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C5505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32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673E9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99C59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FA89F" w14:textId="77777777" w:rsidR="00E23A2F" w:rsidRPr="00DA0087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4AEA3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8BC52A5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 Cap Y.</w:t>
            </w:r>
          </w:p>
        </w:tc>
      </w:tr>
      <w:tr w:rsidR="00E23A2F" w14:paraId="0957F84B" w14:textId="77777777">
        <w:trPr>
          <w:cantSplit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A0041" w14:textId="77777777" w:rsidR="00E23A2F" w:rsidRDefault="00E23A2F" w:rsidP="00E23A2F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8864B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4CC6E" w14:textId="77777777" w:rsidR="00E23A2F" w:rsidRPr="00DA0087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361FD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7531270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6F8FB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55BA61B1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6A429917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 / 54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806BD" w14:textId="77777777" w:rsidR="00E23A2F" w:rsidRPr="00DA0087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A008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72C0C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1825A" w14:textId="77777777" w:rsidR="00E23A2F" w:rsidRPr="00DA0087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2A729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553C275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4 - 13 Cap Y.</w:t>
            </w:r>
          </w:p>
        </w:tc>
      </w:tr>
      <w:tr w:rsidR="00E23A2F" w14:paraId="220FAC79" w14:textId="77777777">
        <w:trPr>
          <w:cantSplit/>
          <w:trHeight w:val="7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D1D68" w14:textId="77777777" w:rsidR="00E23A2F" w:rsidRDefault="00E23A2F" w:rsidP="00E23A2F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DCF2F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224F4" w14:textId="77777777" w:rsidR="00E23A2F" w:rsidRPr="00DA0087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0672D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2530E94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10 și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30673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CFB5CF1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96A5C" w14:textId="77777777" w:rsidR="00E23A2F" w:rsidRPr="00DA0087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218F8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4E238" w14:textId="77777777" w:rsidR="00E23A2F" w:rsidRPr="00DA0087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76F8F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17355FBD" w14:textId="77777777">
        <w:trPr>
          <w:cantSplit/>
          <w:trHeight w:val="7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86A9C" w14:textId="77777777" w:rsidR="00E23A2F" w:rsidRDefault="00E23A2F" w:rsidP="00E23A2F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EB58B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76B4A" w14:textId="77777777" w:rsidR="00E23A2F" w:rsidRPr="00DA0087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BCEE7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FAD1F4E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5, 7 și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6AD54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2845FFB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312AD" w14:textId="77777777" w:rsidR="00E23A2F" w:rsidRPr="00DA0087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03F4D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95F9D" w14:textId="77777777" w:rsidR="00E23A2F" w:rsidRPr="00DA0087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5E093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242A1DD0" w14:textId="77777777"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6A4B5" w14:textId="77777777" w:rsidR="00E23A2F" w:rsidRDefault="00E23A2F" w:rsidP="00E23A2F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9A5CC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A4845" w14:textId="77777777" w:rsidR="00E23A2F" w:rsidRPr="00DA0087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34BA5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019C4D9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16C62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16C7C43F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64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053CC" w14:textId="77777777" w:rsidR="00E23A2F" w:rsidRPr="00DA0087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B6158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25B90" w14:textId="77777777" w:rsidR="00E23A2F" w:rsidRPr="00DA0087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F810D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6B68C1E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9 - 13 Cap Y.</w:t>
            </w:r>
          </w:p>
        </w:tc>
      </w:tr>
      <w:tr w:rsidR="00E23A2F" w14:paraId="1225B62C" w14:textId="77777777"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66FE7" w14:textId="77777777" w:rsidR="00E23A2F" w:rsidRDefault="00E23A2F" w:rsidP="00E23A2F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FEBBA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30D51" w14:textId="77777777" w:rsidR="00E23A2F" w:rsidRPr="00DA0087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2D8F4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0AA0480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B5FA4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4910F8CF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2B25FC0F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 / 56</w:t>
            </w:r>
          </w:p>
          <w:p w14:paraId="6B43A3A3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1CE99C67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 / 66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1DC61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06196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C83FF" w14:textId="77777777" w:rsidR="00E23A2F" w:rsidRPr="00DA0087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09292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F63C913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5 - 7.</w:t>
            </w:r>
          </w:p>
        </w:tc>
      </w:tr>
      <w:tr w:rsidR="00E23A2F" w14:paraId="16E68F5A" w14:textId="77777777"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A6869" w14:textId="77777777" w:rsidR="00E23A2F" w:rsidRDefault="00E23A2F" w:rsidP="00E23A2F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4675A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18+150</w:t>
            </w:r>
          </w:p>
          <w:p w14:paraId="3CCDAE0E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23+750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B1811" w14:textId="77777777" w:rsidR="00E23A2F" w:rsidRPr="00DA0087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71ADF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Turceni -</w:t>
            </w:r>
          </w:p>
          <w:p w14:paraId="5BCE968E" w14:textId="77777777" w:rsidR="00E23A2F" w:rsidRPr="00B61351" w:rsidRDefault="00E23A2F">
            <w:pPr>
              <w:spacing w:before="40" w:line="360" w:lineRule="auto"/>
              <w:ind w:left="57" w:right="57"/>
              <w:rPr>
                <w:sz w:val="20"/>
              </w:rPr>
            </w:pPr>
            <w:r>
              <w:rPr>
                <w:b/>
                <w:bCs/>
                <w:sz w:val="20"/>
              </w:rPr>
              <w:t>Borăscu și linia 2 directă St. Borăscu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2B29C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AC92A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41678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EB4A3" w14:textId="77777777" w:rsidR="00E23A2F" w:rsidRPr="00DA0087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4B026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14:paraId="199EA293" w14:textId="77777777">
        <w:trPr>
          <w:cantSplit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6389A" w14:textId="77777777" w:rsidR="00E23A2F" w:rsidRDefault="00E23A2F" w:rsidP="00E23A2F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63BAB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BF326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BE574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Borăscu</w:t>
            </w:r>
          </w:p>
          <w:p w14:paraId="23BE5528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593FB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</w:t>
            </w:r>
          </w:p>
          <w:p w14:paraId="379AE3B8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ED406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8BD46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21121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7EBA4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F37C572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 Cap Y.</w:t>
            </w:r>
          </w:p>
        </w:tc>
      </w:tr>
      <w:tr w:rsidR="00E23A2F" w14:paraId="7A190DD9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F9420" w14:textId="77777777" w:rsidR="00E23A2F" w:rsidRDefault="00E23A2F" w:rsidP="00E23A2F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28EB4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96BA1" w14:textId="77777777" w:rsidR="00E23A2F" w:rsidRPr="00DA0087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2C9F7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Borăscu</w:t>
            </w:r>
          </w:p>
          <w:p w14:paraId="360AF7B3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 </w:t>
            </w:r>
          </w:p>
          <w:p w14:paraId="5DCD6850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7C08C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0C127B87" w14:textId="77777777" w:rsidR="00E23A2F" w:rsidRPr="00DA0087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A008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99427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57928" w14:textId="77777777" w:rsidR="00E23A2F" w:rsidRPr="00DA0087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5B6F8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4729D043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54228" w14:textId="77777777" w:rsidR="00E23A2F" w:rsidRDefault="00E23A2F" w:rsidP="00E23A2F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7C9FA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26+100</w:t>
            </w:r>
          </w:p>
          <w:p w14:paraId="134C66AC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26+400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B88B5" w14:textId="77777777" w:rsidR="00E23A2F" w:rsidRPr="00DA0087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878BF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Borăscu -</w:t>
            </w:r>
          </w:p>
          <w:p w14:paraId="4C8D0DEE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C356E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1E7AB23A" w14:textId="77777777" w:rsidR="00E23A2F" w:rsidRPr="00DA0087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418CF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8B0D0" w14:textId="77777777" w:rsidR="00E23A2F" w:rsidRPr="00DA0087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3FFD1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14:paraId="042906FF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7844A" w14:textId="77777777" w:rsidR="00E23A2F" w:rsidRDefault="00E23A2F" w:rsidP="00E23A2F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ADE94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26+750</w:t>
            </w:r>
          </w:p>
          <w:p w14:paraId="4109A97C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27+600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7CC18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D8A96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Borăscu -</w:t>
            </w:r>
          </w:p>
          <w:p w14:paraId="505A7C7A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621F2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7B3121A5" w14:textId="77777777" w:rsidR="00E23A2F" w:rsidRPr="00DA0087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4A3E4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01980" w14:textId="77777777" w:rsidR="00E23A2F" w:rsidRPr="00DA0087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F1BC4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23A2F" w14:paraId="773E29DB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E217B" w14:textId="77777777" w:rsidR="00E23A2F" w:rsidRDefault="00E23A2F" w:rsidP="00E23A2F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7320B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28+350</w:t>
            </w:r>
          </w:p>
          <w:p w14:paraId="702798F9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28+500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48583" w14:textId="77777777" w:rsidR="00E23A2F" w:rsidRPr="00DA0087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2D293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Borăscu -</w:t>
            </w:r>
          </w:p>
          <w:p w14:paraId="20F51F08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43046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79ACDA5F" w14:textId="77777777" w:rsidR="00E23A2F" w:rsidRPr="00DA0087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272E8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F2CFC" w14:textId="77777777" w:rsidR="00E23A2F" w:rsidRPr="00DA0087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D9F61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0CC8324B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interzice circulația cu două locomotive cuplate.</w:t>
            </w:r>
          </w:p>
        </w:tc>
      </w:tr>
      <w:tr w:rsidR="00E23A2F" w14:paraId="631F03E4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8A2C2" w14:textId="77777777" w:rsidR="00E23A2F" w:rsidRDefault="00E23A2F" w:rsidP="00E23A2F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8AB0A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40+000</w:t>
            </w:r>
          </w:p>
          <w:p w14:paraId="7BF6922B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40+050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27F45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95974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Borăscu -</w:t>
            </w:r>
          </w:p>
          <w:p w14:paraId="33197362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C51F0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40904E23" w14:textId="77777777" w:rsidR="00E23A2F" w:rsidRPr="00DA0087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2688E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2199B" w14:textId="77777777" w:rsidR="00E23A2F" w:rsidRPr="00DA0087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D1943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14:paraId="79D8DBBB" w14:textId="77777777">
        <w:trPr>
          <w:cantSplit/>
          <w:trHeight w:val="1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538E4" w14:textId="77777777" w:rsidR="00E23A2F" w:rsidRDefault="00E23A2F" w:rsidP="00E23A2F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44E5A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ED67E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78D18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Drăgoteşti</w:t>
            </w:r>
          </w:p>
          <w:p w14:paraId="5C6CAC15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27DB7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06DB862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11, 15 17, 19 </w:t>
            </w:r>
          </w:p>
          <w:p w14:paraId="3C477ED0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8CB1B" w14:textId="77777777" w:rsidR="00E23A2F" w:rsidRPr="00DA0087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4809C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6A42E" w14:textId="77777777" w:rsidR="00E23A2F" w:rsidRPr="00DA0087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56BCD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605714F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3 - 5 și 7.</w:t>
            </w:r>
          </w:p>
        </w:tc>
      </w:tr>
      <w:tr w:rsidR="00E23A2F" w14:paraId="141B9E67" w14:textId="77777777">
        <w:trPr>
          <w:cantSplit/>
          <w:trHeight w:val="1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294B1" w14:textId="77777777" w:rsidR="00E23A2F" w:rsidRDefault="00E23A2F" w:rsidP="00E23A2F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EF23D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FE0E1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305F6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86956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</w:t>
            </w:r>
          </w:p>
          <w:p w14:paraId="64FDE035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1,</w:t>
            </w:r>
          </w:p>
          <w:p w14:paraId="7A8F3488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3 - 5 diag. </w:t>
            </w:r>
          </w:p>
          <w:p w14:paraId="62DF3918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4 - 8 </w:t>
            </w:r>
          </w:p>
          <w:p w14:paraId="289E38F1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58FB4C9E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diag. </w:t>
            </w:r>
          </w:p>
          <w:p w14:paraId="3BB725C9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1686E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0510E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23AC2" w14:textId="77777777" w:rsidR="00E23A2F" w:rsidRPr="00DA0087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518EB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019AD57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1,  3 - 5 și 7.</w:t>
            </w:r>
          </w:p>
        </w:tc>
      </w:tr>
    </w:tbl>
    <w:p w14:paraId="029886F3" w14:textId="77777777" w:rsidR="00E23A2F" w:rsidRDefault="00E23A2F">
      <w:pPr>
        <w:spacing w:before="40" w:line="192" w:lineRule="auto"/>
        <w:ind w:right="57"/>
        <w:rPr>
          <w:sz w:val="20"/>
        </w:rPr>
      </w:pPr>
    </w:p>
    <w:p w14:paraId="3D872E02" w14:textId="77777777" w:rsidR="00E23A2F" w:rsidRDefault="00E23A2F" w:rsidP="00E56A6A">
      <w:pPr>
        <w:pStyle w:val="Heading1"/>
        <w:spacing w:line="360" w:lineRule="auto"/>
      </w:pPr>
      <w:r>
        <w:t>LINIA 200</w:t>
      </w:r>
    </w:p>
    <w:p w14:paraId="05FCE4D0" w14:textId="77777777" w:rsidR="00E23A2F" w:rsidRDefault="00E23A2F" w:rsidP="00564AE3">
      <w:pPr>
        <w:pStyle w:val="Heading1"/>
        <w:spacing w:line="360" w:lineRule="auto"/>
        <w:rPr>
          <w:b w:val="0"/>
          <w:bCs w:val="0"/>
          <w:sz w:val="8"/>
        </w:rPr>
      </w:pPr>
      <w:r>
        <w:t>POD MUREŞ - COŞLARIU - CURTICI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E23A2F" w14:paraId="4BCE8936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2AA1F" w14:textId="77777777" w:rsidR="00E23A2F" w:rsidRDefault="00E23A2F" w:rsidP="00106708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547B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449+507</w:t>
            </w:r>
          </w:p>
          <w:p w14:paraId="02BC48BE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472+428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F42D2" w14:textId="77777777" w:rsidR="00E23A2F" w:rsidRPr="00032DF2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322B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Orăştie -</w:t>
            </w:r>
          </w:p>
          <w:p w14:paraId="1786DE2C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Simeria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60EAF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E1B19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291E2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449+507</w:t>
            </w:r>
          </w:p>
          <w:p w14:paraId="6973520E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472+428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FE3D1" w14:textId="77777777" w:rsidR="00E23A2F" w:rsidRPr="00032DF2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120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37EA6" w14:textId="77777777" w:rsidR="00E23A2F" w:rsidRPr="00F716C0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Semnalizate ca limitare de viteză.</w:t>
            </w:r>
          </w:p>
        </w:tc>
      </w:tr>
      <w:tr w:rsidR="00E23A2F" w14:paraId="7CB0732F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2AD77" w14:textId="77777777" w:rsidR="00E23A2F" w:rsidRDefault="00E23A2F" w:rsidP="00106708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587B2" w14:textId="77777777" w:rsidR="00E23A2F" w:rsidRDefault="00E23A2F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476+550</w:t>
            </w:r>
          </w:p>
          <w:p w14:paraId="0EE38CDC" w14:textId="77777777" w:rsidR="00E23A2F" w:rsidRDefault="00E23A2F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477+300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F9B8E" w14:textId="77777777" w:rsidR="00E23A2F" w:rsidRDefault="00E23A2F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F62F0" w14:textId="77777777" w:rsidR="00E23A2F" w:rsidRDefault="00E23A2F" w:rsidP="00772A50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Simeria – Deva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36E8D" w14:textId="77777777" w:rsidR="00E23A2F" w:rsidRDefault="00E23A2F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4D723" w14:textId="77777777" w:rsidR="00E23A2F" w:rsidRDefault="00E23A2F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E313B" w14:textId="77777777" w:rsidR="00E23A2F" w:rsidRDefault="00E23A2F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476+550</w:t>
            </w:r>
          </w:p>
          <w:p w14:paraId="1B438445" w14:textId="77777777" w:rsidR="00E23A2F" w:rsidRDefault="00E23A2F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477+300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60AC2" w14:textId="77777777" w:rsidR="00E23A2F" w:rsidRDefault="00E23A2F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77717" w14:textId="77777777" w:rsidR="00E23A2F" w:rsidRDefault="00E23A2F" w:rsidP="00772A5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23A2F" w14:paraId="6DBCA99D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FDD5E" w14:textId="77777777" w:rsidR="00E23A2F" w:rsidRDefault="00E23A2F" w:rsidP="00106708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C2C66" w14:textId="77777777" w:rsidR="00E23A2F" w:rsidRDefault="00E23A2F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503+983</w:t>
            </w:r>
          </w:p>
          <w:p w14:paraId="04E02950" w14:textId="77777777" w:rsidR="00E23A2F" w:rsidRDefault="00E23A2F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514+267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D96E4" w14:textId="77777777" w:rsidR="00E23A2F" w:rsidRDefault="00E23A2F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60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25E7B" w14:textId="77777777" w:rsidR="00E23A2F" w:rsidRDefault="00E23A2F" w:rsidP="0081019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Ax.St. Ilia –</w:t>
            </w:r>
          </w:p>
          <w:p w14:paraId="03DF4A43" w14:textId="77777777" w:rsidR="00E23A2F" w:rsidRDefault="00E23A2F" w:rsidP="0081019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Ax.St. Câmpuri Surduc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09AF2" w14:textId="77777777" w:rsidR="00E23A2F" w:rsidRDefault="00E23A2F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50F00" w14:textId="77777777" w:rsidR="00E23A2F" w:rsidRDefault="00E23A2F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D7215" w14:textId="77777777" w:rsidR="00E23A2F" w:rsidRDefault="00E23A2F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503+983</w:t>
            </w:r>
          </w:p>
          <w:p w14:paraId="4ADE4581" w14:textId="77777777" w:rsidR="00E23A2F" w:rsidRDefault="00E23A2F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514+267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D3057" w14:textId="77777777" w:rsidR="00E23A2F" w:rsidRDefault="00E23A2F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60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46894" w14:textId="77777777" w:rsidR="00E23A2F" w:rsidRDefault="00E23A2F" w:rsidP="0081019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</w:tc>
      </w:tr>
      <w:tr w:rsidR="00E23A2F" w14:paraId="02AFDC61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3E08C" w14:textId="77777777" w:rsidR="00E23A2F" w:rsidRDefault="00E23A2F" w:rsidP="00106708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A4614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504+800</w:t>
            </w:r>
          </w:p>
          <w:p w14:paraId="55AF6AC5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FEAEC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4340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Ilia linia 4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CD7A4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9AC61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7048B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61346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E48E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23A2F" w14:paraId="13049AD0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61E86" w14:textId="77777777" w:rsidR="00E23A2F" w:rsidRDefault="00E23A2F" w:rsidP="00106708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DD7BF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A756E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7DBE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Ilia linia 3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BBF5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8AD8C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6A322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504+800</w:t>
            </w:r>
          </w:p>
          <w:p w14:paraId="027D2FF0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4C2D6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34B8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23A2F" w14:paraId="5C2B115E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3D636" w14:textId="77777777" w:rsidR="00E23A2F" w:rsidRDefault="00E23A2F" w:rsidP="00106708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D9562" w14:textId="77777777" w:rsidR="00E23A2F" w:rsidRDefault="00E23A2F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508+350</w:t>
            </w:r>
          </w:p>
          <w:p w14:paraId="47C89A2E" w14:textId="77777777" w:rsidR="00E23A2F" w:rsidRDefault="00E23A2F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FBEC9" w14:textId="77777777" w:rsidR="00E23A2F" w:rsidRDefault="00E23A2F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70A53" w14:textId="77777777" w:rsidR="00E23A2F" w:rsidRDefault="00E23A2F" w:rsidP="00DF4E48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Ilia – Câmpuri Surduc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3DBCE" w14:textId="77777777" w:rsidR="00E23A2F" w:rsidRDefault="00E23A2F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45CE0" w14:textId="77777777" w:rsidR="00E23A2F" w:rsidRDefault="00E23A2F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C0512" w14:textId="77777777" w:rsidR="00E23A2F" w:rsidRDefault="00E23A2F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508+350</w:t>
            </w:r>
          </w:p>
          <w:p w14:paraId="7D0B5B94" w14:textId="77777777" w:rsidR="00E23A2F" w:rsidRDefault="00E23A2F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52704" w14:textId="77777777" w:rsidR="00E23A2F" w:rsidRDefault="00E23A2F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68DCF" w14:textId="77777777" w:rsidR="00E23A2F" w:rsidRDefault="00E23A2F" w:rsidP="00DF4E4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23A2F" w14:paraId="0A37D7BC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634D0" w14:textId="77777777" w:rsidR="00E23A2F" w:rsidRDefault="00E23A2F" w:rsidP="00106708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4FE75" w14:textId="77777777" w:rsidR="00E23A2F" w:rsidRDefault="00E23A2F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2A1BF" w14:textId="77777777" w:rsidR="00E23A2F" w:rsidRDefault="00E23A2F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41505" w14:textId="77777777" w:rsidR="00E23A2F" w:rsidRDefault="00E23A2F" w:rsidP="00D170E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Zam</w:t>
            </w:r>
          </w:p>
          <w:p w14:paraId="0C274BBE" w14:textId="77777777" w:rsidR="00E23A2F" w:rsidRDefault="00E23A2F" w:rsidP="00D170E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17337" w14:textId="77777777" w:rsidR="00E23A2F" w:rsidRDefault="00E23A2F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DF1DB" w14:textId="77777777" w:rsidR="00E23A2F" w:rsidRDefault="00E23A2F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40F1C" w14:textId="77777777" w:rsidR="00E23A2F" w:rsidRDefault="00E23A2F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527+400</w:t>
            </w:r>
          </w:p>
          <w:p w14:paraId="253499FD" w14:textId="77777777" w:rsidR="00E23A2F" w:rsidRDefault="00E23A2F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527+850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43934" w14:textId="77777777" w:rsidR="00E23A2F" w:rsidRDefault="00E23A2F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365DF" w14:textId="77777777" w:rsidR="00E23A2F" w:rsidRDefault="00E23A2F" w:rsidP="00DF4E4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23A2F" w14:paraId="69738422" w14:textId="77777777">
        <w:trPr>
          <w:cantSplit/>
          <w:trHeight w:val="2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BF1DC" w14:textId="77777777" w:rsidR="00E23A2F" w:rsidRDefault="00E23A2F" w:rsidP="00106708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A3EFE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F6758" w14:textId="77777777" w:rsidR="00E23A2F" w:rsidRPr="00032DF2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C8957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Zam</w:t>
            </w:r>
          </w:p>
          <w:p w14:paraId="2F4D978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A4C50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C0E7D1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1C801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2906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98DB0" w14:textId="77777777" w:rsidR="00E23A2F" w:rsidRPr="00032DF2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D7879" w14:textId="77777777" w:rsidR="00E23A2F" w:rsidRPr="00F716C0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23A2F" w14:paraId="71EC7F07" w14:textId="77777777" w:rsidTr="00816AE9">
        <w:trPr>
          <w:cantSplit/>
          <w:trHeight w:val="3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105D0" w14:textId="77777777" w:rsidR="00E23A2F" w:rsidRDefault="00E23A2F" w:rsidP="00106708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8C0E6" w14:textId="77777777" w:rsidR="00E23A2F" w:rsidRDefault="00E23A2F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548+595</w:t>
            </w:r>
          </w:p>
          <w:p w14:paraId="60BD0434" w14:textId="77777777" w:rsidR="00E23A2F" w:rsidRDefault="00E23A2F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548+645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73820" w14:textId="77777777" w:rsidR="00E23A2F" w:rsidRDefault="00E23A2F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0F96C" w14:textId="77777777" w:rsidR="00E23A2F" w:rsidRDefault="00E23A2F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Săvîrșin -</w:t>
            </w:r>
          </w:p>
          <w:p w14:paraId="3D3D56E3" w14:textId="77777777" w:rsidR="00E23A2F" w:rsidRDefault="00E23A2F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Vărădia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B1436" w14:textId="77777777" w:rsidR="00E23A2F" w:rsidRDefault="00E23A2F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352FA" w14:textId="77777777" w:rsidR="00E23A2F" w:rsidRDefault="00E23A2F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3284C" w14:textId="77777777" w:rsidR="00E23A2F" w:rsidRDefault="00E23A2F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548+595</w:t>
            </w:r>
          </w:p>
          <w:p w14:paraId="24FDBF9B" w14:textId="77777777" w:rsidR="00E23A2F" w:rsidRDefault="00E23A2F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548+645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C688A" w14:textId="77777777" w:rsidR="00E23A2F" w:rsidRDefault="00E23A2F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337B2" w14:textId="77777777" w:rsidR="00E23A2F" w:rsidRDefault="00E23A2F" w:rsidP="006B325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23A2F" w14:paraId="5FCCF65E" w14:textId="77777777">
        <w:trPr>
          <w:cantSplit/>
          <w:trHeight w:val="3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227CE" w14:textId="77777777" w:rsidR="00E23A2F" w:rsidRDefault="00E23A2F" w:rsidP="00106708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DD1D7" w14:textId="77777777" w:rsidR="00E23A2F" w:rsidRDefault="00E23A2F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592+450</w:t>
            </w:r>
          </w:p>
          <w:p w14:paraId="3178144D" w14:textId="77777777" w:rsidR="00E23A2F" w:rsidRDefault="00E23A2F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592+500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F96BA" w14:textId="77777777" w:rsidR="00E23A2F" w:rsidRDefault="00E23A2F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645B8" w14:textId="77777777" w:rsidR="00E23A2F" w:rsidRDefault="00E23A2F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Radna linia 2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D901E" w14:textId="77777777" w:rsidR="00E23A2F" w:rsidRDefault="00E23A2F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E9482" w14:textId="77777777" w:rsidR="00E23A2F" w:rsidRDefault="00E23A2F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40F41" w14:textId="77777777" w:rsidR="00E23A2F" w:rsidRDefault="00E23A2F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9E3CA" w14:textId="77777777" w:rsidR="00E23A2F" w:rsidRDefault="00E23A2F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4988C" w14:textId="77777777" w:rsidR="00E23A2F" w:rsidRDefault="00E23A2F" w:rsidP="006B325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Inclusiv peste sch. 16 Cap Y</w:t>
            </w:r>
          </w:p>
        </w:tc>
      </w:tr>
    </w:tbl>
    <w:p w14:paraId="5514673D" w14:textId="77777777" w:rsidR="00E23A2F" w:rsidRDefault="00E23A2F" w:rsidP="00623FF6">
      <w:pPr>
        <w:spacing w:before="40" w:after="40" w:line="192" w:lineRule="auto"/>
        <w:ind w:right="57"/>
      </w:pPr>
    </w:p>
    <w:p w14:paraId="24913BD0" w14:textId="77777777" w:rsidR="00E23A2F" w:rsidRDefault="00E23A2F" w:rsidP="006D4098">
      <w:pPr>
        <w:pStyle w:val="Heading1"/>
        <w:spacing w:line="360" w:lineRule="auto"/>
      </w:pPr>
      <w:r>
        <w:t>LINIA 201</w:t>
      </w:r>
    </w:p>
    <w:p w14:paraId="72B05A79" w14:textId="77777777" w:rsidR="00E23A2F" w:rsidRDefault="00E23A2F" w:rsidP="00647561">
      <w:pPr>
        <w:pStyle w:val="Heading1"/>
        <w:spacing w:line="360" w:lineRule="auto"/>
        <w:rPr>
          <w:b w:val="0"/>
          <w:bCs w:val="0"/>
          <w:sz w:val="8"/>
        </w:rPr>
      </w:pPr>
      <w:r>
        <w:t>TEIUŞ - COŞLARIU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9"/>
        <w:gridCol w:w="752"/>
        <w:gridCol w:w="2199"/>
        <w:gridCol w:w="869"/>
        <w:gridCol w:w="752"/>
        <w:gridCol w:w="879"/>
        <w:gridCol w:w="752"/>
        <w:gridCol w:w="2487"/>
      </w:tblGrid>
      <w:tr w:rsidR="00E23A2F" w14:paraId="0E4AA12B" w14:textId="77777777">
        <w:trPr>
          <w:cantSplit/>
          <w:trHeight w:val="267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BD1D5" w14:textId="77777777" w:rsidR="00E23A2F" w:rsidRDefault="00E23A2F" w:rsidP="00E23A2F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DDE9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09388" w14:textId="77777777" w:rsidR="00E23A2F" w:rsidRPr="00C937B4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89210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Teiuş</w:t>
            </w:r>
          </w:p>
          <w:p w14:paraId="7948387D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X, linia 11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C1AF4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axa staţiei </w:t>
            </w:r>
          </w:p>
          <w:p w14:paraId="7F92F31B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 maca-</w:t>
            </w:r>
          </w:p>
          <w:p w14:paraId="4385454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zul extrem</w:t>
            </w:r>
          </w:p>
          <w:p w14:paraId="6AC0636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39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33F3C" w14:textId="77777777" w:rsidR="00E23A2F" w:rsidRPr="00C937B4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937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DDD8E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954B2" w14:textId="77777777" w:rsidR="00E23A2F" w:rsidRPr="00C937B4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30EC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77F4D989" w14:textId="77777777">
        <w:trPr>
          <w:cantSplit/>
          <w:trHeight w:val="68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59CED" w14:textId="77777777" w:rsidR="00E23A2F" w:rsidRDefault="00E23A2F" w:rsidP="00E23A2F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213AE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9BD0B" w14:textId="77777777" w:rsidR="00E23A2F" w:rsidRPr="00C937B4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6501A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Teiuş</w:t>
            </w:r>
          </w:p>
          <w:p w14:paraId="247BA7B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E397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064FDA4F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28 - 32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6CC23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2207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49FEB" w14:textId="77777777" w:rsidR="00E23A2F" w:rsidRPr="00C937B4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7CBAB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EED3C0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E24E1BC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9 şi 10.</w:t>
            </w:r>
          </w:p>
        </w:tc>
      </w:tr>
      <w:tr w:rsidR="00E23A2F" w14:paraId="5EDAD8A0" w14:textId="77777777">
        <w:trPr>
          <w:cantSplit/>
          <w:trHeight w:val="68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A60B9" w14:textId="77777777" w:rsidR="00E23A2F" w:rsidRDefault="00E23A2F" w:rsidP="00E23A2F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D47B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5EFC8" w14:textId="77777777" w:rsidR="00E23A2F" w:rsidRPr="00C937B4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CA87D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Teiuş</w:t>
            </w:r>
          </w:p>
          <w:p w14:paraId="41C8C5A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2CC5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5976F6EE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7 - 9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BFEEC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F843E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11691" w14:textId="77777777" w:rsidR="00E23A2F" w:rsidRPr="00C937B4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B7C8F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08166985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şi 2.</w:t>
            </w:r>
          </w:p>
        </w:tc>
      </w:tr>
    </w:tbl>
    <w:p w14:paraId="0CB54CA4" w14:textId="77777777" w:rsidR="00E23A2F" w:rsidRPr="003012FC" w:rsidRDefault="00E23A2F">
      <w:pPr>
        <w:spacing w:before="40" w:after="40" w:line="192" w:lineRule="auto"/>
        <w:ind w:right="57"/>
      </w:pPr>
    </w:p>
    <w:p w14:paraId="70CCD977" w14:textId="77777777" w:rsidR="00E23A2F" w:rsidRDefault="00E23A2F" w:rsidP="00C53936">
      <w:pPr>
        <w:pStyle w:val="Heading1"/>
        <w:spacing w:line="360" w:lineRule="auto"/>
      </w:pPr>
      <w:r>
        <w:t>LINIA 202 A</w:t>
      </w:r>
    </w:p>
    <w:p w14:paraId="7DBF95C0" w14:textId="77777777" w:rsidR="00E23A2F" w:rsidRDefault="00E23A2F" w:rsidP="00DF1411">
      <w:pPr>
        <w:pStyle w:val="Heading1"/>
        <w:spacing w:line="360" w:lineRule="auto"/>
        <w:rPr>
          <w:b w:val="0"/>
          <w:bCs w:val="0"/>
          <w:sz w:val="8"/>
        </w:rPr>
      </w:pPr>
      <w:r>
        <w:t>TURDAŞ - SIMERIA TRIAJ (DELTA)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55"/>
        <w:gridCol w:w="772"/>
        <w:gridCol w:w="2201"/>
        <w:gridCol w:w="870"/>
        <w:gridCol w:w="757"/>
        <w:gridCol w:w="869"/>
        <w:gridCol w:w="753"/>
        <w:gridCol w:w="9"/>
        <w:gridCol w:w="2483"/>
      </w:tblGrid>
      <w:tr w:rsidR="00E23A2F" w14:paraId="6C6CABE0" w14:textId="77777777">
        <w:trPr>
          <w:cantSplit/>
          <w:trHeight w:val="120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0D9C4" w14:textId="77777777" w:rsidR="00E23A2F" w:rsidRDefault="00E23A2F" w:rsidP="00E23A2F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F072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21992" w14:textId="77777777" w:rsidR="00E23A2F" w:rsidRPr="00874940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BA49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Simeria Triaj Grupa 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55E2B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4DCA450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 / 12A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6FA3A" w14:textId="77777777" w:rsidR="00E23A2F" w:rsidRPr="0048429E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429E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A775B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1DAA9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492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E883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1D, 2D şi 3D.</w:t>
            </w:r>
          </w:p>
        </w:tc>
      </w:tr>
      <w:tr w:rsidR="00E23A2F" w14:paraId="12AEAACD" w14:textId="77777777">
        <w:trPr>
          <w:cantSplit/>
          <w:trHeight w:val="138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AA0EB" w14:textId="77777777" w:rsidR="00E23A2F" w:rsidRDefault="00E23A2F" w:rsidP="00E23A2F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C2A9E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BC1AB" w14:textId="77777777" w:rsidR="00E23A2F" w:rsidRPr="00874940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1A7E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Simeria Triaj 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2CFE2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14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E0D41" w14:textId="77777777" w:rsidR="00E23A2F" w:rsidRPr="0048429E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F761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142F7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492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2E0F0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1 abătută Cap Y.</w:t>
            </w:r>
          </w:p>
          <w:p w14:paraId="506C1D8B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EB64CD7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paralelogram.</w:t>
            </w:r>
          </w:p>
        </w:tc>
      </w:tr>
      <w:tr w:rsidR="00E23A2F" w:rsidRPr="00743905" w14:paraId="4CC58201" w14:textId="77777777">
        <w:trPr>
          <w:cantSplit/>
          <w:trHeight w:val="139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B3404" w14:textId="77777777" w:rsidR="00E23A2F" w:rsidRPr="00743905" w:rsidRDefault="00E23A2F" w:rsidP="00E23A2F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76A79" w14:textId="77777777" w:rsidR="00E23A2F" w:rsidRPr="00743905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3+200</w:t>
            </w:r>
          </w:p>
          <w:p w14:paraId="576C88CF" w14:textId="77777777" w:rsidR="00E23A2F" w:rsidRPr="00743905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2+100</w:t>
            </w: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959C4" w14:textId="77777777" w:rsidR="00E23A2F" w:rsidRPr="00743905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5BBF9" w14:textId="77777777" w:rsidR="00E23A2F" w:rsidRPr="00743905" w:rsidRDefault="00E23A2F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Simeria Triaj</w:t>
            </w:r>
          </w:p>
          <w:p w14:paraId="71891E63" w14:textId="77777777" w:rsidR="00E23A2F" w:rsidRPr="00743905" w:rsidRDefault="00E23A2F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Grupa D, </w:t>
            </w:r>
          </w:p>
          <w:p w14:paraId="345FC17D" w14:textId="77777777" w:rsidR="00E23A2F" w:rsidRPr="00743905" w:rsidRDefault="00E23A2F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linia 5D directă, cuprinsă între </w:t>
            </w:r>
          </w:p>
          <w:p w14:paraId="588EA642" w14:textId="77777777" w:rsidR="00E23A2F" w:rsidRPr="00743905" w:rsidRDefault="00E23A2F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T.D.J. 64 / 72 şi </w:t>
            </w:r>
          </w:p>
          <w:p w14:paraId="738D279C" w14:textId="77777777" w:rsidR="00E23A2F" w:rsidRPr="00743905" w:rsidRDefault="00E23A2F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T.D.J. 139 / 141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5929F" w14:textId="77777777" w:rsidR="00E23A2F" w:rsidRPr="00743905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6967B" w14:textId="77777777" w:rsidR="00E23A2F" w:rsidRPr="00743905" w:rsidRDefault="00E23A2F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7D9C8" w14:textId="77777777" w:rsidR="00E23A2F" w:rsidRPr="00743905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A931E" w14:textId="77777777" w:rsidR="00E23A2F" w:rsidRPr="00743905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AA7FB" w14:textId="77777777" w:rsidR="00E23A2F" w:rsidRPr="00743905" w:rsidRDefault="00E23A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  <w:p w14:paraId="237B5055" w14:textId="77777777" w:rsidR="00E23A2F" w:rsidRPr="00743905" w:rsidRDefault="00E23A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Staţie paralelogram.</w:t>
            </w:r>
          </w:p>
        </w:tc>
      </w:tr>
      <w:tr w:rsidR="00E23A2F" w:rsidRPr="00743905" w14:paraId="28200176" w14:textId="77777777">
        <w:trPr>
          <w:cantSplit/>
          <w:trHeight w:val="82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931E2" w14:textId="77777777" w:rsidR="00E23A2F" w:rsidRPr="00743905" w:rsidRDefault="00E23A2F" w:rsidP="00E23A2F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B9CEA" w14:textId="77777777" w:rsidR="00E23A2F" w:rsidRPr="00743905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FB9D6" w14:textId="77777777" w:rsidR="00E23A2F" w:rsidRPr="00743905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93843" w14:textId="77777777" w:rsidR="00E23A2F" w:rsidRPr="00743905" w:rsidRDefault="00E23A2F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Simeria Triaj</w:t>
            </w:r>
          </w:p>
          <w:p w14:paraId="0C201D03" w14:textId="77777777" w:rsidR="00E23A2F" w:rsidRPr="00743905" w:rsidRDefault="00E23A2F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Grupa D, linia 3D </w:t>
            </w:r>
          </w:p>
          <w:p w14:paraId="4705B82F" w14:textId="77777777" w:rsidR="00E23A2F" w:rsidRPr="00743905" w:rsidRDefault="00E23A2F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7B07A" w14:textId="77777777" w:rsidR="00E23A2F" w:rsidRPr="00743905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între sch. </w:t>
            </w:r>
          </w:p>
          <w:p w14:paraId="27BA0426" w14:textId="77777777" w:rsidR="00E23A2F" w:rsidRPr="00743905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137-104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DF8C1" w14:textId="77777777" w:rsidR="00E23A2F" w:rsidRPr="00743905" w:rsidRDefault="00E23A2F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CBA83" w14:textId="77777777" w:rsidR="00E23A2F" w:rsidRPr="00743905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C087B" w14:textId="77777777" w:rsidR="00E23A2F" w:rsidRPr="00743905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E4F2B" w14:textId="77777777" w:rsidR="00E23A2F" w:rsidRPr="00743905" w:rsidRDefault="00E23A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23A2F" w:rsidRPr="00743905" w14:paraId="7CBD9D10" w14:textId="77777777">
        <w:trPr>
          <w:cantSplit/>
          <w:trHeight w:val="71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4C15D" w14:textId="77777777" w:rsidR="00E23A2F" w:rsidRPr="00743905" w:rsidRDefault="00E23A2F" w:rsidP="00E23A2F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B0126" w14:textId="77777777" w:rsidR="00E23A2F" w:rsidRPr="00743905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7EC17" w14:textId="77777777" w:rsidR="00E23A2F" w:rsidRPr="00743905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90DAA" w14:textId="77777777" w:rsidR="00E23A2F" w:rsidRPr="00743905" w:rsidRDefault="00E23A2F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Simeria Triaj</w:t>
            </w:r>
          </w:p>
          <w:p w14:paraId="2A4E0E66" w14:textId="77777777" w:rsidR="00E23A2F" w:rsidRPr="00743905" w:rsidRDefault="00E23A2F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Grupa D, linia 5D, </w:t>
            </w:r>
          </w:p>
          <w:p w14:paraId="0F8B1827" w14:textId="77777777" w:rsidR="00E23A2F" w:rsidRPr="00743905" w:rsidRDefault="00E23A2F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A5360" w14:textId="77777777" w:rsidR="00E23A2F" w:rsidRPr="00743905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peste T.D.J.</w:t>
            </w:r>
          </w:p>
          <w:p w14:paraId="00CD8776" w14:textId="77777777" w:rsidR="00E23A2F" w:rsidRPr="00743905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139/ 141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25776" w14:textId="77777777" w:rsidR="00E23A2F" w:rsidRPr="00743905" w:rsidRDefault="00E23A2F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24069" w14:textId="77777777" w:rsidR="00E23A2F" w:rsidRPr="00743905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DA25C" w14:textId="77777777" w:rsidR="00E23A2F" w:rsidRPr="00743905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A6F53" w14:textId="77777777" w:rsidR="00E23A2F" w:rsidRPr="00743905" w:rsidRDefault="00E23A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</w:tbl>
    <w:p w14:paraId="113F6DD2" w14:textId="77777777" w:rsidR="00E23A2F" w:rsidRDefault="00E23A2F">
      <w:pPr>
        <w:spacing w:before="40" w:after="40" w:line="192" w:lineRule="auto"/>
        <w:ind w:right="57"/>
        <w:rPr>
          <w:sz w:val="20"/>
        </w:rPr>
      </w:pPr>
    </w:p>
    <w:p w14:paraId="2326442B" w14:textId="77777777" w:rsidR="00E23A2F" w:rsidRDefault="00E23A2F" w:rsidP="002A4CB1">
      <w:pPr>
        <w:pStyle w:val="Heading1"/>
        <w:spacing w:line="360" w:lineRule="auto"/>
      </w:pPr>
      <w:r>
        <w:t>LINIA 203</w:t>
      </w:r>
    </w:p>
    <w:p w14:paraId="0E11FA12" w14:textId="77777777" w:rsidR="00E23A2F" w:rsidRDefault="00E23A2F" w:rsidP="003B1D42">
      <w:pPr>
        <w:pStyle w:val="Heading1"/>
        <w:spacing w:line="360" w:lineRule="auto"/>
        <w:rPr>
          <w:b w:val="0"/>
          <w:bCs w:val="0"/>
          <w:sz w:val="8"/>
        </w:rPr>
      </w:pPr>
      <w:r>
        <w:t>PIATRA OLT - PODU OLT - SIBIU - COPŞA MICĂ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1"/>
        <w:gridCol w:w="869"/>
        <w:gridCol w:w="744"/>
        <w:gridCol w:w="2176"/>
        <w:gridCol w:w="968"/>
        <w:gridCol w:w="744"/>
        <w:gridCol w:w="869"/>
        <w:gridCol w:w="744"/>
        <w:gridCol w:w="2461"/>
      </w:tblGrid>
      <w:tr w:rsidR="00E23A2F" w:rsidRPr="007126D7" w14:paraId="5ADF4386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32CD9" w14:textId="77777777" w:rsidR="00E23A2F" w:rsidRPr="007126D7" w:rsidRDefault="00E23A2F" w:rsidP="00E23A2F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C7666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6DA4E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1C57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P</w:t>
            </w:r>
            <w:r>
              <w:rPr>
                <w:b/>
                <w:bCs/>
                <w:color w:val="000000"/>
                <w:sz w:val="20"/>
              </w:rPr>
              <w:t>iatra</w:t>
            </w:r>
            <w:r w:rsidRPr="007126D7">
              <w:rPr>
                <w:b/>
                <w:bCs/>
                <w:color w:val="000000"/>
                <w:sz w:val="20"/>
              </w:rPr>
              <w:t xml:space="preserve"> Olt</w:t>
            </w:r>
          </w:p>
          <w:p w14:paraId="57114BFB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CCFA6" w14:textId="77777777" w:rsidR="00E23A2F" w:rsidRDefault="00E23A2F" w:rsidP="003C4DF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sch. 26, 32, </w:t>
            </w:r>
          </w:p>
          <w:p w14:paraId="13D6E9A0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 și 42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D5C31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69F0F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10BCB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E42A3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Cu afectarea liniilor 4 - 11.</w:t>
            </w:r>
          </w:p>
        </w:tc>
      </w:tr>
      <w:tr w:rsidR="00E23A2F" w:rsidRPr="007126D7" w14:paraId="04C01D82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E637D" w14:textId="77777777" w:rsidR="00E23A2F" w:rsidRPr="007126D7" w:rsidRDefault="00E23A2F" w:rsidP="00E23A2F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B9D43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CC791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0D04D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P</w:t>
            </w:r>
            <w:r>
              <w:rPr>
                <w:b/>
                <w:bCs/>
                <w:color w:val="000000"/>
                <w:sz w:val="20"/>
              </w:rPr>
              <w:t>iatra</w:t>
            </w:r>
            <w:r w:rsidRPr="007126D7">
              <w:rPr>
                <w:b/>
                <w:bCs/>
                <w:color w:val="000000"/>
                <w:sz w:val="20"/>
              </w:rPr>
              <w:t xml:space="preserve"> Olt</w:t>
            </w:r>
          </w:p>
          <w:p w14:paraId="0C8416E2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 8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E87C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toata</w:t>
            </w:r>
          </w:p>
          <w:p w14:paraId="255BFFE4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48772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D1466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49427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462D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23A2F" w:rsidRPr="007126D7" w14:paraId="03EEFD12" w14:textId="77777777">
        <w:trPr>
          <w:cantSplit/>
          <w:trHeight w:val="67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8CA6F" w14:textId="77777777" w:rsidR="00E23A2F" w:rsidRPr="007126D7" w:rsidRDefault="00E23A2F" w:rsidP="00E23A2F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AE5BA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214+880</w:t>
            </w:r>
          </w:p>
          <w:p w14:paraId="070C15DF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214+930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FC4E1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0E6C5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Piatra Olt -</w:t>
            </w:r>
          </w:p>
          <w:p w14:paraId="5041F74C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Arceşti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8EF76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734F9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7E34A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75584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8754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09490EB3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52C5A8F1" w14:textId="77777777" w:rsidR="00E23A2F" w:rsidRPr="00744E17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23A2F" w:rsidRPr="007126D7" w14:paraId="2F855CA3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F5503" w14:textId="77777777" w:rsidR="00E23A2F" w:rsidRPr="007126D7" w:rsidRDefault="00E23A2F" w:rsidP="00E23A2F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D13C8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220+445</w:t>
            </w:r>
          </w:p>
          <w:p w14:paraId="6A8CA244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220+495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A0DE5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3D6C5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Arceşti </w:t>
            </w:r>
            <w:r>
              <w:rPr>
                <w:b/>
                <w:bCs/>
                <w:color w:val="000000"/>
                <w:sz w:val="20"/>
              </w:rPr>
              <w:t>-</w:t>
            </w:r>
          </w:p>
          <w:p w14:paraId="65C30F77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Strejeşti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54883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B7BDE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BC8EA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7ADFA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9F1C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5DBCAA8B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29E77522" w14:textId="77777777" w:rsidR="00E23A2F" w:rsidRPr="00744E17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23A2F" w:rsidRPr="007126D7" w14:paraId="32175C4B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FB767" w14:textId="77777777" w:rsidR="00E23A2F" w:rsidRPr="007126D7" w:rsidRDefault="00E23A2F" w:rsidP="00E23A2F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BAA41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221+075</w:t>
            </w:r>
          </w:p>
          <w:p w14:paraId="626F7686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221+125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2D6A2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0EA87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Arceşti </w:t>
            </w:r>
            <w:r>
              <w:rPr>
                <w:b/>
                <w:bCs/>
                <w:color w:val="000000"/>
                <w:sz w:val="20"/>
              </w:rPr>
              <w:t>-</w:t>
            </w:r>
          </w:p>
          <w:p w14:paraId="6A822989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Strejeşti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06D93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85D18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84081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F6616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C2FEF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77B7CAC6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60EAFDCC" w14:textId="77777777" w:rsidR="00E23A2F" w:rsidRPr="008F5A6B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8F5A6B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23A2F" w:rsidRPr="007126D7" w14:paraId="6AB7CDD7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C7346" w14:textId="77777777" w:rsidR="00E23A2F" w:rsidRPr="007126D7" w:rsidRDefault="00E23A2F" w:rsidP="00E23A2F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F2FF4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228+720</w:t>
            </w:r>
          </w:p>
          <w:p w14:paraId="367F7038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228+770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0E03F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7AACE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Strejeşti -</w:t>
            </w:r>
          </w:p>
          <w:p w14:paraId="6950531C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Drăgăşani 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154CE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F316F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85DEB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7DE1B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09490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15704197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0E90F947" w14:textId="77777777" w:rsidR="00E23A2F" w:rsidRPr="00744E17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23A2F" w:rsidRPr="007126D7" w14:paraId="54A939F8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0A206" w14:textId="77777777" w:rsidR="00E23A2F" w:rsidRPr="007126D7" w:rsidRDefault="00E23A2F" w:rsidP="00E23A2F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48FC2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241+940</w:t>
            </w:r>
          </w:p>
          <w:p w14:paraId="617BB534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241+990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380C7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039EB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224ACE3B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6699A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E0D50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1A423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27FBE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BA29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38F983C0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5740311E" w14:textId="77777777" w:rsidR="00E23A2F" w:rsidRPr="00744E17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23A2F" w:rsidRPr="007126D7" w14:paraId="77933E4D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1B269" w14:textId="77777777" w:rsidR="00E23A2F" w:rsidRPr="007126D7" w:rsidRDefault="00E23A2F" w:rsidP="00E23A2F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665BF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243+000</w:t>
            </w:r>
          </w:p>
          <w:p w14:paraId="143A371E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243+050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12E80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1AB9B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6961419B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ED184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8989B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3627A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5B8F0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4A820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1542C4C5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3D8377AF" w14:textId="77777777" w:rsidR="00E23A2F" w:rsidRPr="00744E17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23A2F" w:rsidRPr="007126D7" w14:paraId="03732DB5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A05FC" w14:textId="77777777" w:rsidR="00E23A2F" w:rsidRPr="007126D7" w:rsidRDefault="00E23A2F" w:rsidP="00E23A2F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471AE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249+040</w:t>
            </w:r>
          </w:p>
          <w:p w14:paraId="159A17F3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249+090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582F1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D4433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42BE1A8A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CFAF3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3F573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C06F6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3B81A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A81C7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6861A24E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049C83A6" w14:textId="77777777" w:rsidR="00E23A2F" w:rsidRPr="00744E17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23A2F" w:rsidRPr="007126D7" w14:paraId="29F2D688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D2748" w14:textId="77777777" w:rsidR="00E23A2F" w:rsidRPr="007126D7" w:rsidRDefault="00E23A2F" w:rsidP="00E23A2F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8EDA4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249+500</w:t>
            </w:r>
          </w:p>
          <w:p w14:paraId="0451896B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249+550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1835F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9A184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6EE5FBCC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9BFD1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06E66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7FEBF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4A7FF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DCDD5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3C8E494F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399F28F3" w14:textId="77777777" w:rsidR="00E23A2F" w:rsidRPr="00744E17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23A2F" w:rsidRPr="007126D7" w14:paraId="5DDDA5B8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CFA98" w14:textId="77777777" w:rsidR="00E23A2F" w:rsidRPr="007126D7" w:rsidRDefault="00E23A2F" w:rsidP="00E23A2F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6753B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251+060</w:t>
            </w:r>
          </w:p>
          <w:p w14:paraId="468C345F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251+110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1F57C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348C6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 -</w:t>
            </w:r>
          </w:p>
          <w:p w14:paraId="523BACA5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Fişcălia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B122D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53930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FD568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AD111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374A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2C3F380F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105667ED" w14:textId="77777777" w:rsidR="00E23A2F" w:rsidRPr="00744E17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23A2F" w:rsidRPr="007126D7" w14:paraId="419A1ED1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B6DA5" w14:textId="77777777" w:rsidR="00E23A2F" w:rsidRPr="007126D7" w:rsidRDefault="00E23A2F" w:rsidP="00E23A2F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A18B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251+200</w:t>
            </w:r>
          </w:p>
          <w:p w14:paraId="403268FD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253+100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2835B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624E8" w14:textId="77777777" w:rsidR="00E23A2F" w:rsidRPr="007126D7" w:rsidRDefault="00E23A2F" w:rsidP="0079452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 -</w:t>
            </w:r>
          </w:p>
          <w:p w14:paraId="12E2B2DF" w14:textId="77777777" w:rsidR="00E23A2F" w:rsidRPr="007126D7" w:rsidRDefault="00E23A2F" w:rsidP="0079452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Fişcălia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4DFA5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46D1F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B103C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A9CB2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A3CC5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Fără inductori.</w:t>
            </w:r>
          </w:p>
        </w:tc>
      </w:tr>
      <w:tr w:rsidR="00E23A2F" w:rsidRPr="007126D7" w14:paraId="05916CEE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D1C2E" w14:textId="77777777" w:rsidR="00E23A2F" w:rsidRPr="007126D7" w:rsidRDefault="00E23A2F" w:rsidP="00E23A2F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EEBE6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251+665</w:t>
            </w:r>
          </w:p>
          <w:p w14:paraId="0CBCB292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251+715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B409D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A9C01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 -</w:t>
            </w:r>
          </w:p>
          <w:p w14:paraId="7E8FAB73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Fişcălia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159DB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102CB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51696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0679D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3B3D2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38866B90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17D9474F" w14:textId="77777777" w:rsidR="00E23A2F" w:rsidRPr="00744E17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23A2F" w:rsidRPr="007126D7" w14:paraId="0E11605B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CA806" w14:textId="77777777" w:rsidR="00E23A2F" w:rsidRPr="007126D7" w:rsidRDefault="00E23A2F" w:rsidP="00E23A2F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6C58B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267+020</w:t>
            </w:r>
          </w:p>
          <w:p w14:paraId="62255DC1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267+070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AA37B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E94E1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3F92447E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A7DEC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DB301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91942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AE865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2486D" w14:textId="77777777" w:rsidR="00E23A2F" w:rsidRPr="00F13EC0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F13EC0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23A2F" w:rsidRPr="007126D7" w14:paraId="522C7471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A461E" w14:textId="77777777" w:rsidR="00E23A2F" w:rsidRPr="007126D7" w:rsidRDefault="00E23A2F" w:rsidP="00E23A2F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0DC8A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267+020</w:t>
            </w:r>
          </w:p>
          <w:p w14:paraId="5F298CB2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267+070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77E73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AF04C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17316A61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ACBC0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76DA6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65E88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57075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80575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630621E2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7D4EC6C5" w14:textId="77777777" w:rsidR="00E23A2F" w:rsidRPr="00744E17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23A2F" w:rsidRPr="007126D7" w14:paraId="71F0419A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BFD14" w14:textId="77777777" w:rsidR="00E23A2F" w:rsidRPr="007126D7" w:rsidRDefault="00E23A2F" w:rsidP="00E23A2F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89C91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268+225</w:t>
            </w:r>
          </w:p>
          <w:p w14:paraId="708B3845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268+275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AA7DA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6288A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454E27E0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C8BDF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EDF81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10426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8E6B2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6F9A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74A558D5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064DCE4E" w14:textId="77777777" w:rsidR="00E23A2F" w:rsidRPr="00744E17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23A2F" w:rsidRPr="007126D7" w14:paraId="20E61A1A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1A4C9" w14:textId="77777777" w:rsidR="00E23A2F" w:rsidRPr="007126D7" w:rsidRDefault="00E23A2F" w:rsidP="00E23A2F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B85F8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269+145</w:t>
            </w:r>
          </w:p>
          <w:p w14:paraId="7A7F317D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269+195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A83AA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A0951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52044C4E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02B0D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0359D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5A219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87FAA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6436C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2E455596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34F11CAE" w14:textId="77777777" w:rsidR="00E23A2F" w:rsidRPr="00744E17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23A2F" w:rsidRPr="007126D7" w14:paraId="0DE0F802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41796" w14:textId="77777777" w:rsidR="00E23A2F" w:rsidRPr="007126D7" w:rsidRDefault="00E23A2F" w:rsidP="00E23A2F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99B8E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270+560</w:t>
            </w:r>
          </w:p>
          <w:p w14:paraId="2E2143B2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270+610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EC47A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45ABC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71898CAD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6B365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D0EEB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2366C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E9A09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82C1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684FC8D0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57D7D3B0" w14:textId="77777777" w:rsidR="00E23A2F" w:rsidRPr="00744E17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23A2F" w:rsidRPr="007126D7" w14:paraId="1F2D9F49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71BE1" w14:textId="77777777" w:rsidR="00E23A2F" w:rsidRPr="007126D7" w:rsidRDefault="00E23A2F" w:rsidP="00E23A2F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52E3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271+775</w:t>
            </w:r>
          </w:p>
          <w:p w14:paraId="619B3658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271+825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0AE8E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5363B" w14:textId="77777777" w:rsidR="00E23A2F" w:rsidRPr="007126D7" w:rsidRDefault="00E23A2F" w:rsidP="00C14391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23EE5B90" w14:textId="77777777" w:rsidR="00E23A2F" w:rsidRPr="007126D7" w:rsidRDefault="00E23A2F" w:rsidP="00C14391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B6CE5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D4EE8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8D938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2295D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99D8B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Fără inductori.</w:t>
            </w:r>
          </w:p>
        </w:tc>
      </w:tr>
      <w:tr w:rsidR="00E23A2F" w:rsidRPr="007126D7" w14:paraId="54E17ED5" w14:textId="77777777">
        <w:trPr>
          <w:cantSplit/>
          <w:trHeight w:val="146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4796E" w14:textId="77777777" w:rsidR="00E23A2F" w:rsidRPr="007126D7" w:rsidRDefault="00E23A2F" w:rsidP="00E23A2F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3367F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E6F32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C8876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Băbeni</w:t>
            </w:r>
          </w:p>
          <w:p w14:paraId="778BF2A7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X, liniile 4, 5 şi 6</w:t>
            </w:r>
          </w:p>
          <w:p w14:paraId="4EE8DE10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BED25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de la </w:t>
            </w:r>
          </w:p>
          <w:p w14:paraId="36E57C68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axa staţiei </w:t>
            </w:r>
          </w:p>
          <w:p w14:paraId="1CE28510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la </w:t>
            </w:r>
          </w:p>
          <w:p w14:paraId="39178424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marca </w:t>
            </w:r>
          </w:p>
          <w:p w14:paraId="56351DF0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de siguranţă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A5741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23500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8196A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3DE3D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23A2F" w:rsidRPr="007126D7" w14:paraId="391F1573" w14:textId="77777777">
        <w:trPr>
          <w:cantSplit/>
          <w:trHeight w:val="62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BA5D1" w14:textId="77777777" w:rsidR="00E23A2F" w:rsidRPr="007126D7" w:rsidRDefault="00E23A2F" w:rsidP="00E23A2F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5271B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A0B08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5EBAD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Băbeni</w:t>
            </w:r>
          </w:p>
          <w:p w14:paraId="588F2769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7BFA3" w14:textId="77777777" w:rsidR="00E23A2F" w:rsidRPr="007126D7" w:rsidRDefault="00E23A2F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 xml:space="preserve">peste </w:t>
            </w:r>
          </w:p>
          <w:p w14:paraId="03AF978D" w14:textId="77777777" w:rsidR="00E23A2F" w:rsidRPr="007126D7" w:rsidRDefault="00E23A2F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 xml:space="preserve">sch.  10, </w:t>
            </w:r>
          </w:p>
          <w:p w14:paraId="0255ACB5" w14:textId="77777777" w:rsidR="00E23A2F" w:rsidRPr="007126D7" w:rsidRDefault="00E23A2F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 xml:space="preserve">12, 26 </w:t>
            </w:r>
          </w:p>
          <w:p w14:paraId="2BCF3CE0" w14:textId="77777777" w:rsidR="00E23A2F" w:rsidRPr="007126D7" w:rsidRDefault="00E23A2F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>şi  36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F1BCB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A10FE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A9660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799E5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 xml:space="preserve">Cu afectarea liniilor CET </w:t>
            </w:r>
          </w:p>
          <w:p w14:paraId="2A37C8CC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şi de la 4 - 7.</w:t>
            </w:r>
          </w:p>
        </w:tc>
      </w:tr>
      <w:tr w:rsidR="00E23A2F" w:rsidRPr="007126D7" w14:paraId="7F538AC8" w14:textId="77777777">
        <w:trPr>
          <w:cantSplit/>
          <w:trHeight w:val="549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6A05C" w14:textId="77777777" w:rsidR="00E23A2F" w:rsidRPr="007126D7" w:rsidRDefault="00E23A2F" w:rsidP="00E23A2F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2E37A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DBB7A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E1057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Govora</w:t>
            </w:r>
          </w:p>
          <w:p w14:paraId="6A3584FD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X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BBE45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68FF272B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sch. </w:t>
            </w:r>
          </w:p>
          <w:p w14:paraId="1F8E8F1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5, 7, </w:t>
            </w:r>
          </w:p>
          <w:p w14:paraId="3B1513FE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 și 21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CC38D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6CE9E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1476F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E4477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41F56C96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la liniile 5 și 6, Cap X.</w:t>
            </w:r>
          </w:p>
        </w:tc>
      </w:tr>
      <w:tr w:rsidR="00E23A2F" w:rsidRPr="007126D7" w14:paraId="4A025C13" w14:textId="77777777">
        <w:trPr>
          <w:cantSplit/>
          <w:trHeight w:val="798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0281F" w14:textId="77777777" w:rsidR="00E23A2F" w:rsidRPr="007126D7" w:rsidRDefault="00E23A2F" w:rsidP="00E23A2F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004B3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14642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115EF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Govora</w:t>
            </w:r>
          </w:p>
          <w:p w14:paraId="5CF3685C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7790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30EBA33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sch. </w:t>
            </w:r>
          </w:p>
          <w:p w14:paraId="5AE1575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2, 6, </w:t>
            </w:r>
          </w:p>
          <w:p w14:paraId="11E15CB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12, 14, 18, 20, 22, 24, 28, </w:t>
            </w:r>
          </w:p>
          <w:p w14:paraId="0DAEDD6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TDJ </w:t>
            </w:r>
          </w:p>
          <w:p w14:paraId="08709B1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 / 34,</w:t>
            </w:r>
          </w:p>
          <w:p w14:paraId="62FAF06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sch. </w:t>
            </w:r>
          </w:p>
          <w:p w14:paraId="4FE4EBCB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32 și 38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69ED1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78A1E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AAB10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182EB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14883FC0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la linile 5 - 20. </w:t>
            </w:r>
          </w:p>
        </w:tc>
      </w:tr>
      <w:tr w:rsidR="00E23A2F" w:rsidRPr="007126D7" w14:paraId="3E3676DA" w14:textId="77777777">
        <w:trPr>
          <w:cantSplit/>
          <w:trHeight w:val="798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32F00" w14:textId="77777777" w:rsidR="00E23A2F" w:rsidRPr="007126D7" w:rsidRDefault="00E23A2F" w:rsidP="00E23A2F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EF4A2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BB854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B415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Bujoreni</w:t>
            </w:r>
          </w:p>
          <w:p w14:paraId="75E568E2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Cap X, linia 4 </w:t>
            </w:r>
          </w:p>
          <w:p w14:paraId="7CF5A99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84A64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TDJ </w:t>
            </w:r>
          </w:p>
          <w:p w14:paraId="5CCAC940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23 / 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77DE1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51494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34490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A1722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23A2F" w:rsidRPr="007126D7" w14:paraId="613241B3" w14:textId="77777777">
        <w:trPr>
          <w:cantSplit/>
          <w:trHeight w:val="1020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A5AA4" w14:textId="77777777" w:rsidR="00E23A2F" w:rsidRPr="007126D7" w:rsidRDefault="00E23A2F" w:rsidP="00E23A2F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4306D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2A02F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81C12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Bujoreni -</w:t>
            </w:r>
          </w:p>
          <w:p w14:paraId="03598EB9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Dăeşti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4FAD2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709D2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08914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300+654</w:t>
            </w:r>
          </w:p>
          <w:p w14:paraId="15B7A6E9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300+900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B0453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1A92A" w14:textId="77777777" w:rsidR="00E23A2F" w:rsidRDefault="00E23A2F">
            <w:pPr>
              <w:spacing w:before="40" w:after="40" w:line="360" w:lineRule="auto"/>
              <w:ind w:left="82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*Interzis circulaţia trenurilor care au în componenţă locomotive cuplate.</w:t>
            </w:r>
          </w:p>
          <w:p w14:paraId="45336EE6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2A0159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23A2F" w:rsidRPr="007126D7" w14:paraId="3C703C67" w14:textId="77777777">
        <w:trPr>
          <w:cantSplit/>
          <w:trHeight w:val="1020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F4931" w14:textId="77777777" w:rsidR="00E23A2F" w:rsidRPr="007126D7" w:rsidRDefault="00E23A2F" w:rsidP="00E23A2F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7BC7C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6B92A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A4B1C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Dăeşti</w:t>
            </w:r>
          </w:p>
          <w:p w14:paraId="72A05C9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linia 4 </w:t>
            </w:r>
          </w:p>
          <w:p w14:paraId="0D0E0560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0DD9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4C728A2E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sch. 15,</w:t>
            </w:r>
          </w:p>
          <w:p w14:paraId="612BDEC0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TDJ</w:t>
            </w:r>
          </w:p>
          <w:p w14:paraId="6B0D55FF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 / 18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90734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64190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E0BE7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B678D" w14:textId="77777777" w:rsidR="00E23A2F" w:rsidRDefault="00E23A2F">
            <w:pPr>
              <w:spacing w:before="40" w:after="40" w:line="360" w:lineRule="auto"/>
              <w:ind w:left="82" w:right="57"/>
              <w:rPr>
                <w:b/>
                <w:bCs/>
                <w:iCs/>
                <w:color w:val="000000"/>
                <w:sz w:val="20"/>
              </w:rPr>
            </w:pPr>
          </w:p>
        </w:tc>
      </w:tr>
      <w:tr w:rsidR="00E23A2F" w:rsidRPr="007126D7" w14:paraId="0FF31194" w14:textId="77777777">
        <w:trPr>
          <w:cantSplit/>
          <w:trHeight w:val="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A0D64" w14:textId="77777777" w:rsidR="00E23A2F" w:rsidRPr="007126D7" w:rsidRDefault="00E23A2F" w:rsidP="00E23A2F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0843A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32</w:t>
            </w:r>
            <w:r>
              <w:rPr>
                <w:b/>
                <w:bCs/>
                <w:color w:val="000000"/>
                <w:sz w:val="20"/>
              </w:rPr>
              <w:t>0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835</w:t>
            </w:r>
          </w:p>
          <w:p w14:paraId="098D892E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32</w:t>
            </w:r>
            <w:r>
              <w:rPr>
                <w:b/>
                <w:bCs/>
                <w:color w:val="000000"/>
                <w:sz w:val="20"/>
              </w:rPr>
              <w:t>0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999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4509A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4E1D7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Cozia -</w:t>
            </w:r>
          </w:p>
          <w:p w14:paraId="5AF8A9EE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Lotru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BEB7A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55CE5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9922A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907FC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42743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23A2F" w:rsidRPr="007126D7" w14:paraId="6A1AED44" w14:textId="77777777">
        <w:trPr>
          <w:cantSplit/>
          <w:trHeight w:val="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6253E" w14:textId="77777777" w:rsidR="00E23A2F" w:rsidRPr="007126D7" w:rsidRDefault="00E23A2F" w:rsidP="00E23A2F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FAA7E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351+550</w:t>
            </w:r>
          </w:p>
          <w:p w14:paraId="1E3C7E10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365+170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D00EF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9917D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Câineni</w:t>
            </w:r>
            <w:r>
              <w:rPr>
                <w:b/>
                <w:bCs/>
                <w:color w:val="000000"/>
                <w:sz w:val="20"/>
              </w:rPr>
              <w:t xml:space="preserve"> – </w:t>
            </w:r>
          </w:p>
          <w:p w14:paraId="27AF38E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Valea Mărului – </w:t>
            </w:r>
          </w:p>
          <w:p w14:paraId="08261317" w14:textId="77777777" w:rsidR="00E23A2F" w:rsidRPr="00F87E98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Podu Olt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71CCB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85D82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7FBD3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49EF3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2AD30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</w:t>
            </w:r>
          </w:p>
        </w:tc>
      </w:tr>
      <w:tr w:rsidR="00E23A2F" w:rsidRPr="007126D7" w14:paraId="23A2037B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D39F3" w14:textId="77777777" w:rsidR="00E23A2F" w:rsidRPr="007126D7" w:rsidRDefault="00E23A2F" w:rsidP="00E23A2F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4D67F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5C151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631F2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Câineni</w:t>
            </w:r>
          </w:p>
          <w:p w14:paraId="7716CB94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linia 4 </w:t>
            </w:r>
          </w:p>
          <w:p w14:paraId="408CF596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65FF8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toată</w:t>
            </w:r>
          </w:p>
          <w:p w14:paraId="418C9D30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70A16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ACB0D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CA27E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27D6A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23A2F" w:rsidRPr="007126D7" w14:paraId="4F432FD1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C5376" w14:textId="77777777" w:rsidR="00E23A2F" w:rsidRPr="007126D7" w:rsidRDefault="00E23A2F" w:rsidP="00E23A2F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A9E2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360+150</w:t>
            </w:r>
          </w:p>
          <w:p w14:paraId="5722E2B0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360+200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F5892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5C2B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Câineni</w:t>
            </w:r>
            <w:r>
              <w:rPr>
                <w:b/>
                <w:bCs/>
                <w:color w:val="000000"/>
                <w:sz w:val="20"/>
              </w:rPr>
              <w:t xml:space="preserve"> – </w:t>
            </w:r>
          </w:p>
          <w:p w14:paraId="679AB845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Valea Mărului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C2335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F708F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E02A6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89F4E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436B3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23A2F" w:rsidRPr="007126D7" w14:paraId="1223C0FC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E4701" w14:textId="77777777" w:rsidR="00E23A2F" w:rsidRPr="007126D7" w:rsidRDefault="00E23A2F" w:rsidP="00E23A2F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6E8A6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808BC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40BCF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Valea Mărului</w:t>
            </w:r>
          </w:p>
          <w:p w14:paraId="5255D33F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linia 2 abătută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609EE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7B479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34499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B75BA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039BC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23A2F" w:rsidRPr="007126D7" w14:paraId="3B82B8E7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F354E" w14:textId="77777777" w:rsidR="00E23A2F" w:rsidRPr="007126D7" w:rsidRDefault="00E23A2F" w:rsidP="00E23A2F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C95D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365+170</w:t>
            </w:r>
          </w:p>
          <w:p w14:paraId="7E2CAB19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367+577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CD585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8177A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 </w:t>
            </w:r>
            <w:r w:rsidRPr="007126D7">
              <w:rPr>
                <w:b/>
                <w:bCs/>
                <w:color w:val="000000"/>
                <w:sz w:val="20"/>
              </w:rPr>
              <w:t>Valea Mărului</w:t>
            </w:r>
            <w:r>
              <w:rPr>
                <w:b/>
                <w:bCs/>
                <w:color w:val="000000"/>
                <w:sz w:val="20"/>
              </w:rPr>
              <w:t xml:space="preserve"> -</w:t>
            </w:r>
            <w:r>
              <w:rPr>
                <w:b/>
                <w:bCs/>
                <w:color w:val="000000"/>
                <w:sz w:val="20"/>
              </w:rPr>
              <w:br/>
            </w:r>
            <w:r w:rsidRPr="007126D7">
              <w:rPr>
                <w:b/>
                <w:bCs/>
                <w:color w:val="000000"/>
                <w:sz w:val="20"/>
              </w:rPr>
              <w:t>Podu Olt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953B8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DC716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B599B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95525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42B01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23A2F" w:rsidRPr="007126D7" w14:paraId="7B013445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C5335" w14:textId="77777777" w:rsidR="00E23A2F" w:rsidRPr="007126D7" w:rsidRDefault="00E23A2F" w:rsidP="00E23A2F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0D134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66D2B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6C3B8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 </w:t>
            </w:r>
            <w:r w:rsidRPr="007126D7">
              <w:rPr>
                <w:b/>
                <w:bCs/>
                <w:color w:val="000000"/>
                <w:sz w:val="20"/>
              </w:rPr>
              <w:t>Podu Olt</w:t>
            </w:r>
            <w:r>
              <w:rPr>
                <w:b/>
                <w:bCs/>
                <w:color w:val="000000"/>
                <w:sz w:val="20"/>
              </w:rPr>
              <w:t xml:space="preserve"> linia 2 abătută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F2D0E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Călcâi sch. 13 – opritor Km 369+998 – 370+250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0494E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8F94D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0A8C8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7E822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23A2F" w:rsidRPr="007126D7" w14:paraId="3A353747" w14:textId="77777777">
        <w:trPr>
          <w:cantSplit/>
          <w:trHeight w:val="14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F25B0" w14:textId="77777777" w:rsidR="00E23A2F" w:rsidRPr="007126D7" w:rsidRDefault="00E23A2F" w:rsidP="00E23A2F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5BD10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2C67B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55B4F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Podu Olt -</w:t>
            </w:r>
          </w:p>
          <w:p w14:paraId="3C8CE501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Tălmaciu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A2225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CA38F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B6EAE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37</w:t>
            </w:r>
            <w:r>
              <w:rPr>
                <w:b/>
                <w:bCs/>
                <w:color w:val="000000"/>
                <w:sz w:val="20"/>
              </w:rPr>
              <w:t>3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55</w:t>
            </w:r>
            <w:r w:rsidRPr="007126D7">
              <w:rPr>
                <w:b/>
                <w:bCs/>
                <w:color w:val="000000"/>
                <w:sz w:val="20"/>
              </w:rPr>
              <w:t>0</w:t>
            </w:r>
          </w:p>
          <w:p w14:paraId="48B1D8DC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37</w:t>
            </w:r>
            <w:r>
              <w:rPr>
                <w:b/>
                <w:bCs/>
                <w:color w:val="000000"/>
                <w:sz w:val="20"/>
              </w:rPr>
              <w:t>4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94CFB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B29F3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23A2F" w:rsidRPr="007126D7" w14:paraId="69E91A33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67D21" w14:textId="77777777" w:rsidR="00E23A2F" w:rsidRPr="007126D7" w:rsidRDefault="00E23A2F" w:rsidP="00E23A2F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B28C3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7AF82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4F301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Tălmaciu -</w:t>
            </w:r>
          </w:p>
          <w:p w14:paraId="4EAB52F7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Sibiu</w:t>
            </w:r>
            <w:r w:rsidRPr="007126D7">
              <w:rPr>
                <w:b/>
                <w:bCs/>
                <w:color w:val="000000"/>
                <w:sz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</w:rPr>
              <w:t>Triaj</w:t>
            </w:r>
          </w:p>
          <w:p w14:paraId="1D9AB343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Grupa Şelimbăr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BC989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F6F73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37116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380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550</w:t>
            </w:r>
          </w:p>
          <w:p w14:paraId="7A461874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382+</w:t>
            </w:r>
            <w:r>
              <w:rPr>
                <w:b/>
                <w:bCs/>
                <w:color w:val="000000"/>
                <w:sz w:val="20"/>
              </w:rPr>
              <w:t>125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51492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31DC0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23A2F" w:rsidRPr="007126D7" w14:paraId="637A6D43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F135C" w14:textId="77777777" w:rsidR="00E23A2F" w:rsidRPr="007126D7" w:rsidRDefault="00E23A2F" w:rsidP="00E23A2F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67B6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9D79F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1AC20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Tălmaciu - </w:t>
            </w:r>
          </w:p>
          <w:p w14:paraId="44F53EC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Sibiu Triaj </w:t>
            </w:r>
          </w:p>
          <w:p w14:paraId="0F75917D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grupa Șelimbăr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B294D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C2DFD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D138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386+000</w:t>
            </w:r>
          </w:p>
          <w:p w14:paraId="50333354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387+305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4FF12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A426A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Cu inductori de 1000 Hz </w:t>
            </w:r>
          </w:p>
          <w:p w14:paraId="77D28D0F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în Cap X.</w:t>
            </w:r>
          </w:p>
        </w:tc>
      </w:tr>
      <w:tr w:rsidR="00E23A2F" w:rsidRPr="007126D7" w14:paraId="0F254447" w14:textId="77777777">
        <w:trPr>
          <w:cantSplit/>
          <w:trHeight w:val="50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E8412" w14:textId="77777777" w:rsidR="00E23A2F" w:rsidRPr="007126D7" w:rsidRDefault="00E23A2F" w:rsidP="00E23A2F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D937D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FD9EF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87027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Linia 1 directă </w:t>
            </w:r>
          </w:p>
          <w:p w14:paraId="58C3693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st. Sibiu Triaj</w:t>
            </w:r>
          </w:p>
          <w:p w14:paraId="5BA7ABFB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grupa Șelimbăr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DAFF3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3C91B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6E3C2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387+305</w:t>
            </w:r>
          </w:p>
          <w:p w14:paraId="4BEC3FE0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388+437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B4945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6AE30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23A2F" w:rsidRPr="007126D7" w14:paraId="47D15607" w14:textId="77777777">
        <w:trPr>
          <w:cantSplit/>
          <w:trHeight w:val="1258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90D4B" w14:textId="77777777" w:rsidR="00E23A2F" w:rsidRPr="007126D7" w:rsidRDefault="00E23A2F" w:rsidP="00E23A2F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FC440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88219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3D16B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St. Sibiu </w:t>
            </w:r>
          </w:p>
          <w:p w14:paraId="7405FBFD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11E82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toate apara-tele </w:t>
            </w:r>
          </w:p>
          <w:p w14:paraId="541C35F8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de cale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F55A4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559A8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D5D25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B297C" w14:textId="77777777" w:rsidR="00E23A2F" w:rsidRPr="007126D7" w:rsidRDefault="00E23A2F">
            <w:pPr>
              <w:spacing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  <w:p w14:paraId="32435A1B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5CE49267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de la liniile 1 - 10 Sibiu.</w:t>
            </w:r>
          </w:p>
        </w:tc>
      </w:tr>
      <w:tr w:rsidR="00E23A2F" w:rsidRPr="007126D7" w14:paraId="709FA2C7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E37DD" w14:textId="77777777" w:rsidR="00E23A2F" w:rsidRPr="007126D7" w:rsidRDefault="00E23A2F" w:rsidP="00E23A2F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1F3A7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D0363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7F63C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Sibiu</w:t>
            </w:r>
          </w:p>
          <w:p w14:paraId="62EE2CA5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liniile 9 şi 10 abătute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38F67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15DF9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F0774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DB97D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1F422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23A2F" w:rsidRPr="007126D7" w14:paraId="2C197A18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491BF" w14:textId="77777777" w:rsidR="00E23A2F" w:rsidRPr="007126D7" w:rsidRDefault="00E23A2F" w:rsidP="00E23A2F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82420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404+100</w:t>
            </w:r>
          </w:p>
          <w:p w14:paraId="771ED45C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406+950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5CD9F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E44DF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Ocna Sibiului - Loamneș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4FF72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8897D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F486C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9F9B4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D3725" w14:textId="77777777" w:rsidR="00E23A2F" w:rsidRPr="007126D7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 Cu inductori de 2000 Hz.</w:t>
            </w:r>
          </w:p>
        </w:tc>
      </w:tr>
      <w:tr w:rsidR="00E23A2F" w:rsidRPr="007126D7" w14:paraId="64F92FDE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DBF50" w14:textId="77777777" w:rsidR="00E23A2F" w:rsidRPr="007126D7" w:rsidRDefault="00E23A2F" w:rsidP="00E23A2F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13CA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410+600</w:t>
            </w:r>
          </w:p>
          <w:p w14:paraId="28917FCE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410+650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0DC32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C6C9C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Ocna Sibiului - Loamneș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FA604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0BF57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96F47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EEE9B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474CB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</w:t>
            </w:r>
          </w:p>
          <w:p w14:paraId="68216A55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23A2F" w:rsidRPr="007126D7" w14:paraId="754F72E5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E548E" w14:textId="77777777" w:rsidR="00E23A2F" w:rsidRPr="007126D7" w:rsidRDefault="00E23A2F" w:rsidP="00E23A2F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E9D8F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435+375</w:t>
            </w:r>
          </w:p>
          <w:p w14:paraId="651F45D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435+425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779EF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20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DB97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szCs w:val="20"/>
              </w:rPr>
            </w:pPr>
            <w:r w:rsidRPr="00037854">
              <w:rPr>
                <w:b/>
                <w:bCs/>
                <w:color w:val="000000"/>
                <w:sz w:val="20"/>
                <w:szCs w:val="20"/>
              </w:rPr>
              <w:t>Șeica Mare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– </w:t>
            </w:r>
          </w:p>
          <w:p w14:paraId="73DFE203" w14:textId="77777777" w:rsidR="00E23A2F" w:rsidRPr="00037854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szCs w:val="20"/>
              </w:rPr>
            </w:pPr>
            <w:r w:rsidRPr="00037854">
              <w:rPr>
                <w:b/>
                <w:bCs/>
                <w:color w:val="000000"/>
                <w:sz w:val="20"/>
                <w:szCs w:val="20"/>
              </w:rPr>
              <w:t>Copșa Mică</w:t>
            </w:r>
          </w:p>
          <w:p w14:paraId="6EEE959B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E59B6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48571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0103A" w14:textId="77777777" w:rsidR="00E23A2F" w:rsidRPr="007126D7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B422F" w14:textId="77777777" w:rsidR="00E23A2F" w:rsidRPr="007126D7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6D8F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 Cu inductori de 2000 Hz. Valabil doar pentru trenurile tip automotor</w:t>
            </w:r>
          </w:p>
        </w:tc>
      </w:tr>
    </w:tbl>
    <w:p w14:paraId="03F7A73E" w14:textId="77777777" w:rsidR="00E23A2F" w:rsidRDefault="00E23A2F" w:rsidP="000039F1">
      <w:pPr>
        <w:spacing w:before="40" w:after="40" w:line="192" w:lineRule="auto"/>
        <w:ind w:right="57"/>
        <w:rPr>
          <w:sz w:val="20"/>
        </w:rPr>
      </w:pPr>
    </w:p>
    <w:p w14:paraId="661369B4" w14:textId="77777777" w:rsidR="00E23A2F" w:rsidRDefault="00E23A2F" w:rsidP="00D0730E">
      <w:pPr>
        <w:pStyle w:val="Heading1"/>
        <w:spacing w:line="360" w:lineRule="auto"/>
      </w:pPr>
      <w:r>
        <w:t xml:space="preserve">LINIA 204 </w:t>
      </w:r>
    </w:p>
    <w:p w14:paraId="11CB1B00" w14:textId="77777777" w:rsidR="00E23A2F" w:rsidRDefault="00E23A2F" w:rsidP="0055419D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BĂBENI - ALUNU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E23A2F" w14:paraId="13CE8FC7" w14:textId="77777777">
        <w:trPr>
          <w:cantSplit/>
          <w:trHeight w:val="170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78519" w14:textId="77777777" w:rsidR="00E23A2F" w:rsidRDefault="00E23A2F" w:rsidP="00E23A2F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9EF77" w14:textId="77777777" w:rsidR="00E23A2F" w:rsidRDefault="00E23A2F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1+150</w:t>
            </w:r>
          </w:p>
          <w:p w14:paraId="18048AD7" w14:textId="77777777" w:rsidR="00E23A2F" w:rsidRDefault="00E23A2F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40+125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F0F15" w14:textId="77777777" w:rsidR="00E23A2F" w:rsidRPr="004467F9" w:rsidRDefault="00E23A2F">
            <w:pPr>
              <w:spacing w:before="120" w:after="40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25C37" w14:textId="77777777" w:rsidR="00E23A2F" w:rsidRDefault="00E23A2F">
            <w:pPr>
              <w:spacing w:before="40" w:after="4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Băbeni -</w:t>
            </w:r>
          </w:p>
          <w:p w14:paraId="62987DAD" w14:textId="77777777" w:rsidR="00E23A2F" w:rsidRDefault="00E23A2F">
            <w:pPr>
              <w:spacing w:before="40" w:after="4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Alunu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A3708" w14:textId="77777777" w:rsidR="00E23A2F" w:rsidRDefault="00E23A2F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DF7EF" w14:textId="77777777" w:rsidR="00E23A2F" w:rsidRPr="00D2006A" w:rsidRDefault="00E23A2F">
            <w:pPr>
              <w:spacing w:before="120" w:after="40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D7759" w14:textId="77777777" w:rsidR="00E23A2F" w:rsidRDefault="00E23A2F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85DFB" w14:textId="77777777" w:rsidR="00E23A2F" w:rsidRPr="004467F9" w:rsidRDefault="00E23A2F">
            <w:pPr>
              <w:spacing w:before="120" w:after="40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A5F6B" w14:textId="77777777" w:rsidR="00E23A2F" w:rsidRPr="007126D7" w:rsidRDefault="00E23A2F">
            <w:pPr>
              <w:spacing w:before="40" w:after="40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*Interzis circulația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</w:t>
            </w:r>
            <w:r>
              <w:rPr>
                <w:b/>
                <w:bCs/>
                <w:iCs/>
                <w:color w:val="000000"/>
                <w:sz w:val="20"/>
              </w:rPr>
              <w:t>trenurilor care au în componență mai mult de două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locomotive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 cuplate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52AB61AA" w14:textId="77777777" w:rsidR="00E23A2F" w:rsidRDefault="00E23A2F">
            <w:pPr>
              <w:spacing w:before="40" w:after="40"/>
              <w:ind w:left="57" w:right="57"/>
              <w:rPr>
                <w:b/>
                <w:bCs/>
                <w:i/>
                <w:iCs/>
                <w:spacing w:val="6"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11686FAF" w14:textId="77777777">
        <w:trPr>
          <w:cantSplit/>
          <w:trHeight w:val="210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E70AC" w14:textId="77777777" w:rsidR="00E23A2F" w:rsidRDefault="00E23A2F" w:rsidP="00E23A2F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57D36" w14:textId="77777777" w:rsidR="00E23A2F" w:rsidRDefault="00E23A2F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12482" w14:textId="77777777" w:rsidR="00E23A2F" w:rsidRPr="004467F9" w:rsidRDefault="00E23A2F">
            <w:pPr>
              <w:spacing w:before="120" w:after="40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2694A" w14:textId="77777777" w:rsidR="00E23A2F" w:rsidRDefault="00E23A2F">
            <w:pPr>
              <w:spacing w:before="40" w:after="4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Băbeni</w:t>
            </w:r>
          </w:p>
          <w:p w14:paraId="46EE2276" w14:textId="77777777" w:rsidR="00E23A2F" w:rsidRDefault="00E23A2F">
            <w:pPr>
              <w:spacing w:before="40" w:after="4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4 - 6 </w:t>
            </w:r>
          </w:p>
          <w:p w14:paraId="38ACD5E5" w14:textId="77777777" w:rsidR="00E23A2F" w:rsidRDefault="00E23A2F">
            <w:pPr>
              <w:spacing w:before="40" w:after="4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6818A" w14:textId="77777777" w:rsidR="00E23A2F" w:rsidRDefault="00E23A2F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axa staţiei </w:t>
            </w:r>
          </w:p>
          <w:p w14:paraId="7DF472AE" w14:textId="77777777" w:rsidR="00E23A2F" w:rsidRDefault="00E23A2F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 marca de siguran-ţă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07E77" w14:textId="77777777" w:rsidR="00E23A2F" w:rsidRPr="00D2006A" w:rsidRDefault="00E23A2F">
            <w:pPr>
              <w:spacing w:before="120" w:after="40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2006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05B72" w14:textId="77777777" w:rsidR="00E23A2F" w:rsidRDefault="00E23A2F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0F170" w14:textId="77777777" w:rsidR="00E23A2F" w:rsidRPr="004467F9" w:rsidRDefault="00E23A2F">
            <w:pPr>
              <w:spacing w:before="120" w:after="40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B4B66" w14:textId="77777777" w:rsidR="00E23A2F" w:rsidRDefault="00E23A2F">
            <w:pPr>
              <w:spacing w:before="40" w:after="40"/>
              <w:ind w:left="57" w:right="57"/>
              <w:rPr>
                <w:b/>
                <w:bCs/>
                <w:i/>
                <w:iCs/>
                <w:spacing w:val="6"/>
                <w:sz w:val="20"/>
              </w:rPr>
            </w:pPr>
          </w:p>
        </w:tc>
      </w:tr>
      <w:tr w:rsidR="00E23A2F" w14:paraId="176EF91A" w14:textId="77777777">
        <w:trPr>
          <w:cantSplit/>
          <w:trHeight w:val="210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14811" w14:textId="77777777" w:rsidR="00E23A2F" w:rsidRDefault="00E23A2F" w:rsidP="00E23A2F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6968E" w14:textId="77777777" w:rsidR="00E23A2F" w:rsidRDefault="00E23A2F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27+000</w:t>
            </w:r>
          </w:p>
          <w:p w14:paraId="044AB276" w14:textId="77777777" w:rsidR="00E23A2F" w:rsidRDefault="00E23A2F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D096C" w14:textId="77777777" w:rsidR="00E23A2F" w:rsidRPr="004467F9" w:rsidRDefault="00E23A2F">
            <w:pPr>
              <w:spacing w:before="120" w:after="40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F42AF" w14:textId="77777777" w:rsidR="00E23A2F" w:rsidRDefault="00E23A2F">
            <w:pPr>
              <w:spacing w:before="40" w:after="4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Popești -</w:t>
            </w:r>
          </w:p>
          <w:p w14:paraId="00BE143C" w14:textId="77777777" w:rsidR="00E23A2F" w:rsidRDefault="00E23A2F">
            <w:pPr>
              <w:spacing w:before="40" w:after="4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Berbeşti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B016A" w14:textId="77777777" w:rsidR="00E23A2F" w:rsidRDefault="00E23A2F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1FB28" w14:textId="77777777" w:rsidR="00E23A2F" w:rsidRPr="00D2006A" w:rsidRDefault="00E23A2F">
            <w:pPr>
              <w:spacing w:before="120" w:after="40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CDCA1" w14:textId="77777777" w:rsidR="00E23A2F" w:rsidRDefault="00E23A2F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8B2F7" w14:textId="77777777" w:rsidR="00E23A2F" w:rsidRPr="004467F9" w:rsidRDefault="00E23A2F">
            <w:pPr>
              <w:spacing w:before="120" w:after="40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695D7" w14:textId="77777777" w:rsidR="00E23A2F" w:rsidRDefault="00E23A2F">
            <w:pPr>
              <w:spacing w:before="40" w:after="40"/>
              <w:ind w:left="57" w:right="57"/>
              <w:rPr>
                <w:b/>
                <w:bCs/>
                <w:i/>
                <w:iCs/>
                <w:spacing w:val="6"/>
                <w:sz w:val="20"/>
              </w:rPr>
            </w:pPr>
            <w:r>
              <w:rPr>
                <w:b/>
                <w:bCs/>
                <w:i/>
                <w:iCs/>
                <w:spacing w:val="6"/>
                <w:sz w:val="20"/>
              </w:rPr>
              <w:t>Trenurile circulă numai la lumina zilei.</w:t>
            </w:r>
          </w:p>
        </w:tc>
      </w:tr>
      <w:tr w:rsidR="00E23A2F" w14:paraId="7CD60358" w14:textId="77777777">
        <w:trPr>
          <w:cantSplit/>
          <w:trHeight w:val="210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7236E" w14:textId="77777777" w:rsidR="00E23A2F" w:rsidRDefault="00E23A2F" w:rsidP="00E23A2F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6FA4C" w14:textId="77777777" w:rsidR="00E23A2F" w:rsidRDefault="00E23A2F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CE617" w14:textId="77777777" w:rsidR="00E23A2F" w:rsidRDefault="00E23A2F">
            <w:pPr>
              <w:spacing w:before="120" w:after="40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3C7D6" w14:textId="77777777" w:rsidR="00E23A2F" w:rsidRPr="00BF74BF" w:rsidRDefault="00E23A2F">
            <w:pPr>
              <w:spacing w:before="40" w:after="40"/>
              <w:ind w:left="57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St. Berbeşti linia 1 primiri – expedieri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64185" w14:textId="77777777" w:rsidR="00E23A2F" w:rsidRDefault="00E23A2F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671C70EB" w14:textId="77777777" w:rsidR="00E23A2F" w:rsidRDefault="00E23A2F" w:rsidP="00BF74BF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4CCE6" w14:textId="77777777" w:rsidR="00E23A2F" w:rsidRPr="00D2006A" w:rsidRDefault="00E23A2F">
            <w:pPr>
              <w:spacing w:before="120" w:after="40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5721E" w14:textId="77777777" w:rsidR="00E23A2F" w:rsidRDefault="00E23A2F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7A537" w14:textId="77777777" w:rsidR="00E23A2F" w:rsidRPr="004467F9" w:rsidRDefault="00E23A2F">
            <w:pPr>
              <w:spacing w:before="120" w:after="40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A1149" w14:textId="77777777" w:rsidR="00E23A2F" w:rsidRDefault="00E23A2F">
            <w:pPr>
              <w:spacing w:before="40" w:after="40"/>
              <w:ind w:left="57" w:right="57"/>
              <w:rPr>
                <w:b/>
                <w:bCs/>
                <w:i/>
                <w:iCs/>
                <w:spacing w:val="6"/>
                <w:sz w:val="20"/>
              </w:rPr>
            </w:pPr>
          </w:p>
        </w:tc>
      </w:tr>
    </w:tbl>
    <w:p w14:paraId="394B4167" w14:textId="77777777" w:rsidR="00E23A2F" w:rsidRDefault="00E23A2F">
      <w:pPr>
        <w:spacing w:before="40" w:after="40" w:line="192" w:lineRule="auto"/>
        <w:ind w:right="57"/>
        <w:rPr>
          <w:sz w:val="20"/>
        </w:rPr>
      </w:pPr>
    </w:p>
    <w:p w14:paraId="083800CB" w14:textId="77777777" w:rsidR="00E23A2F" w:rsidRDefault="00E23A2F" w:rsidP="005B00A7">
      <w:pPr>
        <w:pStyle w:val="Heading1"/>
        <w:spacing w:line="360" w:lineRule="auto"/>
      </w:pPr>
      <w:r>
        <w:t>LINIA 218</w:t>
      </w:r>
    </w:p>
    <w:p w14:paraId="67832271" w14:textId="77777777" w:rsidR="00E23A2F" w:rsidRDefault="00E23A2F" w:rsidP="008C7840">
      <w:pPr>
        <w:pStyle w:val="Heading1"/>
        <w:spacing w:line="360" w:lineRule="auto"/>
        <w:rPr>
          <w:b w:val="0"/>
          <w:bCs w:val="0"/>
          <w:sz w:val="8"/>
        </w:rPr>
      </w:pPr>
      <w:r>
        <w:t>TIMIŞOARA NORD - ARAD</w:t>
      </w:r>
    </w:p>
    <w:tbl>
      <w:tblPr>
        <w:tblW w:w="10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780"/>
        <w:gridCol w:w="754"/>
        <w:gridCol w:w="870"/>
        <w:gridCol w:w="754"/>
        <w:gridCol w:w="2492"/>
      </w:tblGrid>
      <w:tr w:rsidR="00E23A2F" w14:paraId="7F5B59B5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D39D2" w14:textId="77777777" w:rsidR="00E23A2F" w:rsidRDefault="00E23A2F" w:rsidP="00E23A2F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FEEE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DD86F" w14:textId="77777777" w:rsidR="00E23A2F" w:rsidRPr="00CF787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4E81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Timişoara Nord</w:t>
            </w:r>
          </w:p>
          <w:p w14:paraId="5798F5C0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8AB75" w14:textId="77777777" w:rsidR="00E23A2F" w:rsidRPr="00465A9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65A98">
              <w:rPr>
                <w:b/>
                <w:bCs/>
                <w:sz w:val="20"/>
                <w:szCs w:val="20"/>
              </w:rPr>
              <w:t>toată</w:t>
            </w:r>
          </w:p>
          <w:p w14:paraId="27765FC7" w14:textId="77777777" w:rsidR="00E23A2F" w:rsidRPr="00465A9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65A98">
              <w:rPr>
                <w:b/>
                <w:bCs/>
                <w:sz w:val="20"/>
                <w:szCs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51895" w14:textId="77777777" w:rsidR="00E23A2F" w:rsidRPr="00CF787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F787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CC3F4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6277C" w14:textId="77777777" w:rsidR="00E23A2F" w:rsidRPr="00984D71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5813B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:rsidRPr="00A8307A" w14:paraId="7D1F7A52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D6FD2" w14:textId="77777777" w:rsidR="00E23A2F" w:rsidRPr="00A75A00" w:rsidRDefault="00E23A2F" w:rsidP="00E23A2F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7C5A6" w14:textId="77777777" w:rsidR="00E23A2F" w:rsidRPr="00A8307A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63C9C" w14:textId="77777777" w:rsidR="00E23A2F" w:rsidRPr="00A8307A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FF533" w14:textId="77777777" w:rsidR="00E23A2F" w:rsidRPr="00A8307A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</w:p>
          <w:p w14:paraId="4A2E9F23" w14:textId="77777777" w:rsidR="00E23A2F" w:rsidRPr="00A8307A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BD3F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664FA3">
              <w:rPr>
                <w:b/>
                <w:bCs/>
                <w:sz w:val="20"/>
                <w:szCs w:val="20"/>
              </w:rPr>
              <w:t>peste sch. 11</w:t>
            </w:r>
            <w:r>
              <w:rPr>
                <w:b/>
                <w:bCs/>
                <w:sz w:val="20"/>
                <w:szCs w:val="20"/>
              </w:rPr>
              <w:t xml:space="preserve">, </w:t>
            </w:r>
            <w:r w:rsidRPr="00664FA3">
              <w:rPr>
                <w:b/>
                <w:bCs/>
                <w:sz w:val="20"/>
                <w:szCs w:val="20"/>
              </w:rPr>
              <w:t>51</w:t>
            </w:r>
            <w:r>
              <w:rPr>
                <w:b/>
                <w:bCs/>
                <w:sz w:val="20"/>
                <w:szCs w:val="20"/>
              </w:rPr>
              <w:t xml:space="preserve">, 97 </w:t>
            </w:r>
          </w:p>
          <w:p w14:paraId="6A205551" w14:textId="77777777" w:rsidR="00E23A2F" w:rsidRPr="00664FA3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și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5FE7B" w14:textId="77777777" w:rsidR="00E23A2F" w:rsidRPr="00A8307A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A8307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0B0C4" w14:textId="77777777" w:rsidR="00E23A2F" w:rsidRPr="00A8307A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A213F" w14:textId="77777777" w:rsidR="00E23A2F" w:rsidRPr="00A8307A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A6A1F" w14:textId="77777777" w:rsidR="00E23A2F" w:rsidRPr="00A8307A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EA5E10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la liniile abătute 1 </w:t>
            </w:r>
            <w:r>
              <w:rPr>
                <w:b/>
                <w:bCs/>
                <w:i/>
                <w:iCs/>
                <w:sz w:val="20"/>
              </w:rPr>
              <w:t xml:space="preserve">Peron, </w:t>
            </w:r>
          </w:p>
          <w:p w14:paraId="1CB6CB7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2 Peron, 1 Tehnică și </w:t>
            </w:r>
          </w:p>
          <w:p w14:paraId="2BA89316" w14:textId="77777777" w:rsidR="00E23A2F" w:rsidRPr="00664FA3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1 </w:t>
            </w:r>
            <w:r w:rsidRPr="00664FA3">
              <w:rPr>
                <w:b/>
                <w:bCs/>
                <w:i/>
                <w:iCs/>
                <w:sz w:val="20"/>
              </w:rPr>
              <w:t>Lugoj.</w:t>
            </w:r>
          </w:p>
        </w:tc>
      </w:tr>
      <w:tr w:rsidR="00E23A2F" w:rsidRPr="00A8307A" w14:paraId="5D90E195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498FF" w14:textId="77777777" w:rsidR="00E23A2F" w:rsidRPr="00A75A00" w:rsidRDefault="00E23A2F" w:rsidP="00E23A2F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E3632" w14:textId="77777777" w:rsidR="00E23A2F" w:rsidRPr="00A8307A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1E18C" w14:textId="77777777" w:rsidR="00E23A2F" w:rsidRPr="00A8307A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69956" w14:textId="77777777" w:rsidR="00E23A2F" w:rsidRPr="00A8307A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</w:p>
          <w:p w14:paraId="55658482" w14:textId="77777777" w:rsidR="00E23A2F" w:rsidRPr="00A8307A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94A44" w14:textId="77777777" w:rsidR="00E23A2F" w:rsidRPr="00664FA3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664FA3">
              <w:rPr>
                <w:b/>
                <w:bCs/>
                <w:sz w:val="20"/>
                <w:szCs w:val="20"/>
              </w:rPr>
              <w:t xml:space="preserve">peste sch. </w:t>
            </w:r>
          </w:p>
          <w:p w14:paraId="3DC2E0C7" w14:textId="77777777" w:rsidR="00E23A2F" w:rsidRPr="00664FA3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664FA3">
              <w:rPr>
                <w:b/>
                <w:bCs/>
                <w:sz w:val="20"/>
                <w:szCs w:val="20"/>
              </w:rPr>
              <w:t>7,  15, 25, 35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61678" w14:textId="77777777" w:rsidR="00E23A2F" w:rsidRPr="00A8307A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8307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8F42D" w14:textId="77777777" w:rsidR="00E23A2F" w:rsidRPr="00A8307A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C427B" w14:textId="77777777" w:rsidR="00E23A2F" w:rsidRPr="00A8307A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F443F" w14:textId="77777777" w:rsidR="00E23A2F" w:rsidRPr="00A8307A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B49FD60" w14:textId="77777777" w:rsidR="00E23A2F" w:rsidRPr="00A8307A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la liniile abătute 1 Peron, </w:t>
            </w:r>
          </w:p>
          <w:p w14:paraId="408A3992" w14:textId="77777777" w:rsidR="00E23A2F" w:rsidRPr="00A8307A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2 Peron, 1 Tehnică și </w:t>
            </w:r>
          </w:p>
          <w:p w14:paraId="11CF6CE2" w14:textId="77777777" w:rsidR="00E23A2F" w:rsidRPr="00A8307A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>1 Lugoj.</w:t>
            </w:r>
          </w:p>
        </w:tc>
      </w:tr>
      <w:tr w:rsidR="00E23A2F" w:rsidRPr="00A8307A" w14:paraId="3A9386C4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AF5E9" w14:textId="77777777" w:rsidR="00E23A2F" w:rsidRPr="00A75A00" w:rsidRDefault="00E23A2F" w:rsidP="00E23A2F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8AAE1" w14:textId="77777777" w:rsidR="00E23A2F" w:rsidRPr="00A8307A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085A2" w14:textId="77777777" w:rsidR="00E23A2F" w:rsidRPr="003F40D2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35020" w14:textId="77777777" w:rsidR="00E23A2F" w:rsidRPr="00A8307A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</w:p>
          <w:p w14:paraId="24A59EEA" w14:textId="77777777" w:rsidR="00E23A2F" w:rsidRPr="00A8307A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E2ED5" w14:textId="77777777" w:rsidR="00E23A2F" w:rsidRPr="00A8307A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peste sch. 13, 17, 29, 43, 59, 63, 69, 73, 75</w:t>
            </w:r>
            <w:r>
              <w:rPr>
                <w:b/>
                <w:bCs/>
                <w:sz w:val="20"/>
              </w:rPr>
              <w:t xml:space="preserve">, </w:t>
            </w:r>
            <w:r w:rsidRPr="00A8307A">
              <w:rPr>
                <w:b/>
                <w:bCs/>
                <w:sz w:val="20"/>
              </w:rPr>
              <w:t>79</w:t>
            </w:r>
            <w:r>
              <w:rPr>
                <w:b/>
                <w:bCs/>
                <w:sz w:val="20"/>
              </w:rPr>
              <w:t>, 115 și 119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76139" w14:textId="77777777" w:rsidR="00E23A2F" w:rsidRPr="003F40D2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 w:rsidRPr="003F40D2"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971E5" w14:textId="77777777" w:rsidR="00E23A2F" w:rsidRPr="00A8307A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32747" w14:textId="77777777" w:rsidR="00E23A2F" w:rsidRPr="003F40D2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6D284" w14:textId="77777777" w:rsidR="00E23A2F" w:rsidRPr="00A8307A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2A6F861" w14:textId="77777777" w:rsidR="00E23A2F" w:rsidRPr="00A8307A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>la liniile 5 - 13, Cap X.</w:t>
            </w:r>
          </w:p>
        </w:tc>
      </w:tr>
      <w:tr w:rsidR="00E23A2F" w:rsidRPr="00A8307A" w14:paraId="4FD746F0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5EBC3" w14:textId="77777777" w:rsidR="00E23A2F" w:rsidRPr="00A75A00" w:rsidRDefault="00E23A2F" w:rsidP="00E23A2F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27A86" w14:textId="77777777" w:rsidR="00E23A2F" w:rsidRPr="00A8307A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322A0" w14:textId="77777777" w:rsidR="00E23A2F" w:rsidRPr="003F40D2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41397" w14:textId="77777777" w:rsidR="00E23A2F" w:rsidRPr="00A8307A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</w:p>
          <w:p w14:paraId="40305BED" w14:textId="77777777" w:rsidR="00E23A2F" w:rsidRPr="00A8307A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3654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 xml:space="preserve">peste sch. </w:t>
            </w:r>
          </w:p>
          <w:p w14:paraId="2691D20D" w14:textId="77777777" w:rsidR="00E23A2F" w:rsidRPr="00A8307A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 și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41477" w14:textId="77777777" w:rsidR="00E23A2F" w:rsidRPr="003F40D2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</w:t>
            </w:r>
            <w:r w:rsidRPr="003F40D2"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1E79B" w14:textId="77777777" w:rsidR="00E23A2F" w:rsidRPr="00A8307A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EFF00" w14:textId="77777777" w:rsidR="00E23A2F" w:rsidRPr="003F40D2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966BC" w14:textId="77777777" w:rsidR="00E23A2F" w:rsidRPr="00A8307A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3571BED" w14:textId="77777777" w:rsidR="00E23A2F" w:rsidRPr="00A8307A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</w:rPr>
              <w:t>5 - 12, Cap X.</w:t>
            </w:r>
          </w:p>
        </w:tc>
      </w:tr>
      <w:tr w:rsidR="00E23A2F" w:rsidRPr="00A8307A" w14:paraId="516FC3A0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937FD" w14:textId="77777777" w:rsidR="00E23A2F" w:rsidRPr="00A75A00" w:rsidRDefault="00E23A2F" w:rsidP="00E23A2F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58D60" w14:textId="77777777" w:rsidR="00E23A2F" w:rsidRPr="00A8307A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D52A6" w14:textId="77777777" w:rsidR="00E23A2F" w:rsidRPr="00732832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87BAD" w14:textId="77777777" w:rsidR="00E23A2F" w:rsidRPr="00A8307A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</w:p>
          <w:p w14:paraId="6A4D7FBA" w14:textId="77777777" w:rsidR="00E23A2F" w:rsidRPr="00A8307A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 xml:space="preserve">Cap </w:t>
            </w:r>
            <w:r>
              <w:rPr>
                <w:b/>
                <w:bCs/>
                <w:sz w:val="20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9E15B" w14:textId="77777777" w:rsidR="00E23A2F" w:rsidRPr="00A8307A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120, 132 și 136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73147" w14:textId="77777777" w:rsidR="00E23A2F" w:rsidRPr="007B4F6A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 w:rsidRPr="007B4F6A"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A6D19" w14:textId="77777777" w:rsidR="00E23A2F" w:rsidRPr="00A8307A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83F1C" w14:textId="77777777" w:rsidR="00E23A2F" w:rsidRPr="00732832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9E5A5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4FBC7E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spre și de la st. Timișoara Sud, Timișoara Vest și Ronaț Triaj.</w:t>
            </w:r>
          </w:p>
          <w:p w14:paraId="4A31B8E5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08F154F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abătute 1 Peron, </w:t>
            </w:r>
          </w:p>
          <w:p w14:paraId="3C317C06" w14:textId="77777777" w:rsidR="00E23A2F" w:rsidRPr="00A8307A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2 Peron, 1 - 3 Reșița.</w:t>
            </w:r>
          </w:p>
        </w:tc>
      </w:tr>
      <w:tr w:rsidR="00E23A2F" w:rsidRPr="00A8307A" w14:paraId="1FB0DB67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0BBF9" w14:textId="77777777" w:rsidR="00E23A2F" w:rsidRPr="00A75A00" w:rsidRDefault="00E23A2F" w:rsidP="00E23A2F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81A0B" w14:textId="77777777" w:rsidR="00E23A2F" w:rsidRPr="00A8307A" w:rsidRDefault="00E23A2F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C08FD" w14:textId="77777777" w:rsidR="00E23A2F" w:rsidRPr="00732832" w:rsidRDefault="00E23A2F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1A874" w14:textId="77777777" w:rsidR="00E23A2F" w:rsidRPr="00A8307A" w:rsidRDefault="00E23A2F" w:rsidP="00047030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</w:p>
          <w:p w14:paraId="1F583C1D" w14:textId="77777777" w:rsidR="00E23A2F" w:rsidRPr="00A8307A" w:rsidRDefault="00E23A2F" w:rsidP="00047030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 xml:space="preserve">Cap </w:t>
            </w:r>
            <w:r>
              <w:rPr>
                <w:b/>
                <w:bCs/>
                <w:sz w:val="20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6F370" w14:textId="77777777" w:rsidR="00E23A2F" w:rsidRDefault="00E23A2F" w:rsidP="0004703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00B5CD6F" w14:textId="77777777" w:rsidR="00E23A2F" w:rsidRDefault="00E23A2F" w:rsidP="0004703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5996C236" w14:textId="77777777" w:rsidR="00E23A2F" w:rsidRDefault="00E23A2F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2F4F92">
              <w:rPr>
                <w:b/>
                <w:bCs/>
                <w:sz w:val="18"/>
                <w:szCs w:val="18"/>
              </w:rPr>
              <w:t>13</w:t>
            </w:r>
            <w:r>
              <w:rPr>
                <w:b/>
                <w:bCs/>
                <w:sz w:val="18"/>
                <w:szCs w:val="18"/>
              </w:rPr>
              <w:t>4</w:t>
            </w:r>
            <w:r w:rsidRPr="002F4F92">
              <w:rPr>
                <w:b/>
                <w:bCs/>
                <w:sz w:val="18"/>
                <w:szCs w:val="18"/>
              </w:rPr>
              <w:t xml:space="preserve"> - 138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575E0" w14:textId="77777777" w:rsidR="00E23A2F" w:rsidRPr="007B4F6A" w:rsidRDefault="00E23A2F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7D2A9" w14:textId="77777777" w:rsidR="00E23A2F" w:rsidRPr="00A8307A" w:rsidRDefault="00E23A2F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997C0" w14:textId="77777777" w:rsidR="00E23A2F" w:rsidRPr="00732832" w:rsidRDefault="00E23A2F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F926A" w14:textId="77777777" w:rsidR="00E23A2F" w:rsidRDefault="00E23A2F" w:rsidP="0004703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12B4E">
              <w:rPr>
                <w:b/>
                <w:bCs/>
                <w:i/>
                <w:iCs/>
                <w:sz w:val="20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</w:rPr>
              <w:t>2</w:t>
            </w:r>
            <w:r w:rsidRPr="00912B4E">
              <w:rPr>
                <w:b/>
                <w:bCs/>
                <w:i/>
                <w:iCs/>
                <w:sz w:val="20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</w:rPr>
              <w:br/>
            </w:r>
            <w:r w:rsidRPr="00912B4E">
              <w:rPr>
                <w:b/>
                <w:bCs/>
                <w:i/>
                <w:iCs/>
                <w:sz w:val="20"/>
              </w:rPr>
              <w:t>Timișoara Nord.</w:t>
            </w:r>
          </w:p>
        </w:tc>
      </w:tr>
      <w:tr w:rsidR="00E23A2F" w:rsidRPr="00A8307A" w14:paraId="75FE6BE4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DD1A9" w14:textId="77777777" w:rsidR="00E23A2F" w:rsidRPr="00A75A00" w:rsidRDefault="00E23A2F" w:rsidP="00E23A2F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13907" w14:textId="77777777" w:rsidR="00E23A2F" w:rsidRPr="00A8307A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5AC51" w14:textId="77777777" w:rsidR="00E23A2F" w:rsidRPr="00B26991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0731F" w14:textId="77777777" w:rsidR="00E23A2F" w:rsidRPr="00A8307A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</w:p>
          <w:p w14:paraId="676D41FA" w14:textId="77777777" w:rsidR="00E23A2F" w:rsidRPr="00A8307A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 xml:space="preserve">Cap </w:t>
            </w:r>
            <w:r>
              <w:rPr>
                <w:b/>
                <w:bCs/>
                <w:sz w:val="20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90C3A" w14:textId="77777777" w:rsidR="00E23A2F" w:rsidRPr="00A8307A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peste sch. 1</w:t>
            </w:r>
            <w:r>
              <w:rPr>
                <w:b/>
                <w:bCs/>
                <w:sz w:val="20"/>
              </w:rPr>
              <w:t>10, 126 și 146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7094D" w14:textId="77777777" w:rsidR="00E23A2F" w:rsidRPr="00B26991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</w:t>
            </w:r>
            <w:r w:rsidRPr="00B26991"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CAEF6" w14:textId="77777777" w:rsidR="00E23A2F" w:rsidRPr="00A8307A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0BAA1" w14:textId="77777777" w:rsidR="00E23A2F" w:rsidRPr="00B26991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49339" w14:textId="77777777" w:rsidR="00E23A2F" w:rsidRPr="00A8307A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080B84A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</w:rPr>
              <w:t xml:space="preserve">4 și </w:t>
            </w:r>
            <w:r w:rsidRPr="00A8307A">
              <w:rPr>
                <w:b/>
                <w:bCs/>
                <w:i/>
                <w:iCs/>
                <w:sz w:val="20"/>
              </w:rPr>
              <w:t>5</w:t>
            </w:r>
            <w:r>
              <w:rPr>
                <w:b/>
                <w:bCs/>
                <w:i/>
                <w:iCs/>
                <w:sz w:val="20"/>
              </w:rPr>
              <w:t xml:space="preserve"> Reșița și </w:t>
            </w:r>
          </w:p>
          <w:p w14:paraId="252ACCC5" w14:textId="77777777" w:rsidR="00E23A2F" w:rsidRPr="00A8307A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8 - 11 </w:t>
            </w:r>
            <w:r w:rsidRPr="00A8307A">
              <w:rPr>
                <w:b/>
                <w:bCs/>
                <w:i/>
                <w:iCs/>
                <w:sz w:val="20"/>
              </w:rPr>
              <w:t xml:space="preserve">Cap </w:t>
            </w:r>
            <w:r>
              <w:rPr>
                <w:b/>
                <w:bCs/>
                <w:i/>
                <w:iCs/>
                <w:sz w:val="20"/>
              </w:rPr>
              <w:t>Y</w:t>
            </w:r>
            <w:r w:rsidRPr="00A8307A"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E23A2F" w:rsidRPr="00A8307A" w14:paraId="01AED9C9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E1139" w14:textId="77777777" w:rsidR="00E23A2F" w:rsidRPr="00A75A00" w:rsidRDefault="00E23A2F" w:rsidP="00E23A2F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79A3D" w14:textId="77777777" w:rsidR="00E23A2F" w:rsidRPr="00A8307A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4EA87" w14:textId="77777777" w:rsidR="00E23A2F" w:rsidRPr="00B26991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62B1D" w14:textId="77777777" w:rsidR="00E23A2F" w:rsidRPr="00A8307A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  <w:r>
              <w:rPr>
                <w:b/>
                <w:bCs/>
                <w:sz w:val="20"/>
              </w:rPr>
              <w:t xml:space="preserve"> linia Grupa A Cap Y 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0CADB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73D30CC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diag. </w:t>
            </w:r>
          </w:p>
          <w:p w14:paraId="029ED4C4" w14:textId="77777777" w:rsidR="00E23A2F" w:rsidRPr="00A8307A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36 - 44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510FD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96CB7" w14:textId="77777777" w:rsidR="00E23A2F" w:rsidRPr="00A8307A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C78CE" w14:textId="77777777" w:rsidR="00E23A2F" w:rsidRPr="00B26991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345E2" w14:textId="77777777" w:rsidR="00E23A2F" w:rsidRDefault="00E23A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Inclusiv peste sch. 36 și 44.</w:t>
            </w:r>
          </w:p>
          <w:p w14:paraId="275CE125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 în direcția </w:t>
            </w:r>
            <w:r w:rsidRPr="00D778D1">
              <w:rPr>
                <w:b/>
                <w:bCs/>
                <w:i/>
                <w:iCs/>
                <w:sz w:val="20"/>
              </w:rPr>
              <w:t>Timişoara Nord</w:t>
            </w:r>
            <w:r>
              <w:rPr>
                <w:b/>
                <w:bCs/>
                <w:i/>
                <w:iCs/>
                <w:sz w:val="20"/>
              </w:rPr>
              <w:t xml:space="preserve"> - </w:t>
            </w:r>
            <w:r w:rsidRPr="00D778D1">
              <w:rPr>
                <w:b/>
                <w:bCs/>
                <w:i/>
                <w:iCs/>
                <w:sz w:val="20"/>
              </w:rPr>
              <w:t xml:space="preserve">Timişoara </w:t>
            </w:r>
            <w:r>
              <w:rPr>
                <w:b/>
                <w:bCs/>
                <w:i/>
                <w:iCs/>
                <w:sz w:val="20"/>
              </w:rPr>
              <w:t xml:space="preserve">Sud,  </w:t>
            </w:r>
            <w:r w:rsidRPr="00D778D1">
              <w:rPr>
                <w:b/>
                <w:bCs/>
                <w:i/>
                <w:iCs/>
                <w:sz w:val="20"/>
              </w:rPr>
              <w:t>Timişoara Nord</w:t>
            </w:r>
            <w:r>
              <w:rPr>
                <w:b/>
                <w:bCs/>
                <w:i/>
                <w:iCs/>
                <w:sz w:val="20"/>
              </w:rPr>
              <w:t xml:space="preserve"> - </w:t>
            </w:r>
            <w:r w:rsidRPr="00D778D1">
              <w:rPr>
                <w:b/>
                <w:bCs/>
                <w:i/>
                <w:iCs/>
                <w:sz w:val="20"/>
              </w:rPr>
              <w:t xml:space="preserve">Timişoara </w:t>
            </w:r>
            <w:r>
              <w:rPr>
                <w:b/>
                <w:bCs/>
                <w:i/>
                <w:iCs/>
                <w:sz w:val="20"/>
              </w:rPr>
              <w:t xml:space="preserve">Vest și liniile 1 - 6 Reșița, liniile </w:t>
            </w:r>
          </w:p>
          <w:p w14:paraId="31360D74" w14:textId="77777777" w:rsidR="00E23A2F" w:rsidRPr="00A8307A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1 - 12 Cap Y </w:t>
            </w:r>
            <w:r w:rsidRPr="00D778D1">
              <w:rPr>
                <w:b/>
                <w:bCs/>
                <w:i/>
                <w:iCs/>
                <w:sz w:val="20"/>
              </w:rPr>
              <w:t>Timişoara Nord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E23A2F" w:rsidRPr="00A8307A" w14:paraId="62C3FB17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5A1CD" w14:textId="77777777" w:rsidR="00E23A2F" w:rsidRPr="00A75A00" w:rsidRDefault="00E23A2F" w:rsidP="00E23A2F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D0EA4" w14:textId="77777777" w:rsidR="00E23A2F" w:rsidRPr="00A8307A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779E8" w14:textId="77777777" w:rsidR="00E23A2F" w:rsidRPr="00B26991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C61F8" w14:textId="77777777" w:rsidR="00E23A2F" w:rsidRPr="00A8307A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  <w:r>
              <w:rPr>
                <w:b/>
                <w:bCs/>
                <w:sz w:val="20"/>
              </w:rPr>
              <w:t xml:space="preserve"> linia </w:t>
            </w:r>
            <w:r w:rsidRPr="00A8307A">
              <w:rPr>
                <w:b/>
                <w:bCs/>
                <w:sz w:val="20"/>
              </w:rPr>
              <w:t xml:space="preserve">Grupa </w:t>
            </w:r>
            <w:r>
              <w:rPr>
                <w:b/>
                <w:bCs/>
                <w:sz w:val="20"/>
              </w:rPr>
              <w:t>B Cap.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732C6" w14:textId="77777777" w:rsidR="00E23A2F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35739AF1" w14:textId="77777777" w:rsidR="00E23A2F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diag. </w:t>
            </w:r>
          </w:p>
          <w:p w14:paraId="2F0BCE31" w14:textId="77777777" w:rsidR="00E23A2F" w:rsidRPr="00A8307A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34 - 40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201F1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17A14" w14:textId="77777777" w:rsidR="00E23A2F" w:rsidRPr="00A8307A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53119" w14:textId="77777777" w:rsidR="00E23A2F" w:rsidRPr="00B26991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97223" w14:textId="77777777" w:rsidR="00E23A2F" w:rsidRDefault="00E23A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Inclusiv peste sch. 34 și 40.</w:t>
            </w:r>
          </w:p>
          <w:p w14:paraId="644C6B79" w14:textId="77777777" w:rsidR="00E23A2F" w:rsidRPr="00A8307A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218 Timișoara Nord - Arad și liniile 1 - 6 Reșița, liniile 1- 12 Cap. Y Timișoara Nord.</w:t>
            </w:r>
          </w:p>
        </w:tc>
      </w:tr>
      <w:tr w:rsidR="00E23A2F" w:rsidRPr="00A8307A" w14:paraId="3E792BD6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47E0B" w14:textId="77777777" w:rsidR="00E23A2F" w:rsidRPr="00A75A00" w:rsidRDefault="00E23A2F" w:rsidP="00E23A2F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439EC" w14:textId="77777777" w:rsidR="00E23A2F" w:rsidRPr="00A8307A" w:rsidRDefault="00E23A2F" w:rsidP="00FD3B2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EE8FA" w14:textId="77777777" w:rsidR="00E23A2F" w:rsidRPr="00B26991" w:rsidRDefault="00E23A2F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C9B49" w14:textId="77777777" w:rsidR="00E23A2F" w:rsidRPr="00A8307A" w:rsidRDefault="00E23A2F" w:rsidP="00FD3B28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  <w:r>
              <w:rPr>
                <w:b/>
                <w:bCs/>
                <w:sz w:val="20"/>
              </w:rPr>
              <w:t xml:space="preserve"> linia </w:t>
            </w:r>
            <w:r w:rsidRPr="00A8307A">
              <w:rPr>
                <w:b/>
                <w:bCs/>
                <w:sz w:val="20"/>
              </w:rPr>
              <w:t xml:space="preserve">Grupa </w:t>
            </w:r>
            <w:r>
              <w:rPr>
                <w:b/>
                <w:bCs/>
                <w:sz w:val="20"/>
              </w:rPr>
              <w:t>B Cap.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DF88B" w14:textId="77777777" w:rsidR="00E23A2F" w:rsidRDefault="00E23A2F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66A4A8BD" w14:textId="77777777" w:rsidR="00E23A2F" w:rsidRDefault="00E23A2F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diag. </w:t>
            </w:r>
          </w:p>
          <w:p w14:paraId="55EA35FF" w14:textId="77777777" w:rsidR="00E23A2F" w:rsidRDefault="00E23A2F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40 - 42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66197" w14:textId="77777777" w:rsidR="00E23A2F" w:rsidRDefault="00E23A2F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A8B2F" w14:textId="77777777" w:rsidR="00E23A2F" w:rsidRPr="00A8307A" w:rsidRDefault="00E23A2F" w:rsidP="00FD3B2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A8629" w14:textId="77777777" w:rsidR="00E23A2F" w:rsidRPr="00B26991" w:rsidRDefault="00E23A2F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97E94" w14:textId="77777777" w:rsidR="00E23A2F" w:rsidRPr="00FD3B28" w:rsidRDefault="00E23A2F" w:rsidP="00FD3B2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D3B28">
              <w:rPr>
                <w:b/>
                <w:bCs/>
                <w:i/>
                <w:iCs/>
                <w:sz w:val="20"/>
              </w:rPr>
              <w:t>Inclusiv peste sch. 40 și 42.</w:t>
            </w:r>
          </w:p>
          <w:p w14:paraId="3CB9C9A2" w14:textId="77777777" w:rsidR="00E23A2F" w:rsidRDefault="00E23A2F" w:rsidP="00FD3B2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D3B28">
              <w:rPr>
                <w:b/>
                <w:bCs/>
                <w:i/>
                <w:iCs/>
                <w:sz w:val="20"/>
              </w:rPr>
              <w:t>Afectează intrări - ieşiri la linia 218 Timișoara Nord - Arad și liniile 1 - 6 Reșița, liniile 1- 12 Cap. Y Timișoara Nord.</w:t>
            </w:r>
          </w:p>
        </w:tc>
      </w:tr>
      <w:tr w:rsidR="00E23A2F" w:rsidRPr="00A8307A" w14:paraId="74F19623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37E5E" w14:textId="77777777" w:rsidR="00E23A2F" w:rsidRPr="00A75A00" w:rsidRDefault="00E23A2F" w:rsidP="00E23A2F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3BCE2" w14:textId="77777777" w:rsidR="00E23A2F" w:rsidRPr="00A8307A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1F0B0" w14:textId="77777777" w:rsidR="00E23A2F" w:rsidRPr="00B26991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B4776" w14:textId="77777777" w:rsidR="00E23A2F" w:rsidRPr="00A8307A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  <w:r>
              <w:rPr>
                <w:b/>
                <w:bCs/>
                <w:sz w:val="20"/>
              </w:rPr>
              <w:t xml:space="preserve"> linia Grupa B Cap Y 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14432" w14:textId="77777777" w:rsidR="00E23A2F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21332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747B3" w14:textId="77777777" w:rsidR="00E23A2F" w:rsidRPr="00A8307A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64C08" w14:textId="77777777" w:rsidR="00E23A2F" w:rsidRPr="00B26991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FBCFA" w14:textId="77777777" w:rsidR="00E23A2F" w:rsidRDefault="00E23A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linia 100 </w:t>
            </w:r>
            <w:r w:rsidRPr="00D778D1">
              <w:rPr>
                <w:b/>
                <w:bCs/>
                <w:i/>
                <w:iCs/>
                <w:sz w:val="20"/>
              </w:rPr>
              <w:t>Timişoara Nord</w:t>
            </w:r>
            <w:r>
              <w:rPr>
                <w:b/>
                <w:bCs/>
                <w:i/>
                <w:iCs/>
                <w:sz w:val="20"/>
              </w:rPr>
              <w:t xml:space="preserve"> - Cărpiniș, linia 133 </w:t>
            </w:r>
            <w:r w:rsidRPr="00D778D1">
              <w:rPr>
                <w:b/>
                <w:bCs/>
                <w:i/>
                <w:iCs/>
                <w:sz w:val="20"/>
              </w:rPr>
              <w:t>Timişoara Nord</w:t>
            </w:r>
            <w:r>
              <w:rPr>
                <w:b/>
                <w:bCs/>
                <w:i/>
                <w:iCs/>
                <w:sz w:val="20"/>
              </w:rPr>
              <w:t xml:space="preserve"> - Ronaț Triaj și liniile 1 - 6 Reșița, liniile 1 - 12 Cap Y </w:t>
            </w:r>
            <w:r w:rsidRPr="00D778D1">
              <w:rPr>
                <w:b/>
                <w:bCs/>
                <w:i/>
                <w:iCs/>
                <w:sz w:val="20"/>
              </w:rPr>
              <w:t>Timişoara Nord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E23A2F" w:rsidRPr="00A8307A" w14:paraId="01BC31C2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9BC51" w14:textId="77777777" w:rsidR="00E23A2F" w:rsidRPr="00A75A00" w:rsidRDefault="00E23A2F" w:rsidP="00E23A2F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A5627" w14:textId="77777777" w:rsidR="00E23A2F" w:rsidRPr="00A8307A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7F135" w14:textId="77777777" w:rsidR="00E23A2F" w:rsidRPr="000D3BBC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D4C54" w14:textId="77777777" w:rsidR="00E23A2F" w:rsidRPr="00A8307A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</w:p>
          <w:p w14:paraId="4AC616B2" w14:textId="77777777" w:rsidR="00E23A2F" w:rsidRPr="00A8307A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Grupa B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17EE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 xml:space="preserve">peste sch. </w:t>
            </w:r>
          </w:p>
          <w:p w14:paraId="334D843C" w14:textId="77777777" w:rsidR="00E23A2F" w:rsidRPr="00A8307A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 xml:space="preserve"> 52, 66, 68, 70, 86 și 96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6CD5C" w14:textId="77777777" w:rsidR="00E23A2F" w:rsidRPr="000D3BBC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 w:rsidRPr="000D3BBC"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11AEA" w14:textId="77777777" w:rsidR="00E23A2F" w:rsidRPr="00A8307A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24A58" w14:textId="77777777" w:rsidR="00E23A2F" w:rsidRPr="000D3BBC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AC273" w14:textId="77777777" w:rsidR="00E23A2F" w:rsidRPr="00A8307A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0F27D42" w14:textId="77777777" w:rsidR="00E23A2F" w:rsidRPr="00A8307A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>la liniile 1- 13 Cap Y și liniile 1R - 6R.</w:t>
            </w:r>
          </w:p>
        </w:tc>
      </w:tr>
      <w:tr w:rsidR="00E23A2F" w:rsidRPr="00A8307A" w14:paraId="170A4175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D9EB8" w14:textId="77777777" w:rsidR="00E23A2F" w:rsidRPr="00A75A00" w:rsidRDefault="00E23A2F" w:rsidP="00E23A2F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EB804" w14:textId="77777777" w:rsidR="00E23A2F" w:rsidRPr="00A8307A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61A4B" w14:textId="77777777" w:rsidR="00E23A2F" w:rsidRPr="009658E6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B627F" w14:textId="77777777" w:rsidR="00E23A2F" w:rsidRPr="00A8307A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</w:p>
          <w:p w14:paraId="20DE8545" w14:textId="77777777" w:rsidR="00E23A2F" w:rsidRPr="00A8307A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Grupa B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B6775" w14:textId="77777777" w:rsidR="00E23A2F" w:rsidRPr="00A8307A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 xml:space="preserve">peste sch. </w:t>
            </w:r>
            <w:r>
              <w:rPr>
                <w:b/>
                <w:bCs/>
                <w:sz w:val="20"/>
              </w:rPr>
              <w:t>54, TDJ 90/94, TDJ 92/104, TDJ 108/118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CC09B" w14:textId="77777777" w:rsidR="00E23A2F" w:rsidRPr="009658E6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 w:rsidRPr="009658E6">
              <w:rPr>
                <w:b/>
                <w:bCs/>
                <w:sz w:val="36"/>
              </w:rPr>
              <w:t>1</w:t>
            </w: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5D0A0" w14:textId="77777777" w:rsidR="00E23A2F" w:rsidRPr="00A8307A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16D8F" w14:textId="77777777" w:rsidR="00E23A2F" w:rsidRPr="009658E6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4BBD8" w14:textId="77777777" w:rsidR="00E23A2F" w:rsidRPr="00A8307A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53756CF" w14:textId="77777777" w:rsidR="00E23A2F" w:rsidRPr="00A8307A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>la liniile 1- 13 Cap Y și liniile 1R - 6R.</w:t>
            </w:r>
          </w:p>
        </w:tc>
      </w:tr>
      <w:tr w:rsidR="00E23A2F" w:rsidRPr="00A8307A" w14:paraId="2198A502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DDB73" w14:textId="77777777" w:rsidR="00E23A2F" w:rsidRPr="00A75A00" w:rsidRDefault="00E23A2F" w:rsidP="00E23A2F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8C297" w14:textId="77777777" w:rsidR="00E23A2F" w:rsidRPr="00A8307A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DDF6A" w14:textId="77777777" w:rsidR="00E23A2F" w:rsidRPr="00472E19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0C711" w14:textId="77777777" w:rsidR="00E23A2F" w:rsidRPr="00A8307A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</w:p>
          <w:p w14:paraId="46419DAF" w14:textId="77777777" w:rsidR="00E23A2F" w:rsidRPr="00A8307A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Grupa C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B197D" w14:textId="77777777" w:rsidR="00E23A2F" w:rsidRPr="00A8307A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 xml:space="preserve">peste sch. 32, 76, 78, </w:t>
            </w:r>
            <w:r>
              <w:rPr>
                <w:b/>
                <w:bCs/>
                <w:sz w:val="20"/>
              </w:rPr>
              <w:t xml:space="preserve">și </w:t>
            </w:r>
            <w:r w:rsidRPr="00A8307A">
              <w:rPr>
                <w:b/>
                <w:bCs/>
                <w:sz w:val="20"/>
              </w:rPr>
              <w:t>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DC53A" w14:textId="77777777" w:rsidR="00E23A2F" w:rsidRPr="00472E19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 w:rsidRPr="00472E19"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3FC5D" w14:textId="77777777" w:rsidR="00E23A2F" w:rsidRPr="00A8307A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561C4" w14:textId="77777777" w:rsidR="00E23A2F" w:rsidRPr="00472E19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46EDA" w14:textId="77777777" w:rsidR="00E23A2F" w:rsidRPr="00A8307A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7AD6216" w14:textId="77777777" w:rsidR="00E23A2F" w:rsidRPr="00A8307A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>la liniile 1- 13, Cap Y și liniile 1R - 6R.</w:t>
            </w:r>
          </w:p>
        </w:tc>
      </w:tr>
      <w:tr w:rsidR="00E23A2F" w:rsidRPr="00A8307A" w14:paraId="02D8E8C3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F0E59" w14:textId="77777777" w:rsidR="00E23A2F" w:rsidRPr="00A75A00" w:rsidRDefault="00E23A2F" w:rsidP="00E23A2F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65742" w14:textId="77777777" w:rsidR="00E23A2F" w:rsidRPr="00A8307A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E3A3F" w14:textId="77777777" w:rsidR="00E23A2F" w:rsidRPr="00530A8D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D505D" w14:textId="77777777" w:rsidR="00E23A2F" w:rsidRPr="00A8307A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</w:p>
          <w:p w14:paraId="4BB0D295" w14:textId="77777777" w:rsidR="00E23A2F" w:rsidRPr="00A8307A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Grupa C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B6CF4" w14:textId="77777777" w:rsidR="00E23A2F" w:rsidRPr="00A8307A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 xml:space="preserve">peste sch. </w:t>
            </w:r>
            <w:r>
              <w:rPr>
                <w:b/>
                <w:bCs/>
                <w:sz w:val="20"/>
              </w:rPr>
              <w:t>106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FA9C7" w14:textId="77777777" w:rsidR="00E23A2F" w:rsidRPr="00530A8D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</w:t>
            </w:r>
            <w:r w:rsidRPr="00530A8D"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108AB" w14:textId="77777777" w:rsidR="00E23A2F" w:rsidRPr="00A8307A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645A4" w14:textId="77777777" w:rsidR="00E23A2F" w:rsidRPr="00530A8D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A5CED" w14:textId="77777777" w:rsidR="00E23A2F" w:rsidRPr="00A8307A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F6BBA5B" w14:textId="77777777" w:rsidR="00E23A2F" w:rsidRPr="00A8307A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>la liniile 1- 13, Cap Y și liniile 1R - 6R.</w:t>
            </w:r>
          </w:p>
        </w:tc>
      </w:tr>
      <w:tr w:rsidR="00E23A2F" w14:paraId="04D0CF65" w14:textId="77777777" w:rsidTr="0017470F">
        <w:trPr>
          <w:cantSplit/>
          <w:trHeight w:val="26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6410D" w14:textId="77777777" w:rsidR="00E23A2F" w:rsidRDefault="00E23A2F" w:rsidP="00E23A2F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A831E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4D5E2" w14:textId="77777777" w:rsidR="00E23A2F" w:rsidRPr="00CF787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E43F2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Ronaţ Triaj</w:t>
            </w:r>
          </w:p>
          <w:p w14:paraId="38B19D1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A </w:t>
            </w:r>
          </w:p>
          <w:p w14:paraId="10E35C4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și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81E74" w14:textId="77777777" w:rsidR="00E23A2F" w:rsidRPr="00447EF5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 w:rsidRPr="00447EF5">
              <w:rPr>
                <w:b/>
                <w:bCs/>
                <w:sz w:val="18"/>
                <w:szCs w:val="18"/>
              </w:rPr>
              <w:t>peste toate apara-tele de cale din stația Ronaţ Triaj</w:t>
            </w:r>
          </w:p>
          <w:p w14:paraId="38954259" w14:textId="77777777" w:rsidR="00E23A2F" w:rsidRPr="00465A9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47EF5">
              <w:rPr>
                <w:b/>
                <w:bCs/>
                <w:sz w:val="18"/>
                <w:szCs w:val="18"/>
              </w:rPr>
              <w:t>Grupa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F3410" w14:textId="77777777" w:rsidR="00E23A2F" w:rsidRPr="00CF787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D1A96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1BEFD" w14:textId="77777777" w:rsidR="00E23A2F" w:rsidRPr="00984D71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8C93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B2C7D5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3 - 8 abătute.</w:t>
            </w:r>
          </w:p>
        </w:tc>
      </w:tr>
      <w:tr w:rsidR="00E23A2F" w14:paraId="7F63F5FC" w14:textId="77777777" w:rsidTr="0017470F">
        <w:trPr>
          <w:cantSplit/>
          <w:trHeight w:val="80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0FAEE" w14:textId="77777777" w:rsidR="00E23A2F" w:rsidRDefault="00E23A2F" w:rsidP="00E23A2F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760D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BE769" w14:textId="77777777" w:rsidR="00E23A2F" w:rsidRPr="00CF787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97AF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Ronaţ Triaj</w:t>
            </w:r>
          </w:p>
          <w:p w14:paraId="6C101F90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  <w:p w14:paraId="4197C77B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3 - 8 abătute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C905F" w14:textId="77777777" w:rsidR="00E23A2F" w:rsidRPr="00465A9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65A98"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B92C9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AEFA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9A4B3" w14:textId="77777777" w:rsidR="00E23A2F" w:rsidRPr="00984D71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0539A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Inclusiv diagonala 2 - 4 Ronaţ Triaj Grupa A.</w:t>
            </w:r>
          </w:p>
        </w:tc>
      </w:tr>
      <w:tr w:rsidR="00E23A2F" w14:paraId="79D375AE" w14:textId="77777777" w:rsidTr="0017470F">
        <w:trPr>
          <w:cantSplit/>
          <w:trHeight w:val="5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0C9D8" w14:textId="77777777" w:rsidR="00E23A2F" w:rsidRDefault="00E23A2F" w:rsidP="00E23A2F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C42B4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7C80F" w14:textId="77777777" w:rsidR="00E23A2F" w:rsidRPr="00CF787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2CB0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Ronaţ Triaj</w:t>
            </w:r>
          </w:p>
          <w:p w14:paraId="3D03B4B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D,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9B7C3" w14:textId="77777777" w:rsidR="00E23A2F" w:rsidRPr="00465A9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B8C69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64014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5385A" w14:textId="77777777" w:rsidR="00E23A2F" w:rsidRPr="00984D71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F9C8D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B15AE7B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3, Cap Y.</w:t>
            </w:r>
          </w:p>
        </w:tc>
      </w:tr>
      <w:tr w:rsidR="00E23A2F" w14:paraId="216D5229" w14:textId="77777777" w:rsidTr="0017470F">
        <w:trPr>
          <w:cantSplit/>
          <w:trHeight w:val="89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67B9D" w14:textId="77777777" w:rsidR="00E23A2F" w:rsidRDefault="00E23A2F" w:rsidP="00E23A2F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102F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C6C4A" w14:textId="77777777" w:rsidR="00E23A2F" w:rsidRPr="00CF787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33E8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Ronaţ Triaj</w:t>
            </w:r>
          </w:p>
          <w:p w14:paraId="1D03A82D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D,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790FA" w14:textId="77777777" w:rsidR="00E23A2F" w:rsidRPr="00465A9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19D5D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ECAC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54360" w14:textId="77777777" w:rsidR="00E23A2F" w:rsidRPr="00984D71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69E0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FAA534F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linia 4 abătută și </w:t>
            </w:r>
          </w:p>
          <w:p w14:paraId="644AB77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Ronaț Triaj Grupa A. </w:t>
            </w:r>
          </w:p>
        </w:tc>
      </w:tr>
      <w:tr w:rsidR="00E23A2F" w14:paraId="395C3072" w14:textId="77777777" w:rsidTr="0017470F">
        <w:trPr>
          <w:cantSplit/>
          <w:trHeight w:val="52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5A105" w14:textId="77777777" w:rsidR="00E23A2F" w:rsidRDefault="00E23A2F" w:rsidP="00E23A2F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F2A8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10+400</w:t>
            </w:r>
          </w:p>
          <w:p w14:paraId="2F7EBA6F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2FBCF" w14:textId="77777777" w:rsidR="00E23A2F" w:rsidRPr="00CF787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2F29D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Ronaţ Triaj</w:t>
            </w:r>
          </w:p>
          <w:p w14:paraId="0D6256A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 -  Sânandrei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290BF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7A795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4E1D0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7A481" w14:textId="77777777" w:rsidR="00E23A2F" w:rsidRPr="00984D71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ECEB2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14:paraId="4A153EE4" w14:textId="77777777" w:rsidTr="0017470F">
        <w:trPr>
          <w:cantSplit/>
          <w:trHeight w:val="50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B5E95" w14:textId="77777777" w:rsidR="00E23A2F" w:rsidRDefault="00E23A2F" w:rsidP="00E23A2F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8337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A9AE4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50E0B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Sânandrei</w:t>
            </w:r>
          </w:p>
          <w:p w14:paraId="2198A772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</w:t>
            </w:r>
            <w:r>
              <w:rPr>
                <w:b/>
                <w:bCs/>
                <w:sz w:val="20"/>
                <w:lang w:val="en-US"/>
              </w:rPr>
              <w:t>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C8605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E6435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6F86E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57020" w14:textId="77777777" w:rsidR="00E23A2F" w:rsidRPr="00984D71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B3F2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9B1EE7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2 Cap X.</w:t>
            </w:r>
          </w:p>
        </w:tc>
      </w:tr>
      <w:tr w:rsidR="00E23A2F" w14:paraId="20662EAC" w14:textId="77777777" w:rsidTr="0017470F">
        <w:trPr>
          <w:cantSplit/>
          <w:trHeight w:val="90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A8280" w14:textId="77777777" w:rsidR="00E23A2F" w:rsidRDefault="00E23A2F" w:rsidP="00E23A2F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D41E5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5960D" w14:textId="77777777" w:rsidR="00E23A2F" w:rsidRPr="00CF787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A62D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Sânandrei</w:t>
            </w:r>
          </w:p>
          <w:p w14:paraId="302E9E1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36C84" w14:textId="77777777" w:rsidR="00E23A2F" w:rsidRPr="00465A9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65A98">
              <w:rPr>
                <w:b/>
                <w:bCs/>
                <w:sz w:val="20"/>
                <w:szCs w:val="20"/>
              </w:rPr>
              <w:t xml:space="preserve">peste diag. </w:t>
            </w:r>
          </w:p>
          <w:p w14:paraId="7216B21B" w14:textId="77777777" w:rsidR="00E23A2F" w:rsidRPr="00465A9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65A98">
              <w:rPr>
                <w:b/>
                <w:bCs/>
                <w:sz w:val="20"/>
                <w:szCs w:val="20"/>
              </w:rPr>
              <w:t>6 - 12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BB1D0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16A15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F624C" w14:textId="77777777" w:rsidR="00E23A2F" w:rsidRPr="00984D71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AE010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312B99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linia 4 abătută. </w:t>
            </w:r>
          </w:p>
        </w:tc>
      </w:tr>
      <w:tr w:rsidR="00E23A2F" w14:paraId="2CD9E3F6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9300A" w14:textId="77777777" w:rsidR="00E23A2F" w:rsidRDefault="00E23A2F" w:rsidP="00E23A2F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4A1E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16+050</w:t>
            </w:r>
          </w:p>
          <w:p w14:paraId="29D43CE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1AB9B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147E7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Sânandrei -</w:t>
            </w:r>
          </w:p>
          <w:p w14:paraId="7A8046A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Băile Calacea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3576D" w14:textId="77777777" w:rsidR="00E23A2F" w:rsidRPr="00465A9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DB3A9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223A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F700C" w14:textId="77777777" w:rsidR="00E23A2F" w:rsidRPr="00984D71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A7225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Lucrări Coridor IV.</w:t>
            </w:r>
          </w:p>
        </w:tc>
      </w:tr>
      <w:tr w:rsidR="00E23A2F" w14:paraId="775A0C23" w14:textId="77777777" w:rsidTr="0017470F">
        <w:trPr>
          <w:cantSplit/>
          <w:trHeight w:val="257"/>
          <w:jc w:val="center"/>
        </w:trPr>
        <w:tc>
          <w:tcPr>
            <w:tcW w:w="638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B2B22" w14:textId="77777777" w:rsidR="00E23A2F" w:rsidRDefault="00E23A2F" w:rsidP="00E23A2F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29E3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19+700</w:t>
            </w:r>
          </w:p>
          <w:p w14:paraId="26FCFFF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4B252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9DCD7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Băile Calacea, </w:t>
            </w:r>
            <w:r>
              <w:rPr>
                <w:b/>
                <w:bCs/>
                <w:sz w:val="20"/>
              </w:rPr>
              <w:br/>
              <w:t>linia 3 directă și Băile Calacea -Orțișoara</w:t>
            </w:r>
          </w:p>
        </w:tc>
        <w:tc>
          <w:tcPr>
            <w:tcW w:w="78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9F0E8" w14:textId="77777777" w:rsidR="00E23A2F" w:rsidRPr="00465A9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BD516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AA0E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BBE0B" w14:textId="77777777" w:rsidR="00E23A2F" w:rsidRPr="00984D71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69D3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Restricție de viteză semnalizată în trepte</w:t>
            </w:r>
          </w:p>
        </w:tc>
      </w:tr>
      <w:tr w:rsidR="00E23A2F" w14:paraId="6FD3B53D" w14:textId="77777777" w:rsidTr="0017470F">
        <w:trPr>
          <w:cantSplit/>
          <w:trHeight w:val="874"/>
          <w:jc w:val="center"/>
        </w:trPr>
        <w:tc>
          <w:tcPr>
            <w:tcW w:w="638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08DA7" w14:textId="77777777" w:rsidR="00E23A2F" w:rsidRDefault="00E23A2F" w:rsidP="00E23A2F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73215" w14:textId="77777777" w:rsidR="00E23A2F" w:rsidRDefault="00E23A2F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20+600</w:t>
            </w:r>
          </w:p>
          <w:p w14:paraId="6B69377A" w14:textId="77777777" w:rsidR="00E23A2F" w:rsidRDefault="00E23A2F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22+100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23A15" w14:textId="77777777" w:rsidR="00E23A2F" w:rsidRDefault="00E23A2F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B0DB9" w14:textId="77777777" w:rsidR="00E23A2F" w:rsidRDefault="00E23A2F" w:rsidP="00447EF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780" w:type="dxa"/>
            <w:vMerge/>
            <w:tcBorders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A40BB" w14:textId="77777777" w:rsidR="00E23A2F" w:rsidRPr="00465A98" w:rsidRDefault="00E23A2F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22D90" w14:textId="77777777" w:rsidR="00E23A2F" w:rsidRDefault="00E23A2F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AA8CF" w14:textId="77777777" w:rsidR="00E23A2F" w:rsidRDefault="00E23A2F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AC938" w14:textId="77777777" w:rsidR="00E23A2F" w:rsidRPr="00984D71" w:rsidRDefault="00E23A2F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62FC7" w14:textId="77777777" w:rsidR="00E23A2F" w:rsidRDefault="00E23A2F" w:rsidP="00447EF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7B6F8455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CDE19" w14:textId="77777777" w:rsidR="00E23A2F" w:rsidRDefault="00E23A2F" w:rsidP="00E23A2F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11F26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4EC3D" w14:textId="77777777" w:rsidR="00E23A2F" w:rsidRPr="00CF787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7CE8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Băile Calacea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B003D" w14:textId="77777777" w:rsidR="00E23A2F" w:rsidRPr="00465A9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sch.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4ECEB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1B52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FABCD" w14:textId="77777777" w:rsidR="00E23A2F" w:rsidRPr="00984D71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EC35F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D59DC90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2 abătută Cap X.</w:t>
            </w:r>
          </w:p>
        </w:tc>
      </w:tr>
      <w:tr w:rsidR="00E23A2F" w14:paraId="2BB709F8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4B32F" w14:textId="77777777" w:rsidR="00E23A2F" w:rsidRDefault="00E23A2F" w:rsidP="00E23A2F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AC0C2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18C2B" w14:textId="77777777" w:rsidR="00E23A2F" w:rsidRPr="00CF787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B56F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Băile Calacea</w:t>
            </w:r>
          </w:p>
          <w:p w14:paraId="62C39B2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39F61" w14:textId="77777777" w:rsidR="00E23A2F" w:rsidRPr="00465A9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65A98">
              <w:rPr>
                <w:b/>
                <w:bCs/>
                <w:sz w:val="20"/>
                <w:szCs w:val="20"/>
              </w:rPr>
              <w:t xml:space="preserve">peste diag. </w:t>
            </w:r>
          </w:p>
          <w:p w14:paraId="42A603E9" w14:textId="77777777" w:rsidR="00E23A2F" w:rsidRPr="00465A9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65A98">
              <w:rPr>
                <w:b/>
                <w:bCs/>
                <w:sz w:val="20"/>
                <w:szCs w:val="20"/>
              </w:rPr>
              <w:t>4 - 12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0D9E8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49870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8BD9A" w14:textId="77777777" w:rsidR="00E23A2F" w:rsidRPr="00984D71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EB0A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2DB221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2 abătută.</w:t>
            </w:r>
          </w:p>
        </w:tc>
      </w:tr>
      <w:tr w:rsidR="00E23A2F" w14:paraId="1DCFC0DB" w14:textId="77777777" w:rsidTr="0017470F">
        <w:trPr>
          <w:cantSplit/>
          <w:trHeight w:val="11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64B7C" w14:textId="77777777" w:rsidR="00E23A2F" w:rsidRDefault="00E23A2F" w:rsidP="00E23A2F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A9D1B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25+100</w:t>
            </w:r>
          </w:p>
          <w:p w14:paraId="24B9CC1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80399" w14:textId="77777777" w:rsidR="00E23A2F" w:rsidRPr="00CF787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ECB9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Băile Calacea -Orțișoara și </w:t>
            </w:r>
          </w:p>
          <w:p w14:paraId="5AA6275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Orțișoara</w:t>
            </w:r>
          </w:p>
          <w:p w14:paraId="3341191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D50D0" w14:textId="77777777" w:rsidR="00E23A2F" w:rsidRPr="00465A9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22F40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B957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21A1A" w14:textId="77777777" w:rsidR="00E23A2F" w:rsidRPr="00984D71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0148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Lucrări Coridor IV. </w:t>
            </w:r>
            <w:r>
              <w:rPr>
                <w:b/>
                <w:bCs/>
                <w:i/>
                <w:iCs/>
                <w:sz w:val="20"/>
              </w:rPr>
              <w:br/>
              <w:t>Podețe provizorii.</w:t>
            </w:r>
          </w:p>
        </w:tc>
      </w:tr>
      <w:tr w:rsidR="00E23A2F" w14:paraId="312BEC29" w14:textId="77777777" w:rsidTr="0017470F">
        <w:trPr>
          <w:cantSplit/>
          <w:trHeight w:val="11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64E2D" w14:textId="77777777" w:rsidR="00E23A2F" w:rsidRDefault="00E23A2F" w:rsidP="00E23A2F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1EC2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DDC99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4D583" w14:textId="77777777" w:rsidR="00E23A2F" w:rsidRDefault="00E23A2F" w:rsidP="0017470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Orțișoara</w:t>
            </w:r>
          </w:p>
          <w:p w14:paraId="719FED0F" w14:textId="77777777" w:rsidR="00E23A2F" w:rsidRDefault="00E23A2F" w:rsidP="0017470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65D00" w14:textId="77777777" w:rsidR="00E23A2F" w:rsidRDefault="00E23A2F" w:rsidP="0017470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între</w:t>
            </w:r>
          </w:p>
          <w:p w14:paraId="4F3A88EA" w14:textId="77777777" w:rsidR="00E23A2F" w:rsidRPr="0017470F" w:rsidRDefault="00E23A2F" w:rsidP="0017470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sch. 11 și Ax </w:t>
            </w:r>
            <w:r>
              <w:rPr>
                <w:b/>
                <w:bCs/>
                <w:sz w:val="20"/>
              </w:rPr>
              <w:t>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35087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50482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AFBA5" w14:textId="77777777" w:rsidR="00E23A2F" w:rsidRPr="00984D71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4ABB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14708578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FBD94" w14:textId="77777777" w:rsidR="00E23A2F" w:rsidRDefault="00E23A2F" w:rsidP="00E23A2F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8CB0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2AE55" w14:textId="77777777" w:rsidR="00E23A2F" w:rsidRPr="00CF787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6A8FA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Orțișoara</w:t>
            </w:r>
          </w:p>
          <w:p w14:paraId="5FAD5E3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3DEF7" w14:textId="77777777" w:rsidR="00E23A2F" w:rsidRPr="00465A9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65A98">
              <w:rPr>
                <w:b/>
                <w:bCs/>
                <w:sz w:val="20"/>
                <w:szCs w:val="20"/>
              </w:rPr>
              <w:t xml:space="preserve">peste sch. </w:t>
            </w:r>
          </w:p>
          <w:p w14:paraId="448D56B0" w14:textId="77777777" w:rsidR="00E23A2F" w:rsidRPr="00465A9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65A98">
              <w:rPr>
                <w:b/>
                <w:bCs/>
                <w:sz w:val="20"/>
                <w:szCs w:val="20"/>
              </w:rPr>
              <w:t>9 și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3772C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FE000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13425" w14:textId="77777777" w:rsidR="00E23A2F" w:rsidRPr="00984D71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A489A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58041F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3 - 5 Cap X.</w:t>
            </w:r>
          </w:p>
        </w:tc>
      </w:tr>
      <w:tr w:rsidR="00E23A2F" w14:paraId="4C2C70D3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CF80E" w14:textId="77777777" w:rsidR="00E23A2F" w:rsidRDefault="00E23A2F" w:rsidP="00E23A2F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4F20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6A2B5" w14:textId="77777777" w:rsidR="00E23A2F" w:rsidRPr="00CF787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CC642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Orțișoara</w:t>
            </w:r>
          </w:p>
          <w:p w14:paraId="66AE96E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046AE" w14:textId="77777777" w:rsidR="00E23A2F" w:rsidRPr="00465A98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65A98">
              <w:rPr>
                <w:b/>
                <w:bCs/>
                <w:sz w:val="20"/>
                <w:szCs w:val="20"/>
              </w:rPr>
              <w:t>peste sch. 10</w:t>
            </w:r>
            <w:r>
              <w:rPr>
                <w:b/>
                <w:bCs/>
                <w:sz w:val="20"/>
                <w:szCs w:val="20"/>
              </w:rPr>
              <w:t xml:space="preserve"> și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4597B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9761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4F360" w14:textId="77777777" w:rsidR="00E23A2F" w:rsidRPr="00984D71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9A21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3 și 4 abătute, Cap Y.</w:t>
            </w:r>
          </w:p>
        </w:tc>
      </w:tr>
      <w:tr w:rsidR="00E23A2F" w14:paraId="4A182397" w14:textId="77777777" w:rsidTr="0017470F">
        <w:trPr>
          <w:cantSplit/>
          <w:trHeight w:val="5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11D07" w14:textId="77777777" w:rsidR="00E23A2F" w:rsidRDefault="00E23A2F" w:rsidP="00E23A2F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36F3C" w14:textId="77777777" w:rsidR="00E23A2F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31+300</w:t>
            </w:r>
          </w:p>
          <w:p w14:paraId="78FF1487" w14:textId="77777777" w:rsidR="00E23A2F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38709" w14:textId="77777777" w:rsidR="00E23A2F" w:rsidRDefault="00E23A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05830" w14:textId="77777777" w:rsidR="00E23A2F" w:rsidRDefault="00E23A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Orțișoara - </w:t>
            </w:r>
          </w:p>
          <w:p w14:paraId="07E3DCEB" w14:textId="77777777" w:rsidR="00E23A2F" w:rsidRDefault="00E23A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Vinga și St. Vinga</w:t>
            </w:r>
          </w:p>
          <w:p w14:paraId="4B9ECEAE" w14:textId="77777777" w:rsidR="00E23A2F" w:rsidRDefault="00E23A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BC29A" w14:textId="77777777" w:rsidR="00E23A2F" w:rsidRPr="00465A98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55C2C" w14:textId="77777777" w:rsidR="00E23A2F" w:rsidRDefault="00E23A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DCFBD" w14:textId="77777777" w:rsidR="00E23A2F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751A4" w14:textId="77777777" w:rsidR="00E23A2F" w:rsidRPr="00984D71" w:rsidRDefault="00E23A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3BB19" w14:textId="77777777" w:rsidR="00E23A2F" w:rsidRDefault="00E23A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  <w:p w14:paraId="3FCD829A" w14:textId="77777777" w:rsidR="00E23A2F" w:rsidRDefault="00E23A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5AFEA907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A22F0" w14:textId="77777777" w:rsidR="00E23A2F" w:rsidRDefault="00E23A2F" w:rsidP="00E23A2F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B04D0" w14:textId="77777777" w:rsidR="00E23A2F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47F2C" w14:textId="77777777" w:rsidR="00E23A2F" w:rsidRDefault="00E23A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F8C22" w14:textId="77777777" w:rsidR="00E23A2F" w:rsidRDefault="00E23A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Șag 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FC353" w14:textId="77777777" w:rsidR="00E23A2F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53239" w14:textId="77777777" w:rsidR="00E23A2F" w:rsidRDefault="00E23A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4A447" w14:textId="77777777" w:rsidR="00E23A2F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EFD1A" w14:textId="77777777" w:rsidR="00E23A2F" w:rsidRPr="00984D71" w:rsidRDefault="00E23A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0A8F6" w14:textId="77777777" w:rsidR="00E23A2F" w:rsidRDefault="00E23A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 și 2 Cap X.</w:t>
            </w:r>
          </w:p>
        </w:tc>
      </w:tr>
      <w:tr w:rsidR="00E23A2F" w14:paraId="60C7C9AE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74C34" w14:textId="77777777" w:rsidR="00E23A2F" w:rsidRDefault="00E23A2F" w:rsidP="00E23A2F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35EDB" w14:textId="77777777" w:rsidR="00E23A2F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AA3B0" w14:textId="77777777" w:rsidR="00E23A2F" w:rsidRDefault="00E23A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6969E" w14:textId="77777777" w:rsidR="00E23A2F" w:rsidRDefault="00E23A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Șag 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CF2A8" w14:textId="77777777" w:rsidR="00E23A2F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5E6E7" w14:textId="77777777" w:rsidR="00E23A2F" w:rsidRDefault="00E23A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81DE2" w14:textId="77777777" w:rsidR="00E23A2F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F4B82" w14:textId="77777777" w:rsidR="00E23A2F" w:rsidRPr="00984D71" w:rsidRDefault="00E23A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07CFD" w14:textId="77777777" w:rsidR="00E23A2F" w:rsidRDefault="00E23A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4 Cap X.</w:t>
            </w:r>
          </w:p>
        </w:tc>
      </w:tr>
      <w:tr w:rsidR="00E23A2F" w14:paraId="59D200FA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0F4E5" w14:textId="77777777" w:rsidR="00E23A2F" w:rsidRDefault="00E23A2F" w:rsidP="00E23A2F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FE97B" w14:textId="77777777" w:rsidR="00E23A2F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CE9EE" w14:textId="77777777" w:rsidR="00E23A2F" w:rsidRDefault="00E23A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7058F" w14:textId="77777777" w:rsidR="00E23A2F" w:rsidRDefault="00E23A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Șag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D1E55" w14:textId="77777777" w:rsidR="00E23A2F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1857B" w14:textId="77777777" w:rsidR="00E23A2F" w:rsidRDefault="00E23A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AC162" w14:textId="77777777" w:rsidR="00E23A2F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9B6A0" w14:textId="77777777" w:rsidR="00E23A2F" w:rsidRPr="00984D71" w:rsidRDefault="00E23A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FF2CA" w14:textId="77777777" w:rsidR="00E23A2F" w:rsidRDefault="00E23A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 și 2 Cap Y.</w:t>
            </w:r>
          </w:p>
        </w:tc>
      </w:tr>
      <w:tr w:rsidR="00E23A2F" w14:paraId="2FF80319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C6F9A" w14:textId="77777777" w:rsidR="00E23A2F" w:rsidRDefault="00E23A2F" w:rsidP="00E23A2F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25FA9" w14:textId="77777777" w:rsidR="00E23A2F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C7B6A" w14:textId="77777777" w:rsidR="00E23A2F" w:rsidRDefault="00E23A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73AA5" w14:textId="77777777" w:rsidR="00E23A2F" w:rsidRDefault="00E23A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Valea Viilor </w:t>
            </w:r>
          </w:p>
          <w:p w14:paraId="65619B10" w14:textId="77777777" w:rsidR="00E23A2F" w:rsidRDefault="00E23A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6ADD2" w14:textId="77777777" w:rsidR="00E23A2F" w:rsidRPr="00465A98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7388B" w14:textId="77777777" w:rsidR="00E23A2F" w:rsidRDefault="00E23A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0EBA9" w14:textId="77777777" w:rsidR="00E23A2F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D90F4" w14:textId="77777777" w:rsidR="00E23A2F" w:rsidRPr="00984D71" w:rsidRDefault="00E23A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EC352" w14:textId="77777777" w:rsidR="00E23A2F" w:rsidRDefault="00E23A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4A7B34C8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B958C" w14:textId="77777777" w:rsidR="00E23A2F" w:rsidRDefault="00E23A2F" w:rsidP="00E23A2F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4EFED" w14:textId="77777777" w:rsidR="00E23A2F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54FA9" w14:textId="77777777" w:rsidR="00E23A2F" w:rsidRDefault="00E23A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DC3D6" w14:textId="77777777" w:rsidR="00E23A2F" w:rsidRDefault="00E23A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Valea Viilor</w:t>
            </w:r>
          </w:p>
          <w:p w14:paraId="118EC07D" w14:textId="77777777" w:rsidR="00E23A2F" w:rsidRDefault="00E23A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B236C" w14:textId="77777777" w:rsidR="00E23A2F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ABFED" w14:textId="77777777" w:rsidR="00E23A2F" w:rsidRDefault="00E23A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1AAD5" w14:textId="77777777" w:rsidR="00E23A2F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38F03" w14:textId="77777777" w:rsidR="00E23A2F" w:rsidRPr="00984D71" w:rsidRDefault="00E23A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23391" w14:textId="77777777" w:rsidR="00E23A2F" w:rsidRDefault="00E23A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E011479" w14:textId="77777777" w:rsidR="00E23A2F" w:rsidRDefault="00E23A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3 Cap Y.</w:t>
            </w:r>
          </w:p>
        </w:tc>
      </w:tr>
      <w:tr w:rsidR="00E23A2F" w14:paraId="6087439D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4B9CA" w14:textId="77777777" w:rsidR="00E23A2F" w:rsidRDefault="00E23A2F" w:rsidP="00E23A2F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8721F" w14:textId="77777777" w:rsidR="00E23A2F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ECCED" w14:textId="77777777" w:rsidR="00E23A2F" w:rsidRDefault="00E23A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88CBF" w14:textId="77777777" w:rsidR="00E23A2F" w:rsidRDefault="00E23A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Aradu Nou</w:t>
            </w:r>
          </w:p>
          <w:p w14:paraId="46CC3D66" w14:textId="77777777" w:rsidR="00E23A2F" w:rsidRDefault="00E23A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C4CDF" w14:textId="77777777" w:rsidR="00E23A2F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DC030" w14:textId="77777777" w:rsidR="00E23A2F" w:rsidRDefault="00E23A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29541" w14:textId="77777777" w:rsidR="00E23A2F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4B1B6" w14:textId="77777777" w:rsidR="00E23A2F" w:rsidRPr="00984D71" w:rsidRDefault="00E23A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25774" w14:textId="77777777" w:rsidR="00E23A2F" w:rsidRDefault="00E23A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661C9CB" w14:textId="77777777" w:rsidR="00E23A2F" w:rsidRDefault="00E23A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și 6 Cap X.</w:t>
            </w:r>
          </w:p>
        </w:tc>
      </w:tr>
      <w:tr w:rsidR="00E23A2F" w14:paraId="33200209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9DA31" w14:textId="77777777" w:rsidR="00E23A2F" w:rsidRDefault="00E23A2F" w:rsidP="00E23A2F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462D2" w14:textId="77777777" w:rsidR="00E23A2F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FBDAC" w14:textId="77777777" w:rsidR="00E23A2F" w:rsidRDefault="00E23A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C4FD8" w14:textId="77777777" w:rsidR="00E23A2F" w:rsidRDefault="00E23A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Aradu Nou</w:t>
            </w:r>
          </w:p>
          <w:p w14:paraId="102FDB93" w14:textId="77777777" w:rsidR="00E23A2F" w:rsidRDefault="00E23A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76288" w14:textId="77777777" w:rsidR="00E23A2F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BC3DD" w14:textId="77777777" w:rsidR="00E23A2F" w:rsidRDefault="00E23A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5C191" w14:textId="77777777" w:rsidR="00E23A2F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F87B5" w14:textId="77777777" w:rsidR="00E23A2F" w:rsidRPr="00984D71" w:rsidRDefault="00E23A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5EECA" w14:textId="77777777" w:rsidR="00E23A2F" w:rsidRDefault="00E23A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CB69286" w14:textId="77777777" w:rsidR="00E23A2F" w:rsidRDefault="00E23A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6 abătută Cap X.</w:t>
            </w:r>
          </w:p>
        </w:tc>
      </w:tr>
      <w:tr w:rsidR="00E23A2F" w14:paraId="04652682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AE7B6" w14:textId="77777777" w:rsidR="00E23A2F" w:rsidRDefault="00E23A2F" w:rsidP="00E23A2F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82628" w14:textId="77777777" w:rsidR="00E23A2F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C9BE1" w14:textId="77777777" w:rsidR="00E23A2F" w:rsidRDefault="00E23A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4EE4A" w14:textId="77777777" w:rsidR="00E23A2F" w:rsidRDefault="00E23A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Aradu Nou</w:t>
            </w:r>
          </w:p>
          <w:p w14:paraId="306667C6" w14:textId="77777777" w:rsidR="00E23A2F" w:rsidRDefault="00E23A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7D711" w14:textId="77777777" w:rsidR="00E23A2F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29399" w14:textId="77777777" w:rsidR="00E23A2F" w:rsidRDefault="00E23A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5280D" w14:textId="77777777" w:rsidR="00E23A2F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E61E6" w14:textId="77777777" w:rsidR="00E23A2F" w:rsidRPr="00984D71" w:rsidRDefault="00E23A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E92F7" w14:textId="77777777" w:rsidR="00E23A2F" w:rsidRDefault="00E23A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E88E27A" w14:textId="77777777" w:rsidR="00E23A2F" w:rsidRDefault="00E23A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și 6 Cap Y.</w:t>
            </w:r>
          </w:p>
        </w:tc>
      </w:tr>
      <w:tr w:rsidR="00E23A2F" w14:paraId="53A104D9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307F1" w14:textId="77777777" w:rsidR="00E23A2F" w:rsidRDefault="00E23A2F" w:rsidP="00E23A2F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483AA" w14:textId="77777777" w:rsidR="00E23A2F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BE5CD" w14:textId="77777777" w:rsidR="00E23A2F" w:rsidRDefault="00E23A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BC987" w14:textId="77777777" w:rsidR="00E23A2F" w:rsidRDefault="00E23A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Aradu Nou</w:t>
            </w:r>
          </w:p>
          <w:p w14:paraId="58AF3B00" w14:textId="77777777" w:rsidR="00E23A2F" w:rsidRDefault="00E23A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74B9C" w14:textId="77777777" w:rsidR="00E23A2F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C8CFE" w14:textId="77777777" w:rsidR="00E23A2F" w:rsidRDefault="00E23A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9C6A2" w14:textId="77777777" w:rsidR="00E23A2F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6374D" w14:textId="77777777" w:rsidR="00E23A2F" w:rsidRPr="00984D71" w:rsidRDefault="00E23A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467F5" w14:textId="77777777" w:rsidR="00E23A2F" w:rsidRDefault="00E23A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634D375" w14:textId="77777777" w:rsidR="00E23A2F" w:rsidRDefault="00E23A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și 6 Cap Y.</w:t>
            </w:r>
          </w:p>
        </w:tc>
      </w:tr>
      <w:tr w:rsidR="00E23A2F" w14:paraId="7A02EF1F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3CE66" w14:textId="77777777" w:rsidR="00E23A2F" w:rsidRDefault="00E23A2F" w:rsidP="00E23A2F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20987" w14:textId="77777777" w:rsidR="00E23A2F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45E27" w14:textId="77777777" w:rsidR="00E23A2F" w:rsidRDefault="00E23A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CDD67" w14:textId="77777777" w:rsidR="00E23A2F" w:rsidRDefault="00E23A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Aradu Nou</w:t>
            </w:r>
          </w:p>
          <w:p w14:paraId="46268D16" w14:textId="77777777" w:rsidR="00E23A2F" w:rsidRDefault="00E23A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F6892" w14:textId="77777777" w:rsidR="00E23A2F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sch.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B923E" w14:textId="77777777" w:rsidR="00E23A2F" w:rsidRDefault="00E23A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608E7" w14:textId="77777777" w:rsidR="00E23A2F" w:rsidRDefault="00E23A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0381F" w14:textId="77777777" w:rsidR="00E23A2F" w:rsidRPr="00984D71" w:rsidRDefault="00E23A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5CB90" w14:textId="77777777" w:rsidR="00E23A2F" w:rsidRDefault="00E23A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41F2609" w14:textId="77777777" w:rsidR="00E23A2F" w:rsidRDefault="00E23A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Cap Y.</w:t>
            </w:r>
          </w:p>
        </w:tc>
      </w:tr>
    </w:tbl>
    <w:p w14:paraId="5D9C7FE1" w14:textId="77777777" w:rsidR="00E23A2F" w:rsidRDefault="00E23A2F">
      <w:pPr>
        <w:spacing w:before="40" w:after="40" w:line="192" w:lineRule="auto"/>
        <w:ind w:right="57"/>
        <w:rPr>
          <w:sz w:val="20"/>
        </w:rPr>
      </w:pPr>
    </w:p>
    <w:p w14:paraId="12ED906F" w14:textId="77777777" w:rsidR="00E23A2F" w:rsidRDefault="00E23A2F" w:rsidP="001D4EEA">
      <w:pPr>
        <w:pStyle w:val="Heading1"/>
        <w:spacing w:line="360" w:lineRule="auto"/>
      </w:pPr>
      <w:r>
        <w:t>LINIA 301 Eb</w:t>
      </w:r>
    </w:p>
    <w:p w14:paraId="3ECAB682" w14:textId="77777777" w:rsidR="00E23A2F" w:rsidRDefault="00E23A2F" w:rsidP="00FF6DB8">
      <w:pPr>
        <w:pStyle w:val="Heading1"/>
        <w:spacing w:line="360" w:lineRule="auto"/>
        <w:rPr>
          <w:b w:val="0"/>
          <w:bCs w:val="0"/>
          <w:sz w:val="8"/>
        </w:rPr>
      </w:pPr>
      <w:r>
        <w:t>CHIAJNA - JILAVA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E23A2F" w14:paraId="25426AF1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87E4F" w14:textId="77777777" w:rsidR="00E23A2F" w:rsidRDefault="00E23A2F" w:rsidP="00E23A2F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25174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B7DD4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6D85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Chiajna -</w:t>
            </w:r>
          </w:p>
          <w:p w14:paraId="2396643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Călcâi sch. 24</w:t>
            </w:r>
          </w:p>
          <w:p w14:paraId="5B905AE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C504F" w14:textId="77777777" w:rsidR="00E23A2F" w:rsidRDefault="00E23A2F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1B693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5F10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72+528</w:t>
            </w:r>
          </w:p>
          <w:p w14:paraId="7F5B97C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72+028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A2353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A215D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C2EAA2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5.</w:t>
            </w:r>
          </w:p>
        </w:tc>
      </w:tr>
      <w:tr w:rsidR="00E23A2F" w14:paraId="5629C0AE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D7233" w14:textId="77777777" w:rsidR="00E23A2F" w:rsidRDefault="00E23A2F" w:rsidP="00E23A2F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2CF6B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BFAE2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4B4B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Chiajna -</w:t>
            </w:r>
          </w:p>
          <w:p w14:paraId="5B660A87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Vest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EB767" w14:textId="77777777" w:rsidR="00E23A2F" w:rsidRDefault="00E23A2F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EECDE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1E3A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71+900</w:t>
            </w:r>
          </w:p>
          <w:p w14:paraId="07D66F62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BB88D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3CAAB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862ECF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Între pod metalic Km. 71+350 și sch. 2 Cap. Y Chiajna Km. 71+900.</w:t>
            </w:r>
          </w:p>
        </w:tc>
      </w:tr>
      <w:tr w:rsidR="00E23A2F" w14:paraId="365C0D4A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1C435" w14:textId="77777777" w:rsidR="00E23A2F" w:rsidRDefault="00E23A2F" w:rsidP="00E23A2F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0D56E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68+850</w:t>
            </w:r>
          </w:p>
          <w:p w14:paraId="29E8D54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68+900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B93A8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C861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Chiajna -</w:t>
            </w:r>
          </w:p>
          <w:p w14:paraId="58604BE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Vest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D0EA7" w14:textId="77777777" w:rsidR="00E23A2F" w:rsidRDefault="00E23A2F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7CA74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E76F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5E6BC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1732B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2EBD65C1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6B377" w14:textId="77777777" w:rsidR="00E23A2F" w:rsidRDefault="00E23A2F" w:rsidP="00E23A2F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F9F1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629EA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2CE92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Vest</w:t>
            </w:r>
          </w:p>
          <w:p w14:paraId="4CCBABB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6EB1D" w14:textId="77777777" w:rsidR="00E23A2F" w:rsidRDefault="00E23A2F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1EF67F65" w14:textId="77777777" w:rsidR="00E23A2F" w:rsidRDefault="00E23A2F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20095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D4B7E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5E1E3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7956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80ABB3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4 - 6 Cap X.</w:t>
            </w:r>
          </w:p>
        </w:tc>
      </w:tr>
      <w:tr w:rsidR="00E23A2F" w14:paraId="3FB8ACC6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5741B" w14:textId="77777777" w:rsidR="00E23A2F" w:rsidRDefault="00E23A2F" w:rsidP="00E23A2F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4053B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95E9C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F46AA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Vest</w:t>
            </w:r>
          </w:p>
          <w:p w14:paraId="3A369FE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05673" w14:textId="77777777" w:rsidR="00E23A2F" w:rsidRDefault="00E23A2F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0E216035" w14:textId="77777777" w:rsidR="00E23A2F" w:rsidRDefault="00E23A2F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49058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2578F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5EFC1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B7AA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21E4E8F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7 - 10.</w:t>
            </w:r>
          </w:p>
        </w:tc>
      </w:tr>
      <w:tr w:rsidR="00E23A2F" w14:paraId="2CE431D2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90631" w14:textId="77777777" w:rsidR="00E23A2F" w:rsidRDefault="00E23A2F" w:rsidP="00E23A2F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F4C9B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AC919" w14:textId="77777777" w:rsidR="00E23A2F" w:rsidRPr="00521173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1A86A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Vest</w:t>
            </w:r>
          </w:p>
          <w:p w14:paraId="0856A64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6AFD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58D98" w14:textId="77777777" w:rsidR="00E23A2F" w:rsidRPr="00521173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21173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5F80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90F78" w14:textId="77777777" w:rsidR="00E23A2F" w:rsidRPr="00521173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329C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CD6F0E5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  linia 7 abătută.</w:t>
            </w:r>
          </w:p>
        </w:tc>
      </w:tr>
      <w:tr w:rsidR="00E23A2F" w14:paraId="571E85BB" w14:textId="77777777">
        <w:trPr>
          <w:cantSplit/>
          <w:trHeight w:val="19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81AB5" w14:textId="77777777" w:rsidR="00E23A2F" w:rsidRDefault="00E23A2F" w:rsidP="00E23A2F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56E4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4F33B" w14:textId="77777777" w:rsidR="00E23A2F" w:rsidRPr="00521173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4234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Vest</w:t>
            </w:r>
          </w:p>
          <w:p w14:paraId="7B5A5CF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C76F2" w14:textId="77777777" w:rsidR="00E23A2F" w:rsidRDefault="00E23A2F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775C033E" w14:textId="77777777" w:rsidR="00E23A2F" w:rsidRDefault="00E23A2F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55FDB" w14:textId="77777777" w:rsidR="00E23A2F" w:rsidRPr="00521173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21173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B11A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00263" w14:textId="77777777" w:rsidR="00E23A2F" w:rsidRPr="00521173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872F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7BA98CD2" w14:textId="77777777">
        <w:trPr>
          <w:cantSplit/>
          <w:trHeight w:val="62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D2C47" w14:textId="77777777" w:rsidR="00E23A2F" w:rsidRDefault="00E23A2F" w:rsidP="00E23A2F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8755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B34E4" w14:textId="77777777" w:rsidR="00E23A2F" w:rsidRPr="00521173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9134D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Vest</w:t>
            </w:r>
          </w:p>
          <w:p w14:paraId="13B6503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FD5E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EA250" w14:textId="77777777" w:rsidR="00E23A2F" w:rsidRPr="00521173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21173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5C042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DA514" w14:textId="77777777" w:rsidR="00E23A2F" w:rsidRPr="00521173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2C8E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152418C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6 şi 7 abătute.</w:t>
            </w:r>
          </w:p>
        </w:tc>
      </w:tr>
      <w:tr w:rsidR="00E23A2F" w14:paraId="2BE0BB90" w14:textId="77777777">
        <w:trPr>
          <w:cantSplit/>
          <w:trHeight w:val="6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C59E3" w14:textId="77777777" w:rsidR="00E23A2F" w:rsidRDefault="00E23A2F" w:rsidP="00E23A2F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12E35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691CE" w14:textId="77777777" w:rsidR="00E23A2F" w:rsidRPr="00521173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44A8D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Vest</w:t>
            </w:r>
          </w:p>
          <w:p w14:paraId="5A2CDE5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A5E4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3DFF694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3605C" w14:textId="77777777" w:rsidR="00E23A2F" w:rsidRPr="00521173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21173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4860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6CE39" w14:textId="77777777" w:rsidR="00E23A2F" w:rsidRPr="00521173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2616F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7E4DA876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84DCA" w14:textId="77777777" w:rsidR="00E23A2F" w:rsidRDefault="00E23A2F" w:rsidP="00E23A2F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D2D5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1AFE9" w14:textId="77777777" w:rsidR="00E23A2F" w:rsidRPr="00521173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64BCB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Vest</w:t>
            </w:r>
          </w:p>
          <w:p w14:paraId="15B695E5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1424B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8F163" w14:textId="77777777" w:rsidR="00E23A2F" w:rsidRPr="00521173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21173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1615F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13D79" w14:textId="77777777" w:rsidR="00E23A2F" w:rsidRPr="00521173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01B22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740047F1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4B127" w14:textId="77777777" w:rsidR="00E23A2F" w:rsidRDefault="00E23A2F" w:rsidP="00E23A2F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CE96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59+280</w:t>
            </w:r>
          </w:p>
          <w:p w14:paraId="53A3E6A5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59+330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41EEF" w14:textId="77777777" w:rsidR="00E23A2F" w:rsidRPr="00521173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38C3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Vârteju</w:t>
            </w:r>
          </w:p>
          <w:p w14:paraId="7018030F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  <w:p w14:paraId="643A3CCD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B631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5EC75" w14:textId="77777777" w:rsidR="00E23A2F" w:rsidRPr="00521173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D22B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8A024" w14:textId="77777777" w:rsidR="00E23A2F" w:rsidRPr="00521173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455A0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685BF15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1, 2 și III.</w:t>
            </w:r>
          </w:p>
        </w:tc>
      </w:tr>
      <w:tr w:rsidR="00E23A2F" w14:paraId="50FF2F7F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4D50C" w14:textId="77777777" w:rsidR="00E23A2F" w:rsidRDefault="00E23A2F" w:rsidP="00E23A2F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E07C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60+300</w:t>
            </w:r>
          </w:p>
          <w:p w14:paraId="207E002B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60+450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92A0B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EB93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Vârteju</w:t>
            </w:r>
          </w:p>
          <w:p w14:paraId="65846F4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5, 9, 13 și 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E2A7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02D76" w14:textId="77777777" w:rsidR="00E23A2F" w:rsidRPr="00521173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CE8F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281E1" w14:textId="77777777" w:rsidR="00E23A2F" w:rsidRPr="00521173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D8462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E8C6FCD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1, 2 și 3 directă </w:t>
            </w:r>
          </w:p>
          <w:p w14:paraId="6CAA0142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X.</w:t>
            </w:r>
          </w:p>
        </w:tc>
      </w:tr>
      <w:tr w:rsidR="00E23A2F" w14:paraId="6668BE36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DF1FA" w14:textId="77777777" w:rsidR="00E23A2F" w:rsidRDefault="00E23A2F" w:rsidP="00E23A2F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8F1A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53+300</w:t>
            </w:r>
          </w:p>
          <w:p w14:paraId="1AEBEB8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7CC5F" w14:textId="77777777" w:rsidR="00E23A2F" w:rsidRPr="00521173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83E0B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Vârteju -</w:t>
            </w:r>
          </w:p>
          <w:p w14:paraId="4FE0E43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Jilava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F0E7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B66FD" w14:textId="77777777" w:rsidR="00E23A2F" w:rsidRPr="00521173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ADDB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97B31" w14:textId="77777777" w:rsidR="00E23A2F" w:rsidRPr="00521173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7F757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44EFF0A8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61640" w14:textId="77777777" w:rsidR="00E23A2F" w:rsidRDefault="00E23A2F" w:rsidP="00E23A2F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0800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C39CC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23C3A" w14:textId="77777777" w:rsidR="00E23A2F" w:rsidRDefault="00E23A2F" w:rsidP="00F15F7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Vârteju -</w:t>
            </w:r>
          </w:p>
          <w:p w14:paraId="0D6D2CF4" w14:textId="77777777" w:rsidR="00E23A2F" w:rsidRDefault="00E23A2F" w:rsidP="00F15F7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Jilava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242B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72C0B" w14:textId="77777777" w:rsidR="00E23A2F" w:rsidRPr="00521173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1849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53+400</w:t>
            </w:r>
          </w:p>
          <w:p w14:paraId="3E58E34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42B1A" w14:textId="77777777" w:rsidR="00E23A2F" w:rsidRPr="00521173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67E80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596BFBA1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0360C" w14:textId="77777777" w:rsidR="00E23A2F" w:rsidRDefault="00E23A2F" w:rsidP="00E23A2F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63C1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CB82B" w14:textId="77777777" w:rsidR="00E23A2F" w:rsidRPr="00521173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213E0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Vârteju -</w:t>
            </w:r>
          </w:p>
          <w:p w14:paraId="2801527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Jilava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4794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CF2BA" w14:textId="77777777" w:rsidR="00E23A2F" w:rsidRPr="00521173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8BF4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55+000</w:t>
            </w:r>
          </w:p>
          <w:p w14:paraId="6FBF14C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D1E84" w14:textId="77777777" w:rsidR="00E23A2F" w:rsidRPr="00521173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86A20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1EA13D8F" w14:textId="77777777" w:rsidR="00E23A2F" w:rsidRPr="007972D9" w:rsidRDefault="00E23A2F">
      <w:pPr>
        <w:spacing w:before="40" w:after="40" w:line="192" w:lineRule="auto"/>
        <w:ind w:right="57"/>
        <w:rPr>
          <w:sz w:val="20"/>
          <w:szCs w:val="20"/>
        </w:rPr>
      </w:pPr>
    </w:p>
    <w:p w14:paraId="3A7E51BE" w14:textId="77777777" w:rsidR="00E23A2F" w:rsidRDefault="00E23A2F" w:rsidP="008A020B">
      <w:pPr>
        <w:pStyle w:val="Heading1"/>
        <w:spacing w:line="360" w:lineRule="auto"/>
        <w:rPr>
          <w:lang w:val="en-US"/>
        </w:rPr>
      </w:pPr>
      <w:r>
        <w:rPr>
          <w:lang w:val="en-US"/>
        </w:rPr>
        <w:t>LINIA 301 F</w:t>
      </w:r>
    </w:p>
    <w:p w14:paraId="1B12B5E6" w14:textId="77777777" w:rsidR="00E23A2F" w:rsidRPr="005D215B" w:rsidRDefault="00E23A2F" w:rsidP="00737CD4">
      <w:pPr>
        <w:pStyle w:val="Heading1"/>
        <w:spacing w:line="360" w:lineRule="auto"/>
        <w:rPr>
          <w:b w:val="0"/>
          <w:bCs w:val="0"/>
          <w:sz w:val="8"/>
          <w:lang w:val="en-US"/>
        </w:rPr>
      </w:pPr>
      <w:r>
        <w:rPr>
          <w:lang w:val="en-US"/>
        </w:rPr>
        <w:t>CHITILA - CHIAJNA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E23A2F" w14:paraId="2063E901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90428" w14:textId="77777777" w:rsidR="00E23A2F" w:rsidRDefault="00E23A2F" w:rsidP="00E23A2F">
            <w:pPr>
              <w:numPr>
                <w:ilvl w:val="0"/>
                <w:numId w:val="22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156F0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0F7F3" w14:textId="77777777" w:rsidR="00E23A2F" w:rsidRPr="00B3607C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4F90B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Chitila - Chiajna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31E0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4805C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D26A2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0+800</w:t>
            </w:r>
          </w:p>
          <w:p w14:paraId="038FED32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B508F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E5D0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pe teren, numai cu palete cu diagonală.</w:t>
            </w:r>
          </w:p>
        </w:tc>
      </w:tr>
      <w:tr w:rsidR="00E23A2F" w14:paraId="764AA630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E90D3" w14:textId="77777777" w:rsidR="00E23A2F" w:rsidRDefault="00E23A2F" w:rsidP="00E23A2F">
            <w:pPr>
              <w:numPr>
                <w:ilvl w:val="0"/>
                <w:numId w:val="22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6B0B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72471" w14:textId="77777777" w:rsidR="00E23A2F" w:rsidRPr="00B3607C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DDE7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Chiajna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C45C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 </w:t>
            </w:r>
          </w:p>
          <w:p w14:paraId="434DFF9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34050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70B96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4611E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E9DD5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CA9B75D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I  -  V şi firele 1 şi 2 Chitila - Chiajna şi </w:t>
            </w:r>
          </w:p>
          <w:p w14:paraId="25EC537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Chiajna - Jilava.</w:t>
            </w:r>
          </w:p>
        </w:tc>
      </w:tr>
      <w:tr w:rsidR="00E23A2F" w14:paraId="6FE01D93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674DA" w14:textId="77777777" w:rsidR="00E23A2F" w:rsidRDefault="00E23A2F" w:rsidP="00E23A2F">
            <w:pPr>
              <w:numPr>
                <w:ilvl w:val="0"/>
                <w:numId w:val="22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D9AF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E2842" w14:textId="77777777" w:rsidR="00E23A2F" w:rsidRPr="00B3607C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B267F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Chiajna</w:t>
            </w:r>
          </w:p>
          <w:p w14:paraId="3420AAA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FC4A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5 </w:t>
            </w:r>
          </w:p>
          <w:p w14:paraId="7D68EBE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FBD16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5D4A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CC8F7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6769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4 directă.</w:t>
            </w:r>
          </w:p>
        </w:tc>
      </w:tr>
      <w:tr w:rsidR="00E23A2F" w14:paraId="547245D6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B7C61" w14:textId="77777777" w:rsidR="00E23A2F" w:rsidRDefault="00E23A2F" w:rsidP="00E23A2F">
            <w:pPr>
              <w:numPr>
                <w:ilvl w:val="0"/>
                <w:numId w:val="22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F3EF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FB6F8" w14:textId="77777777" w:rsidR="00E23A2F" w:rsidRPr="00B3607C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AF9C5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Chiajna -</w:t>
            </w:r>
          </w:p>
          <w:p w14:paraId="0C4CE4D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directă, </w:t>
            </w:r>
          </w:p>
          <w:p w14:paraId="7CF2EF2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+ sch. 24 în abatere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CB09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F3E09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BCD6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4+617</w:t>
            </w:r>
          </w:p>
          <w:p w14:paraId="62A435CB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0A83A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2A01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534AF8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5.</w:t>
            </w:r>
          </w:p>
          <w:p w14:paraId="113FB79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3EEE0EDD" w14:textId="77777777" w:rsidR="00E23A2F" w:rsidRDefault="00E23A2F">
      <w:pPr>
        <w:spacing w:before="40" w:after="40" w:line="192" w:lineRule="auto"/>
        <w:ind w:right="57"/>
        <w:rPr>
          <w:sz w:val="20"/>
          <w:lang w:val="en-US"/>
        </w:rPr>
      </w:pPr>
    </w:p>
    <w:p w14:paraId="7D805945" w14:textId="77777777" w:rsidR="00E23A2F" w:rsidRDefault="00E23A2F" w:rsidP="00F14E3C">
      <w:pPr>
        <w:pStyle w:val="Heading1"/>
        <w:spacing w:line="360" w:lineRule="auto"/>
      </w:pPr>
      <w:r>
        <w:t>LINIA 301 F1</w:t>
      </w:r>
    </w:p>
    <w:p w14:paraId="3FEDB3E9" w14:textId="77777777" w:rsidR="00E23A2F" w:rsidRDefault="00E23A2F" w:rsidP="00AF280C">
      <w:pPr>
        <w:pStyle w:val="Heading1"/>
        <w:spacing w:line="360" w:lineRule="auto"/>
        <w:rPr>
          <w:sz w:val="8"/>
        </w:rPr>
      </w:pPr>
      <w:r>
        <w:t>BUCUREŞTI TRIAJ B2 - POST GIULEŞTI – POST RUDENI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1"/>
        <w:gridCol w:w="754"/>
        <w:gridCol w:w="2197"/>
        <w:gridCol w:w="869"/>
        <w:gridCol w:w="756"/>
        <w:gridCol w:w="868"/>
        <w:gridCol w:w="756"/>
        <w:gridCol w:w="2498"/>
      </w:tblGrid>
      <w:tr w:rsidR="00E23A2F" w14:paraId="7351A78F" w14:textId="77777777">
        <w:trPr>
          <w:cantSplit/>
          <w:trHeight w:val="33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BD7A0" w14:textId="77777777" w:rsidR="00E23A2F" w:rsidRDefault="00E23A2F" w:rsidP="00E23A2F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BD0C4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4DF85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FD5DF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122C9CB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B2, linia 18B2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4BDA5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C4062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E901E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BC8A8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DB55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528A51FB" w14:textId="77777777">
        <w:trPr>
          <w:cantSplit/>
          <w:trHeight w:val="33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60F90" w14:textId="77777777" w:rsidR="00E23A2F" w:rsidRDefault="00E23A2F" w:rsidP="00E23A2F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FCF7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7055D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5817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1043E94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B2, linia 26B2 Cap 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8193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lungime de 70 m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CFC99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33F5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1CA90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4EDF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5FEF0C86" w14:textId="77777777">
        <w:trPr>
          <w:cantSplit/>
          <w:trHeight w:val="43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7F303" w14:textId="77777777" w:rsidR="00E23A2F" w:rsidRDefault="00E23A2F" w:rsidP="00E23A2F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271F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BBDB7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A0845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4F5C2365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B2, linia 28B2 Cap 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6BBD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lungime de 70 m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14BBA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2D486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FC3C3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5FAB0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01122866" w14:textId="77777777">
        <w:trPr>
          <w:cantSplit/>
          <w:trHeight w:val="11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061AB" w14:textId="77777777" w:rsidR="00E23A2F" w:rsidRDefault="00E23A2F" w:rsidP="00E23A2F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FDA0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C1097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546B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04D70732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Post 23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BB06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  <w:r>
              <w:rPr>
                <w:b/>
                <w:bCs/>
                <w:spacing w:val="-10"/>
                <w:sz w:val="20"/>
              </w:rPr>
              <w:t>diag.</w:t>
            </w:r>
            <w:r>
              <w:rPr>
                <w:b/>
                <w:bCs/>
                <w:sz w:val="20"/>
              </w:rPr>
              <w:t xml:space="preserve"> </w:t>
            </w:r>
          </w:p>
          <w:p w14:paraId="34EC2655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4 - 16,</w:t>
            </w:r>
          </w:p>
          <w:p w14:paraId="62875176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28 - 44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CF9C0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62B72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D6F15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B5B1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147BBBC0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47685" w14:textId="77777777" w:rsidR="00E23A2F" w:rsidRDefault="00E23A2F" w:rsidP="00E23A2F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39F44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1B599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0B87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64B2660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20E5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16 / 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CDEA0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54A6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37C86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D023C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6B646920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E6347" w14:textId="77777777" w:rsidR="00E23A2F" w:rsidRDefault="00E23A2F" w:rsidP="00E23A2F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3934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5E7A2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3E75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699F35B2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BCAF4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70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5AB96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47522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E5273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DC8FD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7B586517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1DAF4" w14:textId="77777777" w:rsidR="00E23A2F" w:rsidRDefault="00E23A2F" w:rsidP="00E23A2F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96C86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53F20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37E6D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2245E03C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81FF5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4BAEE2C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 / 42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DDD8F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9697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F4AF4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B34E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0EBFFAEF" w14:textId="77777777">
        <w:trPr>
          <w:cantSplit/>
          <w:trHeight w:val="59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B1CE5" w14:textId="77777777" w:rsidR="00E23A2F" w:rsidRDefault="00E23A2F" w:rsidP="00E23A2F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0224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FFA9F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E9720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51E8A002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 Romb bretea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F5074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51CE694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38 / 48, 24 / 34, 26 / 36</w:t>
            </w:r>
          </w:p>
          <w:p w14:paraId="76A99B4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63B73F32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 / 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04ECA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B44E5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ED0CC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CE02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10A183DF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A503A" w14:textId="77777777" w:rsidR="00E23A2F" w:rsidRDefault="00E23A2F" w:rsidP="00E23A2F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4C420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4A744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1928C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2500039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58B1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76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5109F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B90D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10D61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B2AAF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487C0817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CC513" w14:textId="77777777" w:rsidR="00E23A2F" w:rsidRDefault="00E23A2F" w:rsidP="00E23A2F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1332E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55E46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E993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13C8C18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42245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74937D14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</w:t>
            </w:r>
          </w:p>
          <w:p w14:paraId="59325FD0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68 / 86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2943D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DD4A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40B79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8DDA7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4C4A3924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F2B94" w14:textId="77777777" w:rsidR="00E23A2F" w:rsidRDefault="00E23A2F" w:rsidP="00E23A2F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7A2B5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9E0B4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E4942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3CFD4A1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FF10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92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F6F5D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0355B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B8D1F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1A66B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74D81C4B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EE934" w14:textId="77777777" w:rsidR="00E23A2F" w:rsidRDefault="00E23A2F" w:rsidP="00E23A2F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5428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66905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7CA3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1924B0DD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1D9E4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porți-unea de linie cuprin-să între TDJ 8/14 - 44/60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0BDDE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0D6C6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C3DC7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AB895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01C1981D" w14:textId="77777777">
        <w:trPr>
          <w:cantSplit/>
          <w:trHeight w:val="52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2663B" w14:textId="77777777" w:rsidR="00E23A2F" w:rsidRDefault="00E23A2F" w:rsidP="00E23A2F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8980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C75DE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2AA2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7B557DB7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4CB7F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F7DE9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E2505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EEE56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A119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37FE9AB0" w14:textId="77777777">
        <w:trPr>
          <w:cantSplit/>
          <w:trHeight w:val="9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5443B" w14:textId="77777777" w:rsidR="00E23A2F" w:rsidRDefault="00E23A2F" w:rsidP="00E23A2F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7986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D7EE8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A509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4D218CB0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F16C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între sch. 100 şi </w:t>
            </w:r>
          </w:p>
          <w:p w14:paraId="12B8A34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70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CF1B3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13320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316F5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4A805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0949363D" w14:textId="77777777">
        <w:trPr>
          <w:cantSplit/>
          <w:trHeight w:val="104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127BB" w14:textId="77777777" w:rsidR="00E23A2F" w:rsidRDefault="00E23A2F" w:rsidP="00E23A2F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E09F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08106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2A38A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6DD8AF3C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7834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între T.D.J.</w:t>
            </w:r>
          </w:p>
          <w:p w14:paraId="7D047656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44 / 60 şi </w:t>
            </w:r>
          </w:p>
          <w:p w14:paraId="2F3CB3E2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62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DBBA5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47AE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C31E9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3756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11B243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23B2 – 28B2.</w:t>
            </w:r>
          </w:p>
        </w:tc>
      </w:tr>
      <w:tr w:rsidR="00E23A2F" w14:paraId="0AEB4E89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276FC" w14:textId="77777777" w:rsidR="00E23A2F" w:rsidRDefault="00E23A2F" w:rsidP="00E23A2F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B890F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5EEFF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E91B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1FA8F4AC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F2036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între sch. 64 </w:t>
            </w:r>
          </w:p>
          <w:p w14:paraId="5243742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00CC19BF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4677D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2FB9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B3C71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A960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14B2 – 16B2.</w:t>
            </w:r>
          </w:p>
        </w:tc>
      </w:tr>
      <w:tr w:rsidR="00E23A2F" w14:paraId="163BF365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0A122" w14:textId="77777777" w:rsidR="00E23A2F" w:rsidRDefault="00E23A2F" w:rsidP="00E23A2F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25424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2CB29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8C33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01257D8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D838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 18/20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AAF13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B4E9F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3FC56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4292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7B6994D4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539F1" w14:textId="77777777" w:rsidR="00E23A2F" w:rsidRDefault="00E23A2F" w:rsidP="00E23A2F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C9AA2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508A6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9B34D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0F507980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1E5E4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 26/28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D0CC1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F396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A16D5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AD13A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1FEADC37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F8579" w14:textId="77777777" w:rsidR="00E23A2F" w:rsidRDefault="00E23A2F" w:rsidP="00E23A2F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0418E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FD32E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5697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6F8B1D2B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AE3E5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5A9F9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690DE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08590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0DB5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555BFBD5" w14:textId="77777777">
        <w:trPr>
          <w:cantSplit/>
          <w:trHeight w:val="16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EF463" w14:textId="77777777" w:rsidR="00E23A2F" w:rsidRDefault="00E23A2F" w:rsidP="00E23A2F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23B9B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56148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1D4EF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04F29D22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 2 Cap Giulești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2DFB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C67F0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C257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67124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F585B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100 ml de la călcâi </w:t>
            </w:r>
          </w:p>
          <w:p w14:paraId="0ACD729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sch. nr. 9 Post Giulești </w:t>
            </w:r>
          </w:p>
          <w:p w14:paraId="06B1513D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spre Post 23.</w:t>
            </w:r>
          </w:p>
          <w:p w14:paraId="5B8650D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pe teren </w:t>
            </w:r>
          </w:p>
          <w:p w14:paraId="4AD87DC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Post 23 cu palete galbene </w:t>
            </w:r>
          </w:p>
          <w:p w14:paraId="6E5F340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diagonală.</w:t>
            </w:r>
          </w:p>
        </w:tc>
      </w:tr>
    </w:tbl>
    <w:p w14:paraId="44D90DFE" w14:textId="77777777" w:rsidR="00E23A2F" w:rsidRDefault="00E23A2F">
      <w:pPr>
        <w:spacing w:before="40" w:after="40" w:line="192" w:lineRule="auto"/>
        <w:ind w:right="57"/>
        <w:rPr>
          <w:sz w:val="20"/>
        </w:rPr>
      </w:pPr>
    </w:p>
    <w:p w14:paraId="3A9BE127" w14:textId="77777777" w:rsidR="00E23A2F" w:rsidRDefault="00E23A2F" w:rsidP="007E3B63">
      <w:pPr>
        <w:pStyle w:val="Heading1"/>
        <w:spacing w:line="360" w:lineRule="auto"/>
      </w:pPr>
      <w:r>
        <w:lastRenderedPageBreak/>
        <w:t>LINIA 301 G</w:t>
      </w:r>
    </w:p>
    <w:p w14:paraId="09195589" w14:textId="77777777" w:rsidR="00E23A2F" w:rsidRDefault="00E23A2F" w:rsidP="0031180B">
      <w:pPr>
        <w:pStyle w:val="Heading1"/>
        <w:spacing w:line="360" w:lineRule="auto"/>
        <w:rPr>
          <w:b w:val="0"/>
          <w:bCs w:val="0"/>
          <w:sz w:val="8"/>
        </w:rPr>
      </w:pPr>
      <w:r>
        <w:t>BUCUREŞTII NOI - BUCUREŞTI TRIAJ GRUPA A2 – CABINA 9 - POST 17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6"/>
        <w:gridCol w:w="872"/>
        <w:gridCol w:w="754"/>
        <w:gridCol w:w="2198"/>
        <w:gridCol w:w="868"/>
        <w:gridCol w:w="756"/>
        <w:gridCol w:w="868"/>
        <w:gridCol w:w="756"/>
        <w:gridCol w:w="2498"/>
      </w:tblGrid>
      <w:tr w:rsidR="00E23A2F" w14:paraId="61BC2937" w14:textId="77777777" w:rsidTr="00662727">
        <w:trPr>
          <w:cantSplit/>
          <w:trHeight w:val="57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F31D5F" w14:textId="77777777" w:rsidR="00E23A2F" w:rsidRDefault="00E23A2F" w:rsidP="00E23A2F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BA8C9F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B171B4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63B3E0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44F855AB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Post 17 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FB4AEE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</w:t>
            </w:r>
          </w:p>
          <w:p w14:paraId="14763CB8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17 și 45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04116C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1D2704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6E8293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93E4C5" w14:textId="77777777" w:rsidR="00E23A2F" w:rsidRDefault="00E23A2F" w:rsidP="006627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6CBC7C71" w14:textId="77777777">
        <w:trPr>
          <w:cantSplit/>
          <w:trHeight w:val="221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86000C" w14:textId="77777777" w:rsidR="00E23A2F" w:rsidRDefault="00E23A2F" w:rsidP="00E23A2F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BC7066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30E10E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36B46B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70B46102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FA788B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6DEF5F35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132477FB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41 - 47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1B983E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AC8E57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DD7759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385FB4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2A476079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FEE53A" w14:textId="77777777" w:rsidR="00E23A2F" w:rsidRDefault="00E23A2F" w:rsidP="00E23A2F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ACA461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2B13EC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A83A26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33CB8F8F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4F2CEE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7B60FB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4451B4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FF3C08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AEF059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4BFA82FB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4CC924" w14:textId="77777777" w:rsidR="00E23A2F" w:rsidRDefault="00E23A2F" w:rsidP="00E23A2F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CD32FD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29BD45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4EE419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1791595E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1E2D29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B758B6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D2F749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659C10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20E4E9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21EF5389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FA3D5" w14:textId="77777777" w:rsidR="00E23A2F" w:rsidRDefault="00E23A2F" w:rsidP="00E23A2F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D1B9E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92BD3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33D07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31F92DA7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Post 17 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9401A" w14:textId="77777777" w:rsidR="00E23A2F" w:rsidRDefault="00E23A2F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5DFCF684" w14:textId="77777777" w:rsidR="00E23A2F" w:rsidRDefault="00E23A2F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43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A1452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A7CFB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9984E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4AA20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15BC8464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4744D" w14:textId="77777777" w:rsidR="00E23A2F" w:rsidRDefault="00E23A2F" w:rsidP="00E23A2F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E9D65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8E30F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BBF92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55E10719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Gr.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A39BA" w14:textId="77777777" w:rsidR="00E23A2F" w:rsidRDefault="00E23A2F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32E560C6" w14:textId="77777777" w:rsidR="00E23A2F" w:rsidRDefault="00E23A2F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diag. </w:t>
            </w:r>
          </w:p>
          <w:p w14:paraId="24BE5B5B" w14:textId="77777777" w:rsidR="00E23A2F" w:rsidRDefault="00E23A2F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33 - 59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37A37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466C0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69444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2B73E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305C3BC5" w14:textId="77777777">
        <w:tblPrEx>
          <w:tblCellMar>
            <w:left w:w="0" w:type="dxa"/>
            <w:right w:w="0" w:type="dxa"/>
          </w:tblCellMar>
        </w:tblPrEx>
        <w:trPr>
          <w:cantSplit/>
          <w:trHeight w:val="20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FB303" w14:textId="77777777" w:rsidR="00E23A2F" w:rsidRDefault="00E23A2F" w:rsidP="00E23A2F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36D41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3377F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4D7A8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0EB21DAD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Gr.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940ED" w14:textId="77777777" w:rsidR="00E23A2F" w:rsidRDefault="00E23A2F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63AC9E16" w14:textId="77777777" w:rsidR="00E23A2F" w:rsidRDefault="00E23A2F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 / 25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99199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39217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871C5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15E52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3076FE84" w14:textId="77777777">
        <w:tblPrEx>
          <w:tblCellMar>
            <w:left w:w="0" w:type="dxa"/>
            <w:right w:w="0" w:type="dxa"/>
          </w:tblCellMar>
        </w:tblPrEx>
        <w:trPr>
          <w:cantSplit/>
          <w:trHeight w:val="8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DAF15" w14:textId="77777777" w:rsidR="00E23A2F" w:rsidRDefault="00E23A2F" w:rsidP="00E23A2F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2B383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D7E3C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08EE1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0366015E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F2C64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2766EFD7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26 - 20 </w:t>
            </w:r>
          </w:p>
          <w:p w14:paraId="330BDA28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CFC35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468A1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EA721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E7123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66FA4700" w14:textId="77777777">
        <w:tblPrEx>
          <w:tblCellMar>
            <w:left w:w="0" w:type="dxa"/>
            <w:right w:w="0" w:type="dxa"/>
          </w:tblCellMar>
        </w:tblPrEx>
        <w:trPr>
          <w:cantSplit/>
          <w:trHeight w:val="16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EEDA3" w14:textId="77777777" w:rsidR="00E23A2F" w:rsidRDefault="00E23A2F" w:rsidP="00E23A2F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F5E55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2ADBB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FCA61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77A3D735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402B7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10 / 14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90710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0CFD3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1916A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47F73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707CF7D6" w14:textId="77777777">
        <w:tblPrEx>
          <w:tblCellMar>
            <w:left w:w="0" w:type="dxa"/>
            <w:right w:w="0" w:type="dxa"/>
          </w:tblCellMar>
        </w:tblPrEx>
        <w:trPr>
          <w:cantSplit/>
          <w:trHeight w:val="2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2BE3E" w14:textId="77777777" w:rsidR="00E23A2F" w:rsidRDefault="00E23A2F" w:rsidP="00E23A2F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911EF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1ED9E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5A08A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5AAC9550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90D55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6CB1459A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6 - 8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808F9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D252F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81EB2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E42FF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3E019B78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CB426" w14:textId="77777777" w:rsidR="00E23A2F" w:rsidRDefault="00E23A2F" w:rsidP="00E23A2F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7BC66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33712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49935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12B68722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A2, Post 17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AE702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D38C1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715DC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E7948" w14:textId="77777777" w:rsidR="00E23A2F" w:rsidRDefault="00E23A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F8943" w14:textId="77777777" w:rsidR="00E23A2F" w:rsidRDefault="00E23A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5EB6130C" w14:textId="77777777" w:rsidR="00E23A2F" w:rsidRDefault="00E23A2F">
      <w:pPr>
        <w:spacing w:before="40" w:line="192" w:lineRule="auto"/>
        <w:ind w:right="57"/>
        <w:rPr>
          <w:sz w:val="20"/>
        </w:rPr>
      </w:pPr>
    </w:p>
    <w:p w14:paraId="5B4B7E1D" w14:textId="77777777" w:rsidR="00E23A2F" w:rsidRDefault="00E23A2F" w:rsidP="00956F37">
      <w:pPr>
        <w:pStyle w:val="Heading1"/>
        <w:spacing w:line="360" w:lineRule="auto"/>
      </w:pPr>
      <w:r>
        <w:t>LINIA 301 N</w:t>
      </w:r>
    </w:p>
    <w:p w14:paraId="7A320735" w14:textId="77777777" w:rsidR="00E23A2F" w:rsidRDefault="00E23A2F" w:rsidP="004F46F4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E23A2F" w14:paraId="0EAADDF0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B72F0" w14:textId="77777777" w:rsidR="00E23A2F" w:rsidRDefault="00E23A2F" w:rsidP="00E23A2F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5569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81DB4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8280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4EA38F3F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B386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FC36C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8F7C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561C9" w14:textId="77777777" w:rsidR="00E23A2F" w:rsidRPr="002209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5181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249A38F7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10C04" w14:textId="77777777" w:rsidR="00E23A2F" w:rsidRDefault="00E23A2F" w:rsidP="00E23A2F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6C866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2CDD1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E9FD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30A60D6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D51F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EE60C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C288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AEE60" w14:textId="77777777" w:rsidR="00E23A2F" w:rsidRPr="002209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7A8F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3989A7D7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833C5" w14:textId="77777777" w:rsidR="00E23A2F" w:rsidRDefault="00E23A2F" w:rsidP="00E23A2F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6F6D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77922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ED295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2441980A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27F6B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EDFCC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C6A3B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41A18" w14:textId="77777777" w:rsidR="00E23A2F" w:rsidRPr="002209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A018F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23A8193" w14:textId="77777777" w:rsidR="00E23A2F" w:rsidRPr="00474FB0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11 şi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12.</w:t>
            </w:r>
          </w:p>
        </w:tc>
      </w:tr>
      <w:tr w:rsidR="00E23A2F" w14:paraId="613AE142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8A8DC" w14:textId="77777777" w:rsidR="00E23A2F" w:rsidRDefault="00E23A2F" w:rsidP="00E23A2F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30440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6B655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DC5B9" w14:textId="77777777" w:rsidR="00E23A2F" w:rsidRDefault="00E23A2F">
            <w:pPr>
              <w:spacing w:before="2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22D74B50" w14:textId="77777777" w:rsidR="00E23A2F" w:rsidRDefault="00E23A2F">
            <w:pPr>
              <w:spacing w:before="2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0EE5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454DF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8E3F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EB60D" w14:textId="77777777" w:rsidR="00E23A2F" w:rsidRPr="002209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AEE75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1FC3948A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08A41" w14:textId="77777777" w:rsidR="00E23A2F" w:rsidRDefault="00E23A2F" w:rsidP="00E23A2F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49AF6" w14:textId="77777777" w:rsidR="00E23A2F" w:rsidRDefault="00E23A2F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97D73" w14:textId="77777777" w:rsidR="00E23A2F" w:rsidRDefault="00E23A2F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E7374" w14:textId="77777777" w:rsidR="00E23A2F" w:rsidRDefault="00E23A2F" w:rsidP="000E39C8">
            <w:pPr>
              <w:spacing w:before="20" w:line="360" w:lineRule="auto"/>
              <w:ind w:left="57" w:right="57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>St. Bucureşti Nord</w:t>
            </w:r>
            <w:r>
              <w:rPr>
                <w:b/>
                <w:bCs/>
                <w:sz w:val="20"/>
              </w:rPr>
              <w:t xml:space="preserve"> </w:t>
            </w:r>
            <w:r w:rsidRPr="00E4222D"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00F58" w14:textId="77777777" w:rsidR="00E23A2F" w:rsidRPr="00E4222D" w:rsidRDefault="00E23A2F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între TDJ </w:t>
            </w:r>
          </w:p>
          <w:p w14:paraId="3A297384" w14:textId="77777777" w:rsidR="00E23A2F" w:rsidRPr="00E4222D" w:rsidRDefault="00E23A2F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36 / 38 și </w:t>
            </w:r>
          </w:p>
          <w:p w14:paraId="634172E8" w14:textId="77777777" w:rsidR="00E23A2F" w:rsidRPr="00E4222D" w:rsidRDefault="00E23A2F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TDJ </w:t>
            </w:r>
          </w:p>
          <w:p w14:paraId="60E213F5" w14:textId="77777777" w:rsidR="00E23A2F" w:rsidRDefault="00E23A2F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>46 / 49</w:t>
            </w:r>
            <w:r w:rsidRPr="00E4222D">
              <w:rPr>
                <w:b/>
                <w:bCs/>
                <w:sz w:val="20"/>
              </w:rPr>
              <w:tab/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48A80" w14:textId="77777777" w:rsidR="00E23A2F" w:rsidRDefault="00E23A2F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22AF1" w14:textId="77777777" w:rsidR="00E23A2F" w:rsidRDefault="00E23A2F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61C3D" w14:textId="77777777" w:rsidR="00E23A2F" w:rsidRPr="0022092F" w:rsidRDefault="00E23A2F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6554F" w14:textId="77777777" w:rsidR="00E23A2F" w:rsidRDefault="00E23A2F" w:rsidP="000E39C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4222D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36F5E2AF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627A2" w14:textId="77777777" w:rsidR="00E23A2F" w:rsidRDefault="00E23A2F" w:rsidP="00E23A2F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B3FD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D6B68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E4D20" w14:textId="77777777" w:rsidR="00E23A2F" w:rsidRDefault="00E23A2F" w:rsidP="006F3FD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17E06" w14:textId="77777777" w:rsidR="00E23A2F" w:rsidRDefault="00E23A2F" w:rsidP="006F3F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sch. 6A și 6B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C64E6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7B8A6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3A421" w14:textId="77777777" w:rsidR="00E23A2F" w:rsidRPr="002209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C481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1AC88D56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62EFD" w14:textId="77777777" w:rsidR="00E23A2F" w:rsidRDefault="00E23A2F" w:rsidP="00E23A2F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56A7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2+950</w:t>
            </w:r>
          </w:p>
          <w:p w14:paraId="0C1226CF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782EE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6B2FD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Nord -</w:t>
            </w:r>
          </w:p>
          <w:p w14:paraId="4EDD552C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Chitila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95AD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ECC7D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79DD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F376B" w14:textId="77777777" w:rsidR="00E23A2F" w:rsidRPr="002209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DD672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6495512D" w14:textId="77777777">
        <w:trPr>
          <w:cantSplit/>
          <w:trHeight w:val="1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2DF61" w14:textId="77777777" w:rsidR="00E23A2F" w:rsidRDefault="00E23A2F" w:rsidP="00E23A2F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05C7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8EF7D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8849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Nord -</w:t>
            </w:r>
          </w:p>
          <w:p w14:paraId="5162C01C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0E1A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98E1B64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D7CA2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31A4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333CA" w14:textId="77777777" w:rsidR="00E23A2F" w:rsidRPr="002209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68FBF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4F580D6E" w14:textId="77777777" w:rsidR="00E23A2F" w:rsidRDefault="00E23A2F">
      <w:pPr>
        <w:spacing w:before="40" w:after="40" w:line="192" w:lineRule="auto"/>
        <w:ind w:right="57"/>
        <w:rPr>
          <w:sz w:val="20"/>
        </w:rPr>
      </w:pPr>
    </w:p>
    <w:p w14:paraId="47FE8684" w14:textId="77777777" w:rsidR="00106708" w:rsidRDefault="00106708">
      <w:pPr>
        <w:spacing w:before="40" w:after="40" w:line="192" w:lineRule="auto"/>
        <w:ind w:right="57"/>
        <w:rPr>
          <w:sz w:val="20"/>
        </w:rPr>
      </w:pPr>
    </w:p>
    <w:p w14:paraId="3615E2EA" w14:textId="77777777" w:rsidR="00106708" w:rsidRDefault="00106708">
      <w:pPr>
        <w:spacing w:before="40" w:after="40" w:line="192" w:lineRule="auto"/>
        <w:ind w:right="57"/>
        <w:rPr>
          <w:sz w:val="20"/>
        </w:rPr>
      </w:pPr>
    </w:p>
    <w:p w14:paraId="4FF0A744" w14:textId="77777777" w:rsidR="00E23A2F" w:rsidRDefault="00E23A2F" w:rsidP="007F72A5">
      <w:pPr>
        <w:pStyle w:val="Heading1"/>
        <w:spacing w:line="360" w:lineRule="auto"/>
      </w:pPr>
      <w:r>
        <w:lastRenderedPageBreak/>
        <w:t>LINIA 301 O</w:t>
      </w:r>
    </w:p>
    <w:p w14:paraId="5E4DCEF1" w14:textId="77777777" w:rsidR="00E23A2F" w:rsidRDefault="00E23A2F" w:rsidP="00906CE3">
      <w:pPr>
        <w:pStyle w:val="Heading1"/>
        <w:spacing w:line="360" w:lineRule="auto"/>
        <w:rPr>
          <w:b w:val="0"/>
          <w:bCs w:val="0"/>
          <w:sz w:val="8"/>
        </w:rPr>
      </w:pPr>
      <w:r>
        <w:t>BUCUREŞTI NORD GR. B - BUCUREŞTI TRIAJ POST 9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E23A2F" w14:paraId="6E65E93A" w14:textId="77777777">
        <w:trPr>
          <w:cantSplit/>
          <w:trHeight w:val="11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8DB53" w14:textId="77777777" w:rsidR="00E23A2F" w:rsidRDefault="00E23A2F" w:rsidP="00E23A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2EEF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5940D" w14:textId="77777777" w:rsidR="00E23A2F" w:rsidRPr="00F1029A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DA45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4B8693D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Gr. D, 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2911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443F2" w14:textId="77777777" w:rsidR="00E23A2F" w:rsidRPr="00F1029A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1029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F5DAE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989A0" w14:textId="77777777" w:rsidR="00E23A2F" w:rsidRPr="00F1029A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1661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4ACB07F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158D2" w14:textId="77777777" w:rsidR="00E23A2F" w:rsidRDefault="00E23A2F" w:rsidP="00E23A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948C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9E7FD" w14:textId="77777777" w:rsidR="00E23A2F" w:rsidRPr="00F1029A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5ABC0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213AD29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DF5FF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31D3D" w14:textId="77777777" w:rsidR="00E23A2F" w:rsidRPr="00F1029A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1029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592AF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94893" w14:textId="77777777" w:rsidR="00E23A2F" w:rsidRPr="00F1029A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1F2C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751D8520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E7D5A" w14:textId="77777777" w:rsidR="00E23A2F" w:rsidRDefault="00E23A2F" w:rsidP="00E23A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BDCFB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9699E" w14:textId="77777777" w:rsidR="00E23A2F" w:rsidRPr="00F1029A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5A37A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4D6D20F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66C8F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1BCFA48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7D58B" w14:textId="77777777" w:rsidR="00E23A2F" w:rsidRPr="00F1029A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7EAB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38728" w14:textId="77777777" w:rsidR="00E23A2F" w:rsidRPr="00F1029A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4D0DC" w14:textId="77777777" w:rsidR="00E23A2F" w:rsidRDefault="00E23A2F" w:rsidP="005A5BB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7E0F5195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90A8C" w14:textId="77777777" w:rsidR="00E23A2F" w:rsidRDefault="00E23A2F" w:rsidP="00E23A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66252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6A5E0" w14:textId="77777777" w:rsidR="00E23A2F" w:rsidRPr="00F1029A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6642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595D2DF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8677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B66362B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8E5B7" w14:textId="77777777" w:rsidR="00E23A2F" w:rsidRPr="00F1029A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16C0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949FD" w14:textId="77777777" w:rsidR="00E23A2F" w:rsidRPr="00F1029A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850C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5FC158F5" w14:textId="77777777">
        <w:trPr>
          <w:cantSplit/>
          <w:trHeight w:val="1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9AE00" w14:textId="77777777" w:rsidR="00E23A2F" w:rsidRDefault="00E23A2F" w:rsidP="00E23A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50CF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041B1" w14:textId="77777777" w:rsidR="00E23A2F" w:rsidRPr="00F1029A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4FFD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03179B1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5C634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1B1949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ED55F" w14:textId="77777777" w:rsidR="00E23A2F" w:rsidRPr="00F1029A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1029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CA044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D02D5" w14:textId="77777777" w:rsidR="00E23A2F" w:rsidRPr="00F1029A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26CB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36C3AEF7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E9CDA" w14:textId="77777777" w:rsidR="00E23A2F" w:rsidRDefault="00E23A2F" w:rsidP="00E23A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4159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DE747" w14:textId="77777777" w:rsidR="00E23A2F" w:rsidRPr="00F1029A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E4DF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68718E90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10D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70CFE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D3A5A0B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D35CF" w14:textId="77777777" w:rsidR="00E23A2F" w:rsidRPr="00F1029A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1029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60990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9981A" w14:textId="77777777" w:rsidR="00E23A2F" w:rsidRPr="00F1029A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CFF87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678034E9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C1A2B" w14:textId="77777777" w:rsidR="00E23A2F" w:rsidRDefault="00E23A2F" w:rsidP="00E23A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48E55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51AE2" w14:textId="77777777" w:rsidR="00E23A2F" w:rsidRPr="00F1029A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53F4C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01AA0F5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C4AEF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7C739F1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B533A" w14:textId="77777777" w:rsidR="00E23A2F" w:rsidRPr="00F1029A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1029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4CD7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BD9CC" w14:textId="77777777" w:rsidR="00E23A2F" w:rsidRPr="00F1029A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F597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C6771A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Acces la linia 11 D.</w:t>
            </w:r>
          </w:p>
        </w:tc>
      </w:tr>
      <w:tr w:rsidR="00E23A2F" w14:paraId="7912DCBA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ACAA7" w14:textId="77777777" w:rsidR="00E23A2F" w:rsidRDefault="00E23A2F" w:rsidP="00E23A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D33BF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70060" w14:textId="77777777" w:rsidR="00E23A2F" w:rsidRPr="00F1029A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6427B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16032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65142D2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482C9" w14:textId="77777777" w:rsidR="00E23A2F" w:rsidRPr="00F1029A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A4882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CAE37" w14:textId="77777777" w:rsidR="00E23A2F" w:rsidRPr="00F1029A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4721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9F98472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45AC3B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1A, 2A și 1D.</w:t>
            </w:r>
          </w:p>
        </w:tc>
      </w:tr>
      <w:tr w:rsidR="00E23A2F" w14:paraId="5AC536A8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AD3F0" w14:textId="77777777" w:rsidR="00E23A2F" w:rsidRDefault="00E23A2F" w:rsidP="00E23A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18E82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4CF6C" w14:textId="77777777" w:rsidR="00E23A2F" w:rsidRPr="00F1029A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60C9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D0890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porți-unea cuprin-</w:t>
            </w:r>
          </w:p>
          <w:p w14:paraId="2A3E801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să între sch. 106 și TDJ </w:t>
            </w:r>
          </w:p>
          <w:p w14:paraId="3AC59F7E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86 / 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47F23" w14:textId="77777777" w:rsidR="00E23A2F" w:rsidRPr="00F1029A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E3DC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5C461" w14:textId="77777777" w:rsidR="00E23A2F" w:rsidRPr="00F1029A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B8E17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DF6BB75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de la linia 2D la liniile 11D </w:t>
            </w:r>
          </w:p>
          <w:p w14:paraId="0D824CB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2 Centură st. București Basarab.</w:t>
            </w:r>
          </w:p>
        </w:tc>
      </w:tr>
    </w:tbl>
    <w:p w14:paraId="5ACEBDBF" w14:textId="77777777" w:rsidR="00E23A2F" w:rsidRDefault="00E23A2F">
      <w:pPr>
        <w:spacing w:before="40" w:after="40" w:line="192" w:lineRule="auto"/>
        <w:ind w:right="57"/>
        <w:rPr>
          <w:sz w:val="20"/>
        </w:rPr>
      </w:pPr>
    </w:p>
    <w:p w14:paraId="1B62B467" w14:textId="77777777" w:rsidR="00E23A2F" w:rsidRDefault="00E23A2F" w:rsidP="003260D9">
      <w:pPr>
        <w:pStyle w:val="Heading1"/>
        <w:spacing w:line="360" w:lineRule="auto"/>
      </w:pPr>
      <w:r>
        <w:lastRenderedPageBreak/>
        <w:t>LINIA 301 P</w:t>
      </w:r>
    </w:p>
    <w:p w14:paraId="34AF876B" w14:textId="77777777" w:rsidR="00E23A2F" w:rsidRDefault="00E23A2F" w:rsidP="0037613D">
      <w:pPr>
        <w:pStyle w:val="Heading1"/>
        <w:spacing w:line="360" w:lineRule="auto"/>
        <w:rPr>
          <w:b w:val="0"/>
          <w:bCs w:val="0"/>
          <w:sz w:val="8"/>
        </w:rPr>
      </w:pPr>
      <w:r>
        <w:t xml:space="preserve">BUCUREŞTI NORD - BUCUREŞTI GRIVIŢA - BUCUREŞTI BĂNEASA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E23A2F" w14:paraId="4EE4A447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AEFF5" w14:textId="77777777" w:rsidR="00E23A2F" w:rsidRDefault="00E23A2F" w:rsidP="00E23A2F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46CE8" w14:textId="77777777" w:rsidR="00E23A2F" w:rsidRDefault="00E23A2F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2F77F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D7650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5A60B73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1FB0B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8C013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D3BAB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6F3C0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1E46A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664FB9AE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F159B" w14:textId="77777777" w:rsidR="00E23A2F" w:rsidRDefault="00E23A2F" w:rsidP="00E23A2F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C9EAC" w14:textId="77777777" w:rsidR="00E23A2F" w:rsidRDefault="00E23A2F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FEB47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1BE82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30B6788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A1A05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52941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C6A9F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31E97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975FA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2F4BE025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33B74" w14:textId="77777777" w:rsidR="00E23A2F" w:rsidRDefault="00E23A2F" w:rsidP="00E23A2F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C928D" w14:textId="77777777" w:rsidR="00E23A2F" w:rsidRDefault="00E23A2F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F1B04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C4297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3886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4A053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75FE0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5F868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7742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28F520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11 şi 12.</w:t>
            </w:r>
          </w:p>
        </w:tc>
      </w:tr>
      <w:tr w:rsidR="00E23A2F" w:rsidRPr="00A8307A" w14:paraId="18560D92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2A4FD" w14:textId="77777777" w:rsidR="00E23A2F" w:rsidRPr="00A75A00" w:rsidRDefault="00E23A2F" w:rsidP="00E23A2F">
            <w:pPr>
              <w:numPr>
                <w:ilvl w:val="0"/>
                <w:numId w:val="25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04491" w14:textId="77777777" w:rsidR="00E23A2F" w:rsidRPr="00A8307A" w:rsidRDefault="00E23A2F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35387" w14:textId="77777777" w:rsidR="00E23A2F" w:rsidRPr="00A8307A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84EC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Fir III București Nord - </w:t>
            </w:r>
          </w:p>
          <w:p w14:paraId="47127E2F" w14:textId="77777777" w:rsidR="00E23A2F" w:rsidRPr="00A8307A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Grivița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FA7C5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semnal X3G și Y3G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3EA1C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92131" w14:textId="77777777" w:rsidR="00E23A2F" w:rsidRPr="00A8307A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B39A8" w14:textId="77777777" w:rsidR="00E23A2F" w:rsidRPr="00A8307A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FA83E" w14:textId="77777777" w:rsidR="00E23A2F" w:rsidRPr="00A8307A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5E6D12CD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3529C" w14:textId="77777777" w:rsidR="00E23A2F" w:rsidRDefault="00E23A2F" w:rsidP="00E23A2F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509D4" w14:textId="77777777" w:rsidR="00E23A2F" w:rsidRDefault="00E23A2F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6FE14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E2D0A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Nord -</w:t>
            </w:r>
          </w:p>
          <w:p w14:paraId="35C2C86D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Griviţa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FD7B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1G, 6G și linia cuprin-să între sch. </w:t>
            </w:r>
          </w:p>
          <w:p w14:paraId="055434D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1G - 6G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C0B61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D319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49E9E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5B352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3E4037AE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7344B" w14:textId="77777777" w:rsidR="00E23A2F" w:rsidRDefault="00E23A2F" w:rsidP="00E23A2F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DD15A" w14:textId="77777777" w:rsidR="00E23A2F" w:rsidRDefault="00E23A2F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534B3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38A0D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5203D217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F8D20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EF5FD7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A576F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931E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CA9C2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969E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4AT - 7AT.</w:t>
            </w:r>
          </w:p>
        </w:tc>
      </w:tr>
      <w:tr w:rsidR="00E23A2F" w14:paraId="43578792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4DE9C" w14:textId="77777777" w:rsidR="00E23A2F" w:rsidRDefault="00E23A2F" w:rsidP="00E23A2F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CDCB1" w14:textId="77777777" w:rsidR="00E23A2F" w:rsidRDefault="00E23A2F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B39DB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7724F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3D48FBF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72692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B8F81D6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4BD91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940D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83CEE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680B5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E24582D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1AT - 6AT.</w:t>
            </w:r>
          </w:p>
        </w:tc>
      </w:tr>
      <w:tr w:rsidR="00E23A2F" w14:paraId="117004E8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8C1FC" w14:textId="77777777" w:rsidR="00E23A2F" w:rsidRDefault="00E23A2F" w:rsidP="00E23A2F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6A122" w14:textId="77777777" w:rsidR="00E23A2F" w:rsidRDefault="00E23A2F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08539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3967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2DFFA33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4CB3F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7596030E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 AT / 18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021C1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BB1B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DBA0E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79F9A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6929BCF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1AT - 3AT, Cap Y.</w:t>
            </w:r>
          </w:p>
        </w:tc>
      </w:tr>
      <w:tr w:rsidR="00E23A2F" w14:paraId="380547E3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8EE4F" w14:textId="77777777" w:rsidR="00E23A2F" w:rsidRDefault="00E23A2F" w:rsidP="00E23A2F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AFEC0" w14:textId="77777777" w:rsidR="00E23A2F" w:rsidRDefault="00E23A2F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BF27A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20D4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758470A0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1927F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0CBE1364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AA38A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0D886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F5C07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A6017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925539B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1D - 5D, Cap X.</w:t>
            </w:r>
          </w:p>
        </w:tc>
      </w:tr>
      <w:tr w:rsidR="00E23A2F" w14:paraId="0970F277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39C7E" w14:textId="77777777" w:rsidR="00E23A2F" w:rsidRDefault="00E23A2F" w:rsidP="00E23A2F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75D1F" w14:textId="77777777" w:rsidR="00E23A2F" w:rsidRDefault="00E23A2F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C55D0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4E77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7F600D47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A493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1107968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2D/3F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680D2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8F8F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30ABF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00905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E06D12B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6933BFB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1D Cap Y, 1F-6F Cap X și intrare Depou.</w:t>
            </w:r>
          </w:p>
        </w:tc>
      </w:tr>
      <w:tr w:rsidR="00E23A2F" w14:paraId="2EF5501F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27075" w14:textId="77777777" w:rsidR="00E23A2F" w:rsidRDefault="00E23A2F" w:rsidP="00E23A2F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11F4E" w14:textId="77777777" w:rsidR="00E23A2F" w:rsidRDefault="00E23A2F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AD545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47B0D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5AD18A65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73B6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176DC74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10 D/ </w:t>
            </w:r>
          </w:p>
          <w:p w14:paraId="69832D8F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7B252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0D8CB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9B7E4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07EF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8F4B5F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1D - 6D, Cap Y.</w:t>
            </w:r>
          </w:p>
        </w:tc>
      </w:tr>
      <w:tr w:rsidR="00E23A2F" w14:paraId="12AE995E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F801E" w14:textId="77777777" w:rsidR="00E23A2F" w:rsidRDefault="00E23A2F" w:rsidP="00E23A2F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2C3FC" w14:textId="77777777" w:rsidR="00E23A2F" w:rsidRDefault="00E23A2F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56028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6AE8D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7633571F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242D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DEBE2D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A21AE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AE64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20CDD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43B8D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6DD4BB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1D - 5D, Cap Y.</w:t>
            </w:r>
          </w:p>
        </w:tc>
      </w:tr>
      <w:tr w:rsidR="00E23A2F" w14:paraId="41BC3F3C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E59DE" w14:textId="77777777" w:rsidR="00E23A2F" w:rsidRDefault="00E23A2F" w:rsidP="00E23A2F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A6A03" w14:textId="77777777" w:rsidR="00E23A2F" w:rsidRDefault="00E23A2F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1B47A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59FCA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208FB86A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27E8B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28DD71A4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8D / 9F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D5D92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B7E55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A69FC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0999F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DE267F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ieșiri la liniile 1D - 4D, Cap Y.</w:t>
            </w:r>
          </w:p>
        </w:tc>
      </w:tr>
      <w:tr w:rsidR="00E23A2F" w14:paraId="60B08916" w14:textId="77777777">
        <w:trPr>
          <w:cantSplit/>
          <w:trHeight w:val="6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2B0F8" w14:textId="77777777" w:rsidR="00E23A2F" w:rsidRDefault="00E23A2F" w:rsidP="00E23A2F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C0192" w14:textId="77777777" w:rsidR="00E23A2F" w:rsidRDefault="00E23A2F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5120A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1AE7F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1790261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D, linia 1D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116C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4418F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406A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030AD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827EC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6FC27C7D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7F0AC" w14:textId="77777777" w:rsidR="00E23A2F" w:rsidRDefault="00E23A2F" w:rsidP="00E23A2F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8F4F6" w14:textId="77777777" w:rsidR="00E23A2F" w:rsidRDefault="00E23A2F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A7296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AA99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1FE85860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32AE6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BE1931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4DBE1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4309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9C3C2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7E9A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77C89E2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 1D - 5D și 1F - 5F.</w:t>
            </w:r>
          </w:p>
        </w:tc>
      </w:tr>
      <w:tr w:rsidR="00E23A2F" w14:paraId="37ABACB6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EBC00" w14:textId="77777777" w:rsidR="00E23A2F" w:rsidRDefault="00E23A2F" w:rsidP="00E23A2F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F17C2" w14:textId="77777777" w:rsidR="00E23A2F" w:rsidRDefault="00E23A2F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F1318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C3A3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129321AF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0032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1705BB1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67B74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AE9C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772ED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0BCB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463E74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1F - 2F Cap Y.</w:t>
            </w:r>
          </w:p>
        </w:tc>
      </w:tr>
      <w:tr w:rsidR="00E23A2F" w14:paraId="26F894C2" w14:textId="77777777">
        <w:trPr>
          <w:cantSplit/>
          <w:trHeight w:val="10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DA4F2" w14:textId="77777777" w:rsidR="00E23A2F" w:rsidRDefault="00E23A2F" w:rsidP="00E23A2F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DC82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4841F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D47B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01B52900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29F99" w14:textId="77777777" w:rsidR="00E23A2F" w:rsidRDefault="00E23A2F">
            <w:pPr>
              <w:spacing w:before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</w:t>
            </w:r>
          </w:p>
          <w:p w14:paraId="7FE165B4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sch. </w:t>
            </w:r>
          </w:p>
          <w:p w14:paraId="0507B948" w14:textId="77777777" w:rsidR="00E23A2F" w:rsidRDefault="00E23A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20E bis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BC19F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7B8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FA8A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62234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AF15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7ADA4CA1" w14:textId="77777777">
        <w:trPr>
          <w:cantSplit/>
          <w:trHeight w:val="9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F9245" w14:textId="77777777" w:rsidR="00E23A2F" w:rsidRDefault="00E23A2F" w:rsidP="00E23A2F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B38F5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4EB51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453DF" w14:textId="77777777" w:rsidR="00E23A2F" w:rsidRDefault="00E23A2F">
            <w:pPr>
              <w:pStyle w:val="Heading3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St. Bucureşti Griviţa</w:t>
            </w:r>
          </w:p>
          <w:p w14:paraId="4D227CDC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E, </w:t>
            </w:r>
          </w:p>
          <w:p w14:paraId="3F1CDE8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1E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1123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574C4E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20A70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73996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9139A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1A1D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09F3BF4D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ABE0B" w14:textId="77777777" w:rsidR="00E23A2F" w:rsidRDefault="00E23A2F" w:rsidP="00E23A2F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961B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6B2C0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4409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6EEF070B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2F şi 3F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E2C8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6300B4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E0F91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7B8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806EA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E25A9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7988A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0BA1A3CC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EA64A" w14:textId="77777777" w:rsidR="00E23A2F" w:rsidRDefault="00E23A2F" w:rsidP="00E23A2F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E635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6B1A4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9A5A9" w14:textId="77777777" w:rsidR="00E23A2F" w:rsidRDefault="00E23A2F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3DA5305E" w14:textId="77777777" w:rsidR="00E23A2F" w:rsidRDefault="00E23A2F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D562D" w14:textId="77777777" w:rsidR="00E23A2F" w:rsidRDefault="00E23A2F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D1FAF87" w14:textId="77777777" w:rsidR="00E23A2F" w:rsidRDefault="00E23A2F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D83D7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7B8FB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041E8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D617C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35A3F9A2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5831A" w14:textId="77777777" w:rsidR="00E23A2F" w:rsidRDefault="00E23A2F" w:rsidP="00E23A2F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36CE9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61922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F1C2C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4868904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330BB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4216055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97406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7B8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4C72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9B747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905E5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2437DA15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C94B7" w14:textId="77777777" w:rsidR="00E23A2F" w:rsidRDefault="00E23A2F" w:rsidP="00E23A2F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21AA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56158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43D5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2A33152B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FDA2E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F21DC1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56633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E986F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A8F00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CC11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1DEACF0D" w14:textId="77777777">
        <w:trPr>
          <w:cantSplit/>
          <w:trHeight w:val="104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62BDA" w14:textId="77777777" w:rsidR="00E23A2F" w:rsidRDefault="00E23A2F" w:rsidP="00E23A2F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D03F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DF64C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E73BC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59DAE0F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H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6471E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4F13116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 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E9B05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7B8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DCE0E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6D49C" w14:textId="77777777" w:rsidR="00E23A2F" w:rsidRPr="001B37B8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7699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5415EF9A" w14:textId="77777777" w:rsidR="00E23A2F" w:rsidRDefault="00E23A2F">
      <w:pPr>
        <w:spacing w:before="40" w:after="40" w:line="192" w:lineRule="auto"/>
        <w:ind w:right="57"/>
        <w:rPr>
          <w:sz w:val="20"/>
        </w:rPr>
      </w:pPr>
    </w:p>
    <w:p w14:paraId="37157DD0" w14:textId="77777777" w:rsidR="00E23A2F" w:rsidRDefault="00E23A2F" w:rsidP="00100E16">
      <w:pPr>
        <w:pStyle w:val="Heading1"/>
        <w:spacing w:line="360" w:lineRule="auto"/>
      </w:pPr>
      <w:r>
        <w:t>LINIA 301 Z2</w:t>
      </w:r>
    </w:p>
    <w:p w14:paraId="4E886C87" w14:textId="77777777" w:rsidR="00E23A2F" w:rsidRDefault="00E23A2F" w:rsidP="00F61D15">
      <w:pPr>
        <w:pStyle w:val="Heading1"/>
        <w:spacing w:line="360" w:lineRule="auto"/>
        <w:rPr>
          <w:b w:val="0"/>
          <w:bCs w:val="0"/>
          <w:sz w:val="8"/>
        </w:rPr>
      </w:pPr>
      <w:r>
        <w:t>POST RUDENI - TRANSCONTAINERE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E23A2F" w14:paraId="19A6AF16" w14:textId="77777777">
        <w:trPr>
          <w:cantSplit/>
          <w:trHeight w:val="104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85A52" w14:textId="77777777" w:rsidR="00E23A2F" w:rsidRDefault="00E23A2F" w:rsidP="00E23A2F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DEF7A" w14:textId="77777777" w:rsidR="00E23A2F" w:rsidRDefault="00E23A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9068A" w14:textId="77777777" w:rsidR="00E23A2F" w:rsidRPr="00353356" w:rsidRDefault="00E23A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CD991" w14:textId="77777777" w:rsidR="00E23A2F" w:rsidRDefault="00E23A2F">
            <w:pPr>
              <w:spacing w:before="40" w:line="281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Bucureştii Noi</w:t>
            </w:r>
          </w:p>
          <w:p w14:paraId="61C345D9" w14:textId="77777777" w:rsidR="00E23A2F" w:rsidRDefault="00E23A2F">
            <w:pPr>
              <w:spacing w:before="40" w:line="281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B7C30" w14:textId="77777777" w:rsidR="00E23A2F" w:rsidRDefault="00E23A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1FB7F590" w14:textId="77777777" w:rsidR="00E23A2F" w:rsidRDefault="00E23A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 / 22</w:t>
            </w:r>
          </w:p>
          <w:p w14:paraId="6F544AA9" w14:textId="77777777" w:rsidR="00E23A2F" w:rsidRDefault="00E23A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0FC11BD3" w14:textId="77777777" w:rsidR="00E23A2F" w:rsidRDefault="00E23A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52CD0" w14:textId="77777777" w:rsidR="00E23A2F" w:rsidRPr="00353356" w:rsidRDefault="00E23A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52C7D" w14:textId="77777777" w:rsidR="00E23A2F" w:rsidRDefault="00E23A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873E0" w14:textId="77777777" w:rsidR="00E23A2F" w:rsidRPr="00353356" w:rsidRDefault="00E23A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2489E" w14:textId="77777777" w:rsidR="00E23A2F" w:rsidRDefault="00E23A2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758B322" w14:textId="77777777" w:rsidR="00E23A2F" w:rsidRDefault="00E23A2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0DD021B" w14:textId="77777777" w:rsidR="00E23A2F" w:rsidRDefault="00E23A2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Grupa C Bucureștii Noi în direcția Post Rudeni.</w:t>
            </w:r>
          </w:p>
        </w:tc>
      </w:tr>
    </w:tbl>
    <w:p w14:paraId="2A979A56" w14:textId="77777777" w:rsidR="00E23A2F" w:rsidRDefault="00E23A2F">
      <w:pPr>
        <w:spacing w:before="40" w:line="192" w:lineRule="auto"/>
        <w:ind w:right="57"/>
        <w:rPr>
          <w:sz w:val="20"/>
        </w:rPr>
      </w:pPr>
    </w:p>
    <w:p w14:paraId="5B200026" w14:textId="77777777" w:rsidR="00E23A2F" w:rsidRDefault="00E23A2F" w:rsidP="00DE67EC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  <w:r>
        <w:rPr>
          <w:b/>
          <w:bCs/>
          <w:spacing w:val="40"/>
        </w:rPr>
        <w:t>LINIA 304</w:t>
      </w:r>
    </w:p>
    <w:p w14:paraId="75B28DAA" w14:textId="77777777" w:rsidR="00E23A2F" w:rsidRDefault="00E23A2F" w:rsidP="00D03CA4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COMPLEX PLOIEŞTI TRIAJ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E23A2F" w14:paraId="0B9442DD" w14:textId="77777777">
        <w:trPr>
          <w:cantSplit/>
          <w:trHeight w:val="76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1A71F" w14:textId="77777777" w:rsidR="00E23A2F" w:rsidRDefault="00E23A2F" w:rsidP="00E23A2F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52D8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1332B" w14:textId="77777777" w:rsidR="00E23A2F" w:rsidRPr="00594E5B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4D442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Triaj</w:t>
            </w:r>
          </w:p>
          <w:p w14:paraId="676FC76F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A, </w:t>
            </w:r>
          </w:p>
          <w:p w14:paraId="4642D70C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10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0CC84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</w:t>
            </w:r>
          </w:p>
          <w:p w14:paraId="09F29FA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83 A </w:t>
            </w:r>
          </w:p>
          <w:p w14:paraId="3BE45A6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426D283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108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C970D" w14:textId="77777777" w:rsidR="00E23A2F" w:rsidRPr="00594E5B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94E5B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BBC18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BADA0" w14:textId="77777777" w:rsidR="00E23A2F" w:rsidRPr="00594E5B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0A2D8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1E759B7D" w14:textId="77777777">
        <w:trPr>
          <w:cantSplit/>
          <w:trHeight w:val="76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5DEA4" w14:textId="77777777" w:rsidR="00E23A2F" w:rsidRDefault="00E23A2F" w:rsidP="00E23A2F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B28E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DBC6D" w14:textId="77777777" w:rsidR="00E23A2F" w:rsidRPr="00594E5B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2818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Triaj</w:t>
            </w:r>
          </w:p>
          <w:p w14:paraId="1D0F1EE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A, </w:t>
            </w:r>
          </w:p>
          <w:p w14:paraId="6820A8F4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E8536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94A07" w14:textId="77777777" w:rsidR="00E23A2F" w:rsidRPr="00594E5B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9A71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CE2B1" w14:textId="77777777" w:rsidR="00E23A2F" w:rsidRPr="00594E5B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1945D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2B962EC8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ACCE0" w14:textId="77777777" w:rsidR="00E23A2F" w:rsidRDefault="00E23A2F" w:rsidP="00E23A2F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2654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3F53C" w14:textId="77777777" w:rsidR="00E23A2F" w:rsidRPr="00594E5B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3F197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Triaj</w:t>
            </w:r>
          </w:p>
          <w:p w14:paraId="18D7EBD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A, </w:t>
            </w:r>
          </w:p>
          <w:p w14:paraId="2E7EB972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2  - 5 </w:t>
            </w:r>
          </w:p>
          <w:p w14:paraId="4E9D224E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7 şi 8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9E6A5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23FC1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493AC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20F0B" w14:textId="77777777" w:rsidR="00E23A2F" w:rsidRPr="00594E5B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7DF81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2187EE94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D7D1B" w14:textId="77777777" w:rsidR="00E23A2F" w:rsidRDefault="00E23A2F" w:rsidP="00E23A2F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55577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C9C35" w14:textId="77777777" w:rsidR="00E23A2F" w:rsidRPr="00594E5B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17F43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Triaj</w:t>
            </w:r>
          </w:p>
          <w:p w14:paraId="78ABF74A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A, Cap X + </w:t>
            </w:r>
          </w:p>
          <w:p w14:paraId="783ADCCC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5755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zona apa-ratelor de cale Cap X </w:t>
            </w:r>
          </w:p>
          <w:p w14:paraId="6EE2A45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+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706AE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804DE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FB9AD" w14:textId="77777777" w:rsidR="00E23A2F" w:rsidRPr="00594E5B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2F399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1521A193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86DDE" w14:textId="77777777" w:rsidR="00E23A2F" w:rsidRDefault="00E23A2F" w:rsidP="00E23A2F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BD02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CBD89" w14:textId="77777777" w:rsidR="00E23A2F" w:rsidRPr="00594E5B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FFD0B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Triaj</w:t>
            </w:r>
          </w:p>
          <w:p w14:paraId="5A8B8BC0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D2F26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liniile 1, 3, 4, 5, 6 și sch. 101, 15, 21, 25, 37/41, 23, 29, 31, 43, 63, 67, 73, 53, 75, 85, 87, 51, 65, 83, 69, 89 </w:t>
            </w:r>
          </w:p>
          <w:p w14:paraId="7B869BF1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55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97644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B098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8B556" w14:textId="77777777" w:rsidR="00E23A2F" w:rsidRPr="00594E5B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1A0C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0136A283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04F7B" w14:textId="77777777" w:rsidR="00E23A2F" w:rsidRDefault="00E23A2F" w:rsidP="00E23A2F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5FBAD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4D518" w14:textId="77777777" w:rsidR="00E23A2F" w:rsidRPr="00594E5B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FCADF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Triaj</w:t>
            </w:r>
          </w:p>
          <w:p w14:paraId="7DC6759F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D, Cap X + </w:t>
            </w:r>
          </w:p>
          <w:p w14:paraId="419B3FD6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CBDF2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zona apa-ratelor de cale Cap X </w:t>
            </w:r>
          </w:p>
          <w:p w14:paraId="443FD883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+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1ED22" w14:textId="77777777" w:rsidR="00E23A2F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31F7F" w14:textId="77777777" w:rsidR="00E23A2F" w:rsidRDefault="00E23A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C256C" w14:textId="77777777" w:rsidR="00E23A2F" w:rsidRPr="00594E5B" w:rsidRDefault="00E23A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49BB7" w14:textId="77777777" w:rsidR="00E23A2F" w:rsidRDefault="00E23A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280525C7" w14:textId="77777777" w:rsidR="00E23A2F" w:rsidRDefault="00E23A2F">
      <w:pPr>
        <w:spacing w:before="40" w:after="40" w:line="192" w:lineRule="auto"/>
        <w:ind w:right="57"/>
        <w:rPr>
          <w:sz w:val="20"/>
          <w:lang w:val="en-US"/>
        </w:rPr>
      </w:pPr>
    </w:p>
    <w:p w14:paraId="4EF3C7F3" w14:textId="77777777" w:rsidR="00E23A2F" w:rsidRDefault="00E23A2F" w:rsidP="00F0370D">
      <w:pPr>
        <w:pStyle w:val="Heading1"/>
        <w:spacing w:line="360" w:lineRule="auto"/>
      </w:pPr>
      <w:r>
        <w:lastRenderedPageBreak/>
        <w:t>LINIA 800</w:t>
      </w:r>
    </w:p>
    <w:p w14:paraId="794A9854" w14:textId="77777777" w:rsidR="00E23A2F" w:rsidRDefault="00E23A2F" w:rsidP="00FF431F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CONSTANŢA</w:t>
      </w:r>
    </w:p>
    <w:tbl>
      <w:tblPr>
        <w:tblW w:w="10206" w:type="dxa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E23A2F" w14:paraId="201B7B30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C2D3AA" w14:textId="77777777" w:rsidR="00E23A2F" w:rsidRDefault="00E23A2F" w:rsidP="00E23A2F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3EF20D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D8DFFF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161C79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194EF17A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928C8C" w14:textId="77777777" w:rsidR="00E23A2F" w:rsidRDefault="00E23A2F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268552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D53F94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F4F1B9" w14:textId="77777777" w:rsidR="00E23A2F" w:rsidRPr="008D08DE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EA21B2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079F55C8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51ABE4" w14:textId="77777777" w:rsidR="00E23A2F" w:rsidRDefault="00E23A2F" w:rsidP="00E23A2F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3C204C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AFCE9C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96300E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09BE6CD2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615EB2" w14:textId="77777777" w:rsidR="00E23A2F" w:rsidRDefault="00E23A2F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7ACB86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DEACFF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9F79E5" w14:textId="77777777" w:rsidR="00E23A2F" w:rsidRPr="008D08DE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141610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5BAB8188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AA97C7" w14:textId="77777777" w:rsidR="00E23A2F" w:rsidRDefault="00E23A2F" w:rsidP="00E23A2F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8D50A8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5C330C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1F0A0E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42D1ABDA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BAB246" w14:textId="77777777" w:rsidR="00E23A2F" w:rsidRDefault="00E23A2F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55E65F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73942C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0809CE" w14:textId="77777777" w:rsidR="00E23A2F" w:rsidRPr="008D08DE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6CED4E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CD893D1" w14:textId="77777777" w:rsidR="00E23A2F" w:rsidRDefault="00E23A2F" w:rsidP="00897192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Cu acces la liniile 11 şi 12.</w:t>
            </w:r>
          </w:p>
        </w:tc>
      </w:tr>
      <w:tr w:rsidR="00E23A2F" w:rsidRPr="00A8307A" w14:paraId="424FF66F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95189E" w14:textId="77777777" w:rsidR="00E23A2F" w:rsidRPr="00A75A00" w:rsidRDefault="00E23A2F" w:rsidP="00E23A2F">
            <w:pPr>
              <w:numPr>
                <w:ilvl w:val="0"/>
                <w:numId w:val="28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DE59EA" w14:textId="77777777" w:rsidR="00E23A2F" w:rsidRPr="00A8307A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2C2ACA" w14:textId="77777777" w:rsidR="00E23A2F" w:rsidRPr="00A8307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727DD9" w14:textId="77777777" w:rsidR="00E23A2F" w:rsidRPr="00A8307A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Racordare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52A7FA" w14:textId="77777777" w:rsidR="00E23A2F" w:rsidRDefault="00E23A2F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6202F9DC" w14:textId="77777777" w:rsidR="00E23A2F" w:rsidRDefault="00E23A2F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23 - 27 </w:t>
            </w:r>
          </w:p>
          <w:p w14:paraId="2738572C" w14:textId="77777777" w:rsidR="00E23A2F" w:rsidRDefault="00E23A2F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3774FC31" w14:textId="77777777" w:rsidR="00E23A2F" w:rsidRDefault="00E23A2F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25 - 29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FBA909" w14:textId="77777777" w:rsidR="00E23A2F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9091D0" w14:textId="77777777" w:rsidR="00E23A2F" w:rsidRPr="00A8307A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36C6B4" w14:textId="77777777" w:rsidR="00E23A2F" w:rsidRPr="00A8307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71E80C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BDFC331" w14:textId="77777777" w:rsidR="00E23A2F" w:rsidRPr="00A8307A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treceri în abatere la București Triaj.</w:t>
            </w:r>
          </w:p>
        </w:tc>
      </w:tr>
      <w:tr w:rsidR="00E23A2F" w14:paraId="15BF14A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DCCAE" w14:textId="77777777" w:rsidR="00E23A2F" w:rsidRDefault="00E23A2F" w:rsidP="00E23A2F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1E635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96588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8E9FF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Băneasa</w:t>
            </w:r>
          </w:p>
          <w:p w14:paraId="5235C270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1249E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toată</w:t>
            </w:r>
          </w:p>
          <w:p w14:paraId="5696AABF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  <w:szCs w:val="18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14A35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8D7E1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E99B3" w14:textId="77777777" w:rsidR="00E23A2F" w:rsidRPr="008D08DE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B1C08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176AA90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74764" w14:textId="77777777" w:rsidR="00E23A2F" w:rsidRDefault="00E23A2F" w:rsidP="00E23A2F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ABE8B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C8D99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0FBC7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7C8ED" w14:textId="77777777" w:rsidR="00E23A2F" w:rsidRDefault="00E23A2F" w:rsidP="0070462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1BC3F874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27/29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F3123" w14:textId="77777777" w:rsidR="00E23A2F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CF1FD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C74CA" w14:textId="77777777" w:rsidR="00E23A2F" w:rsidRPr="008D08DE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94938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5A9AB5F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380E1" w14:textId="77777777" w:rsidR="00E23A2F" w:rsidRDefault="00E23A2F" w:rsidP="00E23A2F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423EF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36CC1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FF54B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1F52B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751EE" w14:textId="77777777" w:rsidR="00E23A2F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EF31A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0E58B" w14:textId="77777777" w:rsidR="00E23A2F" w:rsidRPr="008D08DE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2C8B5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1730426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3F2B6" w14:textId="77777777" w:rsidR="00E23A2F" w:rsidRDefault="00E23A2F" w:rsidP="00E23A2F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3277A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E5ACC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E1808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Pantelimon peste sch. 33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CAF2B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8CA4F" w14:textId="77777777" w:rsidR="00E23A2F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5E953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15+950</w:t>
            </w:r>
          </w:p>
          <w:p w14:paraId="229510F0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77D5C" w14:textId="77777777" w:rsidR="00E23A2F" w:rsidRPr="008D08DE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118C6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01C380F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0B839" w14:textId="77777777" w:rsidR="00E23A2F" w:rsidRDefault="00E23A2F" w:rsidP="00E23A2F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822C5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AC504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52869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C04A8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B89EF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754B1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8CCFC" w14:textId="77777777" w:rsidR="00E23A2F" w:rsidRPr="008D08DE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CD2B6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0DC70FF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3E7E185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şi 5.</w:t>
            </w:r>
          </w:p>
        </w:tc>
      </w:tr>
      <w:tr w:rsidR="00E23A2F" w14:paraId="0C0ACF7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72872" w14:textId="77777777" w:rsidR="00E23A2F" w:rsidRDefault="00E23A2F" w:rsidP="00E23A2F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77769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CA109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A77FD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9F4B6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DAEC0" w14:textId="77777777" w:rsidR="00E23A2F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5E446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33A2E" w14:textId="77777777" w:rsidR="00E23A2F" w:rsidRPr="008D08DE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BCE00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58AC74B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80C544C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şi 5.</w:t>
            </w:r>
          </w:p>
        </w:tc>
      </w:tr>
      <w:tr w:rsidR="00E23A2F" w14:paraId="1CC9B03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5B26B" w14:textId="77777777" w:rsidR="00E23A2F" w:rsidRDefault="00E23A2F" w:rsidP="00E23A2F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A7076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9448C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774FE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00EB7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13F2C" w14:textId="77777777" w:rsidR="00E23A2F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159C5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DABCA" w14:textId="77777777" w:rsidR="00E23A2F" w:rsidRPr="008D08DE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43A53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E2E691A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582FA50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5.</w:t>
            </w:r>
          </w:p>
        </w:tc>
      </w:tr>
      <w:tr w:rsidR="00E23A2F" w14:paraId="6AEE38A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B2AEC" w14:textId="77777777" w:rsidR="00E23A2F" w:rsidRDefault="00E23A2F" w:rsidP="00E23A2F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A3E88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DB3FC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EA1F4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Pasărea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7CFE1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EB417" w14:textId="77777777" w:rsidR="00E23A2F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FCFE4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72921" w14:textId="77777777" w:rsidR="00E23A2F" w:rsidRPr="008D08DE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1C5E1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3A14258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C7B22AF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4.</w:t>
            </w:r>
          </w:p>
        </w:tc>
      </w:tr>
      <w:tr w:rsidR="00E23A2F" w14:paraId="7554DB4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0A839" w14:textId="77777777" w:rsidR="00E23A2F" w:rsidRDefault="00E23A2F" w:rsidP="00E23A2F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28439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75FAA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DD83F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Brănești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DBA69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3A451999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3D90E" w14:textId="77777777" w:rsidR="00E23A2F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A92BA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BBC97" w14:textId="77777777" w:rsidR="00E23A2F" w:rsidRPr="008D08DE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ED096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23A2F" w14:paraId="6F8E314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C9233" w14:textId="77777777" w:rsidR="00E23A2F" w:rsidRDefault="00E23A2F" w:rsidP="00E23A2F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187EC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107+900</w:t>
            </w:r>
          </w:p>
          <w:p w14:paraId="12381099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18957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E7438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Ciulniţa – Dragoș Vodă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D693A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AAA97" w14:textId="77777777" w:rsidR="00E23A2F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F387F" w14:textId="77777777" w:rsidR="00E23A2F" w:rsidRDefault="00E23A2F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107+900</w:t>
            </w:r>
          </w:p>
          <w:p w14:paraId="34B75194" w14:textId="77777777" w:rsidR="00E23A2F" w:rsidRDefault="00E23A2F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174E7" w14:textId="77777777" w:rsidR="00E23A2F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EAF76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23A2F" w14:paraId="16926CD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1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59B2E" w14:textId="77777777" w:rsidR="00E23A2F" w:rsidRDefault="00E23A2F" w:rsidP="00E23A2F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F0FA7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82847" w14:textId="77777777" w:rsidR="00E23A2F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DDE84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Ciulniţa -</w:t>
            </w:r>
          </w:p>
          <w:p w14:paraId="43EE6D08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Perișoru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9A825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45DEC" w14:textId="77777777" w:rsidR="00E23A2F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3EF56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109+800</w:t>
            </w:r>
          </w:p>
          <w:p w14:paraId="39E1B6D2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111+730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F6471" w14:textId="77777777" w:rsidR="00E23A2F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140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D07D5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23A2F" w14:paraId="6D859A5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8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654B1" w14:textId="77777777" w:rsidR="00E23A2F" w:rsidRDefault="00E23A2F" w:rsidP="00E23A2F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BC2F3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2A40B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C0394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Ciulniţa</w:t>
            </w:r>
          </w:p>
          <w:p w14:paraId="0302067B" w14:textId="77777777" w:rsidR="00E23A2F" w:rsidRPr="008B2519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6, 7, 8 şi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F5B9F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B2AD2C8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52256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33BCC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9D2EF" w14:textId="77777777" w:rsidR="00E23A2F" w:rsidRPr="008D08DE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DDBCA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</w:tc>
      </w:tr>
      <w:tr w:rsidR="00E23A2F" w14:paraId="53AAC27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FD4A7" w14:textId="77777777" w:rsidR="00E23A2F" w:rsidRDefault="00E23A2F" w:rsidP="00E23A2F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DCFAD" w14:textId="77777777" w:rsidR="00E23A2F" w:rsidRDefault="00E23A2F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504DA" w14:textId="77777777" w:rsidR="00E23A2F" w:rsidRPr="001161EA" w:rsidRDefault="00E23A2F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7F358" w14:textId="77777777" w:rsidR="00E23A2F" w:rsidRDefault="00E23A2F" w:rsidP="00897192">
            <w:pPr>
              <w:spacing w:line="276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St. Feteşti</w:t>
            </w:r>
          </w:p>
          <w:p w14:paraId="633F29C5" w14:textId="77777777" w:rsidR="00E23A2F" w:rsidRDefault="00E23A2F" w:rsidP="0089719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24A41" w14:textId="77777777" w:rsidR="00E23A2F" w:rsidRDefault="00E23A2F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 </w:t>
            </w:r>
          </w:p>
          <w:p w14:paraId="6957515D" w14:textId="77777777" w:rsidR="00E23A2F" w:rsidRDefault="00E23A2F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94E00" w14:textId="77777777" w:rsidR="00E23A2F" w:rsidRPr="001161EA" w:rsidRDefault="00E23A2F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24173" w14:textId="77777777" w:rsidR="00E23A2F" w:rsidRDefault="00E23A2F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59E62" w14:textId="77777777" w:rsidR="00E23A2F" w:rsidRPr="008D08DE" w:rsidRDefault="00E23A2F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A0BFD" w14:textId="77777777" w:rsidR="00E23A2F" w:rsidRDefault="00E23A2F" w:rsidP="00897192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linia UNIFERTRANS și la liniile 2, 3, 7 - 12. </w:t>
            </w:r>
          </w:p>
        </w:tc>
      </w:tr>
      <w:tr w:rsidR="00E23A2F" w14:paraId="0D7AF3D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8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291F0" w14:textId="77777777" w:rsidR="00E23A2F" w:rsidRDefault="00E23A2F" w:rsidP="00E23A2F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58E0F" w14:textId="77777777" w:rsidR="00E23A2F" w:rsidRDefault="00E23A2F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7C88A" w14:textId="77777777" w:rsidR="00E23A2F" w:rsidRPr="001161EA" w:rsidRDefault="00E23A2F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52FF9" w14:textId="77777777" w:rsidR="00E23A2F" w:rsidRDefault="00E23A2F" w:rsidP="003E7F1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Saligny Cap 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E3521" w14:textId="77777777" w:rsidR="00E23A2F" w:rsidRDefault="00E23A2F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90C60" w14:textId="77777777" w:rsidR="00E23A2F" w:rsidRPr="001161EA" w:rsidRDefault="00E23A2F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CB376" w14:textId="77777777" w:rsidR="00E23A2F" w:rsidRDefault="00E23A2F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DA7FC" w14:textId="77777777" w:rsidR="00E23A2F" w:rsidRDefault="00E23A2F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23A87" w14:textId="77777777" w:rsidR="00E23A2F" w:rsidRDefault="00E23A2F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Fără inductori.</w:t>
            </w:r>
          </w:p>
          <w:p w14:paraId="09BC0791" w14:textId="77777777" w:rsidR="00E23A2F" w:rsidRDefault="00E23A2F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5 și 6 St. Saligny.</w:t>
            </w:r>
          </w:p>
        </w:tc>
      </w:tr>
      <w:tr w:rsidR="00E23A2F" w14:paraId="4A9D579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90806" w14:textId="77777777" w:rsidR="00E23A2F" w:rsidRDefault="00E23A2F" w:rsidP="00E23A2F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59942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552F6" w14:textId="77777777" w:rsidR="00E23A2F" w:rsidRPr="001161EA" w:rsidRDefault="00E23A2F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CAD57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5252B3C1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0,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6C216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6910B110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sch. 94 până la vârf </w:t>
            </w:r>
          </w:p>
          <w:p w14:paraId="4065A24E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06EF8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DD166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6FD76" w14:textId="77777777" w:rsidR="00E23A2F" w:rsidRPr="001161EA" w:rsidRDefault="00E23A2F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675AE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23A2F" w14:paraId="31C1CE6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56132" w14:textId="77777777" w:rsidR="00E23A2F" w:rsidRDefault="00E23A2F" w:rsidP="00E23A2F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E76E2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38D06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5FF9D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4FEBFB1B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D292E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semnal</w:t>
            </w:r>
          </w:p>
          <w:p w14:paraId="32F1928B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XPNB,</w:t>
            </w:r>
          </w:p>
          <w:p w14:paraId="788FA740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până la vârf sch.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02A67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7777B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F56C9" w14:textId="77777777" w:rsidR="00E23A2F" w:rsidRPr="008D08DE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16A90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5654730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95409" w14:textId="77777777" w:rsidR="00E23A2F" w:rsidRDefault="00E23A2F" w:rsidP="00E23A2F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9C3B3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56931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15B5C" w14:textId="77777777" w:rsidR="00E23A2F" w:rsidRDefault="00E23A2F" w:rsidP="0072664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264ABB1B" w14:textId="77777777" w:rsidR="00E23A2F" w:rsidRDefault="00E23A2F" w:rsidP="0072664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8B6C1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7C994" w14:textId="77777777" w:rsidR="00E23A2F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D06D7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C11F1" w14:textId="77777777" w:rsidR="00E23A2F" w:rsidRPr="008D08DE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907FE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Afectează intrări - ieşiri la linia 7 Grupa A</w:t>
            </w:r>
          </w:p>
        </w:tc>
      </w:tr>
      <w:tr w:rsidR="00E23A2F" w14:paraId="69D0B68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D2ED5" w14:textId="77777777" w:rsidR="00E23A2F" w:rsidRDefault="00E23A2F" w:rsidP="00E23A2F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A54B4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0677E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F1381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5CCC27AF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B4D07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6C0F5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578C9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75B36" w14:textId="77777777" w:rsidR="00E23A2F" w:rsidRPr="008D08DE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2F631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75BA2E6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1851704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17 şi 18.</w:t>
            </w:r>
          </w:p>
        </w:tc>
      </w:tr>
      <w:tr w:rsidR="00E23A2F" w14:paraId="5A249BF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7ADEB" w14:textId="77777777" w:rsidR="00E23A2F" w:rsidRDefault="00E23A2F" w:rsidP="00E23A2F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7D0E2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55701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7803B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3F1F1A1F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</w:rPr>
              <w:t>Grupa A, liniile 10, 11, 14,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9EF91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intrări - 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856CE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70176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009FA" w14:textId="77777777" w:rsidR="00E23A2F" w:rsidRPr="008D08DE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B63E8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01C932F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F432B" w14:textId="77777777" w:rsidR="00E23A2F" w:rsidRDefault="00E23A2F" w:rsidP="00E23A2F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0A190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2DC17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242D5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180AD58D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F3279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04B43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41431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78740" w14:textId="77777777" w:rsidR="00E23A2F" w:rsidRPr="008D08DE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C67DB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51AFA1B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44775" w14:textId="77777777" w:rsidR="00E23A2F" w:rsidRDefault="00E23A2F" w:rsidP="00E23A2F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6094F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FCFDA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5A1DA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4EEF2939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D4174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4DF80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EFB9B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7356F" w14:textId="77777777" w:rsidR="00E23A2F" w:rsidRPr="008D08DE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9D225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4458223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BE63C" w14:textId="77777777" w:rsidR="00E23A2F" w:rsidRDefault="00E23A2F" w:rsidP="00E23A2F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C7631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F334F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01AB1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3C5CCC98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1CA52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B833B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6474C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A18C9" w14:textId="77777777" w:rsidR="00E23A2F" w:rsidRPr="008D08DE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59954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6B3417B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1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4F3F2" w14:textId="77777777" w:rsidR="00E23A2F" w:rsidRDefault="00E23A2F" w:rsidP="00E23A2F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F303B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A0C72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C300E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676C5D3A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18</w:t>
            </w:r>
          </w:p>
          <w:p w14:paraId="43417999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2C244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intrări-ieşiri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382D2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E7D25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3B987" w14:textId="77777777" w:rsidR="00E23A2F" w:rsidRPr="008D08DE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135A8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27A3EF5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DBAD7" w14:textId="77777777" w:rsidR="00E23A2F" w:rsidRDefault="00E23A2F" w:rsidP="00E23A2F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5A658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B4873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72C62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248E85D1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07114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ED10D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6AFD2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3EBCB" w14:textId="77777777" w:rsidR="00E23A2F" w:rsidRPr="008D08DE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9C927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146A121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– ieşiri </w:t>
            </w:r>
          </w:p>
          <w:p w14:paraId="1DA03F2A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18 şi 19.</w:t>
            </w:r>
          </w:p>
        </w:tc>
      </w:tr>
      <w:tr w:rsidR="00E23A2F" w14:paraId="25308EE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2E36E" w14:textId="77777777" w:rsidR="00E23A2F" w:rsidRDefault="00E23A2F" w:rsidP="00E23A2F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BDD95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0892D" w14:textId="77777777" w:rsidR="00E23A2F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B5A7D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Dorobanțu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B50C5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17 </w:t>
            </w:r>
          </w:p>
          <w:p w14:paraId="26364380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8463E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B699A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F11CF" w14:textId="77777777" w:rsidR="00E23A2F" w:rsidRPr="008D08DE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B1C5F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E2C511D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liniile 1-4 Cap X</w:t>
            </w:r>
          </w:p>
        </w:tc>
      </w:tr>
      <w:tr w:rsidR="00E23A2F" w14:paraId="57A60D7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693FF" w14:textId="77777777" w:rsidR="00E23A2F" w:rsidRDefault="00E23A2F" w:rsidP="00E23A2F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88F4D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E6BDF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CF6E4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Basarabi - </w:t>
            </w:r>
          </w:p>
          <w:p w14:paraId="7BC88176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Valu lui Traian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B76CA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90503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237EE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210+950</w:t>
            </w:r>
          </w:p>
          <w:p w14:paraId="1A987869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00A8A" w14:textId="77777777" w:rsidR="00E23A2F" w:rsidRPr="008D08DE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14B64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23A2F" w14:paraId="539DD70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ED19E" w14:textId="77777777" w:rsidR="00E23A2F" w:rsidRDefault="00E23A2F" w:rsidP="00E23A2F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C4FE7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1F88D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93CCD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26BE3674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BB989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10499BDB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72ECE74A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3D / 5D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1EDB5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8FAE9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ECBC3" w14:textId="77777777" w:rsidR="00E23A2F" w:rsidRPr="008D08DE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BA8EB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76C183C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8EA9FF9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firul I și firul II la liniile 1D - 5D și la </w:t>
            </w:r>
          </w:p>
          <w:p w14:paraId="7C07D5B1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Grupa B.</w:t>
            </w:r>
          </w:p>
        </w:tc>
      </w:tr>
      <w:tr w:rsidR="00E23A2F" w14:paraId="449EF3B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EAE0F" w14:textId="77777777" w:rsidR="00E23A2F" w:rsidRDefault="00E23A2F" w:rsidP="00E23A2F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86E16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40667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6710B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25FB5B62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D94C5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3711F0F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165F4" w14:textId="77777777" w:rsidR="00E23A2F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123DF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A00DF" w14:textId="77777777" w:rsidR="00E23A2F" w:rsidRPr="008D08DE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04334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141689F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87472" w14:textId="77777777" w:rsidR="00E23A2F" w:rsidRDefault="00E23A2F" w:rsidP="00E23A2F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7FF65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DB88F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E0AF6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76C73E01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2A6DF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700 m din </w:t>
            </w:r>
          </w:p>
          <w:p w14:paraId="7EE8923F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F87E7" w14:textId="77777777" w:rsidR="00E23A2F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D7D11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3A7FB" w14:textId="77777777" w:rsidR="00E23A2F" w:rsidRPr="008D08DE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00181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1F5BD20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82D0A" w14:textId="77777777" w:rsidR="00E23A2F" w:rsidRDefault="00E23A2F" w:rsidP="00E23A2F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49DB8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36174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E6F2A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2BFB77CC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FA945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35B </w:t>
            </w:r>
          </w:p>
          <w:p w14:paraId="647DA5F0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4353DB47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03100CA3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41B/</w:t>
            </w:r>
          </w:p>
          <w:p w14:paraId="19C17487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49B, 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01213" w14:textId="77777777" w:rsidR="00E23A2F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221C4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64541" w14:textId="77777777" w:rsidR="00E23A2F" w:rsidRPr="008D08DE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B9B90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526AA4D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64EE9" w14:textId="77777777" w:rsidR="00E23A2F" w:rsidRDefault="00E23A2F" w:rsidP="00E23A2F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E02BB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BA1B7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7C4E5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30694FBF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521F6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150 m din </w:t>
            </w:r>
          </w:p>
          <w:p w14:paraId="5294B076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26D65" w14:textId="77777777" w:rsidR="00E23A2F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B7CF4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57E7E" w14:textId="77777777" w:rsidR="00E23A2F" w:rsidRPr="008D08DE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2B085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7A48A6E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20991" w14:textId="77777777" w:rsidR="00E23A2F" w:rsidRDefault="00E23A2F" w:rsidP="00E23A2F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5F47D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14012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3B228" w14:textId="77777777" w:rsidR="00E23A2F" w:rsidRDefault="00E23A2F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6586642C" w14:textId="77777777" w:rsidR="00E23A2F" w:rsidRDefault="00E23A2F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DDC4D" w14:textId="77777777" w:rsidR="00E23A2F" w:rsidRPr="00F565BC" w:rsidRDefault="00E23A2F" w:rsidP="00897192">
            <w:pPr>
              <w:spacing w:before="40" w:after="40" w:line="276" w:lineRule="auto"/>
              <w:ind w:left="57" w:right="57"/>
              <w:jc w:val="center"/>
            </w:pPr>
            <w:r w:rsidRPr="00F565BC">
              <w:t>peste</w:t>
            </w:r>
          </w:p>
          <w:p w14:paraId="61B95A86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F565BC">
              <w:t>sch. 56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2BDE5" w14:textId="77777777" w:rsidR="00E23A2F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BAD4C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3EB71" w14:textId="77777777" w:rsidR="00E23A2F" w:rsidRPr="008D08DE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C15AF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565BC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3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3 Grupa Tranzit;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L8 Grupa A și Linia Colectoare</w:t>
            </w:r>
          </w:p>
        </w:tc>
      </w:tr>
      <w:tr w:rsidR="00E23A2F" w14:paraId="49A3DCF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8AF75" w14:textId="77777777" w:rsidR="00E23A2F" w:rsidRDefault="00E23A2F" w:rsidP="00E23A2F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001EF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6ECEA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BA49A" w14:textId="77777777" w:rsidR="00E23A2F" w:rsidRDefault="00E23A2F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1FE66863" w14:textId="77777777" w:rsidR="00E23A2F" w:rsidRDefault="00E23A2F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F5988" w14:textId="77777777" w:rsidR="00E23A2F" w:rsidRDefault="00E23A2F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4A5A9FC1" w14:textId="77777777" w:rsidR="00E23A2F" w:rsidRDefault="00E23A2F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30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F97CB" w14:textId="77777777" w:rsidR="00E23A2F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EF0B5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51ECF" w14:textId="77777777" w:rsidR="00E23A2F" w:rsidRPr="008D08DE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B9084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565BC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7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 xml:space="preserve">8 Grupa A și Linia Colectoare. </w:t>
            </w:r>
          </w:p>
        </w:tc>
      </w:tr>
      <w:tr w:rsidR="00E23A2F" w14:paraId="3DD815B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0AE5F" w14:textId="77777777" w:rsidR="00E23A2F" w:rsidRDefault="00E23A2F" w:rsidP="00E23A2F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E46A8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97433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B81D9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33A139F3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8EA21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617ADF6F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sec-ţiunea 071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A914C" w14:textId="77777777" w:rsidR="00E23A2F" w:rsidRPr="001161EA" w:rsidRDefault="00E23A2F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4E0A1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A8064" w14:textId="77777777" w:rsidR="00E23A2F" w:rsidRPr="008D08DE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C5891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7B2E7D27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– ieşiri </w:t>
            </w:r>
          </w:p>
          <w:p w14:paraId="41843023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7A, 9A</w:t>
            </w:r>
          </w:p>
          <w:p w14:paraId="07378902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şi linia de legătură </w:t>
            </w:r>
          </w:p>
          <w:p w14:paraId="788FC07B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Grupa D -  Grupa A.</w:t>
            </w:r>
          </w:p>
        </w:tc>
      </w:tr>
      <w:tr w:rsidR="00E23A2F" w14:paraId="6A2DAA8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5B7AB" w14:textId="77777777" w:rsidR="00E23A2F" w:rsidRDefault="00E23A2F" w:rsidP="00E23A2F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3D8B7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DA3CB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18F3D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62A117F6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11B7F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6628BCE3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43E343EE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112 - 118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1D7C8" w14:textId="77777777" w:rsidR="00E23A2F" w:rsidRPr="001161EA" w:rsidRDefault="00E23A2F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FD0B9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72479" w14:textId="77777777" w:rsidR="00E23A2F" w:rsidRPr="008D08DE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EFE0B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314956E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7B587F5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A şi 2 A.</w:t>
            </w:r>
          </w:p>
        </w:tc>
      </w:tr>
      <w:tr w:rsidR="00E23A2F" w14:paraId="0F97082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3E5CA" w14:textId="77777777" w:rsidR="00E23A2F" w:rsidRDefault="00E23A2F" w:rsidP="00E23A2F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3740A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76EA3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C363C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49697F87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E2ED0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SI 054 (intre sch 16 și 30)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6DA6C" w14:textId="77777777" w:rsidR="00E23A2F" w:rsidRDefault="00E23A2F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63A9F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3DA5A" w14:textId="77777777" w:rsidR="00E23A2F" w:rsidRPr="008D08DE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C7A72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026259C2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fir II L 814 la liniile </w:t>
            </w:r>
          </w:p>
          <w:p w14:paraId="121A2200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1 - 7 Grupa Tranzit. </w:t>
            </w:r>
            <w:r>
              <w:rPr>
                <w:b/>
                <w:bCs/>
                <w:i/>
                <w:iCs/>
                <w:sz w:val="20"/>
              </w:rPr>
              <w:br/>
              <w:t>Și liniile 1-11 Grupa A.</w:t>
            </w:r>
          </w:p>
        </w:tc>
      </w:tr>
      <w:tr w:rsidR="00E23A2F" w14:paraId="2CB7965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0D32E" w14:textId="77777777" w:rsidR="00E23A2F" w:rsidRDefault="00E23A2F" w:rsidP="00E23A2F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24DB8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C8D05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AD85A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3B8ABEE0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96A78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4E06684B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19 - 21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BD1E5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0376E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B2663" w14:textId="77777777" w:rsidR="00E23A2F" w:rsidRPr="008D08DE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CA358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</w:t>
            </w:r>
          </w:p>
          <w:p w14:paraId="7FC338B6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F63A4D6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 în firul II.</w:t>
            </w:r>
          </w:p>
        </w:tc>
      </w:tr>
      <w:tr w:rsidR="00E23A2F" w14:paraId="62D810D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02190" w14:textId="77777777" w:rsidR="00E23A2F" w:rsidRDefault="00E23A2F" w:rsidP="00E23A2F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4587E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3C90C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47ACC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1147A8BF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1698D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</w:t>
            </w:r>
          </w:p>
          <w:p w14:paraId="6DDB089B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 şi 43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61FF8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511BC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62C51" w14:textId="77777777" w:rsidR="00E23A2F" w:rsidRPr="008D08DE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F0327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 pe teren. Afectează intrări - ieşiri </w:t>
            </w:r>
          </w:p>
          <w:p w14:paraId="55E8E64E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9  - 11.</w:t>
            </w:r>
          </w:p>
        </w:tc>
      </w:tr>
      <w:tr w:rsidR="00E23A2F" w14:paraId="6F2067D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A94B2" w14:textId="77777777" w:rsidR="00E23A2F" w:rsidRDefault="00E23A2F" w:rsidP="00E23A2F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737EC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9289B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7B447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359BC5D6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Tehnică</w:t>
            </w:r>
          </w:p>
          <w:p w14:paraId="34016581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OT (legătură)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FD9A2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224+103</w:t>
            </w:r>
          </w:p>
          <w:p w14:paraId="736CF889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7940F" w14:textId="77777777" w:rsidR="00E23A2F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7D9B2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737C4" w14:textId="77777777" w:rsidR="00E23A2F" w:rsidRPr="008D08DE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31339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C255450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ieșiri pe firul III în direcția Palas sau Constanța Mărfuri.</w:t>
            </w:r>
          </w:p>
        </w:tc>
      </w:tr>
      <w:tr w:rsidR="00E23A2F" w14:paraId="146DAC1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D6B37" w14:textId="77777777" w:rsidR="00E23A2F" w:rsidRDefault="00E23A2F" w:rsidP="00E23A2F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70667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D8D10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96B04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617B47E0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14AE5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309F5" w14:textId="77777777" w:rsidR="00E23A2F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1E2E2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9BAA4" w14:textId="77777777" w:rsidR="00E23A2F" w:rsidRPr="008D08DE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9E471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448CE80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02E3F" w14:textId="77777777" w:rsidR="00E23A2F" w:rsidRDefault="00E23A2F" w:rsidP="00E23A2F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B07B2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30536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BE8BF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361CB23E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EB99C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50/54-46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35B48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1A92E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42340" w14:textId="77777777" w:rsidR="00E23A2F" w:rsidRPr="008D08DE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92A6A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23A2F" w14:paraId="1D08297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DD48A" w14:textId="77777777" w:rsidR="00E23A2F" w:rsidRDefault="00E23A2F" w:rsidP="00E23A2F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FB255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95EFD" w14:textId="77777777" w:rsidR="00E23A2F" w:rsidRPr="001161EA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DF044" w14:textId="77777777" w:rsidR="00E23A2F" w:rsidRDefault="00E23A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 w:rsidRPr="009A6865">
              <w:rPr>
                <w:b/>
                <w:bCs/>
                <w:sz w:val="20"/>
              </w:rPr>
              <w:t>Stația Constanța Oraș prelungire Linia II directa Cap Y si sch.: 38,34 si sch. 2 , pe directa.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7512B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1D11D" w14:textId="77777777" w:rsidR="00E23A2F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00DFE" w14:textId="77777777" w:rsidR="00E23A2F" w:rsidRDefault="00E23A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5958D" w14:textId="77777777" w:rsidR="00E23A2F" w:rsidRPr="008D08DE" w:rsidRDefault="00E23A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7189E" w14:textId="77777777" w:rsidR="00E23A2F" w:rsidRDefault="00E23A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A6865">
              <w:rPr>
                <w:b/>
                <w:bCs/>
                <w:i/>
                <w:iCs/>
                <w:sz w:val="20"/>
              </w:rPr>
              <w:t>Semnalizată pe teren, fără inductori la paleta galbenă. Afectează intrări  L 814 A  Bucla Palas-Cta Oras - Linia  II  directă Constanța Oraș Cap Y .</w:t>
            </w:r>
          </w:p>
        </w:tc>
      </w:tr>
    </w:tbl>
    <w:p w14:paraId="5D2A5E77" w14:textId="77777777" w:rsidR="00E23A2F" w:rsidRDefault="00E23A2F">
      <w:pPr>
        <w:spacing w:before="40" w:after="40" w:line="192" w:lineRule="auto"/>
        <w:ind w:right="57"/>
        <w:rPr>
          <w:sz w:val="20"/>
        </w:rPr>
      </w:pPr>
    </w:p>
    <w:p w14:paraId="13D5B044" w14:textId="77777777" w:rsidR="00E23A2F" w:rsidRPr="00C21F42" w:rsidRDefault="00E23A2F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7D7E7D0" w14:textId="77777777" w:rsidR="00E23A2F" w:rsidRPr="00C21F42" w:rsidRDefault="00E23A2F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>CONDIŢII  SPECIALE  DE  CIRCULAŢIE</w:t>
      </w:r>
    </w:p>
    <w:p w14:paraId="00E4D881" w14:textId="77777777" w:rsidR="00E23A2F" w:rsidRPr="00C21F42" w:rsidRDefault="00E23A2F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CÂND UN FIR  AL  LINIEI  DUBLE</w:t>
      </w:r>
    </w:p>
    <w:p w14:paraId="66527A58" w14:textId="77777777" w:rsidR="00E23A2F" w:rsidRPr="00C21F42" w:rsidRDefault="00E23A2F" w:rsidP="009257A1">
      <w:pPr>
        <w:pStyle w:val="BARSTYLE"/>
        <w:spacing w:line="480" w:lineRule="auto"/>
        <w:jc w:val="center"/>
        <w:rPr>
          <w:rFonts w:ascii="Times New Roman" w:hAnsi="Times New Roman"/>
          <w:b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ESTE ÎNCHIS PENTRU EXECUTAREA LUCRĂRILOR</w:t>
      </w:r>
    </w:p>
    <w:p w14:paraId="052C65A1" w14:textId="77777777" w:rsidR="00E23A2F" w:rsidRDefault="00E23A2F" w:rsidP="009257A1">
      <w:pPr>
        <w:tabs>
          <w:tab w:val="left" w:pos="851"/>
        </w:tabs>
        <w:spacing w:line="480" w:lineRule="auto"/>
        <w:jc w:val="both"/>
        <w:rPr>
          <w:b/>
        </w:rPr>
      </w:pPr>
    </w:p>
    <w:p w14:paraId="13438065" w14:textId="77777777" w:rsidR="00E23A2F" w:rsidRPr="00C21F42" w:rsidRDefault="00E23A2F" w:rsidP="009257A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>Dacă una dintre liniile căii duble este închisă pentru circulaţie, indiferent de sensul de mers, trenurile vor păstra semnalizare pentru circulaţia pe linie simplă, conform  Regulamentului de Semnalizare nr. 004 / 2006, art. 170.</w:t>
      </w:r>
    </w:p>
    <w:p w14:paraId="1FA1714B" w14:textId="77777777" w:rsidR="00E23A2F" w:rsidRPr="00C21F42" w:rsidRDefault="00E23A2F" w:rsidP="00EB2AB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 xml:space="preserve">În cazul primirii trenului cu semnalul de intrare sau de ieşire, în baza indicaţiei de chemare sau a ordinului de circulaţie, mecanicul va conduce trenul cu viteza de cel mult 20 km/h, cu deosebită atenţie, conform Regulamentului de Semnalizare nr. 004 / 2006, art. 73, pct. (3) şi art. 78 respectiv 79 din acelaşi Regulament. </w:t>
      </w:r>
    </w:p>
    <w:p w14:paraId="6D2D3D3D" w14:textId="00AEEBE6" w:rsidR="001513BB" w:rsidRPr="00106708" w:rsidRDefault="00E23A2F" w:rsidP="00106708">
      <w:pPr>
        <w:spacing w:line="480" w:lineRule="auto"/>
        <w:ind w:firstLine="851"/>
        <w:jc w:val="both"/>
        <w:rPr>
          <w:b/>
        </w:rPr>
      </w:pPr>
      <w:r w:rsidRPr="00C21F42">
        <w:rPr>
          <w:b/>
        </w:rPr>
        <w:t>* Condiții de circulație pentru strict două locomotive cuplate pentru podurile cu capacitate portantă depășită.</w:t>
      </w:r>
    </w:p>
    <w:sectPr w:rsidR="001513BB" w:rsidRPr="00106708" w:rsidSect="003135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851" w:bottom="851" w:left="851" w:header="87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9666A" w14:textId="77777777" w:rsidR="00BA28E0" w:rsidRDefault="00BA28E0">
      <w:r>
        <w:separator/>
      </w:r>
    </w:p>
  </w:endnote>
  <w:endnote w:type="continuationSeparator" w:id="0">
    <w:p w14:paraId="72BCE81C" w14:textId="77777777" w:rsidR="00BA28E0" w:rsidRDefault="00BA2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-R">
    <w:altName w:val="Arial"/>
    <w:charset w:val="00"/>
    <w:family w:val="swiss"/>
    <w:pitch w:val="variable"/>
    <w:sig w:usb0="00000003" w:usb1="00000000" w:usb2="00000000" w:usb3="00000000" w:csb0="00000001" w:csb1="00000000"/>
  </w:font>
  <w:font w:name="Helvetica-R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6EF8D" w14:textId="77777777" w:rsidR="000774AC" w:rsidRDefault="000774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DA7D1" w14:textId="77777777" w:rsidR="000774AC" w:rsidRDefault="000774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4C031" w14:textId="77777777" w:rsidR="000774AC" w:rsidRDefault="000774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23FD9" w14:textId="77777777" w:rsidR="00BA28E0" w:rsidRDefault="00BA28E0">
      <w:r>
        <w:separator/>
      </w:r>
    </w:p>
  </w:footnote>
  <w:footnote w:type="continuationSeparator" w:id="0">
    <w:p w14:paraId="7711C962" w14:textId="77777777" w:rsidR="00BA28E0" w:rsidRDefault="00BA28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BC33D" w14:textId="77777777" w:rsidR="00615117" w:rsidRDefault="008D3BBA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1511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54423">
      <w:rPr>
        <w:rStyle w:val="PageNumber"/>
      </w:rPr>
      <w:t>2</w:t>
    </w:r>
    <w:r>
      <w:rPr>
        <w:rStyle w:val="PageNumber"/>
      </w:rPr>
      <w:fldChar w:fldCharType="end"/>
    </w:r>
  </w:p>
  <w:p w14:paraId="11BDE99C" w14:textId="1D35D73B" w:rsidR="00615117" w:rsidRDefault="005D1033" w:rsidP="003135CD">
    <w:pPr>
      <w:framePr w:w="7337" w:h="340" w:hRule="exact" w:wrap="around" w:vAnchor="page" w:hAnchor="page" w:x="1254" w:y="891"/>
      <w:rPr>
        <w:b/>
        <w:bCs/>
        <w:i/>
        <w:iCs/>
        <w:sz w:val="22"/>
      </w:rPr>
    </w:pPr>
    <w:r>
      <w:rPr>
        <w:b/>
        <w:bCs/>
        <w:i/>
        <w:iCs/>
        <w:sz w:val="22"/>
      </w:rPr>
      <w:t xml:space="preserve">                                                                 </w:t>
    </w:r>
    <w:r w:rsidR="00D9225A">
      <w:rPr>
        <w:b/>
        <w:bCs/>
        <w:i/>
        <w:iCs/>
        <w:sz w:val="22"/>
      </w:rPr>
      <w:t>decada 11-20 august 2026</w:t>
    </w:r>
  </w:p>
  <w:p w14:paraId="3DB7AF1C" w14:textId="77777777" w:rsidR="00615117" w:rsidRDefault="00615117">
    <w:pPr>
      <w:pStyle w:val="Header"/>
      <w:ind w:firstLine="357"/>
      <w:jc w:val="right"/>
      <w:rPr>
        <w:rStyle w:val="PageNumber"/>
        <w:b/>
        <w:bCs/>
      </w:rPr>
    </w:pPr>
    <w:r>
      <w:rPr>
        <w:rStyle w:val="PageNumber"/>
        <w:b/>
        <w:bCs/>
      </w:rPr>
      <w:t xml:space="preserve">B.A.R. </w:t>
    </w:r>
    <w:r w:rsidR="0065247B">
      <w:rPr>
        <w:rStyle w:val="PageNumber"/>
        <w:b/>
        <w:bCs/>
      </w:rPr>
      <w:t>CRAIOVA</w:t>
    </w:r>
  </w:p>
  <w:tbl>
    <w:tblPr>
      <w:tblW w:w="10206" w:type="dxa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3"/>
      <w:gridCol w:w="799"/>
      <w:gridCol w:w="799"/>
      <w:gridCol w:w="2224"/>
      <w:gridCol w:w="827"/>
      <w:gridCol w:w="827"/>
      <w:gridCol w:w="799"/>
      <w:gridCol w:w="799"/>
      <w:gridCol w:w="2449"/>
    </w:tblGrid>
    <w:tr w:rsidR="00615117" w14:paraId="0C321935" w14:textId="77777777">
      <w:trPr>
        <w:cantSplit/>
      </w:trPr>
      <w:tc>
        <w:tcPr>
          <w:tcW w:w="680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4AC589CE" w14:textId="77777777" w:rsidR="00615117" w:rsidRDefault="00615117">
          <w:pPr>
            <w:spacing w:line="192" w:lineRule="auto"/>
            <w:ind w:left="113" w:right="113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Numărul curent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17448C5D" w14:textId="77777777" w:rsidR="00615117" w:rsidRDefault="00615117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</w:rPr>
          </w:pPr>
          <w:r>
            <w:rPr>
              <w:b/>
              <w:bCs/>
              <w:spacing w:val="40"/>
              <w:sz w:val="22"/>
            </w:rPr>
            <w:t>FIRUL I</w:t>
          </w:r>
        </w:p>
        <w:p w14:paraId="3BC98E2C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sau</w:t>
          </w:r>
        </w:p>
        <w:p w14:paraId="3E600547" w14:textId="77777777" w:rsidR="00615117" w:rsidRDefault="00615117">
          <w:pPr>
            <w:spacing w:after="40"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LINIA SIMPLĂ</w:t>
          </w:r>
        </w:p>
        <w:p w14:paraId="04B73FBA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Linia curentă şi</w:t>
          </w:r>
        </w:p>
        <w:p w14:paraId="05146843" w14:textId="77777777" w:rsidR="0077304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 xml:space="preserve"> linia directă din staţii, aferente </w:t>
          </w:r>
        </w:p>
        <w:p w14:paraId="7AF093D3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firului I, respectiv liniei simple</w:t>
          </w:r>
        </w:p>
      </w:tc>
      <w:tc>
        <w:tcPr>
          <w:tcW w:w="2211" w:type="dxa"/>
          <w:vMerge w:val="restart"/>
          <w:tcMar>
            <w:left w:w="0" w:type="dxa"/>
            <w:right w:w="0" w:type="dxa"/>
          </w:tcMar>
          <w:vAlign w:val="center"/>
        </w:tcPr>
        <w:p w14:paraId="7A63FC69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STAŢIA</w:t>
          </w:r>
        </w:p>
        <w:p w14:paraId="68D74499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sau</w:t>
          </w:r>
        </w:p>
        <w:p w14:paraId="256F968C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  <w:r>
            <w:rPr>
              <w:b/>
              <w:bCs/>
              <w:sz w:val="22"/>
            </w:rPr>
            <w:t>DISTANŢA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  <w:vAlign w:val="center"/>
        </w:tcPr>
        <w:p w14:paraId="44EF4117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APARATE DE CALE ÎN ABATERE</w:t>
          </w:r>
        </w:p>
        <w:p w14:paraId="29A0ED18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şi</w:t>
          </w:r>
        </w:p>
        <w:p w14:paraId="1DB46E1D" w14:textId="77777777" w:rsidR="000774AC" w:rsidRDefault="000774AC" w:rsidP="000774AC">
          <w:pPr>
            <w:spacing w:before="80"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 xml:space="preserve">LINII </w:t>
          </w:r>
        </w:p>
        <w:p w14:paraId="2DF11173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ABĂTUTE</w:t>
          </w:r>
        </w:p>
        <w:p w14:paraId="14372420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 xml:space="preserve">DIN </w:t>
          </w:r>
        </w:p>
        <w:p w14:paraId="22718DB5" w14:textId="77777777" w:rsidR="00615117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STAŢII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7956276D" w14:textId="77777777" w:rsidR="00615117" w:rsidRDefault="00615117">
          <w:pPr>
            <w:spacing w:before="120" w:line="192" w:lineRule="auto"/>
            <w:jc w:val="center"/>
            <w:rPr>
              <w:b/>
              <w:bCs/>
              <w:spacing w:val="40"/>
              <w:sz w:val="22"/>
            </w:rPr>
          </w:pPr>
          <w:r>
            <w:rPr>
              <w:b/>
              <w:bCs/>
              <w:spacing w:val="40"/>
              <w:sz w:val="22"/>
            </w:rPr>
            <w:t>FIRUL II</w:t>
          </w:r>
        </w:p>
        <w:p w14:paraId="79337628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  <w:p w14:paraId="4648DC95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  <w:p w14:paraId="74432A4D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</w:p>
        <w:p w14:paraId="4FBAB492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Linia curentă şi</w:t>
          </w:r>
        </w:p>
        <w:p w14:paraId="48AE34C2" w14:textId="77777777" w:rsidR="0077304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 xml:space="preserve"> linia directă din staţii aferente </w:t>
          </w:r>
        </w:p>
        <w:p w14:paraId="5E2AC9A5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firului II</w:t>
          </w:r>
        </w:p>
      </w:tc>
      <w:tc>
        <w:tcPr>
          <w:tcW w:w="2434" w:type="dxa"/>
          <w:vMerge w:val="restart"/>
          <w:tcMar>
            <w:left w:w="0" w:type="dxa"/>
            <w:right w:w="0" w:type="dxa"/>
          </w:tcMar>
          <w:vAlign w:val="center"/>
        </w:tcPr>
        <w:p w14:paraId="2A86B09C" w14:textId="77777777" w:rsidR="00615117" w:rsidRDefault="00615117">
          <w:pPr>
            <w:spacing w:line="192" w:lineRule="auto"/>
            <w:jc w:val="center"/>
            <w:rPr>
              <w:b/>
              <w:bCs/>
              <w:i/>
              <w:iCs/>
              <w:spacing w:val="40"/>
            </w:rPr>
          </w:pPr>
          <w:r>
            <w:rPr>
              <w:b/>
              <w:bCs/>
              <w:i/>
              <w:iCs/>
              <w:spacing w:val="40"/>
            </w:rPr>
            <w:t>OBSERVAŢII</w:t>
          </w:r>
        </w:p>
      </w:tc>
    </w:tr>
    <w:tr w:rsidR="00615117" w14:paraId="25EFA2CF" w14:textId="77777777">
      <w:trPr>
        <w:cantSplit/>
        <w:trHeight w:val="509"/>
      </w:trPr>
      <w:tc>
        <w:tcPr>
          <w:tcW w:w="680" w:type="dxa"/>
          <w:vMerge/>
          <w:tcMar>
            <w:left w:w="0" w:type="dxa"/>
            <w:right w:w="0" w:type="dxa"/>
          </w:tcMar>
        </w:tcPr>
        <w:p w14:paraId="78FDB322" w14:textId="77777777" w:rsidR="00615117" w:rsidRDefault="00615117">
          <w:pPr>
            <w:spacing w:line="192" w:lineRule="auto"/>
            <w:jc w:val="center"/>
            <w:rPr>
              <w:b/>
              <w:bCs/>
              <w:sz w:val="20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37CE17FD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787B0977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2211" w:type="dxa"/>
          <w:vMerge/>
          <w:tcMar>
            <w:left w:w="0" w:type="dxa"/>
            <w:right w:w="0" w:type="dxa"/>
          </w:tcMar>
        </w:tcPr>
        <w:p w14:paraId="23272227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2F55F8D4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10379B82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4055906F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2D92D3BC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2434" w:type="dxa"/>
          <w:vMerge/>
          <w:tcMar>
            <w:left w:w="0" w:type="dxa"/>
            <w:right w:w="0" w:type="dxa"/>
          </w:tcMar>
        </w:tcPr>
        <w:p w14:paraId="74D18BDD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</w:tc>
    </w:tr>
  </w:tbl>
  <w:p w14:paraId="7545AD0C" w14:textId="77777777" w:rsidR="00615117" w:rsidRDefault="00615117">
    <w:pPr>
      <w:pStyle w:val="Header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3095F" w14:textId="77777777" w:rsidR="00615117" w:rsidRDefault="008D3BBA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1511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44FC3">
      <w:rPr>
        <w:rStyle w:val="PageNumber"/>
      </w:rPr>
      <w:t>3</w:t>
    </w:r>
    <w:r>
      <w:rPr>
        <w:rStyle w:val="PageNumber"/>
      </w:rPr>
      <w:fldChar w:fldCharType="end"/>
    </w:r>
  </w:p>
  <w:p w14:paraId="04AB4819" w14:textId="3D5463BF" w:rsidR="00D66BBF" w:rsidRPr="00A048AC" w:rsidRDefault="005D1033" w:rsidP="003B1950">
    <w:pPr>
      <w:framePr w:w="7524" w:h="340" w:hRule="exact" w:wrap="around" w:vAnchor="page" w:hAnchor="page" w:x="3193" w:y="891"/>
      <w:rPr>
        <w:b/>
        <w:sz w:val="20"/>
        <w:szCs w:val="20"/>
      </w:rPr>
    </w:pPr>
    <w:r>
      <w:rPr>
        <w:b/>
        <w:bCs/>
        <w:i/>
        <w:iCs/>
        <w:sz w:val="22"/>
      </w:rPr>
      <w:t xml:space="preserve">                              </w:t>
    </w:r>
    <w:r w:rsidR="00D9225A">
      <w:rPr>
        <w:b/>
        <w:bCs/>
        <w:i/>
        <w:iCs/>
        <w:sz w:val="22"/>
      </w:rPr>
      <w:t>decada 11-20 august 2026</w:t>
    </w:r>
  </w:p>
  <w:p w14:paraId="39F99E9B" w14:textId="77777777" w:rsidR="00B049BC" w:rsidRPr="0098517A" w:rsidRDefault="00B049BC" w:rsidP="003B1950">
    <w:pPr>
      <w:framePr w:w="7524" w:h="340" w:hRule="exact" w:wrap="around" w:vAnchor="page" w:hAnchor="page" w:x="3193" w:y="891"/>
      <w:rPr>
        <w:b/>
        <w:sz w:val="20"/>
        <w:szCs w:val="20"/>
      </w:rPr>
    </w:pPr>
  </w:p>
  <w:p w14:paraId="38466AA3" w14:textId="77777777" w:rsidR="00CC094E" w:rsidRPr="00583208" w:rsidRDefault="00CC094E" w:rsidP="003B1950">
    <w:pPr>
      <w:framePr w:w="7524" w:h="340" w:hRule="exact" w:wrap="around" w:vAnchor="page" w:hAnchor="page" w:x="3193" w:y="891"/>
      <w:rPr>
        <w:b/>
        <w:sz w:val="20"/>
        <w:szCs w:val="20"/>
      </w:rPr>
    </w:pPr>
  </w:p>
  <w:p w14:paraId="0075D040" w14:textId="77777777" w:rsidR="00695368" w:rsidRPr="00C77A46" w:rsidRDefault="00695368" w:rsidP="003B1950">
    <w:pPr>
      <w:framePr w:w="7524" w:h="340" w:hRule="exact" w:wrap="around" w:vAnchor="page" w:hAnchor="page" w:x="3193" w:y="891"/>
      <w:rPr>
        <w:b/>
        <w:sz w:val="28"/>
      </w:rPr>
    </w:pPr>
  </w:p>
  <w:p w14:paraId="42C2E358" w14:textId="77777777" w:rsidR="0062578A" w:rsidRPr="00165349" w:rsidRDefault="0062578A" w:rsidP="003B1950">
    <w:pPr>
      <w:framePr w:w="7524" w:h="340" w:hRule="exact" w:wrap="around" w:vAnchor="page" w:hAnchor="page" w:x="3193" w:y="891"/>
      <w:rPr>
        <w:b/>
        <w:sz w:val="20"/>
        <w:szCs w:val="20"/>
      </w:rPr>
    </w:pPr>
  </w:p>
  <w:p w14:paraId="4998745F" w14:textId="77777777" w:rsidR="00957FC7" w:rsidRPr="00165349" w:rsidRDefault="00957FC7" w:rsidP="003B1950">
    <w:pPr>
      <w:framePr w:w="7524" w:h="340" w:hRule="exact" w:wrap="around" w:vAnchor="page" w:hAnchor="page" w:x="3193" w:y="891"/>
      <w:rPr>
        <w:b/>
        <w:sz w:val="20"/>
        <w:szCs w:val="20"/>
      </w:rPr>
    </w:pPr>
  </w:p>
  <w:p w14:paraId="78B537CD" w14:textId="77777777" w:rsidR="00615117" w:rsidRDefault="00615117" w:rsidP="003B1950">
    <w:pPr>
      <w:framePr w:w="7524" w:h="340" w:hRule="exact" w:wrap="around" w:vAnchor="page" w:hAnchor="page" w:x="3193" w:y="891"/>
      <w:shd w:val="clear" w:color="FFFFFF" w:fill="FFFFFF"/>
      <w:rPr>
        <w:b/>
        <w:bCs/>
        <w:i/>
        <w:iCs/>
        <w:sz w:val="22"/>
      </w:rPr>
    </w:pPr>
  </w:p>
  <w:p w14:paraId="5B2AA4C3" w14:textId="77777777" w:rsidR="00615117" w:rsidRDefault="00615117">
    <w:pPr>
      <w:pStyle w:val="Header"/>
      <w:rPr>
        <w:rStyle w:val="PageNumber"/>
        <w:b/>
        <w:bCs/>
      </w:rPr>
    </w:pPr>
    <w:r>
      <w:rPr>
        <w:rStyle w:val="PageNumber"/>
        <w:b/>
        <w:bCs/>
      </w:rPr>
      <w:t xml:space="preserve">B.A.R. </w:t>
    </w:r>
    <w:r w:rsidR="0065247B">
      <w:rPr>
        <w:rStyle w:val="PageNumber"/>
        <w:b/>
        <w:bCs/>
      </w:rPr>
      <w:t>CRAIOVA</w:t>
    </w:r>
  </w:p>
  <w:tbl>
    <w:tblPr>
      <w:tblW w:w="10206" w:type="dxa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9"/>
      <w:gridCol w:w="803"/>
      <w:gridCol w:w="803"/>
      <w:gridCol w:w="2237"/>
      <w:gridCol w:w="803"/>
      <w:gridCol w:w="803"/>
      <w:gridCol w:w="803"/>
      <w:gridCol w:w="803"/>
      <w:gridCol w:w="2462"/>
    </w:tblGrid>
    <w:tr w:rsidR="004E6072" w14:paraId="1E282237" w14:textId="77777777">
      <w:trPr>
        <w:cantSplit/>
      </w:trPr>
      <w:tc>
        <w:tcPr>
          <w:tcW w:w="680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0DFFBF42" w14:textId="77777777" w:rsidR="00615117" w:rsidRDefault="00615117">
          <w:pPr>
            <w:spacing w:line="192" w:lineRule="auto"/>
            <w:ind w:left="113" w:right="113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Numărul curent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27590877" w14:textId="77777777" w:rsidR="00615117" w:rsidRDefault="00615117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</w:rPr>
          </w:pPr>
          <w:r>
            <w:rPr>
              <w:b/>
              <w:bCs/>
              <w:spacing w:val="40"/>
              <w:sz w:val="22"/>
            </w:rPr>
            <w:t>FIRUL I</w:t>
          </w:r>
        </w:p>
        <w:p w14:paraId="1DA68DA2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sau</w:t>
          </w:r>
        </w:p>
        <w:p w14:paraId="19942F82" w14:textId="77777777" w:rsidR="00615117" w:rsidRDefault="00615117">
          <w:pPr>
            <w:spacing w:after="40"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LINIA SIMPLĂ</w:t>
          </w:r>
        </w:p>
        <w:p w14:paraId="64EF55C8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Linia curentă şi</w:t>
          </w:r>
        </w:p>
        <w:p w14:paraId="4CBAC567" w14:textId="77777777" w:rsidR="004E6072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 xml:space="preserve"> linia directă </w:t>
          </w:r>
        </w:p>
        <w:p w14:paraId="3433E1E7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din staţii, aferente firului I, respectiv liniei simple</w:t>
          </w:r>
        </w:p>
      </w:tc>
      <w:tc>
        <w:tcPr>
          <w:tcW w:w="2211" w:type="dxa"/>
          <w:vMerge w:val="restart"/>
          <w:tcMar>
            <w:left w:w="0" w:type="dxa"/>
            <w:right w:w="0" w:type="dxa"/>
          </w:tcMar>
          <w:vAlign w:val="center"/>
        </w:tcPr>
        <w:p w14:paraId="456E1A75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STAŢIA</w:t>
          </w:r>
        </w:p>
        <w:p w14:paraId="2BF9D58B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sau</w:t>
          </w:r>
        </w:p>
        <w:p w14:paraId="2A820393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  <w:r>
            <w:rPr>
              <w:b/>
              <w:bCs/>
              <w:sz w:val="22"/>
            </w:rPr>
            <w:t>DISTANŢA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  <w:vAlign w:val="center"/>
        </w:tcPr>
        <w:p w14:paraId="58CFDC38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APARATE DE CALE ÎN ABATERE</w:t>
          </w:r>
        </w:p>
        <w:p w14:paraId="39402490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şi</w:t>
          </w:r>
        </w:p>
        <w:p w14:paraId="6CC78871" w14:textId="77777777" w:rsidR="000774AC" w:rsidRDefault="000774AC" w:rsidP="000774AC">
          <w:pPr>
            <w:spacing w:before="80"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 xml:space="preserve">LINII </w:t>
          </w:r>
        </w:p>
        <w:p w14:paraId="3DCA58FA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ABĂTUTE</w:t>
          </w:r>
        </w:p>
        <w:p w14:paraId="16C44777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 xml:space="preserve">DIN </w:t>
          </w:r>
        </w:p>
        <w:p w14:paraId="02F64F24" w14:textId="77777777" w:rsidR="00615117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STAŢII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3E46C051" w14:textId="77777777" w:rsidR="00615117" w:rsidRDefault="00615117">
          <w:pPr>
            <w:spacing w:before="120" w:line="192" w:lineRule="auto"/>
            <w:jc w:val="center"/>
            <w:rPr>
              <w:b/>
              <w:bCs/>
              <w:spacing w:val="40"/>
              <w:sz w:val="22"/>
            </w:rPr>
          </w:pPr>
          <w:r>
            <w:rPr>
              <w:b/>
              <w:bCs/>
              <w:spacing w:val="40"/>
              <w:sz w:val="22"/>
            </w:rPr>
            <w:t>FIRUL II</w:t>
          </w:r>
        </w:p>
        <w:p w14:paraId="3B4CABA9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  <w:p w14:paraId="076240C6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  <w:p w14:paraId="5F5B9F41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</w:p>
        <w:p w14:paraId="58F96AB6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Linia curentă şi</w:t>
          </w:r>
        </w:p>
        <w:p w14:paraId="737FA9BF" w14:textId="77777777" w:rsidR="004E6072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 xml:space="preserve"> linia directă din staţii aferente </w:t>
          </w:r>
        </w:p>
        <w:p w14:paraId="039FF83B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firului II</w:t>
          </w:r>
        </w:p>
      </w:tc>
      <w:tc>
        <w:tcPr>
          <w:tcW w:w="2434" w:type="dxa"/>
          <w:vMerge w:val="restart"/>
          <w:tcMar>
            <w:left w:w="0" w:type="dxa"/>
            <w:right w:w="0" w:type="dxa"/>
          </w:tcMar>
          <w:vAlign w:val="center"/>
        </w:tcPr>
        <w:p w14:paraId="2B029C04" w14:textId="77777777" w:rsidR="00615117" w:rsidRDefault="00615117">
          <w:pPr>
            <w:spacing w:line="192" w:lineRule="auto"/>
            <w:jc w:val="center"/>
            <w:rPr>
              <w:b/>
              <w:bCs/>
              <w:i/>
              <w:iCs/>
              <w:spacing w:val="40"/>
            </w:rPr>
          </w:pPr>
          <w:r>
            <w:rPr>
              <w:b/>
              <w:bCs/>
              <w:i/>
              <w:iCs/>
              <w:spacing w:val="40"/>
            </w:rPr>
            <w:t>OBSERVAŢII</w:t>
          </w:r>
        </w:p>
      </w:tc>
    </w:tr>
    <w:tr w:rsidR="004E6072" w14:paraId="01C7B836" w14:textId="77777777">
      <w:trPr>
        <w:cantSplit/>
        <w:trHeight w:val="509"/>
      </w:trPr>
      <w:tc>
        <w:tcPr>
          <w:tcW w:w="680" w:type="dxa"/>
          <w:vMerge/>
          <w:tcMar>
            <w:left w:w="0" w:type="dxa"/>
            <w:right w:w="0" w:type="dxa"/>
          </w:tcMar>
        </w:tcPr>
        <w:p w14:paraId="04B56CE1" w14:textId="77777777" w:rsidR="00615117" w:rsidRDefault="00615117">
          <w:pPr>
            <w:spacing w:line="192" w:lineRule="auto"/>
            <w:jc w:val="center"/>
            <w:rPr>
              <w:b/>
              <w:bCs/>
              <w:sz w:val="20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3F1E9F7F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14D9A7FA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2211" w:type="dxa"/>
          <w:vMerge/>
          <w:tcMar>
            <w:left w:w="0" w:type="dxa"/>
            <w:right w:w="0" w:type="dxa"/>
          </w:tcMar>
        </w:tcPr>
        <w:p w14:paraId="7D0DD751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170A32CB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7D4B4CAA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4CC91B6E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5A2E2699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2434" w:type="dxa"/>
          <w:vMerge/>
          <w:tcMar>
            <w:left w:w="0" w:type="dxa"/>
            <w:right w:w="0" w:type="dxa"/>
          </w:tcMar>
        </w:tcPr>
        <w:p w14:paraId="378B9B0B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</w:tc>
    </w:tr>
  </w:tbl>
  <w:p w14:paraId="65F2A078" w14:textId="77777777" w:rsidR="00615117" w:rsidRDefault="00615117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C84D7" w14:textId="77777777" w:rsidR="00615117" w:rsidRDefault="00615117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E034A"/>
    <w:multiLevelType w:val="hybridMultilevel"/>
    <w:tmpl w:val="914EEC8C"/>
    <w:lvl w:ilvl="0" w:tplc="A8A2DA5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876CD"/>
    <w:multiLevelType w:val="hybridMultilevel"/>
    <w:tmpl w:val="8854935C"/>
    <w:lvl w:ilvl="0" w:tplc="A6D4BBA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2B4DD0"/>
    <w:multiLevelType w:val="hybridMultilevel"/>
    <w:tmpl w:val="F1E0D21E"/>
    <w:lvl w:ilvl="0" w:tplc="145AFE1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D662CD"/>
    <w:multiLevelType w:val="hybridMultilevel"/>
    <w:tmpl w:val="5DD407AA"/>
    <w:lvl w:ilvl="0" w:tplc="903E3020">
      <w:start w:val="1"/>
      <w:numFmt w:val="decimal"/>
      <w:lvlRestart w:val="0"/>
      <w:suff w:val="nothing"/>
      <w:lvlText w:val="%1"/>
      <w:lvlJc w:val="right"/>
      <w:pPr>
        <w:ind w:left="360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313C64"/>
    <w:multiLevelType w:val="hybridMultilevel"/>
    <w:tmpl w:val="6B702C6C"/>
    <w:lvl w:ilvl="0" w:tplc="B1CC90D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B878BE"/>
    <w:multiLevelType w:val="hybridMultilevel"/>
    <w:tmpl w:val="6ED455AE"/>
    <w:lvl w:ilvl="0" w:tplc="B48A863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" w15:restartNumberingAfterBreak="0">
    <w:nsid w:val="0D5535E7"/>
    <w:multiLevelType w:val="hybridMultilevel"/>
    <w:tmpl w:val="43080FA2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7" w15:restartNumberingAfterBreak="0">
    <w:nsid w:val="0D81428A"/>
    <w:multiLevelType w:val="hybridMultilevel"/>
    <w:tmpl w:val="83D61018"/>
    <w:lvl w:ilvl="0" w:tplc="F742337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8" w15:restartNumberingAfterBreak="0">
    <w:nsid w:val="1201663D"/>
    <w:multiLevelType w:val="hybridMultilevel"/>
    <w:tmpl w:val="0B32F98A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9" w15:restartNumberingAfterBreak="0">
    <w:nsid w:val="129A54F8"/>
    <w:multiLevelType w:val="hybridMultilevel"/>
    <w:tmpl w:val="C4462740"/>
    <w:lvl w:ilvl="0" w:tplc="B0FAFBC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D51D96"/>
    <w:multiLevelType w:val="hybridMultilevel"/>
    <w:tmpl w:val="150A7C58"/>
    <w:lvl w:ilvl="0" w:tplc="2B3C138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1" w15:restartNumberingAfterBreak="0">
    <w:nsid w:val="1BE42B8E"/>
    <w:multiLevelType w:val="hybridMultilevel"/>
    <w:tmpl w:val="56DEFF80"/>
    <w:lvl w:ilvl="0" w:tplc="E10666C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29223C"/>
    <w:multiLevelType w:val="hybridMultilevel"/>
    <w:tmpl w:val="A97A1A8A"/>
    <w:lvl w:ilvl="0" w:tplc="082E405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3" w15:restartNumberingAfterBreak="0">
    <w:nsid w:val="1F6B00CB"/>
    <w:multiLevelType w:val="hybridMultilevel"/>
    <w:tmpl w:val="20C8EE88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4" w15:restartNumberingAfterBreak="0">
    <w:nsid w:val="28BC7E02"/>
    <w:multiLevelType w:val="hybridMultilevel"/>
    <w:tmpl w:val="63E6CBEA"/>
    <w:lvl w:ilvl="0" w:tplc="E1DE9424">
      <w:start w:val="1"/>
      <w:numFmt w:val="decimal"/>
      <w:lvlRestart w:val="0"/>
      <w:suff w:val="nothing"/>
      <w:lvlText w:val="%1"/>
      <w:lvlJc w:val="right"/>
      <w:pPr>
        <w:ind w:left="720" w:hanging="36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0554FF"/>
    <w:multiLevelType w:val="hybridMultilevel"/>
    <w:tmpl w:val="43DCCE3A"/>
    <w:lvl w:ilvl="0" w:tplc="F61C5308">
      <w:start w:val="1"/>
      <w:numFmt w:val="decimal"/>
      <w:lvlRestart w:val="0"/>
      <w:suff w:val="nothing"/>
      <w:lvlText w:val="%1"/>
      <w:lvlJc w:val="right"/>
      <w:pPr>
        <w:ind w:left="720" w:hanging="36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D584C"/>
    <w:multiLevelType w:val="hybridMultilevel"/>
    <w:tmpl w:val="62F02A9A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7" w15:restartNumberingAfterBreak="0">
    <w:nsid w:val="2A134477"/>
    <w:multiLevelType w:val="hybridMultilevel"/>
    <w:tmpl w:val="32020126"/>
    <w:lvl w:ilvl="0" w:tplc="4558C6F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8" w15:restartNumberingAfterBreak="0">
    <w:nsid w:val="2B7A1D6E"/>
    <w:multiLevelType w:val="hybridMultilevel"/>
    <w:tmpl w:val="05DC0D3E"/>
    <w:lvl w:ilvl="0" w:tplc="22E62D8A">
      <w:start w:val="1"/>
      <w:numFmt w:val="decimal"/>
      <w:lvlRestart w:val="0"/>
      <w:suff w:val="nothing"/>
      <w:lvlText w:val="%1"/>
      <w:lvlJc w:val="right"/>
      <w:pPr>
        <w:ind w:left="890" w:hanging="36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0730EC"/>
    <w:multiLevelType w:val="hybridMultilevel"/>
    <w:tmpl w:val="F2449FEA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0" w15:restartNumberingAfterBreak="0">
    <w:nsid w:val="30B83224"/>
    <w:multiLevelType w:val="hybridMultilevel"/>
    <w:tmpl w:val="AEF80C88"/>
    <w:lvl w:ilvl="0" w:tplc="B48A863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2A4BE4"/>
    <w:multiLevelType w:val="hybridMultilevel"/>
    <w:tmpl w:val="46EE7772"/>
    <w:lvl w:ilvl="0" w:tplc="903E3020">
      <w:start w:val="1"/>
      <w:numFmt w:val="decimal"/>
      <w:lvlRestart w:val="0"/>
      <w:suff w:val="nothing"/>
      <w:lvlText w:val="%1"/>
      <w:lvlJc w:val="right"/>
      <w:pPr>
        <w:ind w:left="360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B5F6E85"/>
    <w:multiLevelType w:val="hybridMultilevel"/>
    <w:tmpl w:val="E1A4FE52"/>
    <w:lvl w:ilvl="0" w:tplc="6AA0054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3" w15:restartNumberingAfterBreak="0">
    <w:nsid w:val="3EF02C7E"/>
    <w:multiLevelType w:val="hybridMultilevel"/>
    <w:tmpl w:val="0D98D040"/>
    <w:lvl w:ilvl="0" w:tplc="EA4ABFFC">
      <w:start w:val="1"/>
      <w:numFmt w:val="decimal"/>
      <w:lvlRestart w:val="0"/>
      <w:suff w:val="nothing"/>
      <w:lvlText w:val="%1"/>
      <w:lvlJc w:val="right"/>
      <w:pPr>
        <w:ind w:left="-170" w:firstLine="17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4" w15:restartNumberingAfterBreak="0">
    <w:nsid w:val="43234AD8"/>
    <w:multiLevelType w:val="multilevel"/>
    <w:tmpl w:val="26B41A02"/>
    <w:lvl w:ilvl="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467008FC"/>
    <w:multiLevelType w:val="hybridMultilevel"/>
    <w:tmpl w:val="AE8E1C12"/>
    <w:lvl w:ilvl="0" w:tplc="9048A8BA">
      <w:start w:val="1"/>
      <w:numFmt w:val="decimal"/>
      <w:lvlRestart w:val="0"/>
      <w:pStyle w:val="Style1"/>
      <w:lvlText w:val="%1"/>
      <w:lvlJc w:val="right"/>
      <w:pPr>
        <w:tabs>
          <w:tab w:val="num" w:pos="96"/>
        </w:tabs>
        <w:ind w:left="96" w:hanging="39"/>
      </w:pPr>
      <w:rPr>
        <w:rFonts w:ascii="Times-Roman-R" w:hAnsi="Times-Roman-R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9354ED"/>
    <w:multiLevelType w:val="hybridMultilevel"/>
    <w:tmpl w:val="290E5CC0"/>
    <w:lvl w:ilvl="0" w:tplc="18D02684">
      <w:start w:val="1"/>
      <w:numFmt w:val="decimal"/>
      <w:lvlRestart w:val="0"/>
      <w:suff w:val="nothing"/>
      <w:lvlText w:val="%1"/>
      <w:lvlJc w:val="right"/>
      <w:pPr>
        <w:ind w:left="284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4B6B47"/>
    <w:multiLevelType w:val="hybridMultilevel"/>
    <w:tmpl w:val="266C6CBE"/>
    <w:lvl w:ilvl="0" w:tplc="8CDA312E">
      <w:start w:val="1"/>
      <w:numFmt w:val="decimal"/>
      <w:lvlRestart w:val="0"/>
      <w:suff w:val="nothing"/>
      <w:lvlText w:val="%1"/>
      <w:lvlJc w:val="center"/>
      <w:pPr>
        <w:ind w:left="0" w:firstLine="284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8" w15:restartNumberingAfterBreak="0">
    <w:nsid w:val="576162D3"/>
    <w:multiLevelType w:val="hybridMultilevel"/>
    <w:tmpl w:val="E3CED892"/>
    <w:lvl w:ilvl="0" w:tplc="B48A863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2C203F"/>
    <w:multiLevelType w:val="hybridMultilevel"/>
    <w:tmpl w:val="27FEB840"/>
    <w:lvl w:ilvl="0" w:tplc="D452DC96">
      <w:start w:val="1"/>
      <w:numFmt w:val="decimal"/>
      <w:lvlRestart w:val="0"/>
      <w:suff w:val="nothing"/>
      <w:lvlText w:val="%1"/>
      <w:lvlJc w:val="right"/>
      <w:pPr>
        <w:tabs>
          <w:tab w:val="num" w:pos="153"/>
        </w:tabs>
        <w:ind w:left="153" w:hanging="4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C90132"/>
    <w:multiLevelType w:val="hybridMultilevel"/>
    <w:tmpl w:val="5EE02172"/>
    <w:lvl w:ilvl="0" w:tplc="ECF86BA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1" w15:restartNumberingAfterBreak="0">
    <w:nsid w:val="6B7833FD"/>
    <w:multiLevelType w:val="hybridMultilevel"/>
    <w:tmpl w:val="1B10A722"/>
    <w:lvl w:ilvl="0" w:tplc="730C29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CC628BB"/>
    <w:multiLevelType w:val="hybridMultilevel"/>
    <w:tmpl w:val="D62E448C"/>
    <w:lvl w:ilvl="0" w:tplc="315E4AB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3" w15:restartNumberingAfterBreak="0">
    <w:nsid w:val="6DDD77BC"/>
    <w:multiLevelType w:val="hybridMultilevel"/>
    <w:tmpl w:val="39D404BA"/>
    <w:lvl w:ilvl="0" w:tplc="8BAE189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4" w15:restartNumberingAfterBreak="0">
    <w:nsid w:val="768B16B3"/>
    <w:multiLevelType w:val="hybridMultilevel"/>
    <w:tmpl w:val="24425928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5" w15:restartNumberingAfterBreak="0">
    <w:nsid w:val="7ED173F0"/>
    <w:multiLevelType w:val="hybridMultilevel"/>
    <w:tmpl w:val="18B8A2CC"/>
    <w:lvl w:ilvl="0" w:tplc="373A3346">
      <w:start w:val="1"/>
      <w:numFmt w:val="decimal"/>
      <w:lvlRestart w:val="0"/>
      <w:suff w:val="nothing"/>
      <w:lvlText w:val="%1"/>
      <w:lvlJc w:val="right"/>
      <w:pPr>
        <w:ind w:left="720" w:hanging="36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163ED4"/>
    <w:multiLevelType w:val="hybridMultilevel"/>
    <w:tmpl w:val="468CBD54"/>
    <w:lvl w:ilvl="0" w:tplc="2A7AD26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num w:numId="1" w16cid:durableId="749352202">
    <w:abstractNumId w:val="29"/>
  </w:num>
  <w:num w:numId="2" w16cid:durableId="277107865">
    <w:abstractNumId w:val="26"/>
  </w:num>
  <w:num w:numId="3" w16cid:durableId="765229852">
    <w:abstractNumId w:val="24"/>
  </w:num>
  <w:num w:numId="4" w16cid:durableId="1379433946">
    <w:abstractNumId w:val="5"/>
  </w:num>
  <w:num w:numId="5" w16cid:durableId="1537279061">
    <w:abstractNumId w:val="20"/>
  </w:num>
  <w:num w:numId="6" w16cid:durableId="698431999">
    <w:abstractNumId w:val="28"/>
  </w:num>
  <w:num w:numId="7" w16cid:durableId="635840581">
    <w:abstractNumId w:val="10"/>
  </w:num>
  <w:num w:numId="8" w16cid:durableId="777484799">
    <w:abstractNumId w:val="7"/>
  </w:num>
  <w:num w:numId="9" w16cid:durableId="1782987979">
    <w:abstractNumId w:val="14"/>
  </w:num>
  <w:num w:numId="10" w16cid:durableId="1139684058">
    <w:abstractNumId w:val="15"/>
  </w:num>
  <w:num w:numId="11" w16cid:durableId="1039742535">
    <w:abstractNumId w:val="18"/>
  </w:num>
  <w:num w:numId="12" w16cid:durableId="567109309">
    <w:abstractNumId w:val="35"/>
  </w:num>
  <w:num w:numId="13" w16cid:durableId="694968736">
    <w:abstractNumId w:val="12"/>
  </w:num>
  <w:num w:numId="14" w16cid:durableId="759913594">
    <w:abstractNumId w:val="23"/>
  </w:num>
  <w:num w:numId="15" w16cid:durableId="911308363">
    <w:abstractNumId w:val="33"/>
  </w:num>
  <w:num w:numId="16" w16cid:durableId="188035861">
    <w:abstractNumId w:val="1"/>
  </w:num>
  <w:num w:numId="17" w16cid:durableId="1352027240">
    <w:abstractNumId w:val="11"/>
  </w:num>
  <w:num w:numId="18" w16cid:durableId="1646230504">
    <w:abstractNumId w:val="0"/>
  </w:num>
  <w:num w:numId="19" w16cid:durableId="528417192">
    <w:abstractNumId w:val="32"/>
  </w:num>
  <w:num w:numId="20" w16cid:durableId="1853566201">
    <w:abstractNumId w:val="9"/>
  </w:num>
  <w:num w:numId="21" w16cid:durableId="665937118">
    <w:abstractNumId w:val="2"/>
  </w:num>
  <w:num w:numId="22" w16cid:durableId="1599749297">
    <w:abstractNumId w:val="27"/>
  </w:num>
  <w:num w:numId="23" w16cid:durableId="353460626">
    <w:abstractNumId w:val="31"/>
  </w:num>
  <w:num w:numId="24" w16cid:durableId="274218594">
    <w:abstractNumId w:val="36"/>
  </w:num>
  <w:num w:numId="25" w16cid:durableId="1814326426">
    <w:abstractNumId w:val="17"/>
  </w:num>
  <w:num w:numId="26" w16cid:durableId="73864117">
    <w:abstractNumId w:val="22"/>
  </w:num>
  <w:num w:numId="27" w16cid:durableId="750153080">
    <w:abstractNumId w:val="30"/>
  </w:num>
  <w:num w:numId="28" w16cid:durableId="1129013899">
    <w:abstractNumId w:val="4"/>
  </w:num>
  <w:num w:numId="29" w16cid:durableId="447510042">
    <w:abstractNumId w:val="25"/>
  </w:num>
  <w:num w:numId="30" w16cid:durableId="1168718250">
    <w:abstractNumId w:val="19"/>
  </w:num>
  <w:num w:numId="31" w16cid:durableId="195432704">
    <w:abstractNumId w:val="6"/>
  </w:num>
  <w:num w:numId="32" w16cid:durableId="1506092145">
    <w:abstractNumId w:val="8"/>
  </w:num>
  <w:num w:numId="33" w16cid:durableId="824778644">
    <w:abstractNumId w:val="16"/>
  </w:num>
  <w:num w:numId="34" w16cid:durableId="22753295">
    <w:abstractNumId w:val="21"/>
  </w:num>
  <w:num w:numId="35" w16cid:durableId="350959171">
    <w:abstractNumId w:val="3"/>
  </w:num>
  <w:num w:numId="36" w16cid:durableId="1511992630">
    <w:abstractNumId w:val="34"/>
  </w:num>
  <w:num w:numId="37" w16cid:durableId="1319454252">
    <w:abstractNumId w:val="13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QaOnSnRtDGRQl8KpnB1t6yp0chqtNxGS6VE+nGT2/Apg4fYYPdYrRAK7S6sB1mGuQiYPYpAmW+APoSbQuwSmyw==" w:salt="+KHQ8HLGaQHa3kCqGipZjA=="/>
  <w:defaultTabStop w:val="720"/>
  <w:evenAndOddHeaders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4779"/>
    <w:rsid w:val="000000DC"/>
    <w:rsid w:val="00000E1B"/>
    <w:rsid w:val="00000EBB"/>
    <w:rsid w:val="00001105"/>
    <w:rsid w:val="00001457"/>
    <w:rsid w:val="00001707"/>
    <w:rsid w:val="0000191B"/>
    <w:rsid w:val="00001DCD"/>
    <w:rsid w:val="000025B3"/>
    <w:rsid w:val="0000269E"/>
    <w:rsid w:val="0000296F"/>
    <w:rsid w:val="00002C0A"/>
    <w:rsid w:val="000037A8"/>
    <w:rsid w:val="0000465F"/>
    <w:rsid w:val="000057DB"/>
    <w:rsid w:val="00005D44"/>
    <w:rsid w:val="00006512"/>
    <w:rsid w:val="00006BFA"/>
    <w:rsid w:val="00006DEC"/>
    <w:rsid w:val="00006E63"/>
    <w:rsid w:val="000070C5"/>
    <w:rsid w:val="00007A36"/>
    <w:rsid w:val="00007C99"/>
    <w:rsid w:val="0001081F"/>
    <w:rsid w:val="00010830"/>
    <w:rsid w:val="0001089D"/>
    <w:rsid w:val="00010C5C"/>
    <w:rsid w:val="0001134F"/>
    <w:rsid w:val="00011595"/>
    <w:rsid w:val="00011823"/>
    <w:rsid w:val="00012024"/>
    <w:rsid w:val="00012230"/>
    <w:rsid w:val="0001296A"/>
    <w:rsid w:val="000137F5"/>
    <w:rsid w:val="000149E5"/>
    <w:rsid w:val="00014F1F"/>
    <w:rsid w:val="000153EE"/>
    <w:rsid w:val="00015D58"/>
    <w:rsid w:val="000167DB"/>
    <w:rsid w:val="0001683B"/>
    <w:rsid w:val="00016AE2"/>
    <w:rsid w:val="00016B09"/>
    <w:rsid w:val="00016C96"/>
    <w:rsid w:val="00017922"/>
    <w:rsid w:val="00017A5A"/>
    <w:rsid w:val="00017E15"/>
    <w:rsid w:val="00017FA7"/>
    <w:rsid w:val="00020047"/>
    <w:rsid w:val="00021BEF"/>
    <w:rsid w:val="00021D57"/>
    <w:rsid w:val="000227F7"/>
    <w:rsid w:val="00022E94"/>
    <w:rsid w:val="00023468"/>
    <w:rsid w:val="00023D7E"/>
    <w:rsid w:val="00023F40"/>
    <w:rsid w:val="0002494B"/>
    <w:rsid w:val="0002494C"/>
    <w:rsid w:val="00024EDF"/>
    <w:rsid w:val="00025073"/>
    <w:rsid w:val="00025C61"/>
    <w:rsid w:val="00025CEA"/>
    <w:rsid w:val="00025D1D"/>
    <w:rsid w:val="00025DE5"/>
    <w:rsid w:val="00025FCD"/>
    <w:rsid w:val="0002669D"/>
    <w:rsid w:val="000266DD"/>
    <w:rsid w:val="000267D5"/>
    <w:rsid w:val="0002742F"/>
    <w:rsid w:val="0002788D"/>
    <w:rsid w:val="00027964"/>
    <w:rsid w:val="00030335"/>
    <w:rsid w:val="00030AA4"/>
    <w:rsid w:val="000313A4"/>
    <w:rsid w:val="00032300"/>
    <w:rsid w:val="0003241C"/>
    <w:rsid w:val="0003277C"/>
    <w:rsid w:val="00032AD7"/>
    <w:rsid w:val="00032D77"/>
    <w:rsid w:val="00033E96"/>
    <w:rsid w:val="00034059"/>
    <w:rsid w:val="0003485B"/>
    <w:rsid w:val="00034A51"/>
    <w:rsid w:val="0003592A"/>
    <w:rsid w:val="000366E9"/>
    <w:rsid w:val="00036D9D"/>
    <w:rsid w:val="00036FDA"/>
    <w:rsid w:val="00037135"/>
    <w:rsid w:val="000373BE"/>
    <w:rsid w:val="000373E9"/>
    <w:rsid w:val="00037908"/>
    <w:rsid w:val="00037EDF"/>
    <w:rsid w:val="000404C7"/>
    <w:rsid w:val="00040E49"/>
    <w:rsid w:val="00041B2A"/>
    <w:rsid w:val="000422F8"/>
    <w:rsid w:val="00042615"/>
    <w:rsid w:val="00042783"/>
    <w:rsid w:val="00042BA8"/>
    <w:rsid w:val="00042CB7"/>
    <w:rsid w:val="00042E36"/>
    <w:rsid w:val="000439B3"/>
    <w:rsid w:val="00043BF3"/>
    <w:rsid w:val="00043C97"/>
    <w:rsid w:val="00043D77"/>
    <w:rsid w:val="00043E57"/>
    <w:rsid w:val="00043FF4"/>
    <w:rsid w:val="0004416E"/>
    <w:rsid w:val="000449E9"/>
    <w:rsid w:val="00044B4E"/>
    <w:rsid w:val="00044DF0"/>
    <w:rsid w:val="000450EC"/>
    <w:rsid w:val="0004577C"/>
    <w:rsid w:val="00045E9C"/>
    <w:rsid w:val="000460CE"/>
    <w:rsid w:val="00046458"/>
    <w:rsid w:val="00046709"/>
    <w:rsid w:val="00046B0E"/>
    <w:rsid w:val="000471A0"/>
    <w:rsid w:val="00047B23"/>
    <w:rsid w:val="00050F92"/>
    <w:rsid w:val="00050FE4"/>
    <w:rsid w:val="000518B0"/>
    <w:rsid w:val="0005202C"/>
    <w:rsid w:val="00052549"/>
    <w:rsid w:val="000527F0"/>
    <w:rsid w:val="0005348D"/>
    <w:rsid w:val="000537F3"/>
    <w:rsid w:val="000542C6"/>
    <w:rsid w:val="000547AC"/>
    <w:rsid w:val="00054C9E"/>
    <w:rsid w:val="00054D72"/>
    <w:rsid w:val="00054E68"/>
    <w:rsid w:val="000551ED"/>
    <w:rsid w:val="00055410"/>
    <w:rsid w:val="00055AF3"/>
    <w:rsid w:val="00055B28"/>
    <w:rsid w:val="00056180"/>
    <w:rsid w:val="00056AEC"/>
    <w:rsid w:val="00056E3F"/>
    <w:rsid w:val="00057482"/>
    <w:rsid w:val="0006002F"/>
    <w:rsid w:val="000604F3"/>
    <w:rsid w:val="00060537"/>
    <w:rsid w:val="00060EDF"/>
    <w:rsid w:val="00061969"/>
    <w:rsid w:val="00061BF9"/>
    <w:rsid w:val="00061C95"/>
    <w:rsid w:val="0006211E"/>
    <w:rsid w:val="000627C1"/>
    <w:rsid w:val="00062EEF"/>
    <w:rsid w:val="0006363B"/>
    <w:rsid w:val="0006421E"/>
    <w:rsid w:val="0006443E"/>
    <w:rsid w:val="00065908"/>
    <w:rsid w:val="00065F7E"/>
    <w:rsid w:val="000662C8"/>
    <w:rsid w:val="000663D8"/>
    <w:rsid w:val="00066442"/>
    <w:rsid w:val="00066855"/>
    <w:rsid w:val="00067039"/>
    <w:rsid w:val="000673D3"/>
    <w:rsid w:val="0006768A"/>
    <w:rsid w:val="00067F77"/>
    <w:rsid w:val="000701D5"/>
    <w:rsid w:val="00070208"/>
    <w:rsid w:val="000705EB"/>
    <w:rsid w:val="0007118C"/>
    <w:rsid w:val="00071A41"/>
    <w:rsid w:val="00071B0C"/>
    <w:rsid w:val="00072302"/>
    <w:rsid w:val="000728F0"/>
    <w:rsid w:val="000728F2"/>
    <w:rsid w:val="00073391"/>
    <w:rsid w:val="00073AFB"/>
    <w:rsid w:val="00074596"/>
    <w:rsid w:val="000746B6"/>
    <w:rsid w:val="00074E4B"/>
    <w:rsid w:val="00075256"/>
    <w:rsid w:val="00075816"/>
    <w:rsid w:val="00075A7F"/>
    <w:rsid w:val="00075AF9"/>
    <w:rsid w:val="00075EDB"/>
    <w:rsid w:val="0007604B"/>
    <w:rsid w:val="0007605B"/>
    <w:rsid w:val="000766EC"/>
    <w:rsid w:val="0007743F"/>
    <w:rsid w:val="00077473"/>
    <w:rsid w:val="000774AC"/>
    <w:rsid w:val="000776A7"/>
    <w:rsid w:val="00077AB9"/>
    <w:rsid w:val="00077C21"/>
    <w:rsid w:val="00077DB9"/>
    <w:rsid w:val="00080018"/>
    <w:rsid w:val="00080301"/>
    <w:rsid w:val="00080656"/>
    <w:rsid w:val="00080AA7"/>
    <w:rsid w:val="00081086"/>
    <w:rsid w:val="00081D71"/>
    <w:rsid w:val="000820D8"/>
    <w:rsid w:val="00082BAB"/>
    <w:rsid w:val="000832D4"/>
    <w:rsid w:val="000834E9"/>
    <w:rsid w:val="000836EC"/>
    <w:rsid w:val="00083C3E"/>
    <w:rsid w:val="00083DFF"/>
    <w:rsid w:val="000840EA"/>
    <w:rsid w:val="000844C7"/>
    <w:rsid w:val="00084F88"/>
    <w:rsid w:val="000851D8"/>
    <w:rsid w:val="0008522F"/>
    <w:rsid w:val="000854FF"/>
    <w:rsid w:val="00085784"/>
    <w:rsid w:val="00085C7A"/>
    <w:rsid w:val="00085FCC"/>
    <w:rsid w:val="000865B7"/>
    <w:rsid w:val="00086E46"/>
    <w:rsid w:val="00087815"/>
    <w:rsid w:val="000879E3"/>
    <w:rsid w:val="00087A41"/>
    <w:rsid w:val="00087BF3"/>
    <w:rsid w:val="00090531"/>
    <w:rsid w:val="0009164C"/>
    <w:rsid w:val="00091C0A"/>
    <w:rsid w:val="00092024"/>
    <w:rsid w:val="0009213E"/>
    <w:rsid w:val="00093253"/>
    <w:rsid w:val="00093593"/>
    <w:rsid w:val="00093745"/>
    <w:rsid w:val="00093A7A"/>
    <w:rsid w:val="00093ADD"/>
    <w:rsid w:val="00094D7C"/>
    <w:rsid w:val="00094D92"/>
    <w:rsid w:val="00095524"/>
    <w:rsid w:val="000959F9"/>
    <w:rsid w:val="00095C84"/>
    <w:rsid w:val="00095D0F"/>
    <w:rsid w:val="00096999"/>
    <w:rsid w:val="00096DDA"/>
    <w:rsid w:val="0009720C"/>
    <w:rsid w:val="000973C0"/>
    <w:rsid w:val="00097607"/>
    <w:rsid w:val="0009769E"/>
    <w:rsid w:val="000A00CF"/>
    <w:rsid w:val="000A00EB"/>
    <w:rsid w:val="000A0E17"/>
    <w:rsid w:val="000A167B"/>
    <w:rsid w:val="000A1968"/>
    <w:rsid w:val="000A1AE5"/>
    <w:rsid w:val="000A2009"/>
    <w:rsid w:val="000A244E"/>
    <w:rsid w:val="000A27F2"/>
    <w:rsid w:val="000A3180"/>
    <w:rsid w:val="000A34DA"/>
    <w:rsid w:val="000A3A39"/>
    <w:rsid w:val="000A3FDD"/>
    <w:rsid w:val="000A40E3"/>
    <w:rsid w:val="000A4299"/>
    <w:rsid w:val="000A4FAD"/>
    <w:rsid w:val="000A511E"/>
    <w:rsid w:val="000A6286"/>
    <w:rsid w:val="000A649B"/>
    <w:rsid w:val="000A6815"/>
    <w:rsid w:val="000A6870"/>
    <w:rsid w:val="000A7618"/>
    <w:rsid w:val="000A7EF6"/>
    <w:rsid w:val="000B02C4"/>
    <w:rsid w:val="000B05CE"/>
    <w:rsid w:val="000B1764"/>
    <w:rsid w:val="000B18FB"/>
    <w:rsid w:val="000B1928"/>
    <w:rsid w:val="000B27DA"/>
    <w:rsid w:val="000B2A81"/>
    <w:rsid w:val="000B3132"/>
    <w:rsid w:val="000B349C"/>
    <w:rsid w:val="000B3CC1"/>
    <w:rsid w:val="000B3F11"/>
    <w:rsid w:val="000B4000"/>
    <w:rsid w:val="000B4391"/>
    <w:rsid w:val="000B46DD"/>
    <w:rsid w:val="000B48C6"/>
    <w:rsid w:val="000B5649"/>
    <w:rsid w:val="000B5731"/>
    <w:rsid w:val="000B5AEF"/>
    <w:rsid w:val="000B628B"/>
    <w:rsid w:val="000B64CD"/>
    <w:rsid w:val="000B6B47"/>
    <w:rsid w:val="000B6D80"/>
    <w:rsid w:val="000B6EC5"/>
    <w:rsid w:val="000B70D0"/>
    <w:rsid w:val="000B7440"/>
    <w:rsid w:val="000B7A7C"/>
    <w:rsid w:val="000B7B1F"/>
    <w:rsid w:val="000B7C72"/>
    <w:rsid w:val="000B7D4A"/>
    <w:rsid w:val="000C0008"/>
    <w:rsid w:val="000C00EB"/>
    <w:rsid w:val="000C0273"/>
    <w:rsid w:val="000C049D"/>
    <w:rsid w:val="000C061D"/>
    <w:rsid w:val="000C0831"/>
    <w:rsid w:val="000C0868"/>
    <w:rsid w:val="000C1E30"/>
    <w:rsid w:val="000C2706"/>
    <w:rsid w:val="000C33F2"/>
    <w:rsid w:val="000C40EE"/>
    <w:rsid w:val="000C48BC"/>
    <w:rsid w:val="000C4F7D"/>
    <w:rsid w:val="000C503B"/>
    <w:rsid w:val="000C527E"/>
    <w:rsid w:val="000C5615"/>
    <w:rsid w:val="000C56D3"/>
    <w:rsid w:val="000C5AA7"/>
    <w:rsid w:val="000C5AD2"/>
    <w:rsid w:val="000C6FFB"/>
    <w:rsid w:val="000C70A5"/>
    <w:rsid w:val="000C7791"/>
    <w:rsid w:val="000C7ED9"/>
    <w:rsid w:val="000D0567"/>
    <w:rsid w:val="000D1058"/>
    <w:rsid w:val="000D10CC"/>
    <w:rsid w:val="000D158F"/>
    <w:rsid w:val="000D1869"/>
    <w:rsid w:val="000D1968"/>
    <w:rsid w:val="000D1B9E"/>
    <w:rsid w:val="000D1CD5"/>
    <w:rsid w:val="000D1D88"/>
    <w:rsid w:val="000D27EA"/>
    <w:rsid w:val="000D299F"/>
    <w:rsid w:val="000D29CD"/>
    <w:rsid w:val="000D3088"/>
    <w:rsid w:val="000D31E2"/>
    <w:rsid w:val="000D3298"/>
    <w:rsid w:val="000D39E9"/>
    <w:rsid w:val="000D469F"/>
    <w:rsid w:val="000D4A0D"/>
    <w:rsid w:val="000D4D9D"/>
    <w:rsid w:val="000D503E"/>
    <w:rsid w:val="000D5147"/>
    <w:rsid w:val="000D52BB"/>
    <w:rsid w:val="000D52F0"/>
    <w:rsid w:val="000D5684"/>
    <w:rsid w:val="000D569B"/>
    <w:rsid w:val="000D59AD"/>
    <w:rsid w:val="000D5DF5"/>
    <w:rsid w:val="000D632A"/>
    <w:rsid w:val="000D6349"/>
    <w:rsid w:val="000D6C53"/>
    <w:rsid w:val="000D7122"/>
    <w:rsid w:val="000D72D7"/>
    <w:rsid w:val="000D7341"/>
    <w:rsid w:val="000D798B"/>
    <w:rsid w:val="000D7E22"/>
    <w:rsid w:val="000D7F9D"/>
    <w:rsid w:val="000E003B"/>
    <w:rsid w:val="000E010F"/>
    <w:rsid w:val="000E0345"/>
    <w:rsid w:val="000E0D9B"/>
    <w:rsid w:val="000E119B"/>
    <w:rsid w:val="000E2119"/>
    <w:rsid w:val="000E2A7E"/>
    <w:rsid w:val="000E2B60"/>
    <w:rsid w:val="000E2F82"/>
    <w:rsid w:val="000E3317"/>
    <w:rsid w:val="000E38B4"/>
    <w:rsid w:val="000E398A"/>
    <w:rsid w:val="000E399C"/>
    <w:rsid w:val="000E3C18"/>
    <w:rsid w:val="000E484B"/>
    <w:rsid w:val="000E495F"/>
    <w:rsid w:val="000E512C"/>
    <w:rsid w:val="000E55DA"/>
    <w:rsid w:val="000E5DD3"/>
    <w:rsid w:val="000E655B"/>
    <w:rsid w:val="000E719F"/>
    <w:rsid w:val="000E792A"/>
    <w:rsid w:val="000E7A4B"/>
    <w:rsid w:val="000E7A59"/>
    <w:rsid w:val="000F0185"/>
    <w:rsid w:val="000F03A4"/>
    <w:rsid w:val="000F05C6"/>
    <w:rsid w:val="000F0DFD"/>
    <w:rsid w:val="000F1098"/>
    <w:rsid w:val="000F12DB"/>
    <w:rsid w:val="000F1517"/>
    <w:rsid w:val="000F15A8"/>
    <w:rsid w:val="000F2324"/>
    <w:rsid w:val="000F29E5"/>
    <w:rsid w:val="000F3620"/>
    <w:rsid w:val="000F386E"/>
    <w:rsid w:val="000F3DB5"/>
    <w:rsid w:val="000F3EC4"/>
    <w:rsid w:val="000F3F2E"/>
    <w:rsid w:val="000F4297"/>
    <w:rsid w:val="000F4300"/>
    <w:rsid w:val="000F4444"/>
    <w:rsid w:val="000F45C2"/>
    <w:rsid w:val="000F4673"/>
    <w:rsid w:val="000F503C"/>
    <w:rsid w:val="000F5301"/>
    <w:rsid w:val="000F536A"/>
    <w:rsid w:val="000F5C4F"/>
    <w:rsid w:val="000F6358"/>
    <w:rsid w:val="000F76B5"/>
    <w:rsid w:val="000F7BA5"/>
    <w:rsid w:val="00100195"/>
    <w:rsid w:val="00100270"/>
    <w:rsid w:val="00100BA6"/>
    <w:rsid w:val="00100BCC"/>
    <w:rsid w:val="001014A7"/>
    <w:rsid w:val="001015B2"/>
    <w:rsid w:val="00101B24"/>
    <w:rsid w:val="00102272"/>
    <w:rsid w:val="00102807"/>
    <w:rsid w:val="00102E15"/>
    <w:rsid w:val="001031D9"/>
    <w:rsid w:val="0010330B"/>
    <w:rsid w:val="001033FE"/>
    <w:rsid w:val="001043C0"/>
    <w:rsid w:val="0010479D"/>
    <w:rsid w:val="0010482C"/>
    <w:rsid w:val="001048A7"/>
    <w:rsid w:val="00105434"/>
    <w:rsid w:val="001055AB"/>
    <w:rsid w:val="001055F3"/>
    <w:rsid w:val="00105E5C"/>
    <w:rsid w:val="00106708"/>
    <w:rsid w:val="001067EF"/>
    <w:rsid w:val="001068F6"/>
    <w:rsid w:val="00106DA3"/>
    <w:rsid w:val="00106E43"/>
    <w:rsid w:val="001071AB"/>
    <w:rsid w:val="00107EF7"/>
    <w:rsid w:val="00110206"/>
    <w:rsid w:val="00110A1E"/>
    <w:rsid w:val="00110C5B"/>
    <w:rsid w:val="00111602"/>
    <w:rsid w:val="00111A07"/>
    <w:rsid w:val="00111CEC"/>
    <w:rsid w:val="00111D3F"/>
    <w:rsid w:val="0011229F"/>
    <w:rsid w:val="001126F5"/>
    <w:rsid w:val="0011433D"/>
    <w:rsid w:val="001144FC"/>
    <w:rsid w:val="001153D6"/>
    <w:rsid w:val="00115ABC"/>
    <w:rsid w:val="00116037"/>
    <w:rsid w:val="001161C5"/>
    <w:rsid w:val="00116C77"/>
    <w:rsid w:val="001171D7"/>
    <w:rsid w:val="00117342"/>
    <w:rsid w:val="00117468"/>
    <w:rsid w:val="0011781B"/>
    <w:rsid w:val="00117CE6"/>
    <w:rsid w:val="00117DE7"/>
    <w:rsid w:val="00120263"/>
    <w:rsid w:val="0012095C"/>
    <w:rsid w:val="00120B4A"/>
    <w:rsid w:val="00120BD6"/>
    <w:rsid w:val="00121275"/>
    <w:rsid w:val="00121429"/>
    <w:rsid w:val="0012183D"/>
    <w:rsid w:val="00121AC4"/>
    <w:rsid w:val="00121B85"/>
    <w:rsid w:val="00121CEB"/>
    <w:rsid w:val="0012281D"/>
    <w:rsid w:val="00123D35"/>
    <w:rsid w:val="00124E55"/>
    <w:rsid w:val="001259C8"/>
    <w:rsid w:val="00126116"/>
    <w:rsid w:val="00126CBB"/>
    <w:rsid w:val="00126D33"/>
    <w:rsid w:val="00127E3B"/>
    <w:rsid w:val="001305C4"/>
    <w:rsid w:val="00130AA5"/>
    <w:rsid w:val="001318BA"/>
    <w:rsid w:val="00131B5B"/>
    <w:rsid w:val="00131E76"/>
    <w:rsid w:val="00132789"/>
    <w:rsid w:val="00132B01"/>
    <w:rsid w:val="00133015"/>
    <w:rsid w:val="0013391B"/>
    <w:rsid w:val="00133A2C"/>
    <w:rsid w:val="00133C8F"/>
    <w:rsid w:val="00133D37"/>
    <w:rsid w:val="00134077"/>
    <w:rsid w:val="00134380"/>
    <w:rsid w:val="00135957"/>
    <w:rsid w:val="0013615A"/>
    <w:rsid w:val="00136D6A"/>
    <w:rsid w:val="00136EC7"/>
    <w:rsid w:val="001375EC"/>
    <w:rsid w:val="0013767B"/>
    <w:rsid w:val="0014066F"/>
    <w:rsid w:val="00140A9F"/>
    <w:rsid w:val="001413DB"/>
    <w:rsid w:val="00141761"/>
    <w:rsid w:val="0014199A"/>
    <w:rsid w:val="00141E4A"/>
    <w:rsid w:val="0014214D"/>
    <w:rsid w:val="001427BF"/>
    <w:rsid w:val="00142C7C"/>
    <w:rsid w:val="00142D64"/>
    <w:rsid w:val="00143804"/>
    <w:rsid w:val="00143BDF"/>
    <w:rsid w:val="00143C07"/>
    <w:rsid w:val="00143CB7"/>
    <w:rsid w:val="00144C9A"/>
    <w:rsid w:val="00144F6A"/>
    <w:rsid w:val="0014583E"/>
    <w:rsid w:val="00146A30"/>
    <w:rsid w:val="00147006"/>
    <w:rsid w:val="001472B1"/>
    <w:rsid w:val="00147716"/>
    <w:rsid w:val="00147789"/>
    <w:rsid w:val="00147807"/>
    <w:rsid w:val="001478BB"/>
    <w:rsid w:val="00147D5F"/>
    <w:rsid w:val="00150579"/>
    <w:rsid w:val="001511F4"/>
    <w:rsid w:val="0015139D"/>
    <w:rsid w:val="001513BB"/>
    <w:rsid w:val="0015195A"/>
    <w:rsid w:val="00151C5A"/>
    <w:rsid w:val="00151D94"/>
    <w:rsid w:val="001526AC"/>
    <w:rsid w:val="00153832"/>
    <w:rsid w:val="00153B2C"/>
    <w:rsid w:val="00154A4B"/>
    <w:rsid w:val="00156CA0"/>
    <w:rsid w:val="00157478"/>
    <w:rsid w:val="001576EF"/>
    <w:rsid w:val="001577AC"/>
    <w:rsid w:val="00157BD7"/>
    <w:rsid w:val="00160008"/>
    <w:rsid w:val="00160DBE"/>
    <w:rsid w:val="0016120E"/>
    <w:rsid w:val="0016156D"/>
    <w:rsid w:val="00161C61"/>
    <w:rsid w:val="001620FE"/>
    <w:rsid w:val="00162C15"/>
    <w:rsid w:val="00162EC4"/>
    <w:rsid w:val="001639B7"/>
    <w:rsid w:val="001645D7"/>
    <w:rsid w:val="0016468A"/>
    <w:rsid w:val="00165CF2"/>
    <w:rsid w:val="00165DFD"/>
    <w:rsid w:val="001661AE"/>
    <w:rsid w:val="001661F3"/>
    <w:rsid w:val="001669A2"/>
    <w:rsid w:val="00166A56"/>
    <w:rsid w:val="00166A7D"/>
    <w:rsid w:val="00166BB9"/>
    <w:rsid w:val="001670CB"/>
    <w:rsid w:val="001673A8"/>
    <w:rsid w:val="00167662"/>
    <w:rsid w:val="00167E3D"/>
    <w:rsid w:val="0017031D"/>
    <w:rsid w:val="00170C42"/>
    <w:rsid w:val="00170E42"/>
    <w:rsid w:val="001717FD"/>
    <w:rsid w:val="001718F2"/>
    <w:rsid w:val="00171956"/>
    <w:rsid w:val="00171B37"/>
    <w:rsid w:val="00171B6A"/>
    <w:rsid w:val="00171D43"/>
    <w:rsid w:val="00171FE0"/>
    <w:rsid w:val="00172A3B"/>
    <w:rsid w:val="00172B91"/>
    <w:rsid w:val="001736E7"/>
    <w:rsid w:val="001749CE"/>
    <w:rsid w:val="00174E76"/>
    <w:rsid w:val="00175119"/>
    <w:rsid w:val="00175189"/>
    <w:rsid w:val="00175DFC"/>
    <w:rsid w:val="00175F66"/>
    <w:rsid w:val="00176225"/>
    <w:rsid w:val="001763AC"/>
    <w:rsid w:val="00176FB7"/>
    <w:rsid w:val="00177866"/>
    <w:rsid w:val="001779C7"/>
    <w:rsid w:val="00177E26"/>
    <w:rsid w:val="00177ED2"/>
    <w:rsid w:val="0018021D"/>
    <w:rsid w:val="00180F49"/>
    <w:rsid w:val="00181BE8"/>
    <w:rsid w:val="00182422"/>
    <w:rsid w:val="00182758"/>
    <w:rsid w:val="00182917"/>
    <w:rsid w:val="0018439E"/>
    <w:rsid w:val="0018549B"/>
    <w:rsid w:val="00185757"/>
    <w:rsid w:val="00185948"/>
    <w:rsid w:val="001860D7"/>
    <w:rsid w:val="00186ABE"/>
    <w:rsid w:val="00186BB0"/>
    <w:rsid w:val="00187A58"/>
    <w:rsid w:val="00187D9A"/>
    <w:rsid w:val="00187D9D"/>
    <w:rsid w:val="00187DD1"/>
    <w:rsid w:val="00190C1E"/>
    <w:rsid w:val="00191273"/>
    <w:rsid w:val="00191A63"/>
    <w:rsid w:val="00192072"/>
    <w:rsid w:val="00192328"/>
    <w:rsid w:val="00192375"/>
    <w:rsid w:val="00192F7A"/>
    <w:rsid w:val="001930C4"/>
    <w:rsid w:val="00193884"/>
    <w:rsid w:val="00193B10"/>
    <w:rsid w:val="00193D40"/>
    <w:rsid w:val="00193E3A"/>
    <w:rsid w:val="001941E6"/>
    <w:rsid w:val="0019455C"/>
    <w:rsid w:val="001950F0"/>
    <w:rsid w:val="00195380"/>
    <w:rsid w:val="00195463"/>
    <w:rsid w:val="00195499"/>
    <w:rsid w:val="0019549A"/>
    <w:rsid w:val="00195C8B"/>
    <w:rsid w:val="00195E57"/>
    <w:rsid w:val="00195F73"/>
    <w:rsid w:val="001968A9"/>
    <w:rsid w:val="00197AD7"/>
    <w:rsid w:val="00197C6B"/>
    <w:rsid w:val="00197E12"/>
    <w:rsid w:val="001A011D"/>
    <w:rsid w:val="001A1142"/>
    <w:rsid w:val="001A149D"/>
    <w:rsid w:val="001A17CC"/>
    <w:rsid w:val="001A1E1D"/>
    <w:rsid w:val="001A21A3"/>
    <w:rsid w:val="001A2BF7"/>
    <w:rsid w:val="001A2C8B"/>
    <w:rsid w:val="001A2F57"/>
    <w:rsid w:val="001A3015"/>
    <w:rsid w:val="001A30CC"/>
    <w:rsid w:val="001A33CE"/>
    <w:rsid w:val="001A34E1"/>
    <w:rsid w:val="001A369B"/>
    <w:rsid w:val="001A382F"/>
    <w:rsid w:val="001A38FF"/>
    <w:rsid w:val="001A4402"/>
    <w:rsid w:val="001A4440"/>
    <w:rsid w:val="001A44BA"/>
    <w:rsid w:val="001A4841"/>
    <w:rsid w:val="001A48BD"/>
    <w:rsid w:val="001A4A2C"/>
    <w:rsid w:val="001A517B"/>
    <w:rsid w:val="001A5D85"/>
    <w:rsid w:val="001A612F"/>
    <w:rsid w:val="001A6287"/>
    <w:rsid w:val="001A6324"/>
    <w:rsid w:val="001A7324"/>
    <w:rsid w:val="001A79F1"/>
    <w:rsid w:val="001B0067"/>
    <w:rsid w:val="001B0803"/>
    <w:rsid w:val="001B0BE6"/>
    <w:rsid w:val="001B13AA"/>
    <w:rsid w:val="001B18FC"/>
    <w:rsid w:val="001B217D"/>
    <w:rsid w:val="001B2923"/>
    <w:rsid w:val="001B2FAE"/>
    <w:rsid w:val="001B31A1"/>
    <w:rsid w:val="001B34FF"/>
    <w:rsid w:val="001B3590"/>
    <w:rsid w:val="001B3944"/>
    <w:rsid w:val="001B421C"/>
    <w:rsid w:val="001B459B"/>
    <w:rsid w:val="001B4D5F"/>
    <w:rsid w:val="001B5B5B"/>
    <w:rsid w:val="001B5D12"/>
    <w:rsid w:val="001B5DA7"/>
    <w:rsid w:val="001B6246"/>
    <w:rsid w:val="001B62BA"/>
    <w:rsid w:val="001B636E"/>
    <w:rsid w:val="001B7218"/>
    <w:rsid w:val="001C01FF"/>
    <w:rsid w:val="001C05A6"/>
    <w:rsid w:val="001C0AD2"/>
    <w:rsid w:val="001C0C5E"/>
    <w:rsid w:val="001C124C"/>
    <w:rsid w:val="001C1B81"/>
    <w:rsid w:val="001C2CE6"/>
    <w:rsid w:val="001C2FD1"/>
    <w:rsid w:val="001C30D7"/>
    <w:rsid w:val="001C4584"/>
    <w:rsid w:val="001C46A3"/>
    <w:rsid w:val="001C51DD"/>
    <w:rsid w:val="001C56A3"/>
    <w:rsid w:val="001C5915"/>
    <w:rsid w:val="001C59A8"/>
    <w:rsid w:val="001C5A0A"/>
    <w:rsid w:val="001C63C6"/>
    <w:rsid w:val="001C65A4"/>
    <w:rsid w:val="001C6EA6"/>
    <w:rsid w:val="001C6EF5"/>
    <w:rsid w:val="001C6FBC"/>
    <w:rsid w:val="001C7BC2"/>
    <w:rsid w:val="001C7D3E"/>
    <w:rsid w:val="001C7E5B"/>
    <w:rsid w:val="001C7E6A"/>
    <w:rsid w:val="001D0EDB"/>
    <w:rsid w:val="001D0F83"/>
    <w:rsid w:val="001D18AE"/>
    <w:rsid w:val="001D18B2"/>
    <w:rsid w:val="001D1906"/>
    <w:rsid w:val="001D2267"/>
    <w:rsid w:val="001D242D"/>
    <w:rsid w:val="001D2712"/>
    <w:rsid w:val="001D3084"/>
    <w:rsid w:val="001D371E"/>
    <w:rsid w:val="001D3BA4"/>
    <w:rsid w:val="001D4226"/>
    <w:rsid w:val="001D437D"/>
    <w:rsid w:val="001D4421"/>
    <w:rsid w:val="001D4BA8"/>
    <w:rsid w:val="001D4D08"/>
    <w:rsid w:val="001D5473"/>
    <w:rsid w:val="001D6BAB"/>
    <w:rsid w:val="001D6D12"/>
    <w:rsid w:val="001D75F9"/>
    <w:rsid w:val="001D7B82"/>
    <w:rsid w:val="001D7D90"/>
    <w:rsid w:val="001E0281"/>
    <w:rsid w:val="001E044F"/>
    <w:rsid w:val="001E0A2D"/>
    <w:rsid w:val="001E18FE"/>
    <w:rsid w:val="001E19FB"/>
    <w:rsid w:val="001E1CE9"/>
    <w:rsid w:val="001E27CD"/>
    <w:rsid w:val="001E2A11"/>
    <w:rsid w:val="001E2A22"/>
    <w:rsid w:val="001E2D93"/>
    <w:rsid w:val="001E354A"/>
    <w:rsid w:val="001E3AC4"/>
    <w:rsid w:val="001E3F1C"/>
    <w:rsid w:val="001E450A"/>
    <w:rsid w:val="001E484B"/>
    <w:rsid w:val="001E577D"/>
    <w:rsid w:val="001E6407"/>
    <w:rsid w:val="001E64FB"/>
    <w:rsid w:val="001E73A4"/>
    <w:rsid w:val="001F0579"/>
    <w:rsid w:val="001F1061"/>
    <w:rsid w:val="001F279F"/>
    <w:rsid w:val="001F2B93"/>
    <w:rsid w:val="001F2D22"/>
    <w:rsid w:val="001F36A8"/>
    <w:rsid w:val="001F3943"/>
    <w:rsid w:val="001F4057"/>
    <w:rsid w:val="001F507E"/>
    <w:rsid w:val="001F508B"/>
    <w:rsid w:val="001F54B8"/>
    <w:rsid w:val="001F54C6"/>
    <w:rsid w:val="001F5523"/>
    <w:rsid w:val="001F59EB"/>
    <w:rsid w:val="001F5B21"/>
    <w:rsid w:val="001F5E03"/>
    <w:rsid w:val="001F6A5D"/>
    <w:rsid w:val="001F7CA0"/>
    <w:rsid w:val="001F7EC9"/>
    <w:rsid w:val="001F7F90"/>
    <w:rsid w:val="00200124"/>
    <w:rsid w:val="002003E3"/>
    <w:rsid w:val="0020130A"/>
    <w:rsid w:val="0020161B"/>
    <w:rsid w:val="0020233A"/>
    <w:rsid w:val="002036D6"/>
    <w:rsid w:val="002037F1"/>
    <w:rsid w:val="00203DEA"/>
    <w:rsid w:val="00203E77"/>
    <w:rsid w:val="0020420B"/>
    <w:rsid w:val="002042CB"/>
    <w:rsid w:val="00204F84"/>
    <w:rsid w:val="0020527E"/>
    <w:rsid w:val="00205368"/>
    <w:rsid w:val="00205517"/>
    <w:rsid w:val="00205A50"/>
    <w:rsid w:val="00205FE4"/>
    <w:rsid w:val="00206973"/>
    <w:rsid w:val="00206BCC"/>
    <w:rsid w:val="00207EFA"/>
    <w:rsid w:val="002102ED"/>
    <w:rsid w:val="00210B35"/>
    <w:rsid w:val="00210F5D"/>
    <w:rsid w:val="002119D6"/>
    <w:rsid w:val="002120DA"/>
    <w:rsid w:val="00212479"/>
    <w:rsid w:val="00212624"/>
    <w:rsid w:val="00212EF4"/>
    <w:rsid w:val="00212FBA"/>
    <w:rsid w:val="00213497"/>
    <w:rsid w:val="00213577"/>
    <w:rsid w:val="00213946"/>
    <w:rsid w:val="00213A15"/>
    <w:rsid w:val="00213C6E"/>
    <w:rsid w:val="00213F4E"/>
    <w:rsid w:val="00214387"/>
    <w:rsid w:val="002144CF"/>
    <w:rsid w:val="002148B3"/>
    <w:rsid w:val="00214A2D"/>
    <w:rsid w:val="0021503A"/>
    <w:rsid w:val="0021503F"/>
    <w:rsid w:val="0021573F"/>
    <w:rsid w:val="0021614B"/>
    <w:rsid w:val="00216431"/>
    <w:rsid w:val="002168A6"/>
    <w:rsid w:val="00216CDB"/>
    <w:rsid w:val="0021782F"/>
    <w:rsid w:val="00217850"/>
    <w:rsid w:val="00217935"/>
    <w:rsid w:val="00217EFC"/>
    <w:rsid w:val="00220312"/>
    <w:rsid w:val="0022062E"/>
    <w:rsid w:val="002219C9"/>
    <w:rsid w:val="00221B23"/>
    <w:rsid w:val="0022256E"/>
    <w:rsid w:val="00222F51"/>
    <w:rsid w:val="0022395B"/>
    <w:rsid w:val="00224170"/>
    <w:rsid w:val="002249B1"/>
    <w:rsid w:val="00225479"/>
    <w:rsid w:val="002258AF"/>
    <w:rsid w:val="00225B96"/>
    <w:rsid w:val="00225CC6"/>
    <w:rsid w:val="00226F34"/>
    <w:rsid w:val="002278C9"/>
    <w:rsid w:val="00230044"/>
    <w:rsid w:val="00230625"/>
    <w:rsid w:val="00230914"/>
    <w:rsid w:val="00230BDE"/>
    <w:rsid w:val="0023107A"/>
    <w:rsid w:val="00231483"/>
    <w:rsid w:val="00231AC6"/>
    <w:rsid w:val="00231D6F"/>
    <w:rsid w:val="002320EC"/>
    <w:rsid w:val="00232412"/>
    <w:rsid w:val="002329AA"/>
    <w:rsid w:val="00232A5D"/>
    <w:rsid w:val="00232C55"/>
    <w:rsid w:val="00232D37"/>
    <w:rsid w:val="00232DFC"/>
    <w:rsid w:val="00232FD0"/>
    <w:rsid w:val="00233243"/>
    <w:rsid w:val="002333CA"/>
    <w:rsid w:val="00233412"/>
    <w:rsid w:val="00233942"/>
    <w:rsid w:val="00233AB5"/>
    <w:rsid w:val="00234439"/>
    <w:rsid w:val="00234D25"/>
    <w:rsid w:val="00234EA8"/>
    <w:rsid w:val="00234FC0"/>
    <w:rsid w:val="0023540D"/>
    <w:rsid w:val="002354FE"/>
    <w:rsid w:val="00235695"/>
    <w:rsid w:val="00235CFF"/>
    <w:rsid w:val="002361E8"/>
    <w:rsid w:val="0023675B"/>
    <w:rsid w:val="00236F51"/>
    <w:rsid w:val="0023706E"/>
    <w:rsid w:val="00237BF2"/>
    <w:rsid w:val="00237F76"/>
    <w:rsid w:val="0024078C"/>
    <w:rsid w:val="00240F46"/>
    <w:rsid w:val="002419F0"/>
    <w:rsid w:val="0024271E"/>
    <w:rsid w:val="00242E81"/>
    <w:rsid w:val="0024324F"/>
    <w:rsid w:val="00243259"/>
    <w:rsid w:val="002432D8"/>
    <w:rsid w:val="00243805"/>
    <w:rsid w:val="002438B8"/>
    <w:rsid w:val="00243E79"/>
    <w:rsid w:val="00244051"/>
    <w:rsid w:val="00244373"/>
    <w:rsid w:val="00244401"/>
    <w:rsid w:val="002445E9"/>
    <w:rsid w:val="00244815"/>
    <w:rsid w:val="00244862"/>
    <w:rsid w:val="00244FC3"/>
    <w:rsid w:val="00245253"/>
    <w:rsid w:val="00245EAB"/>
    <w:rsid w:val="00246C28"/>
    <w:rsid w:val="0024738E"/>
    <w:rsid w:val="00247A22"/>
    <w:rsid w:val="00247A7E"/>
    <w:rsid w:val="002500AC"/>
    <w:rsid w:val="002505F4"/>
    <w:rsid w:val="00250758"/>
    <w:rsid w:val="0025075E"/>
    <w:rsid w:val="00250A05"/>
    <w:rsid w:val="00250F32"/>
    <w:rsid w:val="002510B6"/>
    <w:rsid w:val="00251192"/>
    <w:rsid w:val="002512DC"/>
    <w:rsid w:val="0025137D"/>
    <w:rsid w:val="00251404"/>
    <w:rsid w:val="0025142A"/>
    <w:rsid w:val="00251636"/>
    <w:rsid w:val="002519B2"/>
    <w:rsid w:val="00251AFD"/>
    <w:rsid w:val="00251B20"/>
    <w:rsid w:val="0025216B"/>
    <w:rsid w:val="0025248B"/>
    <w:rsid w:val="002524A7"/>
    <w:rsid w:val="00253322"/>
    <w:rsid w:val="00253DFE"/>
    <w:rsid w:val="00253E18"/>
    <w:rsid w:val="00253E8B"/>
    <w:rsid w:val="00253FE3"/>
    <w:rsid w:val="00253FFF"/>
    <w:rsid w:val="00254072"/>
    <w:rsid w:val="00254BE5"/>
    <w:rsid w:val="00255650"/>
    <w:rsid w:val="002556DA"/>
    <w:rsid w:val="00255809"/>
    <w:rsid w:val="00255C0E"/>
    <w:rsid w:val="00255CD6"/>
    <w:rsid w:val="002564CC"/>
    <w:rsid w:val="002566DB"/>
    <w:rsid w:val="002568FB"/>
    <w:rsid w:val="00256FAD"/>
    <w:rsid w:val="00257645"/>
    <w:rsid w:val="002576BE"/>
    <w:rsid w:val="002577A8"/>
    <w:rsid w:val="00257ADB"/>
    <w:rsid w:val="00257E4C"/>
    <w:rsid w:val="0026036D"/>
    <w:rsid w:val="0026061E"/>
    <w:rsid w:val="00260BF0"/>
    <w:rsid w:val="00260CCB"/>
    <w:rsid w:val="0026149A"/>
    <w:rsid w:val="00261522"/>
    <w:rsid w:val="00261C00"/>
    <w:rsid w:val="00261D68"/>
    <w:rsid w:val="002620A7"/>
    <w:rsid w:val="00262390"/>
    <w:rsid w:val="002628AB"/>
    <w:rsid w:val="0026341C"/>
    <w:rsid w:val="00263D1F"/>
    <w:rsid w:val="00263D7F"/>
    <w:rsid w:val="0026418F"/>
    <w:rsid w:val="00264216"/>
    <w:rsid w:val="002647E0"/>
    <w:rsid w:val="00264AEE"/>
    <w:rsid w:val="00265826"/>
    <w:rsid w:val="00265836"/>
    <w:rsid w:val="00265F1A"/>
    <w:rsid w:val="002660AD"/>
    <w:rsid w:val="0026659E"/>
    <w:rsid w:val="0026663C"/>
    <w:rsid w:val="00266D60"/>
    <w:rsid w:val="002670E2"/>
    <w:rsid w:val="002674D3"/>
    <w:rsid w:val="00267836"/>
    <w:rsid w:val="00267AD8"/>
    <w:rsid w:val="002703D7"/>
    <w:rsid w:val="0027048D"/>
    <w:rsid w:val="00270A10"/>
    <w:rsid w:val="00270D66"/>
    <w:rsid w:val="00270E88"/>
    <w:rsid w:val="002715C2"/>
    <w:rsid w:val="00271895"/>
    <w:rsid w:val="00271A2A"/>
    <w:rsid w:val="00271BEF"/>
    <w:rsid w:val="00271DA3"/>
    <w:rsid w:val="00271FA5"/>
    <w:rsid w:val="0027339B"/>
    <w:rsid w:val="00273A9E"/>
    <w:rsid w:val="002748F6"/>
    <w:rsid w:val="00274B44"/>
    <w:rsid w:val="0027511E"/>
    <w:rsid w:val="002753D7"/>
    <w:rsid w:val="002755DF"/>
    <w:rsid w:val="00275E0E"/>
    <w:rsid w:val="00275E12"/>
    <w:rsid w:val="002763D0"/>
    <w:rsid w:val="00276AC6"/>
    <w:rsid w:val="00276B3B"/>
    <w:rsid w:val="0027740B"/>
    <w:rsid w:val="0027759A"/>
    <w:rsid w:val="002777F4"/>
    <w:rsid w:val="00277E16"/>
    <w:rsid w:val="002804FE"/>
    <w:rsid w:val="00280A0B"/>
    <w:rsid w:val="00280B1B"/>
    <w:rsid w:val="00280C23"/>
    <w:rsid w:val="00280C7D"/>
    <w:rsid w:val="00280EB0"/>
    <w:rsid w:val="002819C5"/>
    <w:rsid w:val="00282112"/>
    <w:rsid w:val="002826CE"/>
    <w:rsid w:val="00283633"/>
    <w:rsid w:val="00283844"/>
    <w:rsid w:val="002844A8"/>
    <w:rsid w:val="0028453F"/>
    <w:rsid w:val="0028496F"/>
    <w:rsid w:val="00285469"/>
    <w:rsid w:val="00285601"/>
    <w:rsid w:val="00285919"/>
    <w:rsid w:val="00285F2D"/>
    <w:rsid w:val="00286325"/>
    <w:rsid w:val="00286402"/>
    <w:rsid w:val="0028671B"/>
    <w:rsid w:val="00286AC2"/>
    <w:rsid w:val="00286B88"/>
    <w:rsid w:val="00286E39"/>
    <w:rsid w:val="00286F6E"/>
    <w:rsid w:val="002873C3"/>
    <w:rsid w:val="00287AB8"/>
    <w:rsid w:val="00287BA3"/>
    <w:rsid w:val="00287C03"/>
    <w:rsid w:val="00287CDA"/>
    <w:rsid w:val="00290496"/>
    <w:rsid w:val="00290620"/>
    <w:rsid w:val="00290D0A"/>
    <w:rsid w:val="00290D2F"/>
    <w:rsid w:val="0029130D"/>
    <w:rsid w:val="00291B1B"/>
    <w:rsid w:val="00291C55"/>
    <w:rsid w:val="00291DC9"/>
    <w:rsid w:val="00291EB2"/>
    <w:rsid w:val="00292080"/>
    <w:rsid w:val="002922BE"/>
    <w:rsid w:val="00292899"/>
    <w:rsid w:val="00292F4A"/>
    <w:rsid w:val="002933A6"/>
    <w:rsid w:val="0029386E"/>
    <w:rsid w:val="00293BC0"/>
    <w:rsid w:val="00293D2B"/>
    <w:rsid w:val="00293F1F"/>
    <w:rsid w:val="00294975"/>
    <w:rsid w:val="00294A61"/>
    <w:rsid w:val="002959C1"/>
    <w:rsid w:val="00295DAD"/>
    <w:rsid w:val="00295F3E"/>
    <w:rsid w:val="00296010"/>
    <w:rsid w:val="00296629"/>
    <w:rsid w:val="0029674F"/>
    <w:rsid w:val="002977DF"/>
    <w:rsid w:val="002A10BB"/>
    <w:rsid w:val="002A12D0"/>
    <w:rsid w:val="002A12FA"/>
    <w:rsid w:val="002A1634"/>
    <w:rsid w:val="002A1CA6"/>
    <w:rsid w:val="002A1F1B"/>
    <w:rsid w:val="002A23A3"/>
    <w:rsid w:val="002A2465"/>
    <w:rsid w:val="002A24D5"/>
    <w:rsid w:val="002A3100"/>
    <w:rsid w:val="002A35DA"/>
    <w:rsid w:val="002A461B"/>
    <w:rsid w:val="002A4633"/>
    <w:rsid w:val="002A4874"/>
    <w:rsid w:val="002A4B4E"/>
    <w:rsid w:val="002A5176"/>
    <w:rsid w:val="002A519C"/>
    <w:rsid w:val="002A52BC"/>
    <w:rsid w:val="002A58B3"/>
    <w:rsid w:val="002A595C"/>
    <w:rsid w:val="002A6037"/>
    <w:rsid w:val="002A73D9"/>
    <w:rsid w:val="002A746C"/>
    <w:rsid w:val="002A76B5"/>
    <w:rsid w:val="002B0312"/>
    <w:rsid w:val="002B0408"/>
    <w:rsid w:val="002B0C4A"/>
    <w:rsid w:val="002B0C68"/>
    <w:rsid w:val="002B174B"/>
    <w:rsid w:val="002B1BD6"/>
    <w:rsid w:val="002B2520"/>
    <w:rsid w:val="002B26CD"/>
    <w:rsid w:val="002B272A"/>
    <w:rsid w:val="002B2A1E"/>
    <w:rsid w:val="002B38AC"/>
    <w:rsid w:val="002B4244"/>
    <w:rsid w:val="002B4665"/>
    <w:rsid w:val="002B486A"/>
    <w:rsid w:val="002B4C07"/>
    <w:rsid w:val="002B4F80"/>
    <w:rsid w:val="002B4FB5"/>
    <w:rsid w:val="002B50B7"/>
    <w:rsid w:val="002B55AA"/>
    <w:rsid w:val="002B5620"/>
    <w:rsid w:val="002B58F8"/>
    <w:rsid w:val="002B70E5"/>
    <w:rsid w:val="002B77B8"/>
    <w:rsid w:val="002B7931"/>
    <w:rsid w:val="002B7B31"/>
    <w:rsid w:val="002B7ECD"/>
    <w:rsid w:val="002C034A"/>
    <w:rsid w:val="002C0D1A"/>
    <w:rsid w:val="002C1FD6"/>
    <w:rsid w:val="002C20B6"/>
    <w:rsid w:val="002C2523"/>
    <w:rsid w:val="002C2A68"/>
    <w:rsid w:val="002C2AF7"/>
    <w:rsid w:val="002C3191"/>
    <w:rsid w:val="002C3596"/>
    <w:rsid w:val="002C3B60"/>
    <w:rsid w:val="002C3EF8"/>
    <w:rsid w:val="002C4859"/>
    <w:rsid w:val="002C4AFD"/>
    <w:rsid w:val="002C4DA4"/>
    <w:rsid w:val="002C531B"/>
    <w:rsid w:val="002C5903"/>
    <w:rsid w:val="002C5AA1"/>
    <w:rsid w:val="002C5E4B"/>
    <w:rsid w:val="002C639A"/>
    <w:rsid w:val="002C669E"/>
    <w:rsid w:val="002C6E11"/>
    <w:rsid w:val="002C6EA8"/>
    <w:rsid w:val="002C70A3"/>
    <w:rsid w:val="002C713A"/>
    <w:rsid w:val="002C7162"/>
    <w:rsid w:val="002C72DF"/>
    <w:rsid w:val="002C751B"/>
    <w:rsid w:val="002C75F2"/>
    <w:rsid w:val="002C7C04"/>
    <w:rsid w:val="002D0CB1"/>
    <w:rsid w:val="002D113D"/>
    <w:rsid w:val="002D189E"/>
    <w:rsid w:val="002D1978"/>
    <w:rsid w:val="002D1FEC"/>
    <w:rsid w:val="002D26F1"/>
    <w:rsid w:val="002D2CD6"/>
    <w:rsid w:val="002D2F83"/>
    <w:rsid w:val="002D423A"/>
    <w:rsid w:val="002D4654"/>
    <w:rsid w:val="002D4732"/>
    <w:rsid w:val="002D4980"/>
    <w:rsid w:val="002D4EA8"/>
    <w:rsid w:val="002D50F9"/>
    <w:rsid w:val="002D5480"/>
    <w:rsid w:val="002D5533"/>
    <w:rsid w:val="002D55B2"/>
    <w:rsid w:val="002D56FC"/>
    <w:rsid w:val="002D6252"/>
    <w:rsid w:val="002D7E9B"/>
    <w:rsid w:val="002D7F8D"/>
    <w:rsid w:val="002E0F68"/>
    <w:rsid w:val="002E175F"/>
    <w:rsid w:val="002E1995"/>
    <w:rsid w:val="002E1A6F"/>
    <w:rsid w:val="002E1EB8"/>
    <w:rsid w:val="002E2406"/>
    <w:rsid w:val="002E25A1"/>
    <w:rsid w:val="002E25E8"/>
    <w:rsid w:val="002E2674"/>
    <w:rsid w:val="002E26C0"/>
    <w:rsid w:val="002E2808"/>
    <w:rsid w:val="002E3817"/>
    <w:rsid w:val="002E398C"/>
    <w:rsid w:val="002E3CDB"/>
    <w:rsid w:val="002E4255"/>
    <w:rsid w:val="002E4A9E"/>
    <w:rsid w:val="002E5077"/>
    <w:rsid w:val="002E51C4"/>
    <w:rsid w:val="002E544D"/>
    <w:rsid w:val="002E5479"/>
    <w:rsid w:val="002E5B15"/>
    <w:rsid w:val="002E606A"/>
    <w:rsid w:val="002E6176"/>
    <w:rsid w:val="002E6A93"/>
    <w:rsid w:val="002E6D01"/>
    <w:rsid w:val="002E6D74"/>
    <w:rsid w:val="002E6DEA"/>
    <w:rsid w:val="002E70B0"/>
    <w:rsid w:val="002E7303"/>
    <w:rsid w:val="002E74BF"/>
    <w:rsid w:val="002E7759"/>
    <w:rsid w:val="002E78F7"/>
    <w:rsid w:val="002E7EF7"/>
    <w:rsid w:val="002F0205"/>
    <w:rsid w:val="002F0EFC"/>
    <w:rsid w:val="002F11B7"/>
    <w:rsid w:val="002F1368"/>
    <w:rsid w:val="002F18B4"/>
    <w:rsid w:val="002F21E4"/>
    <w:rsid w:val="002F22CB"/>
    <w:rsid w:val="002F2C12"/>
    <w:rsid w:val="002F3B02"/>
    <w:rsid w:val="002F3D1A"/>
    <w:rsid w:val="002F429B"/>
    <w:rsid w:val="002F47CC"/>
    <w:rsid w:val="002F4A03"/>
    <w:rsid w:val="002F4CC2"/>
    <w:rsid w:val="002F4D9D"/>
    <w:rsid w:val="002F5520"/>
    <w:rsid w:val="002F5F5D"/>
    <w:rsid w:val="002F60D6"/>
    <w:rsid w:val="002F620B"/>
    <w:rsid w:val="002F6839"/>
    <w:rsid w:val="002F7358"/>
    <w:rsid w:val="002F7642"/>
    <w:rsid w:val="002F78D0"/>
    <w:rsid w:val="002F7D73"/>
    <w:rsid w:val="00300A21"/>
    <w:rsid w:val="00300E84"/>
    <w:rsid w:val="003017E1"/>
    <w:rsid w:val="003028CA"/>
    <w:rsid w:val="00302F78"/>
    <w:rsid w:val="00303053"/>
    <w:rsid w:val="00303744"/>
    <w:rsid w:val="00303A69"/>
    <w:rsid w:val="00303FC3"/>
    <w:rsid w:val="00303FCE"/>
    <w:rsid w:val="00304018"/>
    <w:rsid w:val="00304099"/>
    <w:rsid w:val="003041E8"/>
    <w:rsid w:val="00304972"/>
    <w:rsid w:val="003051D5"/>
    <w:rsid w:val="00305C90"/>
    <w:rsid w:val="003063C1"/>
    <w:rsid w:val="00306756"/>
    <w:rsid w:val="00306DEE"/>
    <w:rsid w:val="00306E4A"/>
    <w:rsid w:val="00306FDB"/>
    <w:rsid w:val="003076F2"/>
    <w:rsid w:val="003077C5"/>
    <w:rsid w:val="0030788E"/>
    <w:rsid w:val="00307BC6"/>
    <w:rsid w:val="00310139"/>
    <w:rsid w:val="0031073A"/>
    <w:rsid w:val="00311C8A"/>
    <w:rsid w:val="00311E87"/>
    <w:rsid w:val="003120D0"/>
    <w:rsid w:val="00312338"/>
    <w:rsid w:val="003124F0"/>
    <w:rsid w:val="00312755"/>
    <w:rsid w:val="00312C1D"/>
    <w:rsid w:val="00312E27"/>
    <w:rsid w:val="00312F4C"/>
    <w:rsid w:val="003135CD"/>
    <w:rsid w:val="00313F18"/>
    <w:rsid w:val="0031413E"/>
    <w:rsid w:val="00315819"/>
    <w:rsid w:val="00315D03"/>
    <w:rsid w:val="003163C6"/>
    <w:rsid w:val="003175CD"/>
    <w:rsid w:val="00320F30"/>
    <w:rsid w:val="00321096"/>
    <w:rsid w:val="003211BF"/>
    <w:rsid w:val="00321560"/>
    <w:rsid w:val="0032188E"/>
    <w:rsid w:val="00321A54"/>
    <w:rsid w:val="00322976"/>
    <w:rsid w:val="003232A5"/>
    <w:rsid w:val="0032357E"/>
    <w:rsid w:val="00323BEA"/>
    <w:rsid w:val="00324352"/>
    <w:rsid w:val="00324A26"/>
    <w:rsid w:val="00324ADE"/>
    <w:rsid w:val="003250F4"/>
    <w:rsid w:val="0032589B"/>
    <w:rsid w:val="003258F1"/>
    <w:rsid w:val="003264C4"/>
    <w:rsid w:val="003265A3"/>
    <w:rsid w:val="00326762"/>
    <w:rsid w:val="00326B72"/>
    <w:rsid w:val="00326F2D"/>
    <w:rsid w:val="0032711C"/>
    <w:rsid w:val="003271B7"/>
    <w:rsid w:val="00327934"/>
    <w:rsid w:val="00327C30"/>
    <w:rsid w:val="00330E6A"/>
    <w:rsid w:val="00331069"/>
    <w:rsid w:val="0033147C"/>
    <w:rsid w:val="00331497"/>
    <w:rsid w:val="00331FAD"/>
    <w:rsid w:val="0033214A"/>
    <w:rsid w:val="003321BF"/>
    <w:rsid w:val="003323A6"/>
    <w:rsid w:val="003327DF"/>
    <w:rsid w:val="00332B6E"/>
    <w:rsid w:val="00332F6F"/>
    <w:rsid w:val="003334BC"/>
    <w:rsid w:val="003338EA"/>
    <w:rsid w:val="003341B0"/>
    <w:rsid w:val="003351DA"/>
    <w:rsid w:val="003352B1"/>
    <w:rsid w:val="00335E3A"/>
    <w:rsid w:val="00336143"/>
    <w:rsid w:val="003362C8"/>
    <w:rsid w:val="0033693D"/>
    <w:rsid w:val="0033695F"/>
    <w:rsid w:val="00336A66"/>
    <w:rsid w:val="00336DCF"/>
    <w:rsid w:val="00336FD2"/>
    <w:rsid w:val="003370A0"/>
    <w:rsid w:val="003377E7"/>
    <w:rsid w:val="0033782A"/>
    <w:rsid w:val="00337974"/>
    <w:rsid w:val="00340302"/>
    <w:rsid w:val="003417E3"/>
    <w:rsid w:val="00341BA1"/>
    <w:rsid w:val="00341D83"/>
    <w:rsid w:val="003425B7"/>
    <w:rsid w:val="003430F2"/>
    <w:rsid w:val="00343190"/>
    <w:rsid w:val="0034336F"/>
    <w:rsid w:val="00344EB6"/>
    <w:rsid w:val="003451F6"/>
    <w:rsid w:val="00345398"/>
    <w:rsid w:val="00345804"/>
    <w:rsid w:val="00345E27"/>
    <w:rsid w:val="00347C97"/>
    <w:rsid w:val="00347D20"/>
    <w:rsid w:val="00347D44"/>
    <w:rsid w:val="00350A36"/>
    <w:rsid w:val="00352403"/>
    <w:rsid w:val="003531BE"/>
    <w:rsid w:val="0035364D"/>
    <w:rsid w:val="00353AA7"/>
    <w:rsid w:val="00353BBE"/>
    <w:rsid w:val="003540FE"/>
    <w:rsid w:val="003543B6"/>
    <w:rsid w:val="00354641"/>
    <w:rsid w:val="003546DD"/>
    <w:rsid w:val="00354C71"/>
    <w:rsid w:val="003555D6"/>
    <w:rsid w:val="00355D62"/>
    <w:rsid w:val="00355E0F"/>
    <w:rsid w:val="00355E97"/>
    <w:rsid w:val="00356038"/>
    <w:rsid w:val="003561A2"/>
    <w:rsid w:val="00356290"/>
    <w:rsid w:val="00357451"/>
    <w:rsid w:val="00357539"/>
    <w:rsid w:val="003607AB"/>
    <w:rsid w:val="00360813"/>
    <w:rsid w:val="00361477"/>
    <w:rsid w:val="00361828"/>
    <w:rsid w:val="00362B71"/>
    <w:rsid w:val="00362E57"/>
    <w:rsid w:val="00362F22"/>
    <w:rsid w:val="0036365E"/>
    <w:rsid w:val="00363843"/>
    <w:rsid w:val="00363A2E"/>
    <w:rsid w:val="00363D7E"/>
    <w:rsid w:val="00363DD1"/>
    <w:rsid w:val="00364516"/>
    <w:rsid w:val="00364941"/>
    <w:rsid w:val="00364DAD"/>
    <w:rsid w:val="00365296"/>
    <w:rsid w:val="00365B36"/>
    <w:rsid w:val="00365B78"/>
    <w:rsid w:val="00365F22"/>
    <w:rsid w:val="003675D1"/>
    <w:rsid w:val="00367BCD"/>
    <w:rsid w:val="00367C73"/>
    <w:rsid w:val="00367E23"/>
    <w:rsid w:val="0037005E"/>
    <w:rsid w:val="00370AB7"/>
    <w:rsid w:val="00370CCA"/>
    <w:rsid w:val="0037127A"/>
    <w:rsid w:val="0037144F"/>
    <w:rsid w:val="00371573"/>
    <w:rsid w:val="00371756"/>
    <w:rsid w:val="003719B0"/>
    <w:rsid w:val="00371C41"/>
    <w:rsid w:val="00372908"/>
    <w:rsid w:val="00373139"/>
    <w:rsid w:val="003735AE"/>
    <w:rsid w:val="0037456F"/>
    <w:rsid w:val="00374D5F"/>
    <w:rsid w:val="00374E60"/>
    <w:rsid w:val="00375049"/>
    <w:rsid w:val="003756D6"/>
    <w:rsid w:val="00375774"/>
    <w:rsid w:val="003760BF"/>
    <w:rsid w:val="003763D7"/>
    <w:rsid w:val="0037680C"/>
    <w:rsid w:val="0037698F"/>
    <w:rsid w:val="00376C80"/>
    <w:rsid w:val="00376FE4"/>
    <w:rsid w:val="0037752C"/>
    <w:rsid w:val="00377676"/>
    <w:rsid w:val="00377BF4"/>
    <w:rsid w:val="00377F3D"/>
    <w:rsid w:val="00380B19"/>
    <w:rsid w:val="0038162B"/>
    <w:rsid w:val="003819EE"/>
    <w:rsid w:val="00381E0C"/>
    <w:rsid w:val="00381E79"/>
    <w:rsid w:val="003828AE"/>
    <w:rsid w:val="0038321A"/>
    <w:rsid w:val="00383732"/>
    <w:rsid w:val="00383A83"/>
    <w:rsid w:val="0038462C"/>
    <w:rsid w:val="00384C16"/>
    <w:rsid w:val="00384DD8"/>
    <w:rsid w:val="0038603D"/>
    <w:rsid w:val="0038635A"/>
    <w:rsid w:val="0038688A"/>
    <w:rsid w:val="00386DF9"/>
    <w:rsid w:val="003871A2"/>
    <w:rsid w:val="00387331"/>
    <w:rsid w:val="0038737A"/>
    <w:rsid w:val="0038765B"/>
    <w:rsid w:val="00390883"/>
    <w:rsid w:val="00390BD9"/>
    <w:rsid w:val="00390C7A"/>
    <w:rsid w:val="00390CF2"/>
    <w:rsid w:val="00390EDE"/>
    <w:rsid w:val="00391B24"/>
    <w:rsid w:val="003924C8"/>
    <w:rsid w:val="00392FAD"/>
    <w:rsid w:val="00393CC0"/>
    <w:rsid w:val="00394863"/>
    <w:rsid w:val="00394909"/>
    <w:rsid w:val="0039490A"/>
    <w:rsid w:val="00394B81"/>
    <w:rsid w:val="00394C36"/>
    <w:rsid w:val="00394D42"/>
    <w:rsid w:val="00394F0B"/>
    <w:rsid w:val="00395454"/>
    <w:rsid w:val="00395C29"/>
    <w:rsid w:val="00396A88"/>
    <w:rsid w:val="00396C79"/>
    <w:rsid w:val="00396D1C"/>
    <w:rsid w:val="003970F2"/>
    <w:rsid w:val="0039722A"/>
    <w:rsid w:val="00397295"/>
    <w:rsid w:val="00397307"/>
    <w:rsid w:val="003973D8"/>
    <w:rsid w:val="00397558"/>
    <w:rsid w:val="0039793B"/>
    <w:rsid w:val="003A02C9"/>
    <w:rsid w:val="003A112F"/>
    <w:rsid w:val="003A1278"/>
    <w:rsid w:val="003A1BFF"/>
    <w:rsid w:val="003A282E"/>
    <w:rsid w:val="003A2AA4"/>
    <w:rsid w:val="003A2E57"/>
    <w:rsid w:val="003A2EC1"/>
    <w:rsid w:val="003A36B7"/>
    <w:rsid w:val="003A390A"/>
    <w:rsid w:val="003A39C2"/>
    <w:rsid w:val="003A3AD0"/>
    <w:rsid w:val="003A400E"/>
    <w:rsid w:val="003A4025"/>
    <w:rsid w:val="003A437C"/>
    <w:rsid w:val="003A50A9"/>
    <w:rsid w:val="003A5460"/>
    <w:rsid w:val="003A5ED6"/>
    <w:rsid w:val="003A6DCD"/>
    <w:rsid w:val="003A71D7"/>
    <w:rsid w:val="003A7AA8"/>
    <w:rsid w:val="003A7E0F"/>
    <w:rsid w:val="003B003B"/>
    <w:rsid w:val="003B004D"/>
    <w:rsid w:val="003B13C3"/>
    <w:rsid w:val="003B1950"/>
    <w:rsid w:val="003B1DAD"/>
    <w:rsid w:val="003B1E36"/>
    <w:rsid w:val="003B2093"/>
    <w:rsid w:val="003B2D1D"/>
    <w:rsid w:val="003B2FE1"/>
    <w:rsid w:val="003B3B69"/>
    <w:rsid w:val="003B3D4C"/>
    <w:rsid w:val="003B3DBC"/>
    <w:rsid w:val="003B3DEB"/>
    <w:rsid w:val="003B4090"/>
    <w:rsid w:val="003B4B2D"/>
    <w:rsid w:val="003B4D03"/>
    <w:rsid w:val="003B5018"/>
    <w:rsid w:val="003B5262"/>
    <w:rsid w:val="003B54E5"/>
    <w:rsid w:val="003B5D36"/>
    <w:rsid w:val="003B5DB3"/>
    <w:rsid w:val="003B6CFD"/>
    <w:rsid w:val="003B6D00"/>
    <w:rsid w:val="003B6EAA"/>
    <w:rsid w:val="003B715E"/>
    <w:rsid w:val="003B79F2"/>
    <w:rsid w:val="003B7D55"/>
    <w:rsid w:val="003B7DE1"/>
    <w:rsid w:val="003B7EE7"/>
    <w:rsid w:val="003C0381"/>
    <w:rsid w:val="003C075A"/>
    <w:rsid w:val="003C0C97"/>
    <w:rsid w:val="003C2086"/>
    <w:rsid w:val="003C24F4"/>
    <w:rsid w:val="003C3BD7"/>
    <w:rsid w:val="003C4CEF"/>
    <w:rsid w:val="003C5C15"/>
    <w:rsid w:val="003C6470"/>
    <w:rsid w:val="003C6739"/>
    <w:rsid w:val="003C7272"/>
    <w:rsid w:val="003C7426"/>
    <w:rsid w:val="003C7570"/>
    <w:rsid w:val="003C7611"/>
    <w:rsid w:val="003C7661"/>
    <w:rsid w:val="003C7710"/>
    <w:rsid w:val="003C775A"/>
    <w:rsid w:val="003C7C8C"/>
    <w:rsid w:val="003D0447"/>
    <w:rsid w:val="003D04FA"/>
    <w:rsid w:val="003D058E"/>
    <w:rsid w:val="003D0B88"/>
    <w:rsid w:val="003D170E"/>
    <w:rsid w:val="003D17C9"/>
    <w:rsid w:val="003D1823"/>
    <w:rsid w:val="003D1B0A"/>
    <w:rsid w:val="003D1CDA"/>
    <w:rsid w:val="003D2814"/>
    <w:rsid w:val="003D2B5E"/>
    <w:rsid w:val="003D351A"/>
    <w:rsid w:val="003D3966"/>
    <w:rsid w:val="003D3A26"/>
    <w:rsid w:val="003D4D8F"/>
    <w:rsid w:val="003D5006"/>
    <w:rsid w:val="003D5A42"/>
    <w:rsid w:val="003D62FC"/>
    <w:rsid w:val="003D6377"/>
    <w:rsid w:val="003D653B"/>
    <w:rsid w:val="003D682D"/>
    <w:rsid w:val="003D6FA4"/>
    <w:rsid w:val="003D6FAE"/>
    <w:rsid w:val="003D7B03"/>
    <w:rsid w:val="003E031C"/>
    <w:rsid w:val="003E045D"/>
    <w:rsid w:val="003E04AF"/>
    <w:rsid w:val="003E083D"/>
    <w:rsid w:val="003E0B79"/>
    <w:rsid w:val="003E0E71"/>
    <w:rsid w:val="003E0EC2"/>
    <w:rsid w:val="003E1634"/>
    <w:rsid w:val="003E188E"/>
    <w:rsid w:val="003E1C23"/>
    <w:rsid w:val="003E1D64"/>
    <w:rsid w:val="003E1F11"/>
    <w:rsid w:val="003E29B4"/>
    <w:rsid w:val="003E2ACB"/>
    <w:rsid w:val="003E2BDF"/>
    <w:rsid w:val="003E2EB1"/>
    <w:rsid w:val="003E32B8"/>
    <w:rsid w:val="003E3FDB"/>
    <w:rsid w:val="003E4072"/>
    <w:rsid w:val="003E42DB"/>
    <w:rsid w:val="003E55A6"/>
    <w:rsid w:val="003E59C7"/>
    <w:rsid w:val="003E661F"/>
    <w:rsid w:val="003E68CC"/>
    <w:rsid w:val="003E6D91"/>
    <w:rsid w:val="003E6F75"/>
    <w:rsid w:val="003E7665"/>
    <w:rsid w:val="003E7CB6"/>
    <w:rsid w:val="003F03B1"/>
    <w:rsid w:val="003F0514"/>
    <w:rsid w:val="003F0EC6"/>
    <w:rsid w:val="003F187F"/>
    <w:rsid w:val="003F19CD"/>
    <w:rsid w:val="003F1A3F"/>
    <w:rsid w:val="003F1B97"/>
    <w:rsid w:val="003F1DF4"/>
    <w:rsid w:val="003F269A"/>
    <w:rsid w:val="003F3016"/>
    <w:rsid w:val="003F32A5"/>
    <w:rsid w:val="003F3592"/>
    <w:rsid w:val="003F3FD4"/>
    <w:rsid w:val="003F423C"/>
    <w:rsid w:val="003F48F5"/>
    <w:rsid w:val="003F4BBA"/>
    <w:rsid w:val="003F4BE0"/>
    <w:rsid w:val="003F527F"/>
    <w:rsid w:val="003F57C3"/>
    <w:rsid w:val="003F582F"/>
    <w:rsid w:val="003F607F"/>
    <w:rsid w:val="003F6722"/>
    <w:rsid w:val="003F6849"/>
    <w:rsid w:val="003F6B01"/>
    <w:rsid w:val="003F6D6E"/>
    <w:rsid w:val="003F6E05"/>
    <w:rsid w:val="003F767E"/>
    <w:rsid w:val="003F7D45"/>
    <w:rsid w:val="00400164"/>
    <w:rsid w:val="00400DAA"/>
    <w:rsid w:val="00401031"/>
    <w:rsid w:val="0040135E"/>
    <w:rsid w:val="00401DB8"/>
    <w:rsid w:val="00402642"/>
    <w:rsid w:val="004030E5"/>
    <w:rsid w:val="0040427F"/>
    <w:rsid w:val="004049AB"/>
    <w:rsid w:val="004049AE"/>
    <w:rsid w:val="004049BC"/>
    <w:rsid w:val="00404E26"/>
    <w:rsid w:val="00404E8A"/>
    <w:rsid w:val="00405A07"/>
    <w:rsid w:val="00406F11"/>
    <w:rsid w:val="004076FE"/>
    <w:rsid w:val="00407725"/>
    <w:rsid w:val="00407791"/>
    <w:rsid w:val="004079E9"/>
    <w:rsid w:val="00407C63"/>
    <w:rsid w:val="00407DA7"/>
    <w:rsid w:val="00407DF2"/>
    <w:rsid w:val="00407E57"/>
    <w:rsid w:val="004100CD"/>
    <w:rsid w:val="004109AD"/>
    <w:rsid w:val="00410B1A"/>
    <w:rsid w:val="00410C37"/>
    <w:rsid w:val="00410E69"/>
    <w:rsid w:val="00411028"/>
    <w:rsid w:val="0041130B"/>
    <w:rsid w:val="004116F3"/>
    <w:rsid w:val="004123AB"/>
    <w:rsid w:val="004123BC"/>
    <w:rsid w:val="00412807"/>
    <w:rsid w:val="004128A8"/>
    <w:rsid w:val="00412CD1"/>
    <w:rsid w:val="004130E6"/>
    <w:rsid w:val="00413300"/>
    <w:rsid w:val="004137DF"/>
    <w:rsid w:val="0041380C"/>
    <w:rsid w:val="0041381D"/>
    <w:rsid w:val="00413887"/>
    <w:rsid w:val="00414492"/>
    <w:rsid w:val="0041481C"/>
    <w:rsid w:val="004148FD"/>
    <w:rsid w:val="004150DA"/>
    <w:rsid w:val="00415426"/>
    <w:rsid w:val="00415976"/>
    <w:rsid w:val="00415B4C"/>
    <w:rsid w:val="00415B54"/>
    <w:rsid w:val="00415FFA"/>
    <w:rsid w:val="00416343"/>
    <w:rsid w:val="0041723B"/>
    <w:rsid w:val="00417315"/>
    <w:rsid w:val="00417628"/>
    <w:rsid w:val="00417B33"/>
    <w:rsid w:val="0042037A"/>
    <w:rsid w:val="0042094D"/>
    <w:rsid w:val="00421B72"/>
    <w:rsid w:val="00421DB7"/>
    <w:rsid w:val="00422CCD"/>
    <w:rsid w:val="00423A38"/>
    <w:rsid w:val="00423CB9"/>
    <w:rsid w:val="004248E0"/>
    <w:rsid w:val="004248FD"/>
    <w:rsid w:val="00424DAD"/>
    <w:rsid w:val="00424DF3"/>
    <w:rsid w:val="00425D1F"/>
    <w:rsid w:val="00426130"/>
    <w:rsid w:val="00426240"/>
    <w:rsid w:val="004263BD"/>
    <w:rsid w:val="00426874"/>
    <w:rsid w:val="00426B7C"/>
    <w:rsid w:val="00426D49"/>
    <w:rsid w:val="004272B0"/>
    <w:rsid w:val="00427734"/>
    <w:rsid w:val="00427A2B"/>
    <w:rsid w:val="004307FD"/>
    <w:rsid w:val="00430BBE"/>
    <w:rsid w:val="00430C22"/>
    <w:rsid w:val="00430EEF"/>
    <w:rsid w:val="00431790"/>
    <w:rsid w:val="00431D22"/>
    <w:rsid w:val="00431F86"/>
    <w:rsid w:val="0043254C"/>
    <w:rsid w:val="00432A20"/>
    <w:rsid w:val="00432D35"/>
    <w:rsid w:val="004333E6"/>
    <w:rsid w:val="00433B23"/>
    <w:rsid w:val="00434A7A"/>
    <w:rsid w:val="00434FDE"/>
    <w:rsid w:val="00435265"/>
    <w:rsid w:val="0043536B"/>
    <w:rsid w:val="00435619"/>
    <w:rsid w:val="00435EBD"/>
    <w:rsid w:val="004365B5"/>
    <w:rsid w:val="00437399"/>
    <w:rsid w:val="00437A54"/>
    <w:rsid w:val="0044045C"/>
    <w:rsid w:val="00440588"/>
    <w:rsid w:val="00440D10"/>
    <w:rsid w:val="00441098"/>
    <w:rsid w:val="004418F2"/>
    <w:rsid w:val="00441DE4"/>
    <w:rsid w:val="00441F0C"/>
    <w:rsid w:val="004422D8"/>
    <w:rsid w:val="00442AC3"/>
    <w:rsid w:val="00442E96"/>
    <w:rsid w:val="00442EAD"/>
    <w:rsid w:val="0044319A"/>
    <w:rsid w:val="00443666"/>
    <w:rsid w:val="004439F0"/>
    <w:rsid w:val="00443AEE"/>
    <w:rsid w:val="00443CF4"/>
    <w:rsid w:val="00443E08"/>
    <w:rsid w:val="00443FA2"/>
    <w:rsid w:val="00444922"/>
    <w:rsid w:val="00444B49"/>
    <w:rsid w:val="004456EF"/>
    <w:rsid w:val="00446153"/>
    <w:rsid w:val="004463E0"/>
    <w:rsid w:val="00446C7C"/>
    <w:rsid w:val="004471F4"/>
    <w:rsid w:val="00447643"/>
    <w:rsid w:val="004501DF"/>
    <w:rsid w:val="0045026F"/>
    <w:rsid w:val="00450657"/>
    <w:rsid w:val="00450A2C"/>
    <w:rsid w:val="004510C1"/>
    <w:rsid w:val="004516D2"/>
    <w:rsid w:val="0045179C"/>
    <w:rsid w:val="00451C94"/>
    <w:rsid w:val="0045203B"/>
    <w:rsid w:val="004526B0"/>
    <w:rsid w:val="0045333D"/>
    <w:rsid w:val="0045340A"/>
    <w:rsid w:val="00453973"/>
    <w:rsid w:val="00454A9F"/>
    <w:rsid w:val="00454BE7"/>
    <w:rsid w:val="00454C4F"/>
    <w:rsid w:val="00454E90"/>
    <w:rsid w:val="004552E2"/>
    <w:rsid w:val="00455A0D"/>
    <w:rsid w:val="00455C38"/>
    <w:rsid w:val="00455CB8"/>
    <w:rsid w:val="00455F8C"/>
    <w:rsid w:val="0045610E"/>
    <w:rsid w:val="00456709"/>
    <w:rsid w:val="0045684C"/>
    <w:rsid w:val="00456BD3"/>
    <w:rsid w:val="00456C0E"/>
    <w:rsid w:val="00456F3B"/>
    <w:rsid w:val="0045756F"/>
    <w:rsid w:val="00457684"/>
    <w:rsid w:val="004578F5"/>
    <w:rsid w:val="004579F5"/>
    <w:rsid w:val="0046103F"/>
    <w:rsid w:val="00461170"/>
    <w:rsid w:val="00461828"/>
    <w:rsid w:val="00461FAD"/>
    <w:rsid w:val="0046220F"/>
    <w:rsid w:val="004622E7"/>
    <w:rsid w:val="004623E7"/>
    <w:rsid w:val="00462591"/>
    <w:rsid w:val="0046297B"/>
    <w:rsid w:val="0046328A"/>
    <w:rsid w:val="004632BB"/>
    <w:rsid w:val="00463997"/>
    <w:rsid w:val="00463BE8"/>
    <w:rsid w:val="00463C3F"/>
    <w:rsid w:val="00463E7B"/>
    <w:rsid w:val="004641AB"/>
    <w:rsid w:val="00464582"/>
    <w:rsid w:val="004645BF"/>
    <w:rsid w:val="00466648"/>
    <w:rsid w:val="004674B9"/>
    <w:rsid w:val="00467A94"/>
    <w:rsid w:val="00470130"/>
    <w:rsid w:val="00470BC1"/>
    <w:rsid w:val="00470EDA"/>
    <w:rsid w:val="004718D8"/>
    <w:rsid w:val="0047198F"/>
    <w:rsid w:val="00471C18"/>
    <w:rsid w:val="0047238B"/>
    <w:rsid w:val="00473C89"/>
    <w:rsid w:val="00473FAA"/>
    <w:rsid w:val="00474025"/>
    <w:rsid w:val="00474063"/>
    <w:rsid w:val="0047417A"/>
    <w:rsid w:val="004742E2"/>
    <w:rsid w:val="0047454E"/>
    <w:rsid w:val="00475C7D"/>
    <w:rsid w:val="0047604C"/>
    <w:rsid w:val="00476B5D"/>
    <w:rsid w:val="004771ED"/>
    <w:rsid w:val="004774BA"/>
    <w:rsid w:val="00477A18"/>
    <w:rsid w:val="00480968"/>
    <w:rsid w:val="00480BC6"/>
    <w:rsid w:val="00481454"/>
    <w:rsid w:val="00482495"/>
    <w:rsid w:val="004832B4"/>
    <w:rsid w:val="004834C5"/>
    <w:rsid w:val="004837DF"/>
    <w:rsid w:val="00483C67"/>
    <w:rsid w:val="00484421"/>
    <w:rsid w:val="004847FA"/>
    <w:rsid w:val="00484CD3"/>
    <w:rsid w:val="0048547C"/>
    <w:rsid w:val="00485FF7"/>
    <w:rsid w:val="004862D0"/>
    <w:rsid w:val="004866BB"/>
    <w:rsid w:val="0048685D"/>
    <w:rsid w:val="00486F1B"/>
    <w:rsid w:val="00486F88"/>
    <w:rsid w:val="004872CE"/>
    <w:rsid w:val="0048742E"/>
    <w:rsid w:val="004874C2"/>
    <w:rsid w:val="004879CD"/>
    <w:rsid w:val="00487D8D"/>
    <w:rsid w:val="0049064B"/>
    <w:rsid w:val="004912F1"/>
    <w:rsid w:val="00491398"/>
    <w:rsid w:val="00491B33"/>
    <w:rsid w:val="00491C74"/>
    <w:rsid w:val="00492093"/>
    <w:rsid w:val="00492D59"/>
    <w:rsid w:val="00493005"/>
    <w:rsid w:val="004931AE"/>
    <w:rsid w:val="00494814"/>
    <w:rsid w:val="00495259"/>
    <w:rsid w:val="004953A0"/>
    <w:rsid w:val="004955A6"/>
    <w:rsid w:val="004957DB"/>
    <w:rsid w:val="004958BA"/>
    <w:rsid w:val="00495D96"/>
    <w:rsid w:val="00496789"/>
    <w:rsid w:val="00496C13"/>
    <w:rsid w:val="00497154"/>
    <w:rsid w:val="004978C5"/>
    <w:rsid w:val="00497C28"/>
    <w:rsid w:val="004A0513"/>
    <w:rsid w:val="004A0663"/>
    <w:rsid w:val="004A06C0"/>
    <w:rsid w:val="004A0B1E"/>
    <w:rsid w:val="004A0F85"/>
    <w:rsid w:val="004A0FB2"/>
    <w:rsid w:val="004A126D"/>
    <w:rsid w:val="004A1327"/>
    <w:rsid w:val="004A19CB"/>
    <w:rsid w:val="004A1C77"/>
    <w:rsid w:val="004A2278"/>
    <w:rsid w:val="004A2AA7"/>
    <w:rsid w:val="004A2D2B"/>
    <w:rsid w:val="004A2FCC"/>
    <w:rsid w:val="004A3ED8"/>
    <w:rsid w:val="004A4015"/>
    <w:rsid w:val="004A5279"/>
    <w:rsid w:val="004A52C8"/>
    <w:rsid w:val="004A538D"/>
    <w:rsid w:val="004A55E6"/>
    <w:rsid w:val="004A5B76"/>
    <w:rsid w:val="004A5E52"/>
    <w:rsid w:val="004A5ECF"/>
    <w:rsid w:val="004A616C"/>
    <w:rsid w:val="004A617E"/>
    <w:rsid w:val="004A6577"/>
    <w:rsid w:val="004A6AAA"/>
    <w:rsid w:val="004A6BD9"/>
    <w:rsid w:val="004A70C3"/>
    <w:rsid w:val="004A7F9F"/>
    <w:rsid w:val="004B02F6"/>
    <w:rsid w:val="004B06A9"/>
    <w:rsid w:val="004B154D"/>
    <w:rsid w:val="004B1C39"/>
    <w:rsid w:val="004B21CF"/>
    <w:rsid w:val="004B2534"/>
    <w:rsid w:val="004B27D9"/>
    <w:rsid w:val="004B2883"/>
    <w:rsid w:val="004B306A"/>
    <w:rsid w:val="004B311C"/>
    <w:rsid w:val="004B32B2"/>
    <w:rsid w:val="004B332E"/>
    <w:rsid w:val="004B344A"/>
    <w:rsid w:val="004B3B61"/>
    <w:rsid w:val="004B3B68"/>
    <w:rsid w:val="004B40FE"/>
    <w:rsid w:val="004B4332"/>
    <w:rsid w:val="004B4990"/>
    <w:rsid w:val="004B4E1B"/>
    <w:rsid w:val="004B51F2"/>
    <w:rsid w:val="004B53C5"/>
    <w:rsid w:val="004B5455"/>
    <w:rsid w:val="004B5D7B"/>
    <w:rsid w:val="004B64A7"/>
    <w:rsid w:val="004B7075"/>
    <w:rsid w:val="004B7265"/>
    <w:rsid w:val="004B7600"/>
    <w:rsid w:val="004C0C1E"/>
    <w:rsid w:val="004C0C76"/>
    <w:rsid w:val="004C0C7A"/>
    <w:rsid w:val="004C0E66"/>
    <w:rsid w:val="004C100C"/>
    <w:rsid w:val="004C1E00"/>
    <w:rsid w:val="004C22F8"/>
    <w:rsid w:val="004C2AE2"/>
    <w:rsid w:val="004C34B9"/>
    <w:rsid w:val="004C3AE3"/>
    <w:rsid w:val="004C3EEF"/>
    <w:rsid w:val="004C40FB"/>
    <w:rsid w:val="004C453A"/>
    <w:rsid w:val="004C5094"/>
    <w:rsid w:val="004C5110"/>
    <w:rsid w:val="004C52BB"/>
    <w:rsid w:val="004C564E"/>
    <w:rsid w:val="004C568A"/>
    <w:rsid w:val="004C56DE"/>
    <w:rsid w:val="004C5C34"/>
    <w:rsid w:val="004C60B3"/>
    <w:rsid w:val="004C6638"/>
    <w:rsid w:val="004C67DD"/>
    <w:rsid w:val="004C70D1"/>
    <w:rsid w:val="004C7D10"/>
    <w:rsid w:val="004C7DEA"/>
    <w:rsid w:val="004D0580"/>
    <w:rsid w:val="004D060C"/>
    <w:rsid w:val="004D0C97"/>
    <w:rsid w:val="004D0F1F"/>
    <w:rsid w:val="004D0FC8"/>
    <w:rsid w:val="004D16AD"/>
    <w:rsid w:val="004D1AE6"/>
    <w:rsid w:val="004D1C55"/>
    <w:rsid w:val="004D2163"/>
    <w:rsid w:val="004D2191"/>
    <w:rsid w:val="004D254C"/>
    <w:rsid w:val="004D29EB"/>
    <w:rsid w:val="004D374D"/>
    <w:rsid w:val="004D396A"/>
    <w:rsid w:val="004D3C11"/>
    <w:rsid w:val="004D45F9"/>
    <w:rsid w:val="004D4C06"/>
    <w:rsid w:val="004D4CD9"/>
    <w:rsid w:val="004D52EB"/>
    <w:rsid w:val="004D532E"/>
    <w:rsid w:val="004D56FC"/>
    <w:rsid w:val="004D586B"/>
    <w:rsid w:val="004D58F5"/>
    <w:rsid w:val="004D65DB"/>
    <w:rsid w:val="004D6B0D"/>
    <w:rsid w:val="004E0240"/>
    <w:rsid w:val="004E0C04"/>
    <w:rsid w:val="004E0EED"/>
    <w:rsid w:val="004E19C7"/>
    <w:rsid w:val="004E2199"/>
    <w:rsid w:val="004E2366"/>
    <w:rsid w:val="004E2B09"/>
    <w:rsid w:val="004E3189"/>
    <w:rsid w:val="004E31DB"/>
    <w:rsid w:val="004E3E4F"/>
    <w:rsid w:val="004E4A23"/>
    <w:rsid w:val="004E5294"/>
    <w:rsid w:val="004E54E3"/>
    <w:rsid w:val="004E5AE6"/>
    <w:rsid w:val="004E5DE1"/>
    <w:rsid w:val="004E5F39"/>
    <w:rsid w:val="004E5F49"/>
    <w:rsid w:val="004E6072"/>
    <w:rsid w:val="004E6B40"/>
    <w:rsid w:val="004E6B4E"/>
    <w:rsid w:val="004E77FD"/>
    <w:rsid w:val="004F0B40"/>
    <w:rsid w:val="004F1CB6"/>
    <w:rsid w:val="004F22F5"/>
    <w:rsid w:val="004F245F"/>
    <w:rsid w:val="004F2B97"/>
    <w:rsid w:val="004F2DD8"/>
    <w:rsid w:val="004F31EE"/>
    <w:rsid w:val="004F3A0E"/>
    <w:rsid w:val="004F3C8F"/>
    <w:rsid w:val="004F4296"/>
    <w:rsid w:val="004F48A5"/>
    <w:rsid w:val="004F4D2D"/>
    <w:rsid w:val="004F4EDA"/>
    <w:rsid w:val="004F5477"/>
    <w:rsid w:val="004F6B1B"/>
    <w:rsid w:val="004F73DC"/>
    <w:rsid w:val="004F7965"/>
    <w:rsid w:val="004F7DCA"/>
    <w:rsid w:val="004F7F11"/>
    <w:rsid w:val="004F7F61"/>
    <w:rsid w:val="005005C6"/>
    <w:rsid w:val="00500CED"/>
    <w:rsid w:val="005016CB"/>
    <w:rsid w:val="005017F9"/>
    <w:rsid w:val="00501CFA"/>
    <w:rsid w:val="00501FA0"/>
    <w:rsid w:val="0050255B"/>
    <w:rsid w:val="00502BE3"/>
    <w:rsid w:val="00502F8F"/>
    <w:rsid w:val="00503B9F"/>
    <w:rsid w:val="00503D69"/>
    <w:rsid w:val="005043D2"/>
    <w:rsid w:val="00504597"/>
    <w:rsid w:val="0050468E"/>
    <w:rsid w:val="00504E42"/>
    <w:rsid w:val="0050548B"/>
    <w:rsid w:val="00505C91"/>
    <w:rsid w:val="00505DC4"/>
    <w:rsid w:val="00506950"/>
    <w:rsid w:val="00506B83"/>
    <w:rsid w:val="0050794C"/>
    <w:rsid w:val="00507CCA"/>
    <w:rsid w:val="005111ED"/>
    <w:rsid w:val="005116C7"/>
    <w:rsid w:val="00511BEE"/>
    <w:rsid w:val="00511D51"/>
    <w:rsid w:val="005120BF"/>
    <w:rsid w:val="0051279E"/>
    <w:rsid w:val="00512BF2"/>
    <w:rsid w:val="00513156"/>
    <w:rsid w:val="005134F9"/>
    <w:rsid w:val="00513926"/>
    <w:rsid w:val="005139A3"/>
    <w:rsid w:val="00513C2F"/>
    <w:rsid w:val="00513FC6"/>
    <w:rsid w:val="005140A0"/>
    <w:rsid w:val="005146D1"/>
    <w:rsid w:val="005148E9"/>
    <w:rsid w:val="0051535B"/>
    <w:rsid w:val="005158D0"/>
    <w:rsid w:val="00515A0D"/>
    <w:rsid w:val="00515F9C"/>
    <w:rsid w:val="00516172"/>
    <w:rsid w:val="00516835"/>
    <w:rsid w:val="005174F0"/>
    <w:rsid w:val="005177CA"/>
    <w:rsid w:val="00517D0D"/>
    <w:rsid w:val="00517DF7"/>
    <w:rsid w:val="00520482"/>
    <w:rsid w:val="005205AD"/>
    <w:rsid w:val="005206A8"/>
    <w:rsid w:val="005208CA"/>
    <w:rsid w:val="00520934"/>
    <w:rsid w:val="00520981"/>
    <w:rsid w:val="005209A3"/>
    <w:rsid w:val="00521006"/>
    <w:rsid w:val="005219A7"/>
    <w:rsid w:val="005219D9"/>
    <w:rsid w:val="00521CB3"/>
    <w:rsid w:val="005220CC"/>
    <w:rsid w:val="005222E9"/>
    <w:rsid w:val="0052232B"/>
    <w:rsid w:val="00522594"/>
    <w:rsid w:val="005225D8"/>
    <w:rsid w:val="005228C1"/>
    <w:rsid w:val="00522BA4"/>
    <w:rsid w:val="00523041"/>
    <w:rsid w:val="005230ED"/>
    <w:rsid w:val="00523156"/>
    <w:rsid w:val="00523DC9"/>
    <w:rsid w:val="00523E7F"/>
    <w:rsid w:val="00524994"/>
    <w:rsid w:val="00524AAB"/>
    <w:rsid w:val="00524C14"/>
    <w:rsid w:val="00524F01"/>
    <w:rsid w:val="00525620"/>
    <w:rsid w:val="005256C4"/>
    <w:rsid w:val="00525AAB"/>
    <w:rsid w:val="00525C28"/>
    <w:rsid w:val="00525CEF"/>
    <w:rsid w:val="005263DA"/>
    <w:rsid w:val="00526504"/>
    <w:rsid w:val="00526664"/>
    <w:rsid w:val="005266A2"/>
    <w:rsid w:val="005268ED"/>
    <w:rsid w:val="00526993"/>
    <w:rsid w:val="00526BC3"/>
    <w:rsid w:val="0053000A"/>
    <w:rsid w:val="005300FA"/>
    <w:rsid w:val="005310D3"/>
    <w:rsid w:val="005310F3"/>
    <w:rsid w:val="00531301"/>
    <w:rsid w:val="00531CF0"/>
    <w:rsid w:val="005326D6"/>
    <w:rsid w:val="005329B2"/>
    <w:rsid w:val="0053372A"/>
    <w:rsid w:val="0053472F"/>
    <w:rsid w:val="00534DA3"/>
    <w:rsid w:val="0053531A"/>
    <w:rsid w:val="0053541E"/>
    <w:rsid w:val="0053558A"/>
    <w:rsid w:val="00535C17"/>
    <w:rsid w:val="005369D2"/>
    <w:rsid w:val="0053734A"/>
    <w:rsid w:val="005378A7"/>
    <w:rsid w:val="00537EE7"/>
    <w:rsid w:val="0054003C"/>
    <w:rsid w:val="00540B49"/>
    <w:rsid w:val="00541007"/>
    <w:rsid w:val="0054134C"/>
    <w:rsid w:val="00541736"/>
    <w:rsid w:val="0054238E"/>
    <w:rsid w:val="00542591"/>
    <w:rsid w:val="00542762"/>
    <w:rsid w:val="00542FD1"/>
    <w:rsid w:val="00544050"/>
    <w:rsid w:val="00544054"/>
    <w:rsid w:val="005442EA"/>
    <w:rsid w:val="00544403"/>
    <w:rsid w:val="00544640"/>
    <w:rsid w:val="00544CAF"/>
    <w:rsid w:val="00544D0C"/>
    <w:rsid w:val="00545037"/>
    <w:rsid w:val="005452DC"/>
    <w:rsid w:val="005457B0"/>
    <w:rsid w:val="0054634C"/>
    <w:rsid w:val="00546DCA"/>
    <w:rsid w:val="00546EFE"/>
    <w:rsid w:val="005478CE"/>
    <w:rsid w:val="00547980"/>
    <w:rsid w:val="00547FD1"/>
    <w:rsid w:val="00550156"/>
    <w:rsid w:val="0055023E"/>
    <w:rsid w:val="00550539"/>
    <w:rsid w:val="005506E9"/>
    <w:rsid w:val="00550718"/>
    <w:rsid w:val="0055094A"/>
    <w:rsid w:val="005509F9"/>
    <w:rsid w:val="00550A4B"/>
    <w:rsid w:val="0055107C"/>
    <w:rsid w:val="00551F08"/>
    <w:rsid w:val="00552433"/>
    <w:rsid w:val="00552B9C"/>
    <w:rsid w:val="00552F44"/>
    <w:rsid w:val="00553C04"/>
    <w:rsid w:val="00553E84"/>
    <w:rsid w:val="00554599"/>
    <w:rsid w:val="0055480E"/>
    <w:rsid w:val="00554CD8"/>
    <w:rsid w:val="005550EE"/>
    <w:rsid w:val="00555140"/>
    <w:rsid w:val="00555D43"/>
    <w:rsid w:val="00557110"/>
    <w:rsid w:val="00557ADB"/>
    <w:rsid w:val="00557C92"/>
    <w:rsid w:val="005600EA"/>
    <w:rsid w:val="00560101"/>
    <w:rsid w:val="0056048A"/>
    <w:rsid w:val="00560B7E"/>
    <w:rsid w:val="00560E22"/>
    <w:rsid w:val="00560E7C"/>
    <w:rsid w:val="00560F82"/>
    <w:rsid w:val="005613AC"/>
    <w:rsid w:val="005615A3"/>
    <w:rsid w:val="00561755"/>
    <w:rsid w:val="005617B4"/>
    <w:rsid w:val="0056197A"/>
    <w:rsid w:val="00561AB2"/>
    <w:rsid w:val="00562232"/>
    <w:rsid w:val="00562B3A"/>
    <w:rsid w:val="00562B7E"/>
    <w:rsid w:val="005631BF"/>
    <w:rsid w:val="005631F5"/>
    <w:rsid w:val="00563426"/>
    <w:rsid w:val="00563823"/>
    <w:rsid w:val="00563936"/>
    <w:rsid w:val="00563BBF"/>
    <w:rsid w:val="00564804"/>
    <w:rsid w:val="00564D50"/>
    <w:rsid w:val="005658BB"/>
    <w:rsid w:val="00565949"/>
    <w:rsid w:val="00565B26"/>
    <w:rsid w:val="00565C17"/>
    <w:rsid w:val="00565D74"/>
    <w:rsid w:val="00565F5B"/>
    <w:rsid w:val="0056613C"/>
    <w:rsid w:val="00566363"/>
    <w:rsid w:val="00566733"/>
    <w:rsid w:val="00566768"/>
    <w:rsid w:val="0056718F"/>
    <w:rsid w:val="00567464"/>
    <w:rsid w:val="00567AA8"/>
    <w:rsid w:val="00567B12"/>
    <w:rsid w:val="00570BC5"/>
    <w:rsid w:val="00571635"/>
    <w:rsid w:val="00571CCB"/>
    <w:rsid w:val="005724D8"/>
    <w:rsid w:val="00572E07"/>
    <w:rsid w:val="005730F6"/>
    <w:rsid w:val="00573953"/>
    <w:rsid w:val="00574171"/>
    <w:rsid w:val="00574204"/>
    <w:rsid w:val="00574586"/>
    <w:rsid w:val="00574A86"/>
    <w:rsid w:val="00574E82"/>
    <w:rsid w:val="00574EC6"/>
    <w:rsid w:val="00574F53"/>
    <w:rsid w:val="005754B7"/>
    <w:rsid w:val="00575B3D"/>
    <w:rsid w:val="00575DAB"/>
    <w:rsid w:val="00576273"/>
    <w:rsid w:val="005771CA"/>
    <w:rsid w:val="00577890"/>
    <w:rsid w:val="00577D7F"/>
    <w:rsid w:val="00577FF7"/>
    <w:rsid w:val="005804A6"/>
    <w:rsid w:val="00580847"/>
    <w:rsid w:val="00580927"/>
    <w:rsid w:val="00580941"/>
    <w:rsid w:val="00580B8E"/>
    <w:rsid w:val="00580DC1"/>
    <w:rsid w:val="00581E96"/>
    <w:rsid w:val="00582233"/>
    <w:rsid w:val="005826B0"/>
    <w:rsid w:val="0058312F"/>
    <w:rsid w:val="0058348D"/>
    <w:rsid w:val="00584AED"/>
    <w:rsid w:val="00584CFD"/>
    <w:rsid w:val="00584EEE"/>
    <w:rsid w:val="005854B9"/>
    <w:rsid w:val="005854E1"/>
    <w:rsid w:val="00585D8E"/>
    <w:rsid w:val="005877FC"/>
    <w:rsid w:val="00587CD8"/>
    <w:rsid w:val="005903A4"/>
    <w:rsid w:val="005905BD"/>
    <w:rsid w:val="005909FD"/>
    <w:rsid w:val="0059143C"/>
    <w:rsid w:val="00592670"/>
    <w:rsid w:val="00593608"/>
    <w:rsid w:val="00593AD1"/>
    <w:rsid w:val="00594150"/>
    <w:rsid w:val="0059435F"/>
    <w:rsid w:val="005943C1"/>
    <w:rsid w:val="005946C4"/>
    <w:rsid w:val="005953CA"/>
    <w:rsid w:val="005957A9"/>
    <w:rsid w:val="00595FC4"/>
    <w:rsid w:val="005960BB"/>
    <w:rsid w:val="0059616D"/>
    <w:rsid w:val="0059627F"/>
    <w:rsid w:val="00596381"/>
    <w:rsid w:val="00596891"/>
    <w:rsid w:val="00596AA9"/>
    <w:rsid w:val="00596BF2"/>
    <w:rsid w:val="00596CEC"/>
    <w:rsid w:val="00597FC7"/>
    <w:rsid w:val="005A0BB6"/>
    <w:rsid w:val="005A13C9"/>
    <w:rsid w:val="005A1A74"/>
    <w:rsid w:val="005A20BC"/>
    <w:rsid w:val="005A2138"/>
    <w:rsid w:val="005A24D2"/>
    <w:rsid w:val="005A305E"/>
    <w:rsid w:val="005A32B2"/>
    <w:rsid w:val="005A3F70"/>
    <w:rsid w:val="005A42D0"/>
    <w:rsid w:val="005A4589"/>
    <w:rsid w:val="005A48C4"/>
    <w:rsid w:val="005A4960"/>
    <w:rsid w:val="005A4987"/>
    <w:rsid w:val="005A4A41"/>
    <w:rsid w:val="005A55B4"/>
    <w:rsid w:val="005A5CF5"/>
    <w:rsid w:val="005A5DD0"/>
    <w:rsid w:val="005A60C0"/>
    <w:rsid w:val="005A6657"/>
    <w:rsid w:val="005A6EC5"/>
    <w:rsid w:val="005A6FBB"/>
    <w:rsid w:val="005A7537"/>
    <w:rsid w:val="005A7BBA"/>
    <w:rsid w:val="005A7C77"/>
    <w:rsid w:val="005B063B"/>
    <w:rsid w:val="005B0BFA"/>
    <w:rsid w:val="005B1669"/>
    <w:rsid w:val="005B2121"/>
    <w:rsid w:val="005B2151"/>
    <w:rsid w:val="005B2451"/>
    <w:rsid w:val="005B29E7"/>
    <w:rsid w:val="005B2BB4"/>
    <w:rsid w:val="005B31CA"/>
    <w:rsid w:val="005B49A8"/>
    <w:rsid w:val="005B4DEC"/>
    <w:rsid w:val="005B4F52"/>
    <w:rsid w:val="005B5104"/>
    <w:rsid w:val="005B5206"/>
    <w:rsid w:val="005B526A"/>
    <w:rsid w:val="005B5776"/>
    <w:rsid w:val="005B5A78"/>
    <w:rsid w:val="005B6434"/>
    <w:rsid w:val="005B65EC"/>
    <w:rsid w:val="005B68E7"/>
    <w:rsid w:val="005B6AC7"/>
    <w:rsid w:val="005B7700"/>
    <w:rsid w:val="005B7A45"/>
    <w:rsid w:val="005B7FC0"/>
    <w:rsid w:val="005C012D"/>
    <w:rsid w:val="005C0677"/>
    <w:rsid w:val="005C0A12"/>
    <w:rsid w:val="005C0C16"/>
    <w:rsid w:val="005C0D93"/>
    <w:rsid w:val="005C0E39"/>
    <w:rsid w:val="005C15DE"/>
    <w:rsid w:val="005C169B"/>
    <w:rsid w:val="005C19A1"/>
    <w:rsid w:val="005C19AF"/>
    <w:rsid w:val="005C19C8"/>
    <w:rsid w:val="005C1EC8"/>
    <w:rsid w:val="005C20A4"/>
    <w:rsid w:val="005C3F4E"/>
    <w:rsid w:val="005C4124"/>
    <w:rsid w:val="005C41A1"/>
    <w:rsid w:val="005C46D1"/>
    <w:rsid w:val="005C49B9"/>
    <w:rsid w:val="005C500A"/>
    <w:rsid w:val="005C5A3E"/>
    <w:rsid w:val="005C63A8"/>
    <w:rsid w:val="005C6EC3"/>
    <w:rsid w:val="005C7389"/>
    <w:rsid w:val="005C7826"/>
    <w:rsid w:val="005C7C87"/>
    <w:rsid w:val="005C7CFF"/>
    <w:rsid w:val="005C7E59"/>
    <w:rsid w:val="005D047E"/>
    <w:rsid w:val="005D0539"/>
    <w:rsid w:val="005D08D8"/>
    <w:rsid w:val="005D0D07"/>
    <w:rsid w:val="005D1033"/>
    <w:rsid w:val="005D11D0"/>
    <w:rsid w:val="005D156F"/>
    <w:rsid w:val="005D16F9"/>
    <w:rsid w:val="005D2034"/>
    <w:rsid w:val="005D2CC0"/>
    <w:rsid w:val="005D3460"/>
    <w:rsid w:val="005D39D5"/>
    <w:rsid w:val="005D4086"/>
    <w:rsid w:val="005D50D4"/>
    <w:rsid w:val="005D51AB"/>
    <w:rsid w:val="005D562F"/>
    <w:rsid w:val="005D5B41"/>
    <w:rsid w:val="005D5FCB"/>
    <w:rsid w:val="005D62AB"/>
    <w:rsid w:val="005D71A0"/>
    <w:rsid w:val="005D71B7"/>
    <w:rsid w:val="005D7DB4"/>
    <w:rsid w:val="005E060E"/>
    <w:rsid w:val="005E0837"/>
    <w:rsid w:val="005E220D"/>
    <w:rsid w:val="005E2D85"/>
    <w:rsid w:val="005E2D8C"/>
    <w:rsid w:val="005E30C7"/>
    <w:rsid w:val="005E32FA"/>
    <w:rsid w:val="005E33FB"/>
    <w:rsid w:val="005E3536"/>
    <w:rsid w:val="005E3BB4"/>
    <w:rsid w:val="005E3D02"/>
    <w:rsid w:val="005E3D12"/>
    <w:rsid w:val="005E3FE1"/>
    <w:rsid w:val="005E4018"/>
    <w:rsid w:val="005E460D"/>
    <w:rsid w:val="005E4F8B"/>
    <w:rsid w:val="005E55B8"/>
    <w:rsid w:val="005E5AB3"/>
    <w:rsid w:val="005E5B3D"/>
    <w:rsid w:val="005E6128"/>
    <w:rsid w:val="005E6438"/>
    <w:rsid w:val="005E6558"/>
    <w:rsid w:val="005E6F37"/>
    <w:rsid w:val="005E73CA"/>
    <w:rsid w:val="005E78E2"/>
    <w:rsid w:val="005E7ABE"/>
    <w:rsid w:val="005F024A"/>
    <w:rsid w:val="005F086B"/>
    <w:rsid w:val="005F0914"/>
    <w:rsid w:val="005F0AEC"/>
    <w:rsid w:val="005F0BF5"/>
    <w:rsid w:val="005F147F"/>
    <w:rsid w:val="005F194A"/>
    <w:rsid w:val="005F1AFA"/>
    <w:rsid w:val="005F1D2A"/>
    <w:rsid w:val="005F1E36"/>
    <w:rsid w:val="005F23FF"/>
    <w:rsid w:val="005F266D"/>
    <w:rsid w:val="005F373C"/>
    <w:rsid w:val="005F3E51"/>
    <w:rsid w:val="005F41FA"/>
    <w:rsid w:val="005F5913"/>
    <w:rsid w:val="005F6742"/>
    <w:rsid w:val="005F738C"/>
    <w:rsid w:val="005F7557"/>
    <w:rsid w:val="005F78E9"/>
    <w:rsid w:val="005F7AB0"/>
    <w:rsid w:val="005F7BBD"/>
    <w:rsid w:val="006001D0"/>
    <w:rsid w:val="006004C9"/>
    <w:rsid w:val="0060099E"/>
    <w:rsid w:val="00600D60"/>
    <w:rsid w:val="00600D7C"/>
    <w:rsid w:val="0060183F"/>
    <w:rsid w:val="006020BC"/>
    <w:rsid w:val="006023D3"/>
    <w:rsid w:val="0060290C"/>
    <w:rsid w:val="0060314A"/>
    <w:rsid w:val="006037EA"/>
    <w:rsid w:val="00603A23"/>
    <w:rsid w:val="00603D40"/>
    <w:rsid w:val="00604538"/>
    <w:rsid w:val="00604731"/>
    <w:rsid w:val="006047F2"/>
    <w:rsid w:val="00604B43"/>
    <w:rsid w:val="00605270"/>
    <w:rsid w:val="00605B3E"/>
    <w:rsid w:val="00605FA3"/>
    <w:rsid w:val="0060691F"/>
    <w:rsid w:val="00606CAA"/>
    <w:rsid w:val="006079F4"/>
    <w:rsid w:val="00610034"/>
    <w:rsid w:val="0061004C"/>
    <w:rsid w:val="0061069F"/>
    <w:rsid w:val="0061150B"/>
    <w:rsid w:val="00611E87"/>
    <w:rsid w:val="0061258F"/>
    <w:rsid w:val="00612849"/>
    <w:rsid w:val="00612FD7"/>
    <w:rsid w:val="00612FFF"/>
    <w:rsid w:val="00613249"/>
    <w:rsid w:val="006135CE"/>
    <w:rsid w:val="006136B9"/>
    <w:rsid w:val="006149F7"/>
    <w:rsid w:val="00614EAD"/>
    <w:rsid w:val="006150EE"/>
    <w:rsid w:val="00615117"/>
    <w:rsid w:val="0061536D"/>
    <w:rsid w:val="00615713"/>
    <w:rsid w:val="00615789"/>
    <w:rsid w:val="00615BCE"/>
    <w:rsid w:val="00615EF8"/>
    <w:rsid w:val="00615F1D"/>
    <w:rsid w:val="00616424"/>
    <w:rsid w:val="00616AFB"/>
    <w:rsid w:val="00616C56"/>
    <w:rsid w:val="00617500"/>
    <w:rsid w:val="006176F5"/>
    <w:rsid w:val="006179A5"/>
    <w:rsid w:val="00617B46"/>
    <w:rsid w:val="00617C72"/>
    <w:rsid w:val="00620EC0"/>
    <w:rsid w:val="00621419"/>
    <w:rsid w:val="00621752"/>
    <w:rsid w:val="006220AC"/>
    <w:rsid w:val="006221B9"/>
    <w:rsid w:val="00623070"/>
    <w:rsid w:val="00623F91"/>
    <w:rsid w:val="0062454E"/>
    <w:rsid w:val="00624D11"/>
    <w:rsid w:val="00625275"/>
    <w:rsid w:val="0062527F"/>
    <w:rsid w:val="0062578A"/>
    <w:rsid w:val="006260F7"/>
    <w:rsid w:val="00626183"/>
    <w:rsid w:val="006267C0"/>
    <w:rsid w:val="00627278"/>
    <w:rsid w:val="0062789E"/>
    <w:rsid w:val="00627CBF"/>
    <w:rsid w:val="00630053"/>
    <w:rsid w:val="00630E09"/>
    <w:rsid w:val="00630F22"/>
    <w:rsid w:val="0063151E"/>
    <w:rsid w:val="00631FED"/>
    <w:rsid w:val="006325AB"/>
    <w:rsid w:val="006327E3"/>
    <w:rsid w:val="006329C2"/>
    <w:rsid w:val="00632BD5"/>
    <w:rsid w:val="006336C5"/>
    <w:rsid w:val="00633AF4"/>
    <w:rsid w:val="00633D5D"/>
    <w:rsid w:val="006342AB"/>
    <w:rsid w:val="00634720"/>
    <w:rsid w:val="00634BB1"/>
    <w:rsid w:val="00634F01"/>
    <w:rsid w:val="00634F5B"/>
    <w:rsid w:val="00634FE8"/>
    <w:rsid w:val="006355F1"/>
    <w:rsid w:val="006356EC"/>
    <w:rsid w:val="00635888"/>
    <w:rsid w:val="006360CE"/>
    <w:rsid w:val="00636802"/>
    <w:rsid w:val="00636C90"/>
    <w:rsid w:val="00636D41"/>
    <w:rsid w:val="00636DDE"/>
    <w:rsid w:val="006372A2"/>
    <w:rsid w:val="00637AEB"/>
    <w:rsid w:val="006407B1"/>
    <w:rsid w:val="00640803"/>
    <w:rsid w:val="00640A10"/>
    <w:rsid w:val="006418CA"/>
    <w:rsid w:val="00641F63"/>
    <w:rsid w:val="00642623"/>
    <w:rsid w:val="00642797"/>
    <w:rsid w:val="00642D0D"/>
    <w:rsid w:val="0064317C"/>
    <w:rsid w:val="00643908"/>
    <w:rsid w:val="00643961"/>
    <w:rsid w:val="00644317"/>
    <w:rsid w:val="00644510"/>
    <w:rsid w:val="006445FE"/>
    <w:rsid w:val="00645070"/>
    <w:rsid w:val="00647261"/>
    <w:rsid w:val="0064737F"/>
    <w:rsid w:val="00647AC1"/>
    <w:rsid w:val="00647EB3"/>
    <w:rsid w:val="00650790"/>
    <w:rsid w:val="006508CE"/>
    <w:rsid w:val="00651216"/>
    <w:rsid w:val="0065158D"/>
    <w:rsid w:val="00651996"/>
    <w:rsid w:val="00651FBB"/>
    <w:rsid w:val="0065247B"/>
    <w:rsid w:val="006529AF"/>
    <w:rsid w:val="00652D49"/>
    <w:rsid w:val="0065343C"/>
    <w:rsid w:val="00653B6A"/>
    <w:rsid w:val="00653F03"/>
    <w:rsid w:val="00654530"/>
    <w:rsid w:val="00654CA3"/>
    <w:rsid w:val="0065501E"/>
    <w:rsid w:val="006555C7"/>
    <w:rsid w:val="00655622"/>
    <w:rsid w:val="006556AF"/>
    <w:rsid w:val="006559F2"/>
    <w:rsid w:val="00655D0B"/>
    <w:rsid w:val="00656A47"/>
    <w:rsid w:val="00657214"/>
    <w:rsid w:val="0065737D"/>
    <w:rsid w:val="006603B6"/>
    <w:rsid w:val="00660626"/>
    <w:rsid w:val="00661BA5"/>
    <w:rsid w:val="00661C02"/>
    <w:rsid w:val="00662477"/>
    <w:rsid w:val="00662554"/>
    <w:rsid w:val="00662811"/>
    <w:rsid w:val="00662C90"/>
    <w:rsid w:val="00663A13"/>
    <w:rsid w:val="0066400A"/>
    <w:rsid w:val="0066529E"/>
    <w:rsid w:val="006653E1"/>
    <w:rsid w:val="006653FD"/>
    <w:rsid w:val="006655BD"/>
    <w:rsid w:val="006666E3"/>
    <w:rsid w:val="006671CF"/>
    <w:rsid w:val="00667590"/>
    <w:rsid w:val="006676F5"/>
    <w:rsid w:val="00667CAE"/>
    <w:rsid w:val="006705B1"/>
    <w:rsid w:val="0067147C"/>
    <w:rsid w:val="00671797"/>
    <w:rsid w:val="006721DE"/>
    <w:rsid w:val="00672723"/>
    <w:rsid w:val="00672937"/>
    <w:rsid w:val="00672DB6"/>
    <w:rsid w:val="00672FA6"/>
    <w:rsid w:val="0067473B"/>
    <w:rsid w:val="00674859"/>
    <w:rsid w:val="00675254"/>
    <w:rsid w:val="00675AB6"/>
    <w:rsid w:val="00675B95"/>
    <w:rsid w:val="00675DD3"/>
    <w:rsid w:val="00675E2D"/>
    <w:rsid w:val="006760D8"/>
    <w:rsid w:val="00676154"/>
    <w:rsid w:val="00676B31"/>
    <w:rsid w:val="00676DBA"/>
    <w:rsid w:val="00677CAB"/>
    <w:rsid w:val="00680036"/>
    <w:rsid w:val="0068034B"/>
    <w:rsid w:val="006803A4"/>
    <w:rsid w:val="006803F1"/>
    <w:rsid w:val="006816CC"/>
    <w:rsid w:val="006818BD"/>
    <w:rsid w:val="00681D93"/>
    <w:rsid w:val="0068285C"/>
    <w:rsid w:val="00682F04"/>
    <w:rsid w:val="00683847"/>
    <w:rsid w:val="00683A8F"/>
    <w:rsid w:val="0068462B"/>
    <w:rsid w:val="0068561A"/>
    <w:rsid w:val="006856CB"/>
    <w:rsid w:val="00685C62"/>
    <w:rsid w:val="00685CD7"/>
    <w:rsid w:val="00686D82"/>
    <w:rsid w:val="0068700D"/>
    <w:rsid w:val="006874AF"/>
    <w:rsid w:val="00687F2D"/>
    <w:rsid w:val="0069009C"/>
    <w:rsid w:val="006906BC"/>
    <w:rsid w:val="00690E77"/>
    <w:rsid w:val="00691171"/>
    <w:rsid w:val="00691BB6"/>
    <w:rsid w:val="00691ED3"/>
    <w:rsid w:val="00692267"/>
    <w:rsid w:val="00692423"/>
    <w:rsid w:val="0069292F"/>
    <w:rsid w:val="006929CB"/>
    <w:rsid w:val="00692B53"/>
    <w:rsid w:val="00692D99"/>
    <w:rsid w:val="0069348E"/>
    <w:rsid w:val="00693953"/>
    <w:rsid w:val="0069426B"/>
    <w:rsid w:val="006943E5"/>
    <w:rsid w:val="006944FC"/>
    <w:rsid w:val="00694787"/>
    <w:rsid w:val="00694DCB"/>
    <w:rsid w:val="00695368"/>
    <w:rsid w:val="00695774"/>
    <w:rsid w:val="0069681D"/>
    <w:rsid w:val="00696A5D"/>
    <w:rsid w:val="00696D94"/>
    <w:rsid w:val="0069739F"/>
    <w:rsid w:val="006979A8"/>
    <w:rsid w:val="00697A3A"/>
    <w:rsid w:val="006A00CD"/>
    <w:rsid w:val="006A07B6"/>
    <w:rsid w:val="006A0A45"/>
    <w:rsid w:val="006A0AB3"/>
    <w:rsid w:val="006A0DE0"/>
    <w:rsid w:val="006A0E30"/>
    <w:rsid w:val="006A0E75"/>
    <w:rsid w:val="006A1301"/>
    <w:rsid w:val="006A1E93"/>
    <w:rsid w:val="006A2EC2"/>
    <w:rsid w:val="006A372B"/>
    <w:rsid w:val="006A3BDD"/>
    <w:rsid w:val="006A416D"/>
    <w:rsid w:val="006A4187"/>
    <w:rsid w:val="006A4CEC"/>
    <w:rsid w:val="006A5069"/>
    <w:rsid w:val="006A5169"/>
    <w:rsid w:val="006A5261"/>
    <w:rsid w:val="006A5D1C"/>
    <w:rsid w:val="006A6368"/>
    <w:rsid w:val="006A7303"/>
    <w:rsid w:val="006B00DE"/>
    <w:rsid w:val="006B027E"/>
    <w:rsid w:val="006B03CD"/>
    <w:rsid w:val="006B0CB3"/>
    <w:rsid w:val="006B0D39"/>
    <w:rsid w:val="006B0D90"/>
    <w:rsid w:val="006B10B7"/>
    <w:rsid w:val="006B24E4"/>
    <w:rsid w:val="006B2553"/>
    <w:rsid w:val="006B2ACB"/>
    <w:rsid w:val="006B2EF6"/>
    <w:rsid w:val="006B30C3"/>
    <w:rsid w:val="006B3356"/>
    <w:rsid w:val="006B33FC"/>
    <w:rsid w:val="006B34F4"/>
    <w:rsid w:val="006B378E"/>
    <w:rsid w:val="006B41D7"/>
    <w:rsid w:val="006B45AC"/>
    <w:rsid w:val="006B4641"/>
    <w:rsid w:val="006B4763"/>
    <w:rsid w:val="006B4CB9"/>
    <w:rsid w:val="006B5256"/>
    <w:rsid w:val="006B5322"/>
    <w:rsid w:val="006B53A3"/>
    <w:rsid w:val="006B565E"/>
    <w:rsid w:val="006B61D4"/>
    <w:rsid w:val="006B6529"/>
    <w:rsid w:val="006B66CB"/>
    <w:rsid w:val="006B6AEA"/>
    <w:rsid w:val="006B722C"/>
    <w:rsid w:val="006B7752"/>
    <w:rsid w:val="006B78F7"/>
    <w:rsid w:val="006B7BC2"/>
    <w:rsid w:val="006B7E6B"/>
    <w:rsid w:val="006C15FE"/>
    <w:rsid w:val="006C18D8"/>
    <w:rsid w:val="006C1ADC"/>
    <w:rsid w:val="006C1D0F"/>
    <w:rsid w:val="006C21BC"/>
    <w:rsid w:val="006C2C66"/>
    <w:rsid w:val="006C311C"/>
    <w:rsid w:val="006C3141"/>
    <w:rsid w:val="006C3491"/>
    <w:rsid w:val="006C3833"/>
    <w:rsid w:val="006C3E98"/>
    <w:rsid w:val="006C417E"/>
    <w:rsid w:val="006C4475"/>
    <w:rsid w:val="006C48C8"/>
    <w:rsid w:val="006C4A0F"/>
    <w:rsid w:val="006C5AAB"/>
    <w:rsid w:val="006C61E2"/>
    <w:rsid w:val="006C6DC1"/>
    <w:rsid w:val="006C6DE7"/>
    <w:rsid w:val="006C737B"/>
    <w:rsid w:val="006C747B"/>
    <w:rsid w:val="006C7F08"/>
    <w:rsid w:val="006D004B"/>
    <w:rsid w:val="006D01B8"/>
    <w:rsid w:val="006D098F"/>
    <w:rsid w:val="006D09AB"/>
    <w:rsid w:val="006D0BD5"/>
    <w:rsid w:val="006D1785"/>
    <w:rsid w:val="006D19B7"/>
    <w:rsid w:val="006D1D92"/>
    <w:rsid w:val="006D2193"/>
    <w:rsid w:val="006D24DE"/>
    <w:rsid w:val="006D25BC"/>
    <w:rsid w:val="006D32CA"/>
    <w:rsid w:val="006D35BA"/>
    <w:rsid w:val="006D3876"/>
    <w:rsid w:val="006D3C66"/>
    <w:rsid w:val="006D4B27"/>
    <w:rsid w:val="006D4E94"/>
    <w:rsid w:val="006D4FFA"/>
    <w:rsid w:val="006D5883"/>
    <w:rsid w:val="006D5ABD"/>
    <w:rsid w:val="006D5CC0"/>
    <w:rsid w:val="006D69B3"/>
    <w:rsid w:val="006D6A68"/>
    <w:rsid w:val="006D6B0C"/>
    <w:rsid w:val="006D6C8C"/>
    <w:rsid w:val="006D70B3"/>
    <w:rsid w:val="006D7B51"/>
    <w:rsid w:val="006E02DB"/>
    <w:rsid w:val="006E04DD"/>
    <w:rsid w:val="006E06C5"/>
    <w:rsid w:val="006E0ED6"/>
    <w:rsid w:val="006E3292"/>
    <w:rsid w:val="006E3D78"/>
    <w:rsid w:val="006E3DF4"/>
    <w:rsid w:val="006E3F5E"/>
    <w:rsid w:val="006E4D7A"/>
    <w:rsid w:val="006E5E02"/>
    <w:rsid w:val="006E5E45"/>
    <w:rsid w:val="006E64CC"/>
    <w:rsid w:val="006E72CC"/>
    <w:rsid w:val="006E7651"/>
    <w:rsid w:val="006E7729"/>
    <w:rsid w:val="006E786E"/>
    <w:rsid w:val="006E7AE7"/>
    <w:rsid w:val="006F041E"/>
    <w:rsid w:val="006F05C8"/>
    <w:rsid w:val="006F0791"/>
    <w:rsid w:val="006F07BA"/>
    <w:rsid w:val="006F11AB"/>
    <w:rsid w:val="006F1253"/>
    <w:rsid w:val="006F1537"/>
    <w:rsid w:val="006F302D"/>
    <w:rsid w:val="006F33A5"/>
    <w:rsid w:val="006F3788"/>
    <w:rsid w:val="006F4048"/>
    <w:rsid w:val="006F414F"/>
    <w:rsid w:val="006F508D"/>
    <w:rsid w:val="006F5526"/>
    <w:rsid w:val="006F57F3"/>
    <w:rsid w:val="006F59F1"/>
    <w:rsid w:val="006F5C01"/>
    <w:rsid w:val="006F6C1F"/>
    <w:rsid w:val="006F71F9"/>
    <w:rsid w:val="006F7F36"/>
    <w:rsid w:val="006F7FE4"/>
    <w:rsid w:val="0070007C"/>
    <w:rsid w:val="0070052E"/>
    <w:rsid w:val="00700DB5"/>
    <w:rsid w:val="00700F3F"/>
    <w:rsid w:val="00701EEE"/>
    <w:rsid w:val="00701F8D"/>
    <w:rsid w:val="007025CA"/>
    <w:rsid w:val="00702988"/>
    <w:rsid w:val="00703BE1"/>
    <w:rsid w:val="00703E5A"/>
    <w:rsid w:val="007043A3"/>
    <w:rsid w:val="007045A5"/>
    <w:rsid w:val="00704D2C"/>
    <w:rsid w:val="00705787"/>
    <w:rsid w:val="00705BE3"/>
    <w:rsid w:val="0070610B"/>
    <w:rsid w:val="00706250"/>
    <w:rsid w:val="00706B1A"/>
    <w:rsid w:val="00707FE4"/>
    <w:rsid w:val="00710066"/>
    <w:rsid w:val="0071036D"/>
    <w:rsid w:val="007109B7"/>
    <w:rsid w:val="00710CEC"/>
    <w:rsid w:val="00711760"/>
    <w:rsid w:val="00711AC7"/>
    <w:rsid w:val="00711BF7"/>
    <w:rsid w:val="00712059"/>
    <w:rsid w:val="0071240F"/>
    <w:rsid w:val="007129CB"/>
    <w:rsid w:val="00713705"/>
    <w:rsid w:val="00713AE2"/>
    <w:rsid w:val="00713DA3"/>
    <w:rsid w:val="00714280"/>
    <w:rsid w:val="007143EB"/>
    <w:rsid w:val="00714E31"/>
    <w:rsid w:val="00715A6E"/>
    <w:rsid w:val="0071665E"/>
    <w:rsid w:val="007168BE"/>
    <w:rsid w:val="0071734E"/>
    <w:rsid w:val="00720A6E"/>
    <w:rsid w:val="00720AF0"/>
    <w:rsid w:val="00720EBB"/>
    <w:rsid w:val="0072112E"/>
    <w:rsid w:val="00721674"/>
    <w:rsid w:val="00721D77"/>
    <w:rsid w:val="007220BF"/>
    <w:rsid w:val="00722289"/>
    <w:rsid w:val="0072313C"/>
    <w:rsid w:val="00723EB5"/>
    <w:rsid w:val="00724544"/>
    <w:rsid w:val="00724C6E"/>
    <w:rsid w:val="0072573A"/>
    <w:rsid w:val="00725B27"/>
    <w:rsid w:val="00725CD3"/>
    <w:rsid w:val="00726072"/>
    <w:rsid w:val="007262B9"/>
    <w:rsid w:val="00726E6D"/>
    <w:rsid w:val="007309EF"/>
    <w:rsid w:val="00731032"/>
    <w:rsid w:val="007317E6"/>
    <w:rsid w:val="007333C2"/>
    <w:rsid w:val="007336B8"/>
    <w:rsid w:val="007338E2"/>
    <w:rsid w:val="00733C8B"/>
    <w:rsid w:val="00733CCD"/>
    <w:rsid w:val="007347BD"/>
    <w:rsid w:val="00734C88"/>
    <w:rsid w:val="007350FA"/>
    <w:rsid w:val="007354F9"/>
    <w:rsid w:val="0073553F"/>
    <w:rsid w:val="00735A5D"/>
    <w:rsid w:val="00736D25"/>
    <w:rsid w:val="007372AE"/>
    <w:rsid w:val="00737C2A"/>
    <w:rsid w:val="00740789"/>
    <w:rsid w:val="00740935"/>
    <w:rsid w:val="0074138A"/>
    <w:rsid w:val="00741550"/>
    <w:rsid w:val="00742339"/>
    <w:rsid w:val="00742377"/>
    <w:rsid w:val="007425D1"/>
    <w:rsid w:val="007427D0"/>
    <w:rsid w:val="00743396"/>
    <w:rsid w:val="00743521"/>
    <w:rsid w:val="00743DBF"/>
    <w:rsid w:val="007446E8"/>
    <w:rsid w:val="0074474C"/>
    <w:rsid w:val="00744B32"/>
    <w:rsid w:val="007451F2"/>
    <w:rsid w:val="00745219"/>
    <w:rsid w:val="00745272"/>
    <w:rsid w:val="00746042"/>
    <w:rsid w:val="007464BD"/>
    <w:rsid w:val="00746526"/>
    <w:rsid w:val="00746663"/>
    <w:rsid w:val="00746C3B"/>
    <w:rsid w:val="0074761E"/>
    <w:rsid w:val="00747AED"/>
    <w:rsid w:val="00747DE8"/>
    <w:rsid w:val="0075038E"/>
    <w:rsid w:val="007503A8"/>
    <w:rsid w:val="00750FD3"/>
    <w:rsid w:val="00751475"/>
    <w:rsid w:val="007526AF"/>
    <w:rsid w:val="007527AC"/>
    <w:rsid w:val="00752CD0"/>
    <w:rsid w:val="007530F1"/>
    <w:rsid w:val="00753293"/>
    <w:rsid w:val="00753776"/>
    <w:rsid w:val="007537BB"/>
    <w:rsid w:val="00753993"/>
    <w:rsid w:val="00754288"/>
    <w:rsid w:val="00754A6D"/>
    <w:rsid w:val="00754EDD"/>
    <w:rsid w:val="00755194"/>
    <w:rsid w:val="0075524C"/>
    <w:rsid w:val="00755950"/>
    <w:rsid w:val="00755A3B"/>
    <w:rsid w:val="00755B3C"/>
    <w:rsid w:val="00755F91"/>
    <w:rsid w:val="007563FA"/>
    <w:rsid w:val="0075699A"/>
    <w:rsid w:val="00756B38"/>
    <w:rsid w:val="00756D6D"/>
    <w:rsid w:val="007570EA"/>
    <w:rsid w:val="00757646"/>
    <w:rsid w:val="0075794B"/>
    <w:rsid w:val="00757F2C"/>
    <w:rsid w:val="0076037B"/>
    <w:rsid w:val="00760506"/>
    <w:rsid w:val="00761FEA"/>
    <w:rsid w:val="00762422"/>
    <w:rsid w:val="007635F2"/>
    <w:rsid w:val="007639E8"/>
    <w:rsid w:val="00763E28"/>
    <w:rsid w:val="00764C09"/>
    <w:rsid w:val="007650FF"/>
    <w:rsid w:val="007656C7"/>
    <w:rsid w:val="00765B1B"/>
    <w:rsid w:val="00766B85"/>
    <w:rsid w:val="00766C34"/>
    <w:rsid w:val="00766D5B"/>
    <w:rsid w:val="0076771C"/>
    <w:rsid w:val="00767A1F"/>
    <w:rsid w:val="00767B4E"/>
    <w:rsid w:val="00767D67"/>
    <w:rsid w:val="00767E76"/>
    <w:rsid w:val="00770137"/>
    <w:rsid w:val="00770CFE"/>
    <w:rsid w:val="00770DCD"/>
    <w:rsid w:val="00771899"/>
    <w:rsid w:val="007721A4"/>
    <w:rsid w:val="00772AF3"/>
    <w:rsid w:val="00772B09"/>
    <w:rsid w:val="00772C45"/>
    <w:rsid w:val="00773047"/>
    <w:rsid w:val="007730C9"/>
    <w:rsid w:val="007737AE"/>
    <w:rsid w:val="00773806"/>
    <w:rsid w:val="0077446A"/>
    <w:rsid w:val="00775693"/>
    <w:rsid w:val="00775DBD"/>
    <w:rsid w:val="00775F1E"/>
    <w:rsid w:val="0077619B"/>
    <w:rsid w:val="007766BD"/>
    <w:rsid w:val="0077701F"/>
    <w:rsid w:val="0077724A"/>
    <w:rsid w:val="007772D1"/>
    <w:rsid w:val="00777609"/>
    <w:rsid w:val="0077783A"/>
    <w:rsid w:val="00777DCE"/>
    <w:rsid w:val="007803CF"/>
    <w:rsid w:val="00780566"/>
    <w:rsid w:val="00780A49"/>
    <w:rsid w:val="007812E3"/>
    <w:rsid w:val="007815A8"/>
    <w:rsid w:val="00782827"/>
    <w:rsid w:val="00782AE5"/>
    <w:rsid w:val="00782B11"/>
    <w:rsid w:val="00782BB3"/>
    <w:rsid w:val="007835FF"/>
    <w:rsid w:val="00783992"/>
    <w:rsid w:val="00783A1A"/>
    <w:rsid w:val="00784861"/>
    <w:rsid w:val="007849C4"/>
    <w:rsid w:val="00785065"/>
    <w:rsid w:val="007850F8"/>
    <w:rsid w:val="0078552C"/>
    <w:rsid w:val="007857F3"/>
    <w:rsid w:val="00785A88"/>
    <w:rsid w:val="0078669E"/>
    <w:rsid w:val="00786DE3"/>
    <w:rsid w:val="00786F61"/>
    <w:rsid w:val="00787003"/>
    <w:rsid w:val="0078782B"/>
    <w:rsid w:val="00787A6C"/>
    <w:rsid w:val="00787EE7"/>
    <w:rsid w:val="00790304"/>
    <w:rsid w:val="00790358"/>
    <w:rsid w:val="007903E1"/>
    <w:rsid w:val="00790ED1"/>
    <w:rsid w:val="00790F60"/>
    <w:rsid w:val="00791886"/>
    <w:rsid w:val="007919D0"/>
    <w:rsid w:val="00791E58"/>
    <w:rsid w:val="00792227"/>
    <w:rsid w:val="00792348"/>
    <w:rsid w:val="00792368"/>
    <w:rsid w:val="00792438"/>
    <w:rsid w:val="0079266A"/>
    <w:rsid w:val="00793544"/>
    <w:rsid w:val="0079440F"/>
    <w:rsid w:val="00794B25"/>
    <w:rsid w:val="007951BB"/>
    <w:rsid w:val="007953B4"/>
    <w:rsid w:val="007954B5"/>
    <w:rsid w:val="00795EEA"/>
    <w:rsid w:val="0079609B"/>
    <w:rsid w:val="00796240"/>
    <w:rsid w:val="00797D83"/>
    <w:rsid w:val="007A0452"/>
    <w:rsid w:val="007A06F3"/>
    <w:rsid w:val="007A09ED"/>
    <w:rsid w:val="007A0A20"/>
    <w:rsid w:val="007A0E00"/>
    <w:rsid w:val="007A12A5"/>
    <w:rsid w:val="007A1462"/>
    <w:rsid w:val="007A14EB"/>
    <w:rsid w:val="007A1B2C"/>
    <w:rsid w:val="007A1E37"/>
    <w:rsid w:val="007A2162"/>
    <w:rsid w:val="007A2395"/>
    <w:rsid w:val="007A2DD4"/>
    <w:rsid w:val="007A2E41"/>
    <w:rsid w:val="007A3308"/>
    <w:rsid w:val="007A3556"/>
    <w:rsid w:val="007A375D"/>
    <w:rsid w:val="007A3A6E"/>
    <w:rsid w:val="007A460C"/>
    <w:rsid w:val="007A4CAE"/>
    <w:rsid w:val="007A5B0F"/>
    <w:rsid w:val="007A5E15"/>
    <w:rsid w:val="007A5EDC"/>
    <w:rsid w:val="007A61F2"/>
    <w:rsid w:val="007A65CA"/>
    <w:rsid w:val="007A7477"/>
    <w:rsid w:val="007A753F"/>
    <w:rsid w:val="007B0583"/>
    <w:rsid w:val="007B0903"/>
    <w:rsid w:val="007B0E14"/>
    <w:rsid w:val="007B1811"/>
    <w:rsid w:val="007B1A1A"/>
    <w:rsid w:val="007B1B8B"/>
    <w:rsid w:val="007B1C03"/>
    <w:rsid w:val="007B2381"/>
    <w:rsid w:val="007B23A9"/>
    <w:rsid w:val="007B29F7"/>
    <w:rsid w:val="007B3884"/>
    <w:rsid w:val="007B39F0"/>
    <w:rsid w:val="007B3D24"/>
    <w:rsid w:val="007B3FDF"/>
    <w:rsid w:val="007B4122"/>
    <w:rsid w:val="007B43EC"/>
    <w:rsid w:val="007B48F4"/>
    <w:rsid w:val="007B4B61"/>
    <w:rsid w:val="007B522C"/>
    <w:rsid w:val="007B5C0E"/>
    <w:rsid w:val="007B6416"/>
    <w:rsid w:val="007B71D4"/>
    <w:rsid w:val="007B7517"/>
    <w:rsid w:val="007C0505"/>
    <w:rsid w:val="007C07C9"/>
    <w:rsid w:val="007C08CA"/>
    <w:rsid w:val="007C14F0"/>
    <w:rsid w:val="007C1BB1"/>
    <w:rsid w:val="007C1D41"/>
    <w:rsid w:val="007C1E93"/>
    <w:rsid w:val="007C22BC"/>
    <w:rsid w:val="007C2AE9"/>
    <w:rsid w:val="007C302E"/>
    <w:rsid w:val="007C30D7"/>
    <w:rsid w:val="007C3397"/>
    <w:rsid w:val="007C36E2"/>
    <w:rsid w:val="007C3E59"/>
    <w:rsid w:val="007C3E6A"/>
    <w:rsid w:val="007C40FF"/>
    <w:rsid w:val="007C43EF"/>
    <w:rsid w:val="007C4411"/>
    <w:rsid w:val="007C5A0E"/>
    <w:rsid w:val="007C5F3E"/>
    <w:rsid w:val="007C64BE"/>
    <w:rsid w:val="007C6678"/>
    <w:rsid w:val="007C74E0"/>
    <w:rsid w:val="007C76A7"/>
    <w:rsid w:val="007C7824"/>
    <w:rsid w:val="007D01CA"/>
    <w:rsid w:val="007D021E"/>
    <w:rsid w:val="007D0520"/>
    <w:rsid w:val="007D0F97"/>
    <w:rsid w:val="007D1504"/>
    <w:rsid w:val="007D152B"/>
    <w:rsid w:val="007D18C4"/>
    <w:rsid w:val="007D1C6C"/>
    <w:rsid w:val="007D1EEF"/>
    <w:rsid w:val="007D29DE"/>
    <w:rsid w:val="007D2A4A"/>
    <w:rsid w:val="007D2D85"/>
    <w:rsid w:val="007D371D"/>
    <w:rsid w:val="007D38B8"/>
    <w:rsid w:val="007D3BD3"/>
    <w:rsid w:val="007D40F6"/>
    <w:rsid w:val="007D4226"/>
    <w:rsid w:val="007D4C18"/>
    <w:rsid w:val="007D4D64"/>
    <w:rsid w:val="007D5B65"/>
    <w:rsid w:val="007D6877"/>
    <w:rsid w:val="007D6D43"/>
    <w:rsid w:val="007D6FB0"/>
    <w:rsid w:val="007D72BF"/>
    <w:rsid w:val="007D774A"/>
    <w:rsid w:val="007D7793"/>
    <w:rsid w:val="007D7824"/>
    <w:rsid w:val="007E00CC"/>
    <w:rsid w:val="007E0DA0"/>
    <w:rsid w:val="007E11B9"/>
    <w:rsid w:val="007E1486"/>
    <w:rsid w:val="007E15F1"/>
    <w:rsid w:val="007E19CD"/>
    <w:rsid w:val="007E1A9C"/>
    <w:rsid w:val="007E1B82"/>
    <w:rsid w:val="007E217A"/>
    <w:rsid w:val="007E2EBA"/>
    <w:rsid w:val="007E438C"/>
    <w:rsid w:val="007E4EC4"/>
    <w:rsid w:val="007E5E14"/>
    <w:rsid w:val="007E5E2B"/>
    <w:rsid w:val="007E5EC3"/>
    <w:rsid w:val="007E66E7"/>
    <w:rsid w:val="007E7677"/>
    <w:rsid w:val="007E7C9C"/>
    <w:rsid w:val="007F00DD"/>
    <w:rsid w:val="007F04AC"/>
    <w:rsid w:val="007F0696"/>
    <w:rsid w:val="007F1369"/>
    <w:rsid w:val="007F1502"/>
    <w:rsid w:val="007F1958"/>
    <w:rsid w:val="007F22FD"/>
    <w:rsid w:val="007F25C8"/>
    <w:rsid w:val="007F29F7"/>
    <w:rsid w:val="007F2D6F"/>
    <w:rsid w:val="007F2DA0"/>
    <w:rsid w:val="007F302F"/>
    <w:rsid w:val="007F3379"/>
    <w:rsid w:val="007F33E6"/>
    <w:rsid w:val="007F37DA"/>
    <w:rsid w:val="007F38FE"/>
    <w:rsid w:val="007F3C46"/>
    <w:rsid w:val="007F3F02"/>
    <w:rsid w:val="007F4250"/>
    <w:rsid w:val="007F42AE"/>
    <w:rsid w:val="007F42C8"/>
    <w:rsid w:val="007F4AA7"/>
    <w:rsid w:val="007F5850"/>
    <w:rsid w:val="007F59E5"/>
    <w:rsid w:val="007F5BC9"/>
    <w:rsid w:val="007F5D89"/>
    <w:rsid w:val="007F5EA8"/>
    <w:rsid w:val="007F629F"/>
    <w:rsid w:val="007F6992"/>
    <w:rsid w:val="007F7BC5"/>
    <w:rsid w:val="007F7F8C"/>
    <w:rsid w:val="00800907"/>
    <w:rsid w:val="008009E3"/>
    <w:rsid w:val="00800BFB"/>
    <w:rsid w:val="00800C45"/>
    <w:rsid w:val="00801BE3"/>
    <w:rsid w:val="008023D7"/>
    <w:rsid w:val="00802AED"/>
    <w:rsid w:val="00803098"/>
    <w:rsid w:val="008030E1"/>
    <w:rsid w:val="0080415E"/>
    <w:rsid w:val="0080418C"/>
    <w:rsid w:val="0080430E"/>
    <w:rsid w:val="00804602"/>
    <w:rsid w:val="00804894"/>
    <w:rsid w:val="008057BE"/>
    <w:rsid w:val="00805E2E"/>
    <w:rsid w:val="00805FAA"/>
    <w:rsid w:val="0080602B"/>
    <w:rsid w:val="00806747"/>
    <w:rsid w:val="00806F90"/>
    <w:rsid w:val="0080762F"/>
    <w:rsid w:val="008077E1"/>
    <w:rsid w:val="008079F4"/>
    <w:rsid w:val="00807A04"/>
    <w:rsid w:val="008113CC"/>
    <w:rsid w:val="0081321C"/>
    <w:rsid w:val="0081388A"/>
    <w:rsid w:val="00814BAF"/>
    <w:rsid w:val="0081540C"/>
    <w:rsid w:val="008158DE"/>
    <w:rsid w:val="00815CE6"/>
    <w:rsid w:val="00816330"/>
    <w:rsid w:val="0081682E"/>
    <w:rsid w:val="00816F77"/>
    <w:rsid w:val="008170C1"/>
    <w:rsid w:val="00817287"/>
    <w:rsid w:val="0081791A"/>
    <w:rsid w:val="0081791D"/>
    <w:rsid w:val="00820872"/>
    <w:rsid w:val="00820AEF"/>
    <w:rsid w:val="00820D3C"/>
    <w:rsid w:val="00820DDC"/>
    <w:rsid w:val="00820EC9"/>
    <w:rsid w:val="00821212"/>
    <w:rsid w:val="008221F0"/>
    <w:rsid w:val="008224F1"/>
    <w:rsid w:val="00822BAF"/>
    <w:rsid w:val="00822BF6"/>
    <w:rsid w:val="00822CAB"/>
    <w:rsid w:val="00823027"/>
    <w:rsid w:val="00823B5D"/>
    <w:rsid w:val="00824729"/>
    <w:rsid w:val="00824F66"/>
    <w:rsid w:val="00825512"/>
    <w:rsid w:val="0082586B"/>
    <w:rsid w:val="00825879"/>
    <w:rsid w:val="008259C2"/>
    <w:rsid w:val="00825BCD"/>
    <w:rsid w:val="0082637E"/>
    <w:rsid w:val="00826D4F"/>
    <w:rsid w:val="00826F88"/>
    <w:rsid w:val="00827441"/>
    <w:rsid w:val="008275EC"/>
    <w:rsid w:val="00830168"/>
    <w:rsid w:val="00830174"/>
    <w:rsid w:val="00830E09"/>
    <w:rsid w:val="00831411"/>
    <w:rsid w:val="00831602"/>
    <w:rsid w:val="008317BC"/>
    <w:rsid w:val="00832575"/>
    <w:rsid w:val="00832692"/>
    <w:rsid w:val="00833A1C"/>
    <w:rsid w:val="00833BED"/>
    <w:rsid w:val="00834041"/>
    <w:rsid w:val="00834256"/>
    <w:rsid w:val="008343FB"/>
    <w:rsid w:val="00834D34"/>
    <w:rsid w:val="00834D4C"/>
    <w:rsid w:val="0083509E"/>
    <w:rsid w:val="00835B64"/>
    <w:rsid w:val="008362E5"/>
    <w:rsid w:val="008366D7"/>
    <w:rsid w:val="00836E1B"/>
    <w:rsid w:val="00836E22"/>
    <w:rsid w:val="008371AB"/>
    <w:rsid w:val="0083750E"/>
    <w:rsid w:val="0083780F"/>
    <w:rsid w:val="00837BAA"/>
    <w:rsid w:val="008400BE"/>
    <w:rsid w:val="00840186"/>
    <w:rsid w:val="008401B2"/>
    <w:rsid w:val="00840278"/>
    <w:rsid w:val="008402B0"/>
    <w:rsid w:val="00840F29"/>
    <w:rsid w:val="008410BA"/>
    <w:rsid w:val="0084119D"/>
    <w:rsid w:val="0084216F"/>
    <w:rsid w:val="00842408"/>
    <w:rsid w:val="008427C0"/>
    <w:rsid w:val="008437A2"/>
    <w:rsid w:val="00843B45"/>
    <w:rsid w:val="00843D26"/>
    <w:rsid w:val="00844D48"/>
    <w:rsid w:val="0084574C"/>
    <w:rsid w:val="00845AC5"/>
    <w:rsid w:val="00845ADD"/>
    <w:rsid w:val="00847580"/>
    <w:rsid w:val="00850034"/>
    <w:rsid w:val="008505BF"/>
    <w:rsid w:val="0085165C"/>
    <w:rsid w:val="008519CA"/>
    <w:rsid w:val="00851D34"/>
    <w:rsid w:val="008526FE"/>
    <w:rsid w:val="00852914"/>
    <w:rsid w:val="00853211"/>
    <w:rsid w:val="0085377D"/>
    <w:rsid w:val="00853A12"/>
    <w:rsid w:val="00853D5E"/>
    <w:rsid w:val="00854423"/>
    <w:rsid w:val="008546C7"/>
    <w:rsid w:val="008553D5"/>
    <w:rsid w:val="00856220"/>
    <w:rsid w:val="00856A3A"/>
    <w:rsid w:val="00856D7F"/>
    <w:rsid w:val="00856E61"/>
    <w:rsid w:val="00857EBB"/>
    <w:rsid w:val="008602A5"/>
    <w:rsid w:val="00861069"/>
    <w:rsid w:val="00861664"/>
    <w:rsid w:val="00861CDA"/>
    <w:rsid w:val="00862729"/>
    <w:rsid w:val="00862AAE"/>
    <w:rsid w:val="00862E07"/>
    <w:rsid w:val="0086342E"/>
    <w:rsid w:val="00863F93"/>
    <w:rsid w:val="008645EB"/>
    <w:rsid w:val="00864779"/>
    <w:rsid w:val="0086548B"/>
    <w:rsid w:val="00865860"/>
    <w:rsid w:val="008659EE"/>
    <w:rsid w:val="00865A4A"/>
    <w:rsid w:val="00865B06"/>
    <w:rsid w:val="00865B89"/>
    <w:rsid w:val="008663E1"/>
    <w:rsid w:val="008663F2"/>
    <w:rsid w:val="0086649F"/>
    <w:rsid w:val="008664A0"/>
    <w:rsid w:val="0086692F"/>
    <w:rsid w:val="00866D2C"/>
    <w:rsid w:val="00866FE6"/>
    <w:rsid w:val="008672D9"/>
    <w:rsid w:val="00867B0A"/>
    <w:rsid w:val="00867DE7"/>
    <w:rsid w:val="00870067"/>
    <w:rsid w:val="0087037C"/>
    <w:rsid w:val="00870AAA"/>
    <w:rsid w:val="00870AAE"/>
    <w:rsid w:val="00870B7B"/>
    <w:rsid w:val="00870D05"/>
    <w:rsid w:val="00872CCB"/>
    <w:rsid w:val="00872E9C"/>
    <w:rsid w:val="008731AD"/>
    <w:rsid w:val="008731CB"/>
    <w:rsid w:val="00873781"/>
    <w:rsid w:val="00874351"/>
    <w:rsid w:val="008754F5"/>
    <w:rsid w:val="00875D91"/>
    <w:rsid w:val="00876033"/>
    <w:rsid w:val="008770EB"/>
    <w:rsid w:val="008776B8"/>
    <w:rsid w:val="00877753"/>
    <w:rsid w:val="0087775A"/>
    <w:rsid w:val="00877A46"/>
    <w:rsid w:val="00877CB1"/>
    <w:rsid w:val="00877DEB"/>
    <w:rsid w:val="008804AA"/>
    <w:rsid w:val="0088103E"/>
    <w:rsid w:val="00881419"/>
    <w:rsid w:val="00881505"/>
    <w:rsid w:val="00881DB3"/>
    <w:rsid w:val="00881F9C"/>
    <w:rsid w:val="00882184"/>
    <w:rsid w:val="00882BDC"/>
    <w:rsid w:val="00884371"/>
    <w:rsid w:val="00884E6C"/>
    <w:rsid w:val="0088517D"/>
    <w:rsid w:val="00885200"/>
    <w:rsid w:val="00886067"/>
    <w:rsid w:val="00886B4B"/>
    <w:rsid w:val="00887C80"/>
    <w:rsid w:val="00887E9E"/>
    <w:rsid w:val="00890513"/>
    <w:rsid w:val="0089075F"/>
    <w:rsid w:val="00890AB4"/>
    <w:rsid w:val="0089158C"/>
    <w:rsid w:val="008915FF"/>
    <w:rsid w:val="00891F91"/>
    <w:rsid w:val="008925FB"/>
    <w:rsid w:val="0089274C"/>
    <w:rsid w:val="0089291E"/>
    <w:rsid w:val="008933E2"/>
    <w:rsid w:val="00893464"/>
    <w:rsid w:val="008935CE"/>
    <w:rsid w:val="008936F7"/>
    <w:rsid w:val="00893879"/>
    <w:rsid w:val="00894793"/>
    <w:rsid w:val="00894B25"/>
    <w:rsid w:val="00894D3D"/>
    <w:rsid w:val="008955B6"/>
    <w:rsid w:val="00896413"/>
    <w:rsid w:val="00896587"/>
    <w:rsid w:val="0089728A"/>
    <w:rsid w:val="008975D1"/>
    <w:rsid w:val="008975F5"/>
    <w:rsid w:val="0089774C"/>
    <w:rsid w:val="008A032C"/>
    <w:rsid w:val="008A0701"/>
    <w:rsid w:val="008A1018"/>
    <w:rsid w:val="008A12EC"/>
    <w:rsid w:val="008A1637"/>
    <w:rsid w:val="008A18B5"/>
    <w:rsid w:val="008A1AB7"/>
    <w:rsid w:val="008A225A"/>
    <w:rsid w:val="008A26F4"/>
    <w:rsid w:val="008A276D"/>
    <w:rsid w:val="008A2E48"/>
    <w:rsid w:val="008A31C5"/>
    <w:rsid w:val="008A366D"/>
    <w:rsid w:val="008A39F1"/>
    <w:rsid w:val="008A4290"/>
    <w:rsid w:val="008A42A1"/>
    <w:rsid w:val="008A494B"/>
    <w:rsid w:val="008A4C81"/>
    <w:rsid w:val="008A6B0D"/>
    <w:rsid w:val="008A710C"/>
    <w:rsid w:val="008A71F4"/>
    <w:rsid w:val="008A7827"/>
    <w:rsid w:val="008A79A5"/>
    <w:rsid w:val="008A7D38"/>
    <w:rsid w:val="008A7E35"/>
    <w:rsid w:val="008B0951"/>
    <w:rsid w:val="008B0A66"/>
    <w:rsid w:val="008B0F6D"/>
    <w:rsid w:val="008B139B"/>
    <w:rsid w:val="008B1410"/>
    <w:rsid w:val="008B1474"/>
    <w:rsid w:val="008B168C"/>
    <w:rsid w:val="008B1ECF"/>
    <w:rsid w:val="008B27EA"/>
    <w:rsid w:val="008B2875"/>
    <w:rsid w:val="008B2A35"/>
    <w:rsid w:val="008B2A7B"/>
    <w:rsid w:val="008B2A8C"/>
    <w:rsid w:val="008B2BD7"/>
    <w:rsid w:val="008B314C"/>
    <w:rsid w:val="008B340A"/>
    <w:rsid w:val="008B36C0"/>
    <w:rsid w:val="008B3725"/>
    <w:rsid w:val="008B44A5"/>
    <w:rsid w:val="008B4BDC"/>
    <w:rsid w:val="008B59A2"/>
    <w:rsid w:val="008B5AED"/>
    <w:rsid w:val="008B606F"/>
    <w:rsid w:val="008B649C"/>
    <w:rsid w:val="008B6D5C"/>
    <w:rsid w:val="008B7216"/>
    <w:rsid w:val="008B721D"/>
    <w:rsid w:val="008B73E2"/>
    <w:rsid w:val="008B77DA"/>
    <w:rsid w:val="008C0541"/>
    <w:rsid w:val="008C0A07"/>
    <w:rsid w:val="008C1219"/>
    <w:rsid w:val="008C1999"/>
    <w:rsid w:val="008C1ED9"/>
    <w:rsid w:val="008C232D"/>
    <w:rsid w:val="008C29AD"/>
    <w:rsid w:val="008C2BFD"/>
    <w:rsid w:val="008C2EF9"/>
    <w:rsid w:val="008C3082"/>
    <w:rsid w:val="008C3108"/>
    <w:rsid w:val="008C3275"/>
    <w:rsid w:val="008C331D"/>
    <w:rsid w:val="008C355A"/>
    <w:rsid w:val="008C36CA"/>
    <w:rsid w:val="008C41B6"/>
    <w:rsid w:val="008C44E1"/>
    <w:rsid w:val="008C4527"/>
    <w:rsid w:val="008C49E6"/>
    <w:rsid w:val="008C50C1"/>
    <w:rsid w:val="008C55BA"/>
    <w:rsid w:val="008C56E0"/>
    <w:rsid w:val="008C5D60"/>
    <w:rsid w:val="008C5E50"/>
    <w:rsid w:val="008C66C4"/>
    <w:rsid w:val="008C6B2D"/>
    <w:rsid w:val="008C6C58"/>
    <w:rsid w:val="008C7407"/>
    <w:rsid w:val="008C7418"/>
    <w:rsid w:val="008C7973"/>
    <w:rsid w:val="008C79FF"/>
    <w:rsid w:val="008C7BC3"/>
    <w:rsid w:val="008D054E"/>
    <w:rsid w:val="008D059D"/>
    <w:rsid w:val="008D0CCC"/>
    <w:rsid w:val="008D120B"/>
    <w:rsid w:val="008D13F2"/>
    <w:rsid w:val="008D1993"/>
    <w:rsid w:val="008D2CA8"/>
    <w:rsid w:val="008D2FE5"/>
    <w:rsid w:val="008D37DC"/>
    <w:rsid w:val="008D3BBA"/>
    <w:rsid w:val="008D3BBE"/>
    <w:rsid w:val="008D3C8F"/>
    <w:rsid w:val="008D3EFA"/>
    <w:rsid w:val="008D4017"/>
    <w:rsid w:val="008D414C"/>
    <w:rsid w:val="008D471B"/>
    <w:rsid w:val="008D474B"/>
    <w:rsid w:val="008D4B9D"/>
    <w:rsid w:val="008D4CF3"/>
    <w:rsid w:val="008D5002"/>
    <w:rsid w:val="008D52BD"/>
    <w:rsid w:val="008D583E"/>
    <w:rsid w:val="008D5CA3"/>
    <w:rsid w:val="008D5DE4"/>
    <w:rsid w:val="008D6357"/>
    <w:rsid w:val="008D6408"/>
    <w:rsid w:val="008D6B39"/>
    <w:rsid w:val="008D71AB"/>
    <w:rsid w:val="008D77D7"/>
    <w:rsid w:val="008D7AAF"/>
    <w:rsid w:val="008E00F2"/>
    <w:rsid w:val="008E0299"/>
    <w:rsid w:val="008E047C"/>
    <w:rsid w:val="008E04C5"/>
    <w:rsid w:val="008E0B07"/>
    <w:rsid w:val="008E10DD"/>
    <w:rsid w:val="008E1825"/>
    <w:rsid w:val="008E18F2"/>
    <w:rsid w:val="008E1C95"/>
    <w:rsid w:val="008E2617"/>
    <w:rsid w:val="008E3369"/>
    <w:rsid w:val="008E370B"/>
    <w:rsid w:val="008E373E"/>
    <w:rsid w:val="008E38A5"/>
    <w:rsid w:val="008E4452"/>
    <w:rsid w:val="008E4C9E"/>
    <w:rsid w:val="008E4EDE"/>
    <w:rsid w:val="008E4F12"/>
    <w:rsid w:val="008E532A"/>
    <w:rsid w:val="008E5661"/>
    <w:rsid w:val="008E5EB4"/>
    <w:rsid w:val="008E62A7"/>
    <w:rsid w:val="008E653D"/>
    <w:rsid w:val="008E6F50"/>
    <w:rsid w:val="008E73C2"/>
    <w:rsid w:val="008E73DF"/>
    <w:rsid w:val="008E75B4"/>
    <w:rsid w:val="008E7A7D"/>
    <w:rsid w:val="008E7B3B"/>
    <w:rsid w:val="008F01B1"/>
    <w:rsid w:val="008F05B1"/>
    <w:rsid w:val="008F0875"/>
    <w:rsid w:val="008F0E64"/>
    <w:rsid w:val="008F0F25"/>
    <w:rsid w:val="008F0F3B"/>
    <w:rsid w:val="008F10F5"/>
    <w:rsid w:val="008F1911"/>
    <w:rsid w:val="008F1CEA"/>
    <w:rsid w:val="008F1E10"/>
    <w:rsid w:val="008F209E"/>
    <w:rsid w:val="008F2360"/>
    <w:rsid w:val="008F36E8"/>
    <w:rsid w:val="008F3CC0"/>
    <w:rsid w:val="008F3FF1"/>
    <w:rsid w:val="008F43FF"/>
    <w:rsid w:val="008F4415"/>
    <w:rsid w:val="008F49B6"/>
    <w:rsid w:val="008F558F"/>
    <w:rsid w:val="008F5876"/>
    <w:rsid w:val="008F5D2B"/>
    <w:rsid w:val="008F5D9A"/>
    <w:rsid w:val="008F617D"/>
    <w:rsid w:val="008F635A"/>
    <w:rsid w:val="008F645F"/>
    <w:rsid w:val="008F6761"/>
    <w:rsid w:val="008F6835"/>
    <w:rsid w:val="008F6DEE"/>
    <w:rsid w:val="008F7156"/>
    <w:rsid w:val="008F788A"/>
    <w:rsid w:val="008F7F25"/>
    <w:rsid w:val="0090007A"/>
    <w:rsid w:val="00900765"/>
    <w:rsid w:val="00900C9C"/>
    <w:rsid w:val="00900DCF"/>
    <w:rsid w:val="00900F06"/>
    <w:rsid w:val="009010AF"/>
    <w:rsid w:val="0090176E"/>
    <w:rsid w:val="0090250E"/>
    <w:rsid w:val="00902ED3"/>
    <w:rsid w:val="00902FE3"/>
    <w:rsid w:val="00903285"/>
    <w:rsid w:val="0090364D"/>
    <w:rsid w:val="009038D0"/>
    <w:rsid w:val="00903C4E"/>
    <w:rsid w:val="0090474A"/>
    <w:rsid w:val="00904ADF"/>
    <w:rsid w:val="00904B7D"/>
    <w:rsid w:val="009051E1"/>
    <w:rsid w:val="00905A0F"/>
    <w:rsid w:val="00905AA7"/>
    <w:rsid w:val="00905B9D"/>
    <w:rsid w:val="0090698C"/>
    <w:rsid w:val="009108AD"/>
    <w:rsid w:val="009108ED"/>
    <w:rsid w:val="00910C89"/>
    <w:rsid w:val="00910D78"/>
    <w:rsid w:val="0091118B"/>
    <w:rsid w:val="00911365"/>
    <w:rsid w:val="00911B6F"/>
    <w:rsid w:val="00911D89"/>
    <w:rsid w:val="00912033"/>
    <w:rsid w:val="0091292D"/>
    <w:rsid w:val="00912A12"/>
    <w:rsid w:val="00912DEB"/>
    <w:rsid w:val="00912E23"/>
    <w:rsid w:val="009134EB"/>
    <w:rsid w:val="00913830"/>
    <w:rsid w:val="00914269"/>
    <w:rsid w:val="00914306"/>
    <w:rsid w:val="00914A41"/>
    <w:rsid w:val="00914FD0"/>
    <w:rsid w:val="00915312"/>
    <w:rsid w:val="00915F83"/>
    <w:rsid w:val="009171D7"/>
    <w:rsid w:val="0091726A"/>
    <w:rsid w:val="00917409"/>
    <w:rsid w:val="009174D4"/>
    <w:rsid w:val="00917A7C"/>
    <w:rsid w:val="009200B0"/>
    <w:rsid w:val="00920424"/>
    <w:rsid w:val="009206CD"/>
    <w:rsid w:val="009207C9"/>
    <w:rsid w:val="00920A3B"/>
    <w:rsid w:val="00920D34"/>
    <w:rsid w:val="00920F06"/>
    <w:rsid w:val="0092126F"/>
    <w:rsid w:val="0092267F"/>
    <w:rsid w:val="009228EB"/>
    <w:rsid w:val="00922ABB"/>
    <w:rsid w:val="00922D3B"/>
    <w:rsid w:val="009231B7"/>
    <w:rsid w:val="00923420"/>
    <w:rsid w:val="00923658"/>
    <w:rsid w:val="009241D8"/>
    <w:rsid w:val="009244D6"/>
    <w:rsid w:val="009247E2"/>
    <w:rsid w:val="00924EFD"/>
    <w:rsid w:val="009252DB"/>
    <w:rsid w:val="00925524"/>
    <w:rsid w:val="00925A15"/>
    <w:rsid w:val="009266C7"/>
    <w:rsid w:val="00926822"/>
    <w:rsid w:val="009268EF"/>
    <w:rsid w:val="00926AD4"/>
    <w:rsid w:val="00927012"/>
    <w:rsid w:val="00927503"/>
    <w:rsid w:val="00927AE2"/>
    <w:rsid w:val="00927C33"/>
    <w:rsid w:val="00927DA7"/>
    <w:rsid w:val="00927E4A"/>
    <w:rsid w:val="00930390"/>
    <w:rsid w:val="00930453"/>
    <w:rsid w:val="009315C4"/>
    <w:rsid w:val="00932396"/>
    <w:rsid w:val="00932688"/>
    <w:rsid w:val="00932C88"/>
    <w:rsid w:val="009331F2"/>
    <w:rsid w:val="0093395B"/>
    <w:rsid w:val="00934311"/>
    <w:rsid w:val="00934438"/>
    <w:rsid w:val="009348C2"/>
    <w:rsid w:val="00934AAE"/>
    <w:rsid w:val="00935C51"/>
    <w:rsid w:val="00936035"/>
    <w:rsid w:val="00936688"/>
    <w:rsid w:val="00937B90"/>
    <w:rsid w:val="009405EC"/>
    <w:rsid w:val="009416E7"/>
    <w:rsid w:val="009431A3"/>
    <w:rsid w:val="00943433"/>
    <w:rsid w:val="009439DB"/>
    <w:rsid w:val="00943AA3"/>
    <w:rsid w:val="00943CF9"/>
    <w:rsid w:val="00943D63"/>
    <w:rsid w:val="00943EB1"/>
    <w:rsid w:val="00944018"/>
    <w:rsid w:val="00944AD0"/>
    <w:rsid w:val="00945983"/>
    <w:rsid w:val="00945B48"/>
    <w:rsid w:val="00946467"/>
    <w:rsid w:val="0094752A"/>
    <w:rsid w:val="009479D6"/>
    <w:rsid w:val="00947AEA"/>
    <w:rsid w:val="00947AFF"/>
    <w:rsid w:val="00950138"/>
    <w:rsid w:val="009507CC"/>
    <w:rsid w:val="00950CDE"/>
    <w:rsid w:val="00950EBE"/>
    <w:rsid w:val="0095136A"/>
    <w:rsid w:val="00951604"/>
    <w:rsid w:val="0095166F"/>
    <w:rsid w:val="0095183B"/>
    <w:rsid w:val="00951BCA"/>
    <w:rsid w:val="00951C49"/>
    <w:rsid w:val="00951D45"/>
    <w:rsid w:val="00951FCA"/>
    <w:rsid w:val="009527FE"/>
    <w:rsid w:val="00952953"/>
    <w:rsid w:val="009529D0"/>
    <w:rsid w:val="00952BF7"/>
    <w:rsid w:val="00953849"/>
    <w:rsid w:val="0095412B"/>
    <w:rsid w:val="00955C40"/>
    <w:rsid w:val="00955EEF"/>
    <w:rsid w:val="0095629B"/>
    <w:rsid w:val="009562A2"/>
    <w:rsid w:val="00957467"/>
    <w:rsid w:val="00957856"/>
    <w:rsid w:val="00957FC7"/>
    <w:rsid w:val="00960403"/>
    <w:rsid w:val="009604ED"/>
    <w:rsid w:val="00960717"/>
    <w:rsid w:val="00960992"/>
    <w:rsid w:val="00961216"/>
    <w:rsid w:val="00961BE5"/>
    <w:rsid w:val="00961C6C"/>
    <w:rsid w:val="00961EB8"/>
    <w:rsid w:val="009622BD"/>
    <w:rsid w:val="009624C7"/>
    <w:rsid w:val="009628DF"/>
    <w:rsid w:val="009632D3"/>
    <w:rsid w:val="00963846"/>
    <w:rsid w:val="00963ABC"/>
    <w:rsid w:val="00964233"/>
    <w:rsid w:val="0096430F"/>
    <w:rsid w:val="009647DB"/>
    <w:rsid w:val="00964E17"/>
    <w:rsid w:val="0096525D"/>
    <w:rsid w:val="0096558B"/>
    <w:rsid w:val="00965E03"/>
    <w:rsid w:val="009668F0"/>
    <w:rsid w:val="0096694C"/>
    <w:rsid w:val="009669B2"/>
    <w:rsid w:val="00966A14"/>
    <w:rsid w:val="00966EB5"/>
    <w:rsid w:val="0096752A"/>
    <w:rsid w:val="009676BA"/>
    <w:rsid w:val="0096792F"/>
    <w:rsid w:val="00967B70"/>
    <w:rsid w:val="00970E2A"/>
    <w:rsid w:val="00971762"/>
    <w:rsid w:val="00971850"/>
    <w:rsid w:val="00971D22"/>
    <w:rsid w:val="00972305"/>
    <w:rsid w:val="00972A0F"/>
    <w:rsid w:val="00973191"/>
    <w:rsid w:val="00973356"/>
    <w:rsid w:val="009734D9"/>
    <w:rsid w:val="00973C9C"/>
    <w:rsid w:val="00973EE1"/>
    <w:rsid w:val="0097402D"/>
    <w:rsid w:val="0097470D"/>
    <w:rsid w:val="00975817"/>
    <w:rsid w:val="0097590D"/>
    <w:rsid w:val="00975959"/>
    <w:rsid w:val="00975C3D"/>
    <w:rsid w:val="00976ACE"/>
    <w:rsid w:val="00976C81"/>
    <w:rsid w:val="00976D49"/>
    <w:rsid w:val="00977BD5"/>
    <w:rsid w:val="009807D4"/>
    <w:rsid w:val="00980DAC"/>
    <w:rsid w:val="009819D7"/>
    <w:rsid w:val="00981EBC"/>
    <w:rsid w:val="00982CDD"/>
    <w:rsid w:val="00982CED"/>
    <w:rsid w:val="00983448"/>
    <w:rsid w:val="009834EF"/>
    <w:rsid w:val="0098369E"/>
    <w:rsid w:val="009836D9"/>
    <w:rsid w:val="00983AAA"/>
    <w:rsid w:val="00983BE6"/>
    <w:rsid w:val="00983CF4"/>
    <w:rsid w:val="0098433D"/>
    <w:rsid w:val="0098507A"/>
    <w:rsid w:val="009850BB"/>
    <w:rsid w:val="009856C3"/>
    <w:rsid w:val="00985F2A"/>
    <w:rsid w:val="0098643B"/>
    <w:rsid w:val="009865F8"/>
    <w:rsid w:val="00986A3A"/>
    <w:rsid w:val="00986B2D"/>
    <w:rsid w:val="00986E9A"/>
    <w:rsid w:val="00986F06"/>
    <w:rsid w:val="0098703D"/>
    <w:rsid w:val="00987159"/>
    <w:rsid w:val="00987324"/>
    <w:rsid w:val="009873A8"/>
    <w:rsid w:val="009873B8"/>
    <w:rsid w:val="009878D2"/>
    <w:rsid w:val="00987916"/>
    <w:rsid w:val="00987C0D"/>
    <w:rsid w:val="00987CE5"/>
    <w:rsid w:val="00987D52"/>
    <w:rsid w:val="009902C8"/>
    <w:rsid w:val="00990695"/>
    <w:rsid w:val="00990846"/>
    <w:rsid w:val="00990879"/>
    <w:rsid w:val="009909AF"/>
    <w:rsid w:val="00990EA8"/>
    <w:rsid w:val="009913A0"/>
    <w:rsid w:val="00991564"/>
    <w:rsid w:val="009924BC"/>
    <w:rsid w:val="009925AC"/>
    <w:rsid w:val="00992F00"/>
    <w:rsid w:val="00992F2F"/>
    <w:rsid w:val="0099360F"/>
    <w:rsid w:val="009939D0"/>
    <w:rsid w:val="009942E3"/>
    <w:rsid w:val="0099437F"/>
    <w:rsid w:val="00994458"/>
    <w:rsid w:val="00994764"/>
    <w:rsid w:val="00994C1B"/>
    <w:rsid w:val="00994C6E"/>
    <w:rsid w:val="0099518E"/>
    <w:rsid w:val="00995727"/>
    <w:rsid w:val="00995A0B"/>
    <w:rsid w:val="00995B83"/>
    <w:rsid w:val="00996820"/>
    <w:rsid w:val="00997551"/>
    <w:rsid w:val="009A09EC"/>
    <w:rsid w:val="009A0BC9"/>
    <w:rsid w:val="009A1B1F"/>
    <w:rsid w:val="009A1BA1"/>
    <w:rsid w:val="009A1EC7"/>
    <w:rsid w:val="009A229C"/>
    <w:rsid w:val="009A26E8"/>
    <w:rsid w:val="009A311B"/>
    <w:rsid w:val="009A3207"/>
    <w:rsid w:val="009A3625"/>
    <w:rsid w:val="009A4150"/>
    <w:rsid w:val="009A434A"/>
    <w:rsid w:val="009A5D28"/>
    <w:rsid w:val="009A5EB3"/>
    <w:rsid w:val="009A5FC8"/>
    <w:rsid w:val="009A60FA"/>
    <w:rsid w:val="009A61A0"/>
    <w:rsid w:val="009A670A"/>
    <w:rsid w:val="009A6A46"/>
    <w:rsid w:val="009A6C27"/>
    <w:rsid w:val="009A6CD1"/>
    <w:rsid w:val="009A6E4E"/>
    <w:rsid w:val="009A6EF3"/>
    <w:rsid w:val="009A7033"/>
    <w:rsid w:val="009A759A"/>
    <w:rsid w:val="009A7D20"/>
    <w:rsid w:val="009B008B"/>
    <w:rsid w:val="009B074E"/>
    <w:rsid w:val="009B176B"/>
    <w:rsid w:val="009B1789"/>
    <w:rsid w:val="009B1A46"/>
    <w:rsid w:val="009B254D"/>
    <w:rsid w:val="009B2754"/>
    <w:rsid w:val="009B2F4D"/>
    <w:rsid w:val="009B3075"/>
    <w:rsid w:val="009B3550"/>
    <w:rsid w:val="009B364F"/>
    <w:rsid w:val="009B3DB0"/>
    <w:rsid w:val="009B41B4"/>
    <w:rsid w:val="009B43D8"/>
    <w:rsid w:val="009B4BDF"/>
    <w:rsid w:val="009B5560"/>
    <w:rsid w:val="009B55EC"/>
    <w:rsid w:val="009B5645"/>
    <w:rsid w:val="009B5691"/>
    <w:rsid w:val="009B58D9"/>
    <w:rsid w:val="009B5966"/>
    <w:rsid w:val="009B5988"/>
    <w:rsid w:val="009B5CFD"/>
    <w:rsid w:val="009B615E"/>
    <w:rsid w:val="009B73B9"/>
    <w:rsid w:val="009B77F8"/>
    <w:rsid w:val="009B7AB4"/>
    <w:rsid w:val="009B7B8B"/>
    <w:rsid w:val="009B7E43"/>
    <w:rsid w:val="009C0839"/>
    <w:rsid w:val="009C0DD9"/>
    <w:rsid w:val="009C1239"/>
    <w:rsid w:val="009C17E2"/>
    <w:rsid w:val="009C2251"/>
    <w:rsid w:val="009C23D7"/>
    <w:rsid w:val="009C248C"/>
    <w:rsid w:val="009C24D2"/>
    <w:rsid w:val="009C26B0"/>
    <w:rsid w:val="009C2AC4"/>
    <w:rsid w:val="009C31B4"/>
    <w:rsid w:val="009C3FC1"/>
    <w:rsid w:val="009C4317"/>
    <w:rsid w:val="009C43E6"/>
    <w:rsid w:val="009C4EA5"/>
    <w:rsid w:val="009C5388"/>
    <w:rsid w:val="009C5C0F"/>
    <w:rsid w:val="009C5CBC"/>
    <w:rsid w:val="009C5FF6"/>
    <w:rsid w:val="009C60B2"/>
    <w:rsid w:val="009C658D"/>
    <w:rsid w:val="009C66CE"/>
    <w:rsid w:val="009C793F"/>
    <w:rsid w:val="009C7DA5"/>
    <w:rsid w:val="009D0451"/>
    <w:rsid w:val="009D05AA"/>
    <w:rsid w:val="009D084A"/>
    <w:rsid w:val="009D157B"/>
    <w:rsid w:val="009D18AE"/>
    <w:rsid w:val="009D1CC2"/>
    <w:rsid w:val="009D1F7C"/>
    <w:rsid w:val="009D34DD"/>
    <w:rsid w:val="009D38B7"/>
    <w:rsid w:val="009D393B"/>
    <w:rsid w:val="009D39E7"/>
    <w:rsid w:val="009D3AEF"/>
    <w:rsid w:val="009D4B4E"/>
    <w:rsid w:val="009D4F07"/>
    <w:rsid w:val="009D53EC"/>
    <w:rsid w:val="009D56A2"/>
    <w:rsid w:val="009D5771"/>
    <w:rsid w:val="009D5A60"/>
    <w:rsid w:val="009D5AD3"/>
    <w:rsid w:val="009D6088"/>
    <w:rsid w:val="009D64F4"/>
    <w:rsid w:val="009D65B6"/>
    <w:rsid w:val="009D6D2E"/>
    <w:rsid w:val="009D6D70"/>
    <w:rsid w:val="009D759F"/>
    <w:rsid w:val="009E1245"/>
    <w:rsid w:val="009E1FFB"/>
    <w:rsid w:val="009E234C"/>
    <w:rsid w:val="009E2B5A"/>
    <w:rsid w:val="009E2E10"/>
    <w:rsid w:val="009E3161"/>
    <w:rsid w:val="009E38EF"/>
    <w:rsid w:val="009E3B60"/>
    <w:rsid w:val="009E3D89"/>
    <w:rsid w:val="009E3EAB"/>
    <w:rsid w:val="009E4357"/>
    <w:rsid w:val="009E48EC"/>
    <w:rsid w:val="009E4B79"/>
    <w:rsid w:val="009E4C0E"/>
    <w:rsid w:val="009E607F"/>
    <w:rsid w:val="009E6ECC"/>
    <w:rsid w:val="009E7814"/>
    <w:rsid w:val="009E7EC2"/>
    <w:rsid w:val="009F0081"/>
    <w:rsid w:val="009F0850"/>
    <w:rsid w:val="009F1622"/>
    <w:rsid w:val="009F18B4"/>
    <w:rsid w:val="009F1CD0"/>
    <w:rsid w:val="009F2193"/>
    <w:rsid w:val="009F27C2"/>
    <w:rsid w:val="009F28FF"/>
    <w:rsid w:val="009F29BD"/>
    <w:rsid w:val="009F2A2A"/>
    <w:rsid w:val="009F2DDB"/>
    <w:rsid w:val="009F3243"/>
    <w:rsid w:val="009F35D9"/>
    <w:rsid w:val="009F3D6D"/>
    <w:rsid w:val="009F4280"/>
    <w:rsid w:val="009F42C3"/>
    <w:rsid w:val="009F4572"/>
    <w:rsid w:val="009F486B"/>
    <w:rsid w:val="009F498A"/>
    <w:rsid w:val="009F4A73"/>
    <w:rsid w:val="009F4C96"/>
    <w:rsid w:val="009F54EC"/>
    <w:rsid w:val="009F5F4D"/>
    <w:rsid w:val="009F6094"/>
    <w:rsid w:val="009F6276"/>
    <w:rsid w:val="009F6706"/>
    <w:rsid w:val="009F694D"/>
    <w:rsid w:val="009F75AC"/>
    <w:rsid w:val="009F7FEA"/>
    <w:rsid w:val="00A004C8"/>
    <w:rsid w:val="00A0071F"/>
    <w:rsid w:val="00A011CF"/>
    <w:rsid w:val="00A012BA"/>
    <w:rsid w:val="00A0136D"/>
    <w:rsid w:val="00A014BB"/>
    <w:rsid w:val="00A01651"/>
    <w:rsid w:val="00A01664"/>
    <w:rsid w:val="00A019DD"/>
    <w:rsid w:val="00A01F7D"/>
    <w:rsid w:val="00A02376"/>
    <w:rsid w:val="00A024EF"/>
    <w:rsid w:val="00A0305E"/>
    <w:rsid w:val="00A031D3"/>
    <w:rsid w:val="00A03503"/>
    <w:rsid w:val="00A03AAB"/>
    <w:rsid w:val="00A04CBA"/>
    <w:rsid w:val="00A04E19"/>
    <w:rsid w:val="00A0529B"/>
    <w:rsid w:val="00A055F5"/>
    <w:rsid w:val="00A05D72"/>
    <w:rsid w:val="00A05EFE"/>
    <w:rsid w:val="00A05F8D"/>
    <w:rsid w:val="00A0631C"/>
    <w:rsid w:val="00A069E4"/>
    <w:rsid w:val="00A06AB5"/>
    <w:rsid w:val="00A06DAF"/>
    <w:rsid w:val="00A07199"/>
    <w:rsid w:val="00A07516"/>
    <w:rsid w:val="00A07D73"/>
    <w:rsid w:val="00A07F91"/>
    <w:rsid w:val="00A10573"/>
    <w:rsid w:val="00A10820"/>
    <w:rsid w:val="00A10992"/>
    <w:rsid w:val="00A12004"/>
    <w:rsid w:val="00A12962"/>
    <w:rsid w:val="00A13215"/>
    <w:rsid w:val="00A14314"/>
    <w:rsid w:val="00A14425"/>
    <w:rsid w:val="00A14DCE"/>
    <w:rsid w:val="00A1532D"/>
    <w:rsid w:val="00A153A9"/>
    <w:rsid w:val="00A154B7"/>
    <w:rsid w:val="00A15B9F"/>
    <w:rsid w:val="00A162CD"/>
    <w:rsid w:val="00A16397"/>
    <w:rsid w:val="00A1754D"/>
    <w:rsid w:val="00A175E6"/>
    <w:rsid w:val="00A178CC"/>
    <w:rsid w:val="00A206EC"/>
    <w:rsid w:val="00A2074F"/>
    <w:rsid w:val="00A20D33"/>
    <w:rsid w:val="00A2128C"/>
    <w:rsid w:val="00A212B4"/>
    <w:rsid w:val="00A21386"/>
    <w:rsid w:val="00A21399"/>
    <w:rsid w:val="00A21451"/>
    <w:rsid w:val="00A21CE0"/>
    <w:rsid w:val="00A228E1"/>
    <w:rsid w:val="00A22B74"/>
    <w:rsid w:val="00A2415D"/>
    <w:rsid w:val="00A25011"/>
    <w:rsid w:val="00A25E58"/>
    <w:rsid w:val="00A26041"/>
    <w:rsid w:val="00A2665F"/>
    <w:rsid w:val="00A27F81"/>
    <w:rsid w:val="00A30EB4"/>
    <w:rsid w:val="00A3122F"/>
    <w:rsid w:val="00A3183D"/>
    <w:rsid w:val="00A318AC"/>
    <w:rsid w:val="00A318B1"/>
    <w:rsid w:val="00A31940"/>
    <w:rsid w:val="00A31ED6"/>
    <w:rsid w:val="00A323CC"/>
    <w:rsid w:val="00A32820"/>
    <w:rsid w:val="00A328FA"/>
    <w:rsid w:val="00A32A9D"/>
    <w:rsid w:val="00A33146"/>
    <w:rsid w:val="00A3331B"/>
    <w:rsid w:val="00A339FE"/>
    <w:rsid w:val="00A3409C"/>
    <w:rsid w:val="00A34774"/>
    <w:rsid w:val="00A348AD"/>
    <w:rsid w:val="00A348CE"/>
    <w:rsid w:val="00A34B57"/>
    <w:rsid w:val="00A34EAF"/>
    <w:rsid w:val="00A3565A"/>
    <w:rsid w:val="00A3586C"/>
    <w:rsid w:val="00A35CB0"/>
    <w:rsid w:val="00A36087"/>
    <w:rsid w:val="00A360AD"/>
    <w:rsid w:val="00A36D60"/>
    <w:rsid w:val="00A36E47"/>
    <w:rsid w:val="00A37AC0"/>
    <w:rsid w:val="00A37CB9"/>
    <w:rsid w:val="00A40AAB"/>
    <w:rsid w:val="00A41866"/>
    <w:rsid w:val="00A42131"/>
    <w:rsid w:val="00A42DF7"/>
    <w:rsid w:val="00A43648"/>
    <w:rsid w:val="00A445C2"/>
    <w:rsid w:val="00A447CE"/>
    <w:rsid w:val="00A44EE4"/>
    <w:rsid w:val="00A455A6"/>
    <w:rsid w:val="00A45704"/>
    <w:rsid w:val="00A45819"/>
    <w:rsid w:val="00A45E18"/>
    <w:rsid w:val="00A45E55"/>
    <w:rsid w:val="00A467F7"/>
    <w:rsid w:val="00A47059"/>
    <w:rsid w:val="00A47347"/>
    <w:rsid w:val="00A47689"/>
    <w:rsid w:val="00A47B22"/>
    <w:rsid w:val="00A50678"/>
    <w:rsid w:val="00A508F8"/>
    <w:rsid w:val="00A524A9"/>
    <w:rsid w:val="00A538F2"/>
    <w:rsid w:val="00A5391C"/>
    <w:rsid w:val="00A540B9"/>
    <w:rsid w:val="00A540BB"/>
    <w:rsid w:val="00A54494"/>
    <w:rsid w:val="00A54925"/>
    <w:rsid w:val="00A54946"/>
    <w:rsid w:val="00A55A69"/>
    <w:rsid w:val="00A55DBD"/>
    <w:rsid w:val="00A5619B"/>
    <w:rsid w:val="00A568C5"/>
    <w:rsid w:val="00A56BDD"/>
    <w:rsid w:val="00A60088"/>
    <w:rsid w:val="00A6078A"/>
    <w:rsid w:val="00A60BB0"/>
    <w:rsid w:val="00A60F23"/>
    <w:rsid w:val="00A60FCD"/>
    <w:rsid w:val="00A611AA"/>
    <w:rsid w:val="00A61267"/>
    <w:rsid w:val="00A613E4"/>
    <w:rsid w:val="00A61691"/>
    <w:rsid w:val="00A618DC"/>
    <w:rsid w:val="00A61AF8"/>
    <w:rsid w:val="00A61D66"/>
    <w:rsid w:val="00A61DD3"/>
    <w:rsid w:val="00A61F0D"/>
    <w:rsid w:val="00A621C1"/>
    <w:rsid w:val="00A630C4"/>
    <w:rsid w:val="00A630FF"/>
    <w:rsid w:val="00A639CC"/>
    <w:rsid w:val="00A64EA8"/>
    <w:rsid w:val="00A64F1D"/>
    <w:rsid w:val="00A65B38"/>
    <w:rsid w:val="00A662B7"/>
    <w:rsid w:val="00A66393"/>
    <w:rsid w:val="00A67AE2"/>
    <w:rsid w:val="00A67C6F"/>
    <w:rsid w:val="00A67C88"/>
    <w:rsid w:val="00A700FD"/>
    <w:rsid w:val="00A70905"/>
    <w:rsid w:val="00A70B23"/>
    <w:rsid w:val="00A70C67"/>
    <w:rsid w:val="00A70FBC"/>
    <w:rsid w:val="00A7114E"/>
    <w:rsid w:val="00A7196C"/>
    <w:rsid w:val="00A731A8"/>
    <w:rsid w:val="00A74666"/>
    <w:rsid w:val="00A7488E"/>
    <w:rsid w:val="00A74925"/>
    <w:rsid w:val="00A75A82"/>
    <w:rsid w:val="00A75C27"/>
    <w:rsid w:val="00A75DEF"/>
    <w:rsid w:val="00A76703"/>
    <w:rsid w:val="00A7716C"/>
    <w:rsid w:val="00A77252"/>
    <w:rsid w:val="00A77894"/>
    <w:rsid w:val="00A77BFF"/>
    <w:rsid w:val="00A77EC9"/>
    <w:rsid w:val="00A80D33"/>
    <w:rsid w:val="00A80DBE"/>
    <w:rsid w:val="00A80FD5"/>
    <w:rsid w:val="00A81E69"/>
    <w:rsid w:val="00A827A9"/>
    <w:rsid w:val="00A82C1F"/>
    <w:rsid w:val="00A830AD"/>
    <w:rsid w:val="00A83193"/>
    <w:rsid w:val="00A836C8"/>
    <w:rsid w:val="00A83B8E"/>
    <w:rsid w:val="00A83B9C"/>
    <w:rsid w:val="00A83C5D"/>
    <w:rsid w:val="00A83C76"/>
    <w:rsid w:val="00A83EF5"/>
    <w:rsid w:val="00A8403C"/>
    <w:rsid w:val="00A84303"/>
    <w:rsid w:val="00A848AE"/>
    <w:rsid w:val="00A84CF8"/>
    <w:rsid w:val="00A84E1F"/>
    <w:rsid w:val="00A85419"/>
    <w:rsid w:val="00A86106"/>
    <w:rsid w:val="00A861C6"/>
    <w:rsid w:val="00A86692"/>
    <w:rsid w:val="00A867A4"/>
    <w:rsid w:val="00A86B5A"/>
    <w:rsid w:val="00A86CAA"/>
    <w:rsid w:val="00A87095"/>
    <w:rsid w:val="00A8722B"/>
    <w:rsid w:val="00A873C2"/>
    <w:rsid w:val="00A875E2"/>
    <w:rsid w:val="00A87637"/>
    <w:rsid w:val="00A87E51"/>
    <w:rsid w:val="00A90109"/>
    <w:rsid w:val="00A902C1"/>
    <w:rsid w:val="00A90463"/>
    <w:rsid w:val="00A9061A"/>
    <w:rsid w:val="00A90882"/>
    <w:rsid w:val="00A90E83"/>
    <w:rsid w:val="00A90ECB"/>
    <w:rsid w:val="00A9100D"/>
    <w:rsid w:val="00A91498"/>
    <w:rsid w:val="00A916C6"/>
    <w:rsid w:val="00A91C2D"/>
    <w:rsid w:val="00A92ECB"/>
    <w:rsid w:val="00A933CB"/>
    <w:rsid w:val="00A93737"/>
    <w:rsid w:val="00A93F86"/>
    <w:rsid w:val="00A93F9E"/>
    <w:rsid w:val="00A942B0"/>
    <w:rsid w:val="00A94687"/>
    <w:rsid w:val="00A9469A"/>
    <w:rsid w:val="00A946BA"/>
    <w:rsid w:val="00A94E29"/>
    <w:rsid w:val="00A95090"/>
    <w:rsid w:val="00A96C77"/>
    <w:rsid w:val="00A96F4E"/>
    <w:rsid w:val="00A978B8"/>
    <w:rsid w:val="00AA0562"/>
    <w:rsid w:val="00AA06F2"/>
    <w:rsid w:val="00AA07C4"/>
    <w:rsid w:val="00AA08AF"/>
    <w:rsid w:val="00AA0ABF"/>
    <w:rsid w:val="00AA0FB9"/>
    <w:rsid w:val="00AA12C7"/>
    <w:rsid w:val="00AA2161"/>
    <w:rsid w:val="00AA3AE4"/>
    <w:rsid w:val="00AA43C4"/>
    <w:rsid w:val="00AA43FF"/>
    <w:rsid w:val="00AA4C3B"/>
    <w:rsid w:val="00AA4FD4"/>
    <w:rsid w:val="00AA5FC7"/>
    <w:rsid w:val="00AA635E"/>
    <w:rsid w:val="00AA6B10"/>
    <w:rsid w:val="00AA6F43"/>
    <w:rsid w:val="00AA7147"/>
    <w:rsid w:val="00AB0F02"/>
    <w:rsid w:val="00AB126C"/>
    <w:rsid w:val="00AB14AA"/>
    <w:rsid w:val="00AB1E58"/>
    <w:rsid w:val="00AB2263"/>
    <w:rsid w:val="00AB2320"/>
    <w:rsid w:val="00AB23C3"/>
    <w:rsid w:val="00AB2501"/>
    <w:rsid w:val="00AB3195"/>
    <w:rsid w:val="00AB34A8"/>
    <w:rsid w:val="00AB354F"/>
    <w:rsid w:val="00AB3A87"/>
    <w:rsid w:val="00AB3CFE"/>
    <w:rsid w:val="00AB3E0A"/>
    <w:rsid w:val="00AB469C"/>
    <w:rsid w:val="00AB46B2"/>
    <w:rsid w:val="00AB4C5F"/>
    <w:rsid w:val="00AB5687"/>
    <w:rsid w:val="00AB5AD2"/>
    <w:rsid w:val="00AB62BC"/>
    <w:rsid w:val="00AB679F"/>
    <w:rsid w:val="00AB680F"/>
    <w:rsid w:val="00AB6BF6"/>
    <w:rsid w:val="00AB7CE6"/>
    <w:rsid w:val="00AB7D3A"/>
    <w:rsid w:val="00AB7E72"/>
    <w:rsid w:val="00AB7FDA"/>
    <w:rsid w:val="00AC06EA"/>
    <w:rsid w:val="00AC08D8"/>
    <w:rsid w:val="00AC095B"/>
    <w:rsid w:val="00AC0C0C"/>
    <w:rsid w:val="00AC0E88"/>
    <w:rsid w:val="00AC111A"/>
    <w:rsid w:val="00AC1755"/>
    <w:rsid w:val="00AC198F"/>
    <w:rsid w:val="00AC2619"/>
    <w:rsid w:val="00AC27B2"/>
    <w:rsid w:val="00AC2D12"/>
    <w:rsid w:val="00AC3412"/>
    <w:rsid w:val="00AC3613"/>
    <w:rsid w:val="00AC3BD6"/>
    <w:rsid w:val="00AC42F5"/>
    <w:rsid w:val="00AC544D"/>
    <w:rsid w:val="00AC588E"/>
    <w:rsid w:val="00AC59A9"/>
    <w:rsid w:val="00AC5AC8"/>
    <w:rsid w:val="00AC6C3C"/>
    <w:rsid w:val="00AC6F8A"/>
    <w:rsid w:val="00AC7278"/>
    <w:rsid w:val="00AC727D"/>
    <w:rsid w:val="00AC74E7"/>
    <w:rsid w:val="00AC7B61"/>
    <w:rsid w:val="00AC7D92"/>
    <w:rsid w:val="00AC7E7F"/>
    <w:rsid w:val="00AC7F4D"/>
    <w:rsid w:val="00AD06DF"/>
    <w:rsid w:val="00AD0B5C"/>
    <w:rsid w:val="00AD0C93"/>
    <w:rsid w:val="00AD0D86"/>
    <w:rsid w:val="00AD10DE"/>
    <w:rsid w:val="00AD1147"/>
    <w:rsid w:val="00AD140B"/>
    <w:rsid w:val="00AD1C83"/>
    <w:rsid w:val="00AD2510"/>
    <w:rsid w:val="00AD256E"/>
    <w:rsid w:val="00AD2C81"/>
    <w:rsid w:val="00AD337A"/>
    <w:rsid w:val="00AD443D"/>
    <w:rsid w:val="00AD50F0"/>
    <w:rsid w:val="00AD52A9"/>
    <w:rsid w:val="00AD5AD9"/>
    <w:rsid w:val="00AD5C3B"/>
    <w:rsid w:val="00AD6687"/>
    <w:rsid w:val="00AD68DB"/>
    <w:rsid w:val="00AD6FC1"/>
    <w:rsid w:val="00AD71DE"/>
    <w:rsid w:val="00AD797C"/>
    <w:rsid w:val="00AD7C97"/>
    <w:rsid w:val="00AE0095"/>
    <w:rsid w:val="00AE08EF"/>
    <w:rsid w:val="00AE0CF2"/>
    <w:rsid w:val="00AE0D29"/>
    <w:rsid w:val="00AE0DA0"/>
    <w:rsid w:val="00AE0FD7"/>
    <w:rsid w:val="00AE2286"/>
    <w:rsid w:val="00AE2663"/>
    <w:rsid w:val="00AE2E09"/>
    <w:rsid w:val="00AE306F"/>
    <w:rsid w:val="00AE3193"/>
    <w:rsid w:val="00AE3BEC"/>
    <w:rsid w:val="00AE3D27"/>
    <w:rsid w:val="00AE44C5"/>
    <w:rsid w:val="00AE47BB"/>
    <w:rsid w:val="00AE4908"/>
    <w:rsid w:val="00AE577E"/>
    <w:rsid w:val="00AE5CA1"/>
    <w:rsid w:val="00AE62EC"/>
    <w:rsid w:val="00AE692E"/>
    <w:rsid w:val="00AE6C53"/>
    <w:rsid w:val="00AE7073"/>
    <w:rsid w:val="00AE727C"/>
    <w:rsid w:val="00AE783B"/>
    <w:rsid w:val="00AE7AA4"/>
    <w:rsid w:val="00AE7B65"/>
    <w:rsid w:val="00AF0F04"/>
    <w:rsid w:val="00AF1155"/>
    <w:rsid w:val="00AF1923"/>
    <w:rsid w:val="00AF1D52"/>
    <w:rsid w:val="00AF206F"/>
    <w:rsid w:val="00AF246D"/>
    <w:rsid w:val="00AF2AB4"/>
    <w:rsid w:val="00AF2ABC"/>
    <w:rsid w:val="00AF2FF1"/>
    <w:rsid w:val="00AF35E6"/>
    <w:rsid w:val="00AF36F7"/>
    <w:rsid w:val="00AF401E"/>
    <w:rsid w:val="00AF422E"/>
    <w:rsid w:val="00AF4381"/>
    <w:rsid w:val="00AF4D52"/>
    <w:rsid w:val="00AF4D69"/>
    <w:rsid w:val="00AF4DA1"/>
    <w:rsid w:val="00AF4E90"/>
    <w:rsid w:val="00AF5041"/>
    <w:rsid w:val="00AF6521"/>
    <w:rsid w:val="00AF6957"/>
    <w:rsid w:val="00AF6A23"/>
    <w:rsid w:val="00AF6D36"/>
    <w:rsid w:val="00AF705E"/>
    <w:rsid w:val="00AF7467"/>
    <w:rsid w:val="00B00AD8"/>
    <w:rsid w:val="00B0238B"/>
    <w:rsid w:val="00B02DFB"/>
    <w:rsid w:val="00B033B8"/>
    <w:rsid w:val="00B03B04"/>
    <w:rsid w:val="00B03E36"/>
    <w:rsid w:val="00B042FE"/>
    <w:rsid w:val="00B0432F"/>
    <w:rsid w:val="00B049BC"/>
    <w:rsid w:val="00B05419"/>
    <w:rsid w:val="00B05444"/>
    <w:rsid w:val="00B05499"/>
    <w:rsid w:val="00B057FB"/>
    <w:rsid w:val="00B05983"/>
    <w:rsid w:val="00B05AD8"/>
    <w:rsid w:val="00B062B7"/>
    <w:rsid w:val="00B0695F"/>
    <w:rsid w:val="00B06EA4"/>
    <w:rsid w:val="00B06EFA"/>
    <w:rsid w:val="00B079B8"/>
    <w:rsid w:val="00B07F6C"/>
    <w:rsid w:val="00B10022"/>
    <w:rsid w:val="00B1026D"/>
    <w:rsid w:val="00B10341"/>
    <w:rsid w:val="00B117AB"/>
    <w:rsid w:val="00B12DE8"/>
    <w:rsid w:val="00B12F02"/>
    <w:rsid w:val="00B13626"/>
    <w:rsid w:val="00B145BA"/>
    <w:rsid w:val="00B14D12"/>
    <w:rsid w:val="00B159D4"/>
    <w:rsid w:val="00B167A7"/>
    <w:rsid w:val="00B16917"/>
    <w:rsid w:val="00B16BA7"/>
    <w:rsid w:val="00B17259"/>
    <w:rsid w:val="00B17295"/>
    <w:rsid w:val="00B17C91"/>
    <w:rsid w:val="00B17D88"/>
    <w:rsid w:val="00B200A3"/>
    <w:rsid w:val="00B204B4"/>
    <w:rsid w:val="00B20686"/>
    <w:rsid w:val="00B20981"/>
    <w:rsid w:val="00B20D78"/>
    <w:rsid w:val="00B21116"/>
    <w:rsid w:val="00B21185"/>
    <w:rsid w:val="00B21258"/>
    <w:rsid w:val="00B21367"/>
    <w:rsid w:val="00B21963"/>
    <w:rsid w:val="00B220FB"/>
    <w:rsid w:val="00B221DD"/>
    <w:rsid w:val="00B22635"/>
    <w:rsid w:val="00B2404B"/>
    <w:rsid w:val="00B24202"/>
    <w:rsid w:val="00B242DE"/>
    <w:rsid w:val="00B24A93"/>
    <w:rsid w:val="00B24B64"/>
    <w:rsid w:val="00B24CE5"/>
    <w:rsid w:val="00B24DD3"/>
    <w:rsid w:val="00B25F39"/>
    <w:rsid w:val="00B2674B"/>
    <w:rsid w:val="00B269EF"/>
    <w:rsid w:val="00B26B59"/>
    <w:rsid w:val="00B26B76"/>
    <w:rsid w:val="00B26C84"/>
    <w:rsid w:val="00B26E9C"/>
    <w:rsid w:val="00B275DE"/>
    <w:rsid w:val="00B2765E"/>
    <w:rsid w:val="00B2768A"/>
    <w:rsid w:val="00B27B8A"/>
    <w:rsid w:val="00B27E2C"/>
    <w:rsid w:val="00B303FC"/>
    <w:rsid w:val="00B306BF"/>
    <w:rsid w:val="00B30859"/>
    <w:rsid w:val="00B30870"/>
    <w:rsid w:val="00B30DD2"/>
    <w:rsid w:val="00B30FB6"/>
    <w:rsid w:val="00B30FEB"/>
    <w:rsid w:val="00B31596"/>
    <w:rsid w:val="00B317DE"/>
    <w:rsid w:val="00B31975"/>
    <w:rsid w:val="00B31BAD"/>
    <w:rsid w:val="00B32302"/>
    <w:rsid w:val="00B32361"/>
    <w:rsid w:val="00B3285F"/>
    <w:rsid w:val="00B328BD"/>
    <w:rsid w:val="00B328F3"/>
    <w:rsid w:val="00B32F98"/>
    <w:rsid w:val="00B331A7"/>
    <w:rsid w:val="00B331AE"/>
    <w:rsid w:val="00B33373"/>
    <w:rsid w:val="00B337CF"/>
    <w:rsid w:val="00B33A60"/>
    <w:rsid w:val="00B33E9F"/>
    <w:rsid w:val="00B343D1"/>
    <w:rsid w:val="00B34D1F"/>
    <w:rsid w:val="00B35687"/>
    <w:rsid w:val="00B35901"/>
    <w:rsid w:val="00B35EC3"/>
    <w:rsid w:val="00B35F99"/>
    <w:rsid w:val="00B36162"/>
    <w:rsid w:val="00B363A6"/>
    <w:rsid w:val="00B369C8"/>
    <w:rsid w:val="00B36D2C"/>
    <w:rsid w:val="00B36DF3"/>
    <w:rsid w:val="00B37133"/>
    <w:rsid w:val="00B3780A"/>
    <w:rsid w:val="00B37A41"/>
    <w:rsid w:val="00B37DF6"/>
    <w:rsid w:val="00B37E59"/>
    <w:rsid w:val="00B37E7F"/>
    <w:rsid w:val="00B402FD"/>
    <w:rsid w:val="00B403A9"/>
    <w:rsid w:val="00B40BCF"/>
    <w:rsid w:val="00B429FC"/>
    <w:rsid w:val="00B42A09"/>
    <w:rsid w:val="00B43060"/>
    <w:rsid w:val="00B43255"/>
    <w:rsid w:val="00B43F05"/>
    <w:rsid w:val="00B4410D"/>
    <w:rsid w:val="00B442E8"/>
    <w:rsid w:val="00B44596"/>
    <w:rsid w:val="00B447AF"/>
    <w:rsid w:val="00B4481C"/>
    <w:rsid w:val="00B44BA0"/>
    <w:rsid w:val="00B4506F"/>
    <w:rsid w:val="00B46AC4"/>
    <w:rsid w:val="00B46DFE"/>
    <w:rsid w:val="00B47406"/>
    <w:rsid w:val="00B4744C"/>
    <w:rsid w:val="00B47535"/>
    <w:rsid w:val="00B50476"/>
    <w:rsid w:val="00B50782"/>
    <w:rsid w:val="00B507FD"/>
    <w:rsid w:val="00B51928"/>
    <w:rsid w:val="00B51B44"/>
    <w:rsid w:val="00B51C93"/>
    <w:rsid w:val="00B5224D"/>
    <w:rsid w:val="00B52DC7"/>
    <w:rsid w:val="00B5324C"/>
    <w:rsid w:val="00B539AC"/>
    <w:rsid w:val="00B53C6D"/>
    <w:rsid w:val="00B54018"/>
    <w:rsid w:val="00B544BA"/>
    <w:rsid w:val="00B54526"/>
    <w:rsid w:val="00B55E3A"/>
    <w:rsid w:val="00B55ED5"/>
    <w:rsid w:val="00B5637B"/>
    <w:rsid w:val="00B56732"/>
    <w:rsid w:val="00B56A90"/>
    <w:rsid w:val="00B57E9D"/>
    <w:rsid w:val="00B601A7"/>
    <w:rsid w:val="00B606E0"/>
    <w:rsid w:val="00B6097E"/>
    <w:rsid w:val="00B60D13"/>
    <w:rsid w:val="00B61999"/>
    <w:rsid w:val="00B62E98"/>
    <w:rsid w:val="00B63929"/>
    <w:rsid w:val="00B643B6"/>
    <w:rsid w:val="00B64A3C"/>
    <w:rsid w:val="00B65843"/>
    <w:rsid w:val="00B65BA7"/>
    <w:rsid w:val="00B6678D"/>
    <w:rsid w:val="00B66DFE"/>
    <w:rsid w:val="00B67110"/>
    <w:rsid w:val="00B6784C"/>
    <w:rsid w:val="00B708EA"/>
    <w:rsid w:val="00B70B53"/>
    <w:rsid w:val="00B710C5"/>
    <w:rsid w:val="00B719E1"/>
    <w:rsid w:val="00B71ACD"/>
    <w:rsid w:val="00B71EA4"/>
    <w:rsid w:val="00B729E4"/>
    <w:rsid w:val="00B72BED"/>
    <w:rsid w:val="00B72C16"/>
    <w:rsid w:val="00B72CCE"/>
    <w:rsid w:val="00B72E61"/>
    <w:rsid w:val="00B73042"/>
    <w:rsid w:val="00B73806"/>
    <w:rsid w:val="00B73D19"/>
    <w:rsid w:val="00B73D78"/>
    <w:rsid w:val="00B73FDF"/>
    <w:rsid w:val="00B7441B"/>
    <w:rsid w:val="00B745F9"/>
    <w:rsid w:val="00B74C03"/>
    <w:rsid w:val="00B75224"/>
    <w:rsid w:val="00B75967"/>
    <w:rsid w:val="00B75D11"/>
    <w:rsid w:val="00B76437"/>
    <w:rsid w:val="00B7682A"/>
    <w:rsid w:val="00B76B56"/>
    <w:rsid w:val="00B778A2"/>
    <w:rsid w:val="00B80641"/>
    <w:rsid w:val="00B8067A"/>
    <w:rsid w:val="00B80938"/>
    <w:rsid w:val="00B81543"/>
    <w:rsid w:val="00B81B15"/>
    <w:rsid w:val="00B81BF4"/>
    <w:rsid w:val="00B820C3"/>
    <w:rsid w:val="00B820C7"/>
    <w:rsid w:val="00B832B8"/>
    <w:rsid w:val="00B83DE4"/>
    <w:rsid w:val="00B84138"/>
    <w:rsid w:val="00B8426C"/>
    <w:rsid w:val="00B8457C"/>
    <w:rsid w:val="00B84C08"/>
    <w:rsid w:val="00B85424"/>
    <w:rsid w:val="00B859CF"/>
    <w:rsid w:val="00B85E70"/>
    <w:rsid w:val="00B85EEB"/>
    <w:rsid w:val="00B861DE"/>
    <w:rsid w:val="00B86925"/>
    <w:rsid w:val="00B86DF8"/>
    <w:rsid w:val="00B87452"/>
    <w:rsid w:val="00B87A65"/>
    <w:rsid w:val="00B87B5A"/>
    <w:rsid w:val="00B87BFF"/>
    <w:rsid w:val="00B87EF3"/>
    <w:rsid w:val="00B900C2"/>
    <w:rsid w:val="00B9065F"/>
    <w:rsid w:val="00B90681"/>
    <w:rsid w:val="00B90879"/>
    <w:rsid w:val="00B90AD3"/>
    <w:rsid w:val="00B9107C"/>
    <w:rsid w:val="00B91799"/>
    <w:rsid w:val="00B918B2"/>
    <w:rsid w:val="00B91C5A"/>
    <w:rsid w:val="00B9256C"/>
    <w:rsid w:val="00B92F5A"/>
    <w:rsid w:val="00B936A8"/>
    <w:rsid w:val="00B937F4"/>
    <w:rsid w:val="00B941C6"/>
    <w:rsid w:val="00B94378"/>
    <w:rsid w:val="00B946F1"/>
    <w:rsid w:val="00B94788"/>
    <w:rsid w:val="00B949AE"/>
    <w:rsid w:val="00B94B59"/>
    <w:rsid w:val="00B94F1D"/>
    <w:rsid w:val="00B95713"/>
    <w:rsid w:val="00B960E6"/>
    <w:rsid w:val="00B966BE"/>
    <w:rsid w:val="00B96EE7"/>
    <w:rsid w:val="00B97054"/>
    <w:rsid w:val="00B9735A"/>
    <w:rsid w:val="00B97C7B"/>
    <w:rsid w:val="00BA0B29"/>
    <w:rsid w:val="00BA0D06"/>
    <w:rsid w:val="00BA13B1"/>
    <w:rsid w:val="00BA1606"/>
    <w:rsid w:val="00BA1BF2"/>
    <w:rsid w:val="00BA1C98"/>
    <w:rsid w:val="00BA215C"/>
    <w:rsid w:val="00BA21F3"/>
    <w:rsid w:val="00BA22B6"/>
    <w:rsid w:val="00BA271B"/>
    <w:rsid w:val="00BA28E0"/>
    <w:rsid w:val="00BA2B63"/>
    <w:rsid w:val="00BA30A8"/>
    <w:rsid w:val="00BA33E6"/>
    <w:rsid w:val="00BA354D"/>
    <w:rsid w:val="00BA3DEF"/>
    <w:rsid w:val="00BA40AE"/>
    <w:rsid w:val="00BA48A8"/>
    <w:rsid w:val="00BA4B31"/>
    <w:rsid w:val="00BA6373"/>
    <w:rsid w:val="00BA664E"/>
    <w:rsid w:val="00BA75FA"/>
    <w:rsid w:val="00BB00A3"/>
    <w:rsid w:val="00BB0301"/>
    <w:rsid w:val="00BB04BC"/>
    <w:rsid w:val="00BB0807"/>
    <w:rsid w:val="00BB09E6"/>
    <w:rsid w:val="00BB0B3E"/>
    <w:rsid w:val="00BB0C0C"/>
    <w:rsid w:val="00BB10DD"/>
    <w:rsid w:val="00BB11F5"/>
    <w:rsid w:val="00BB140F"/>
    <w:rsid w:val="00BB1972"/>
    <w:rsid w:val="00BB23AB"/>
    <w:rsid w:val="00BB276B"/>
    <w:rsid w:val="00BB2D94"/>
    <w:rsid w:val="00BB36BA"/>
    <w:rsid w:val="00BB3DE8"/>
    <w:rsid w:val="00BB3FF6"/>
    <w:rsid w:val="00BB49F0"/>
    <w:rsid w:val="00BB51D6"/>
    <w:rsid w:val="00BB5425"/>
    <w:rsid w:val="00BB56AE"/>
    <w:rsid w:val="00BB59AC"/>
    <w:rsid w:val="00BB5A42"/>
    <w:rsid w:val="00BB6623"/>
    <w:rsid w:val="00BB67ED"/>
    <w:rsid w:val="00BB7281"/>
    <w:rsid w:val="00BB7333"/>
    <w:rsid w:val="00BB7528"/>
    <w:rsid w:val="00BC02E0"/>
    <w:rsid w:val="00BC07C8"/>
    <w:rsid w:val="00BC0FC6"/>
    <w:rsid w:val="00BC1504"/>
    <w:rsid w:val="00BC1575"/>
    <w:rsid w:val="00BC1B66"/>
    <w:rsid w:val="00BC1BB4"/>
    <w:rsid w:val="00BC1CDE"/>
    <w:rsid w:val="00BC2081"/>
    <w:rsid w:val="00BC2111"/>
    <w:rsid w:val="00BC26A8"/>
    <w:rsid w:val="00BC27E3"/>
    <w:rsid w:val="00BC2967"/>
    <w:rsid w:val="00BC2D1D"/>
    <w:rsid w:val="00BC2E31"/>
    <w:rsid w:val="00BC3262"/>
    <w:rsid w:val="00BC35E3"/>
    <w:rsid w:val="00BC38B7"/>
    <w:rsid w:val="00BC3A2F"/>
    <w:rsid w:val="00BC3A7B"/>
    <w:rsid w:val="00BC3FC2"/>
    <w:rsid w:val="00BC4304"/>
    <w:rsid w:val="00BC4F06"/>
    <w:rsid w:val="00BC50BB"/>
    <w:rsid w:val="00BC5476"/>
    <w:rsid w:val="00BC5E82"/>
    <w:rsid w:val="00BC5F7C"/>
    <w:rsid w:val="00BC6047"/>
    <w:rsid w:val="00BC63EC"/>
    <w:rsid w:val="00BC668C"/>
    <w:rsid w:val="00BC7076"/>
    <w:rsid w:val="00BC7659"/>
    <w:rsid w:val="00BD028D"/>
    <w:rsid w:val="00BD097D"/>
    <w:rsid w:val="00BD0997"/>
    <w:rsid w:val="00BD0CA6"/>
    <w:rsid w:val="00BD131B"/>
    <w:rsid w:val="00BD16F9"/>
    <w:rsid w:val="00BD1E4C"/>
    <w:rsid w:val="00BD26E1"/>
    <w:rsid w:val="00BD2C44"/>
    <w:rsid w:val="00BD300E"/>
    <w:rsid w:val="00BD3ACB"/>
    <w:rsid w:val="00BD3EC8"/>
    <w:rsid w:val="00BD443A"/>
    <w:rsid w:val="00BD4C40"/>
    <w:rsid w:val="00BD4CFF"/>
    <w:rsid w:val="00BD54E0"/>
    <w:rsid w:val="00BD550E"/>
    <w:rsid w:val="00BD5855"/>
    <w:rsid w:val="00BD5AB7"/>
    <w:rsid w:val="00BD5CCD"/>
    <w:rsid w:val="00BD61D1"/>
    <w:rsid w:val="00BD65DB"/>
    <w:rsid w:val="00BD75A5"/>
    <w:rsid w:val="00BD7AA7"/>
    <w:rsid w:val="00BE0041"/>
    <w:rsid w:val="00BE0587"/>
    <w:rsid w:val="00BE1662"/>
    <w:rsid w:val="00BE1A8F"/>
    <w:rsid w:val="00BE2235"/>
    <w:rsid w:val="00BE2809"/>
    <w:rsid w:val="00BE2E0A"/>
    <w:rsid w:val="00BE3FF2"/>
    <w:rsid w:val="00BE4553"/>
    <w:rsid w:val="00BE45B2"/>
    <w:rsid w:val="00BE4974"/>
    <w:rsid w:val="00BE4D56"/>
    <w:rsid w:val="00BE4DF5"/>
    <w:rsid w:val="00BE58ED"/>
    <w:rsid w:val="00BE5C42"/>
    <w:rsid w:val="00BE5E7C"/>
    <w:rsid w:val="00BE627C"/>
    <w:rsid w:val="00BE63AA"/>
    <w:rsid w:val="00BE6E02"/>
    <w:rsid w:val="00BE6EF1"/>
    <w:rsid w:val="00BE7251"/>
    <w:rsid w:val="00BE7534"/>
    <w:rsid w:val="00BE7AB4"/>
    <w:rsid w:val="00BF0280"/>
    <w:rsid w:val="00BF058C"/>
    <w:rsid w:val="00BF0689"/>
    <w:rsid w:val="00BF0B6A"/>
    <w:rsid w:val="00BF1138"/>
    <w:rsid w:val="00BF13CC"/>
    <w:rsid w:val="00BF13E3"/>
    <w:rsid w:val="00BF189D"/>
    <w:rsid w:val="00BF194D"/>
    <w:rsid w:val="00BF1CFF"/>
    <w:rsid w:val="00BF21C4"/>
    <w:rsid w:val="00BF2B8C"/>
    <w:rsid w:val="00BF30EF"/>
    <w:rsid w:val="00BF3E9D"/>
    <w:rsid w:val="00BF3F8F"/>
    <w:rsid w:val="00BF408E"/>
    <w:rsid w:val="00BF475A"/>
    <w:rsid w:val="00BF4BA3"/>
    <w:rsid w:val="00BF5CB4"/>
    <w:rsid w:val="00BF5D21"/>
    <w:rsid w:val="00BF5EEB"/>
    <w:rsid w:val="00BF5EFB"/>
    <w:rsid w:val="00BF5F54"/>
    <w:rsid w:val="00BF6060"/>
    <w:rsid w:val="00BF67E3"/>
    <w:rsid w:val="00BF6EFC"/>
    <w:rsid w:val="00BF6F61"/>
    <w:rsid w:val="00BF6FF9"/>
    <w:rsid w:val="00BF7325"/>
    <w:rsid w:val="00BF73C2"/>
    <w:rsid w:val="00BF740C"/>
    <w:rsid w:val="00BF749D"/>
    <w:rsid w:val="00BF7BE7"/>
    <w:rsid w:val="00BF7DE6"/>
    <w:rsid w:val="00C0091A"/>
    <w:rsid w:val="00C009DE"/>
    <w:rsid w:val="00C00B9E"/>
    <w:rsid w:val="00C00BD4"/>
    <w:rsid w:val="00C01D0B"/>
    <w:rsid w:val="00C02205"/>
    <w:rsid w:val="00C02D9A"/>
    <w:rsid w:val="00C03217"/>
    <w:rsid w:val="00C03472"/>
    <w:rsid w:val="00C04DFF"/>
    <w:rsid w:val="00C05612"/>
    <w:rsid w:val="00C05D26"/>
    <w:rsid w:val="00C0615B"/>
    <w:rsid w:val="00C06728"/>
    <w:rsid w:val="00C06B86"/>
    <w:rsid w:val="00C06D05"/>
    <w:rsid w:val="00C06D75"/>
    <w:rsid w:val="00C07E77"/>
    <w:rsid w:val="00C07FCE"/>
    <w:rsid w:val="00C1005E"/>
    <w:rsid w:val="00C107C5"/>
    <w:rsid w:val="00C10FC3"/>
    <w:rsid w:val="00C116C3"/>
    <w:rsid w:val="00C11B40"/>
    <w:rsid w:val="00C120FB"/>
    <w:rsid w:val="00C12139"/>
    <w:rsid w:val="00C12AF9"/>
    <w:rsid w:val="00C12D79"/>
    <w:rsid w:val="00C12EC7"/>
    <w:rsid w:val="00C13922"/>
    <w:rsid w:val="00C13E11"/>
    <w:rsid w:val="00C14022"/>
    <w:rsid w:val="00C14795"/>
    <w:rsid w:val="00C15C90"/>
    <w:rsid w:val="00C16CF6"/>
    <w:rsid w:val="00C16DD4"/>
    <w:rsid w:val="00C174F2"/>
    <w:rsid w:val="00C17522"/>
    <w:rsid w:val="00C17A09"/>
    <w:rsid w:val="00C17BFD"/>
    <w:rsid w:val="00C17D9A"/>
    <w:rsid w:val="00C17DA4"/>
    <w:rsid w:val="00C20924"/>
    <w:rsid w:val="00C21449"/>
    <w:rsid w:val="00C218B8"/>
    <w:rsid w:val="00C225CC"/>
    <w:rsid w:val="00C22621"/>
    <w:rsid w:val="00C22E98"/>
    <w:rsid w:val="00C2338F"/>
    <w:rsid w:val="00C234DB"/>
    <w:rsid w:val="00C236AA"/>
    <w:rsid w:val="00C24124"/>
    <w:rsid w:val="00C243A6"/>
    <w:rsid w:val="00C245D7"/>
    <w:rsid w:val="00C24F56"/>
    <w:rsid w:val="00C251C3"/>
    <w:rsid w:val="00C256FF"/>
    <w:rsid w:val="00C2613E"/>
    <w:rsid w:val="00C2652F"/>
    <w:rsid w:val="00C268C3"/>
    <w:rsid w:val="00C26EEC"/>
    <w:rsid w:val="00C2709E"/>
    <w:rsid w:val="00C27234"/>
    <w:rsid w:val="00C272DE"/>
    <w:rsid w:val="00C300FD"/>
    <w:rsid w:val="00C302B9"/>
    <w:rsid w:val="00C306CE"/>
    <w:rsid w:val="00C31216"/>
    <w:rsid w:val="00C31B9B"/>
    <w:rsid w:val="00C32089"/>
    <w:rsid w:val="00C32736"/>
    <w:rsid w:val="00C32C4B"/>
    <w:rsid w:val="00C32E73"/>
    <w:rsid w:val="00C335C2"/>
    <w:rsid w:val="00C33621"/>
    <w:rsid w:val="00C336C4"/>
    <w:rsid w:val="00C33FE5"/>
    <w:rsid w:val="00C34919"/>
    <w:rsid w:val="00C35382"/>
    <w:rsid w:val="00C35757"/>
    <w:rsid w:val="00C35B79"/>
    <w:rsid w:val="00C35D25"/>
    <w:rsid w:val="00C36369"/>
    <w:rsid w:val="00C37A61"/>
    <w:rsid w:val="00C401D1"/>
    <w:rsid w:val="00C404CF"/>
    <w:rsid w:val="00C4054A"/>
    <w:rsid w:val="00C4126C"/>
    <w:rsid w:val="00C41C94"/>
    <w:rsid w:val="00C41CC7"/>
    <w:rsid w:val="00C41FE2"/>
    <w:rsid w:val="00C4228F"/>
    <w:rsid w:val="00C422B7"/>
    <w:rsid w:val="00C425BC"/>
    <w:rsid w:val="00C42A5F"/>
    <w:rsid w:val="00C42A70"/>
    <w:rsid w:val="00C4355B"/>
    <w:rsid w:val="00C43EDD"/>
    <w:rsid w:val="00C44DDA"/>
    <w:rsid w:val="00C44E52"/>
    <w:rsid w:val="00C44E8C"/>
    <w:rsid w:val="00C46283"/>
    <w:rsid w:val="00C46753"/>
    <w:rsid w:val="00C46C8F"/>
    <w:rsid w:val="00C4740A"/>
    <w:rsid w:val="00C4780D"/>
    <w:rsid w:val="00C47AF7"/>
    <w:rsid w:val="00C47D32"/>
    <w:rsid w:val="00C47F9F"/>
    <w:rsid w:val="00C50436"/>
    <w:rsid w:val="00C513A9"/>
    <w:rsid w:val="00C51C69"/>
    <w:rsid w:val="00C52A45"/>
    <w:rsid w:val="00C537E0"/>
    <w:rsid w:val="00C53870"/>
    <w:rsid w:val="00C53A64"/>
    <w:rsid w:val="00C53DD7"/>
    <w:rsid w:val="00C53F45"/>
    <w:rsid w:val="00C53FC2"/>
    <w:rsid w:val="00C5448D"/>
    <w:rsid w:val="00C5471F"/>
    <w:rsid w:val="00C54903"/>
    <w:rsid w:val="00C54AC0"/>
    <w:rsid w:val="00C54B64"/>
    <w:rsid w:val="00C54C44"/>
    <w:rsid w:val="00C54D83"/>
    <w:rsid w:val="00C550C1"/>
    <w:rsid w:val="00C55611"/>
    <w:rsid w:val="00C557F0"/>
    <w:rsid w:val="00C56256"/>
    <w:rsid w:val="00C564D4"/>
    <w:rsid w:val="00C568FB"/>
    <w:rsid w:val="00C57087"/>
    <w:rsid w:val="00C57BF9"/>
    <w:rsid w:val="00C57CF8"/>
    <w:rsid w:val="00C57FEE"/>
    <w:rsid w:val="00C60214"/>
    <w:rsid w:val="00C6075D"/>
    <w:rsid w:val="00C61087"/>
    <w:rsid w:val="00C62670"/>
    <w:rsid w:val="00C628AA"/>
    <w:rsid w:val="00C62F7F"/>
    <w:rsid w:val="00C63748"/>
    <w:rsid w:val="00C63AA7"/>
    <w:rsid w:val="00C63B66"/>
    <w:rsid w:val="00C63C67"/>
    <w:rsid w:val="00C640FE"/>
    <w:rsid w:val="00C64476"/>
    <w:rsid w:val="00C64555"/>
    <w:rsid w:val="00C647B9"/>
    <w:rsid w:val="00C64AD9"/>
    <w:rsid w:val="00C6573B"/>
    <w:rsid w:val="00C65C31"/>
    <w:rsid w:val="00C66CC2"/>
    <w:rsid w:val="00C67630"/>
    <w:rsid w:val="00C67C26"/>
    <w:rsid w:val="00C67D67"/>
    <w:rsid w:val="00C67DE5"/>
    <w:rsid w:val="00C67F7D"/>
    <w:rsid w:val="00C7026B"/>
    <w:rsid w:val="00C704A9"/>
    <w:rsid w:val="00C71E2F"/>
    <w:rsid w:val="00C7213F"/>
    <w:rsid w:val="00C72A24"/>
    <w:rsid w:val="00C72EAC"/>
    <w:rsid w:val="00C730C8"/>
    <w:rsid w:val="00C731F6"/>
    <w:rsid w:val="00C75392"/>
    <w:rsid w:val="00C753EF"/>
    <w:rsid w:val="00C755D4"/>
    <w:rsid w:val="00C75646"/>
    <w:rsid w:val="00C75900"/>
    <w:rsid w:val="00C75AFA"/>
    <w:rsid w:val="00C76454"/>
    <w:rsid w:val="00C769CB"/>
    <w:rsid w:val="00C7756A"/>
    <w:rsid w:val="00C77839"/>
    <w:rsid w:val="00C77E56"/>
    <w:rsid w:val="00C80123"/>
    <w:rsid w:val="00C80522"/>
    <w:rsid w:val="00C805E3"/>
    <w:rsid w:val="00C80910"/>
    <w:rsid w:val="00C81588"/>
    <w:rsid w:val="00C816FE"/>
    <w:rsid w:val="00C81A9C"/>
    <w:rsid w:val="00C81D99"/>
    <w:rsid w:val="00C81DF7"/>
    <w:rsid w:val="00C827DD"/>
    <w:rsid w:val="00C82BAB"/>
    <w:rsid w:val="00C82F14"/>
    <w:rsid w:val="00C832E2"/>
    <w:rsid w:val="00C83626"/>
    <w:rsid w:val="00C83872"/>
    <w:rsid w:val="00C84C82"/>
    <w:rsid w:val="00C852E3"/>
    <w:rsid w:val="00C854A0"/>
    <w:rsid w:val="00C86275"/>
    <w:rsid w:val="00C8660A"/>
    <w:rsid w:val="00C86B63"/>
    <w:rsid w:val="00C86DD0"/>
    <w:rsid w:val="00C86EB0"/>
    <w:rsid w:val="00C8717F"/>
    <w:rsid w:val="00C87B7B"/>
    <w:rsid w:val="00C905F5"/>
    <w:rsid w:val="00C907C3"/>
    <w:rsid w:val="00C9082D"/>
    <w:rsid w:val="00C9092C"/>
    <w:rsid w:val="00C90D10"/>
    <w:rsid w:val="00C91C62"/>
    <w:rsid w:val="00C927D4"/>
    <w:rsid w:val="00C929F4"/>
    <w:rsid w:val="00C92EB8"/>
    <w:rsid w:val="00C9306C"/>
    <w:rsid w:val="00C93301"/>
    <w:rsid w:val="00C934A7"/>
    <w:rsid w:val="00C93A92"/>
    <w:rsid w:val="00C93DDF"/>
    <w:rsid w:val="00C94144"/>
    <w:rsid w:val="00C941A1"/>
    <w:rsid w:val="00C941E0"/>
    <w:rsid w:val="00C94B6C"/>
    <w:rsid w:val="00C95714"/>
    <w:rsid w:val="00C95992"/>
    <w:rsid w:val="00C9604F"/>
    <w:rsid w:val="00C9680B"/>
    <w:rsid w:val="00C96880"/>
    <w:rsid w:val="00C96987"/>
    <w:rsid w:val="00C96A3E"/>
    <w:rsid w:val="00C978A2"/>
    <w:rsid w:val="00CA02A6"/>
    <w:rsid w:val="00CA06B9"/>
    <w:rsid w:val="00CA0855"/>
    <w:rsid w:val="00CA0A9E"/>
    <w:rsid w:val="00CA10D1"/>
    <w:rsid w:val="00CA1496"/>
    <w:rsid w:val="00CA14C1"/>
    <w:rsid w:val="00CA1613"/>
    <w:rsid w:val="00CA16A9"/>
    <w:rsid w:val="00CA18D7"/>
    <w:rsid w:val="00CA1A2D"/>
    <w:rsid w:val="00CA1F9B"/>
    <w:rsid w:val="00CA1FDD"/>
    <w:rsid w:val="00CA2045"/>
    <w:rsid w:val="00CA2393"/>
    <w:rsid w:val="00CA2C01"/>
    <w:rsid w:val="00CA3131"/>
    <w:rsid w:val="00CA457F"/>
    <w:rsid w:val="00CA49C1"/>
    <w:rsid w:val="00CA4B78"/>
    <w:rsid w:val="00CA50E4"/>
    <w:rsid w:val="00CA5810"/>
    <w:rsid w:val="00CA64A5"/>
    <w:rsid w:val="00CA6650"/>
    <w:rsid w:val="00CA667C"/>
    <w:rsid w:val="00CA6C91"/>
    <w:rsid w:val="00CA6FBB"/>
    <w:rsid w:val="00CA759D"/>
    <w:rsid w:val="00CA789F"/>
    <w:rsid w:val="00CA7A60"/>
    <w:rsid w:val="00CA7EB0"/>
    <w:rsid w:val="00CB03DD"/>
    <w:rsid w:val="00CB058E"/>
    <w:rsid w:val="00CB0CD1"/>
    <w:rsid w:val="00CB0E1C"/>
    <w:rsid w:val="00CB0E30"/>
    <w:rsid w:val="00CB1C46"/>
    <w:rsid w:val="00CB3C19"/>
    <w:rsid w:val="00CB3EAB"/>
    <w:rsid w:val="00CB47E2"/>
    <w:rsid w:val="00CB4D0C"/>
    <w:rsid w:val="00CB4D1F"/>
    <w:rsid w:val="00CB506A"/>
    <w:rsid w:val="00CB5805"/>
    <w:rsid w:val="00CB665A"/>
    <w:rsid w:val="00CB67B9"/>
    <w:rsid w:val="00CB6A1C"/>
    <w:rsid w:val="00CB7384"/>
    <w:rsid w:val="00CB7391"/>
    <w:rsid w:val="00CB7F32"/>
    <w:rsid w:val="00CC089A"/>
    <w:rsid w:val="00CC094E"/>
    <w:rsid w:val="00CC0D13"/>
    <w:rsid w:val="00CC15FB"/>
    <w:rsid w:val="00CC1BF8"/>
    <w:rsid w:val="00CC1DFD"/>
    <w:rsid w:val="00CC21C7"/>
    <w:rsid w:val="00CC24F1"/>
    <w:rsid w:val="00CC254E"/>
    <w:rsid w:val="00CC2E56"/>
    <w:rsid w:val="00CC2F8F"/>
    <w:rsid w:val="00CC4222"/>
    <w:rsid w:val="00CC43E2"/>
    <w:rsid w:val="00CC4641"/>
    <w:rsid w:val="00CC4AB8"/>
    <w:rsid w:val="00CC4AF6"/>
    <w:rsid w:val="00CC4B30"/>
    <w:rsid w:val="00CC53F5"/>
    <w:rsid w:val="00CC5818"/>
    <w:rsid w:val="00CC5B20"/>
    <w:rsid w:val="00CC5DA7"/>
    <w:rsid w:val="00CC5F95"/>
    <w:rsid w:val="00CC6179"/>
    <w:rsid w:val="00CC6DAA"/>
    <w:rsid w:val="00CC7C74"/>
    <w:rsid w:val="00CD02CC"/>
    <w:rsid w:val="00CD0B73"/>
    <w:rsid w:val="00CD0DB1"/>
    <w:rsid w:val="00CD0FF7"/>
    <w:rsid w:val="00CD1458"/>
    <w:rsid w:val="00CD173E"/>
    <w:rsid w:val="00CD1ACA"/>
    <w:rsid w:val="00CD1C47"/>
    <w:rsid w:val="00CD2042"/>
    <w:rsid w:val="00CD24DF"/>
    <w:rsid w:val="00CD2AAE"/>
    <w:rsid w:val="00CD2E47"/>
    <w:rsid w:val="00CD30A2"/>
    <w:rsid w:val="00CD36EF"/>
    <w:rsid w:val="00CD3EDA"/>
    <w:rsid w:val="00CD3EE6"/>
    <w:rsid w:val="00CD4424"/>
    <w:rsid w:val="00CD4685"/>
    <w:rsid w:val="00CD5656"/>
    <w:rsid w:val="00CD5AF7"/>
    <w:rsid w:val="00CD61DC"/>
    <w:rsid w:val="00CD644A"/>
    <w:rsid w:val="00CD64AD"/>
    <w:rsid w:val="00CD655C"/>
    <w:rsid w:val="00CD6F1D"/>
    <w:rsid w:val="00CD738A"/>
    <w:rsid w:val="00CD77C9"/>
    <w:rsid w:val="00CD7F21"/>
    <w:rsid w:val="00CE02FD"/>
    <w:rsid w:val="00CE05EF"/>
    <w:rsid w:val="00CE0758"/>
    <w:rsid w:val="00CE0CB6"/>
    <w:rsid w:val="00CE0ECF"/>
    <w:rsid w:val="00CE0F83"/>
    <w:rsid w:val="00CE14DD"/>
    <w:rsid w:val="00CE181B"/>
    <w:rsid w:val="00CE19D6"/>
    <w:rsid w:val="00CE295D"/>
    <w:rsid w:val="00CE2B86"/>
    <w:rsid w:val="00CE3352"/>
    <w:rsid w:val="00CE3D8B"/>
    <w:rsid w:val="00CE4FD5"/>
    <w:rsid w:val="00CE56DD"/>
    <w:rsid w:val="00CE5746"/>
    <w:rsid w:val="00CE57DF"/>
    <w:rsid w:val="00CE5991"/>
    <w:rsid w:val="00CE5EBE"/>
    <w:rsid w:val="00CE637B"/>
    <w:rsid w:val="00CE6450"/>
    <w:rsid w:val="00CE678A"/>
    <w:rsid w:val="00CE6ED7"/>
    <w:rsid w:val="00CF06EC"/>
    <w:rsid w:val="00CF07B1"/>
    <w:rsid w:val="00CF0986"/>
    <w:rsid w:val="00CF1603"/>
    <w:rsid w:val="00CF1884"/>
    <w:rsid w:val="00CF27A5"/>
    <w:rsid w:val="00CF2DC4"/>
    <w:rsid w:val="00CF3151"/>
    <w:rsid w:val="00CF3309"/>
    <w:rsid w:val="00CF37C7"/>
    <w:rsid w:val="00CF4037"/>
    <w:rsid w:val="00CF4B94"/>
    <w:rsid w:val="00CF5195"/>
    <w:rsid w:val="00CF53CA"/>
    <w:rsid w:val="00CF5A24"/>
    <w:rsid w:val="00CF6003"/>
    <w:rsid w:val="00CF62DC"/>
    <w:rsid w:val="00CF6ADB"/>
    <w:rsid w:val="00CF6F72"/>
    <w:rsid w:val="00CF75F1"/>
    <w:rsid w:val="00CF76B8"/>
    <w:rsid w:val="00CF777C"/>
    <w:rsid w:val="00D00188"/>
    <w:rsid w:val="00D007AC"/>
    <w:rsid w:val="00D00AA7"/>
    <w:rsid w:val="00D02292"/>
    <w:rsid w:val="00D02620"/>
    <w:rsid w:val="00D0262A"/>
    <w:rsid w:val="00D0280F"/>
    <w:rsid w:val="00D03088"/>
    <w:rsid w:val="00D030FA"/>
    <w:rsid w:val="00D031D4"/>
    <w:rsid w:val="00D035E2"/>
    <w:rsid w:val="00D04262"/>
    <w:rsid w:val="00D04C5A"/>
    <w:rsid w:val="00D05158"/>
    <w:rsid w:val="00D0579F"/>
    <w:rsid w:val="00D061DE"/>
    <w:rsid w:val="00D07255"/>
    <w:rsid w:val="00D07B33"/>
    <w:rsid w:val="00D103AF"/>
    <w:rsid w:val="00D109DC"/>
    <w:rsid w:val="00D10BA4"/>
    <w:rsid w:val="00D10C24"/>
    <w:rsid w:val="00D11481"/>
    <w:rsid w:val="00D114CE"/>
    <w:rsid w:val="00D117DB"/>
    <w:rsid w:val="00D11D0E"/>
    <w:rsid w:val="00D12BB6"/>
    <w:rsid w:val="00D12FA3"/>
    <w:rsid w:val="00D13233"/>
    <w:rsid w:val="00D1350D"/>
    <w:rsid w:val="00D13B52"/>
    <w:rsid w:val="00D13E83"/>
    <w:rsid w:val="00D14076"/>
    <w:rsid w:val="00D14A56"/>
    <w:rsid w:val="00D15192"/>
    <w:rsid w:val="00D153E7"/>
    <w:rsid w:val="00D15949"/>
    <w:rsid w:val="00D15CEF"/>
    <w:rsid w:val="00D15F5C"/>
    <w:rsid w:val="00D1614C"/>
    <w:rsid w:val="00D16AB2"/>
    <w:rsid w:val="00D16B06"/>
    <w:rsid w:val="00D16F07"/>
    <w:rsid w:val="00D17221"/>
    <w:rsid w:val="00D17B28"/>
    <w:rsid w:val="00D2043A"/>
    <w:rsid w:val="00D20624"/>
    <w:rsid w:val="00D2095E"/>
    <w:rsid w:val="00D21069"/>
    <w:rsid w:val="00D21601"/>
    <w:rsid w:val="00D21BFB"/>
    <w:rsid w:val="00D21E17"/>
    <w:rsid w:val="00D22556"/>
    <w:rsid w:val="00D2398F"/>
    <w:rsid w:val="00D23D63"/>
    <w:rsid w:val="00D23DCC"/>
    <w:rsid w:val="00D23DCD"/>
    <w:rsid w:val="00D23E37"/>
    <w:rsid w:val="00D24146"/>
    <w:rsid w:val="00D24D43"/>
    <w:rsid w:val="00D250A1"/>
    <w:rsid w:val="00D254D6"/>
    <w:rsid w:val="00D25C70"/>
    <w:rsid w:val="00D25D38"/>
    <w:rsid w:val="00D2660C"/>
    <w:rsid w:val="00D26881"/>
    <w:rsid w:val="00D271EB"/>
    <w:rsid w:val="00D2738E"/>
    <w:rsid w:val="00D27625"/>
    <w:rsid w:val="00D276C4"/>
    <w:rsid w:val="00D27AD0"/>
    <w:rsid w:val="00D27EDF"/>
    <w:rsid w:val="00D3030C"/>
    <w:rsid w:val="00D309EE"/>
    <w:rsid w:val="00D31033"/>
    <w:rsid w:val="00D31179"/>
    <w:rsid w:val="00D316FB"/>
    <w:rsid w:val="00D31AA4"/>
    <w:rsid w:val="00D31C59"/>
    <w:rsid w:val="00D31E34"/>
    <w:rsid w:val="00D31F3A"/>
    <w:rsid w:val="00D3219E"/>
    <w:rsid w:val="00D32378"/>
    <w:rsid w:val="00D32551"/>
    <w:rsid w:val="00D332C3"/>
    <w:rsid w:val="00D336E4"/>
    <w:rsid w:val="00D33C48"/>
    <w:rsid w:val="00D33FA5"/>
    <w:rsid w:val="00D34189"/>
    <w:rsid w:val="00D341D3"/>
    <w:rsid w:val="00D346FB"/>
    <w:rsid w:val="00D34CD0"/>
    <w:rsid w:val="00D35799"/>
    <w:rsid w:val="00D3595E"/>
    <w:rsid w:val="00D36CC6"/>
    <w:rsid w:val="00D36F16"/>
    <w:rsid w:val="00D36F5B"/>
    <w:rsid w:val="00D37602"/>
    <w:rsid w:val="00D376C4"/>
    <w:rsid w:val="00D40279"/>
    <w:rsid w:val="00D403B9"/>
    <w:rsid w:val="00D4097F"/>
    <w:rsid w:val="00D409BE"/>
    <w:rsid w:val="00D40DAE"/>
    <w:rsid w:val="00D41482"/>
    <w:rsid w:val="00D416EF"/>
    <w:rsid w:val="00D423A7"/>
    <w:rsid w:val="00D424CC"/>
    <w:rsid w:val="00D429F3"/>
    <w:rsid w:val="00D42E5B"/>
    <w:rsid w:val="00D434A4"/>
    <w:rsid w:val="00D434B5"/>
    <w:rsid w:val="00D449A5"/>
    <w:rsid w:val="00D455D9"/>
    <w:rsid w:val="00D46143"/>
    <w:rsid w:val="00D46DFD"/>
    <w:rsid w:val="00D478D5"/>
    <w:rsid w:val="00D47F68"/>
    <w:rsid w:val="00D50401"/>
    <w:rsid w:val="00D506A8"/>
    <w:rsid w:val="00D50713"/>
    <w:rsid w:val="00D50C2C"/>
    <w:rsid w:val="00D51474"/>
    <w:rsid w:val="00D51732"/>
    <w:rsid w:val="00D523C2"/>
    <w:rsid w:val="00D52A28"/>
    <w:rsid w:val="00D52AE3"/>
    <w:rsid w:val="00D534CD"/>
    <w:rsid w:val="00D535F6"/>
    <w:rsid w:val="00D53F49"/>
    <w:rsid w:val="00D540F9"/>
    <w:rsid w:val="00D5422E"/>
    <w:rsid w:val="00D54632"/>
    <w:rsid w:val="00D54685"/>
    <w:rsid w:val="00D546DD"/>
    <w:rsid w:val="00D54721"/>
    <w:rsid w:val="00D54CC3"/>
    <w:rsid w:val="00D54D28"/>
    <w:rsid w:val="00D55187"/>
    <w:rsid w:val="00D55CEB"/>
    <w:rsid w:val="00D56456"/>
    <w:rsid w:val="00D56A39"/>
    <w:rsid w:val="00D56EF1"/>
    <w:rsid w:val="00D56F13"/>
    <w:rsid w:val="00D57F05"/>
    <w:rsid w:val="00D600A4"/>
    <w:rsid w:val="00D601F0"/>
    <w:rsid w:val="00D605BE"/>
    <w:rsid w:val="00D60850"/>
    <w:rsid w:val="00D60EC9"/>
    <w:rsid w:val="00D60F72"/>
    <w:rsid w:val="00D61E98"/>
    <w:rsid w:val="00D62746"/>
    <w:rsid w:val="00D62B23"/>
    <w:rsid w:val="00D631FF"/>
    <w:rsid w:val="00D633D9"/>
    <w:rsid w:val="00D63807"/>
    <w:rsid w:val="00D63A16"/>
    <w:rsid w:val="00D63BB7"/>
    <w:rsid w:val="00D64D72"/>
    <w:rsid w:val="00D652EA"/>
    <w:rsid w:val="00D65B61"/>
    <w:rsid w:val="00D6639B"/>
    <w:rsid w:val="00D6689C"/>
    <w:rsid w:val="00D66BB8"/>
    <w:rsid w:val="00D66BBF"/>
    <w:rsid w:val="00D66D4A"/>
    <w:rsid w:val="00D670CA"/>
    <w:rsid w:val="00D67AC4"/>
    <w:rsid w:val="00D67E10"/>
    <w:rsid w:val="00D700E4"/>
    <w:rsid w:val="00D70761"/>
    <w:rsid w:val="00D714FD"/>
    <w:rsid w:val="00D71887"/>
    <w:rsid w:val="00D72028"/>
    <w:rsid w:val="00D7245D"/>
    <w:rsid w:val="00D72BD1"/>
    <w:rsid w:val="00D72F6C"/>
    <w:rsid w:val="00D7352A"/>
    <w:rsid w:val="00D73571"/>
    <w:rsid w:val="00D7382D"/>
    <w:rsid w:val="00D73840"/>
    <w:rsid w:val="00D73CFE"/>
    <w:rsid w:val="00D7422B"/>
    <w:rsid w:val="00D74AFD"/>
    <w:rsid w:val="00D7553E"/>
    <w:rsid w:val="00D760B8"/>
    <w:rsid w:val="00D76178"/>
    <w:rsid w:val="00D761D5"/>
    <w:rsid w:val="00D7721F"/>
    <w:rsid w:val="00D77A3C"/>
    <w:rsid w:val="00D77C14"/>
    <w:rsid w:val="00D80144"/>
    <w:rsid w:val="00D801B9"/>
    <w:rsid w:val="00D80962"/>
    <w:rsid w:val="00D809DB"/>
    <w:rsid w:val="00D80F39"/>
    <w:rsid w:val="00D81AA4"/>
    <w:rsid w:val="00D81B20"/>
    <w:rsid w:val="00D81BEA"/>
    <w:rsid w:val="00D81F4E"/>
    <w:rsid w:val="00D822B9"/>
    <w:rsid w:val="00D824E8"/>
    <w:rsid w:val="00D82E9E"/>
    <w:rsid w:val="00D83124"/>
    <w:rsid w:val="00D83B7F"/>
    <w:rsid w:val="00D83C55"/>
    <w:rsid w:val="00D83DE6"/>
    <w:rsid w:val="00D84525"/>
    <w:rsid w:val="00D846EB"/>
    <w:rsid w:val="00D85582"/>
    <w:rsid w:val="00D8569F"/>
    <w:rsid w:val="00D86233"/>
    <w:rsid w:val="00D86716"/>
    <w:rsid w:val="00D86C7A"/>
    <w:rsid w:val="00D870B8"/>
    <w:rsid w:val="00D871E5"/>
    <w:rsid w:val="00D87381"/>
    <w:rsid w:val="00D87646"/>
    <w:rsid w:val="00D87D50"/>
    <w:rsid w:val="00D87EB3"/>
    <w:rsid w:val="00D901A5"/>
    <w:rsid w:val="00D9050A"/>
    <w:rsid w:val="00D90A30"/>
    <w:rsid w:val="00D913B9"/>
    <w:rsid w:val="00D915B0"/>
    <w:rsid w:val="00D9225A"/>
    <w:rsid w:val="00D92DAA"/>
    <w:rsid w:val="00D930C8"/>
    <w:rsid w:val="00D9385B"/>
    <w:rsid w:val="00D9394B"/>
    <w:rsid w:val="00D93AE7"/>
    <w:rsid w:val="00D93F4C"/>
    <w:rsid w:val="00D946AF"/>
    <w:rsid w:val="00D94835"/>
    <w:rsid w:val="00D94ABD"/>
    <w:rsid w:val="00D94D69"/>
    <w:rsid w:val="00D9557A"/>
    <w:rsid w:val="00D958D0"/>
    <w:rsid w:val="00D96DDA"/>
    <w:rsid w:val="00D9751F"/>
    <w:rsid w:val="00D97AF2"/>
    <w:rsid w:val="00D97B5B"/>
    <w:rsid w:val="00D97D89"/>
    <w:rsid w:val="00DA06AA"/>
    <w:rsid w:val="00DA082E"/>
    <w:rsid w:val="00DA118C"/>
    <w:rsid w:val="00DA1216"/>
    <w:rsid w:val="00DA15F7"/>
    <w:rsid w:val="00DA16AD"/>
    <w:rsid w:val="00DA1D3F"/>
    <w:rsid w:val="00DA212E"/>
    <w:rsid w:val="00DA2199"/>
    <w:rsid w:val="00DA27F1"/>
    <w:rsid w:val="00DA2AA3"/>
    <w:rsid w:val="00DA2CF1"/>
    <w:rsid w:val="00DA2D62"/>
    <w:rsid w:val="00DA30E4"/>
    <w:rsid w:val="00DA352F"/>
    <w:rsid w:val="00DA4774"/>
    <w:rsid w:val="00DA4890"/>
    <w:rsid w:val="00DA4A75"/>
    <w:rsid w:val="00DA55E8"/>
    <w:rsid w:val="00DA5923"/>
    <w:rsid w:val="00DA5F90"/>
    <w:rsid w:val="00DA6ACC"/>
    <w:rsid w:val="00DA78B5"/>
    <w:rsid w:val="00DA7FAB"/>
    <w:rsid w:val="00DA7FCC"/>
    <w:rsid w:val="00DB1191"/>
    <w:rsid w:val="00DB13BC"/>
    <w:rsid w:val="00DB1895"/>
    <w:rsid w:val="00DB1BEA"/>
    <w:rsid w:val="00DB2B8B"/>
    <w:rsid w:val="00DB2CC4"/>
    <w:rsid w:val="00DB3AE8"/>
    <w:rsid w:val="00DB52AD"/>
    <w:rsid w:val="00DB544F"/>
    <w:rsid w:val="00DB5A2B"/>
    <w:rsid w:val="00DB5B80"/>
    <w:rsid w:val="00DB6736"/>
    <w:rsid w:val="00DB6FA4"/>
    <w:rsid w:val="00DB77B5"/>
    <w:rsid w:val="00DC01DC"/>
    <w:rsid w:val="00DC05D6"/>
    <w:rsid w:val="00DC09DE"/>
    <w:rsid w:val="00DC0AD2"/>
    <w:rsid w:val="00DC0BBC"/>
    <w:rsid w:val="00DC0BC8"/>
    <w:rsid w:val="00DC0D19"/>
    <w:rsid w:val="00DC0D80"/>
    <w:rsid w:val="00DC1234"/>
    <w:rsid w:val="00DC19D8"/>
    <w:rsid w:val="00DC1B6E"/>
    <w:rsid w:val="00DC2151"/>
    <w:rsid w:val="00DC22A8"/>
    <w:rsid w:val="00DC22CA"/>
    <w:rsid w:val="00DC293D"/>
    <w:rsid w:val="00DC29BA"/>
    <w:rsid w:val="00DC2CB4"/>
    <w:rsid w:val="00DC3109"/>
    <w:rsid w:val="00DC3342"/>
    <w:rsid w:val="00DC4620"/>
    <w:rsid w:val="00DC47E0"/>
    <w:rsid w:val="00DC4F68"/>
    <w:rsid w:val="00DC523B"/>
    <w:rsid w:val="00DC543F"/>
    <w:rsid w:val="00DC58A9"/>
    <w:rsid w:val="00DC5D65"/>
    <w:rsid w:val="00DC5F7F"/>
    <w:rsid w:val="00DC666E"/>
    <w:rsid w:val="00DC68A2"/>
    <w:rsid w:val="00DC6A2F"/>
    <w:rsid w:val="00DC6AE0"/>
    <w:rsid w:val="00DC6B48"/>
    <w:rsid w:val="00DC71EE"/>
    <w:rsid w:val="00DC76D6"/>
    <w:rsid w:val="00DD0100"/>
    <w:rsid w:val="00DD0419"/>
    <w:rsid w:val="00DD04D8"/>
    <w:rsid w:val="00DD1125"/>
    <w:rsid w:val="00DD1339"/>
    <w:rsid w:val="00DD1BD3"/>
    <w:rsid w:val="00DD20C3"/>
    <w:rsid w:val="00DD2308"/>
    <w:rsid w:val="00DD2744"/>
    <w:rsid w:val="00DD334F"/>
    <w:rsid w:val="00DD3ACA"/>
    <w:rsid w:val="00DD3F73"/>
    <w:rsid w:val="00DD4452"/>
    <w:rsid w:val="00DD44F6"/>
    <w:rsid w:val="00DD4818"/>
    <w:rsid w:val="00DD4B33"/>
    <w:rsid w:val="00DD5723"/>
    <w:rsid w:val="00DD5DD9"/>
    <w:rsid w:val="00DD62F1"/>
    <w:rsid w:val="00DD6441"/>
    <w:rsid w:val="00DD6952"/>
    <w:rsid w:val="00DD6B5A"/>
    <w:rsid w:val="00DD7154"/>
    <w:rsid w:val="00DD7879"/>
    <w:rsid w:val="00DD7EFD"/>
    <w:rsid w:val="00DE01E7"/>
    <w:rsid w:val="00DE0C0A"/>
    <w:rsid w:val="00DE0CD5"/>
    <w:rsid w:val="00DE130A"/>
    <w:rsid w:val="00DE212D"/>
    <w:rsid w:val="00DE218F"/>
    <w:rsid w:val="00DE22D8"/>
    <w:rsid w:val="00DE26BF"/>
    <w:rsid w:val="00DE3058"/>
    <w:rsid w:val="00DE323B"/>
    <w:rsid w:val="00DE32A5"/>
    <w:rsid w:val="00DE32E7"/>
    <w:rsid w:val="00DE339B"/>
    <w:rsid w:val="00DE3F36"/>
    <w:rsid w:val="00DE40C3"/>
    <w:rsid w:val="00DE4316"/>
    <w:rsid w:val="00DE4967"/>
    <w:rsid w:val="00DE49AF"/>
    <w:rsid w:val="00DE49BB"/>
    <w:rsid w:val="00DE5D22"/>
    <w:rsid w:val="00DE6264"/>
    <w:rsid w:val="00DE6621"/>
    <w:rsid w:val="00DE6EB5"/>
    <w:rsid w:val="00DE76BD"/>
    <w:rsid w:val="00DE7742"/>
    <w:rsid w:val="00DE79BE"/>
    <w:rsid w:val="00DE7BE5"/>
    <w:rsid w:val="00DF0124"/>
    <w:rsid w:val="00DF08D0"/>
    <w:rsid w:val="00DF1506"/>
    <w:rsid w:val="00DF1571"/>
    <w:rsid w:val="00DF16BD"/>
    <w:rsid w:val="00DF1864"/>
    <w:rsid w:val="00DF1BD1"/>
    <w:rsid w:val="00DF2354"/>
    <w:rsid w:val="00DF23DB"/>
    <w:rsid w:val="00DF25F8"/>
    <w:rsid w:val="00DF3107"/>
    <w:rsid w:val="00DF31AA"/>
    <w:rsid w:val="00DF32A9"/>
    <w:rsid w:val="00DF3752"/>
    <w:rsid w:val="00DF39E5"/>
    <w:rsid w:val="00DF3F36"/>
    <w:rsid w:val="00DF42BB"/>
    <w:rsid w:val="00DF4FAF"/>
    <w:rsid w:val="00DF529F"/>
    <w:rsid w:val="00DF53BD"/>
    <w:rsid w:val="00DF5564"/>
    <w:rsid w:val="00DF5756"/>
    <w:rsid w:val="00DF5B27"/>
    <w:rsid w:val="00DF6D15"/>
    <w:rsid w:val="00DF6FB4"/>
    <w:rsid w:val="00DF71BF"/>
    <w:rsid w:val="00DF74B2"/>
    <w:rsid w:val="00DF77FC"/>
    <w:rsid w:val="00DF7FB3"/>
    <w:rsid w:val="00E002E0"/>
    <w:rsid w:val="00E0113A"/>
    <w:rsid w:val="00E0160C"/>
    <w:rsid w:val="00E017B4"/>
    <w:rsid w:val="00E02442"/>
    <w:rsid w:val="00E02444"/>
    <w:rsid w:val="00E0373E"/>
    <w:rsid w:val="00E047FB"/>
    <w:rsid w:val="00E048A0"/>
    <w:rsid w:val="00E048EB"/>
    <w:rsid w:val="00E056E9"/>
    <w:rsid w:val="00E06E61"/>
    <w:rsid w:val="00E06F3A"/>
    <w:rsid w:val="00E07005"/>
    <w:rsid w:val="00E07852"/>
    <w:rsid w:val="00E07B78"/>
    <w:rsid w:val="00E07D7B"/>
    <w:rsid w:val="00E10559"/>
    <w:rsid w:val="00E10675"/>
    <w:rsid w:val="00E11493"/>
    <w:rsid w:val="00E11CD0"/>
    <w:rsid w:val="00E121E0"/>
    <w:rsid w:val="00E1231F"/>
    <w:rsid w:val="00E12558"/>
    <w:rsid w:val="00E1349F"/>
    <w:rsid w:val="00E1360D"/>
    <w:rsid w:val="00E139FB"/>
    <w:rsid w:val="00E13A92"/>
    <w:rsid w:val="00E13D2C"/>
    <w:rsid w:val="00E1401F"/>
    <w:rsid w:val="00E140A5"/>
    <w:rsid w:val="00E14D39"/>
    <w:rsid w:val="00E15909"/>
    <w:rsid w:val="00E15CCF"/>
    <w:rsid w:val="00E15E33"/>
    <w:rsid w:val="00E16677"/>
    <w:rsid w:val="00E1690B"/>
    <w:rsid w:val="00E16BC6"/>
    <w:rsid w:val="00E17355"/>
    <w:rsid w:val="00E203DD"/>
    <w:rsid w:val="00E20729"/>
    <w:rsid w:val="00E20ACB"/>
    <w:rsid w:val="00E20B23"/>
    <w:rsid w:val="00E20D67"/>
    <w:rsid w:val="00E210C9"/>
    <w:rsid w:val="00E2161E"/>
    <w:rsid w:val="00E21793"/>
    <w:rsid w:val="00E223DC"/>
    <w:rsid w:val="00E227C4"/>
    <w:rsid w:val="00E22C0E"/>
    <w:rsid w:val="00E23206"/>
    <w:rsid w:val="00E235A1"/>
    <w:rsid w:val="00E23A2F"/>
    <w:rsid w:val="00E23C78"/>
    <w:rsid w:val="00E23F10"/>
    <w:rsid w:val="00E23F97"/>
    <w:rsid w:val="00E24206"/>
    <w:rsid w:val="00E24730"/>
    <w:rsid w:val="00E247C8"/>
    <w:rsid w:val="00E24856"/>
    <w:rsid w:val="00E2500B"/>
    <w:rsid w:val="00E25229"/>
    <w:rsid w:val="00E25292"/>
    <w:rsid w:val="00E252B0"/>
    <w:rsid w:val="00E2542D"/>
    <w:rsid w:val="00E25A13"/>
    <w:rsid w:val="00E25BA7"/>
    <w:rsid w:val="00E25BBD"/>
    <w:rsid w:val="00E25D48"/>
    <w:rsid w:val="00E26442"/>
    <w:rsid w:val="00E2661B"/>
    <w:rsid w:val="00E26B88"/>
    <w:rsid w:val="00E275D1"/>
    <w:rsid w:val="00E279C7"/>
    <w:rsid w:val="00E27A47"/>
    <w:rsid w:val="00E27ACC"/>
    <w:rsid w:val="00E27CB7"/>
    <w:rsid w:val="00E30096"/>
    <w:rsid w:val="00E3083F"/>
    <w:rsid w:val="00E30895"/>
    <w:rsid w:val="00E30DB7"/>
    <w:rsid w:val="00E313D4"/>
    <w:rsid w:val="00E31746"/>
    <w:rsid w:val="00E317AE"/>
    <w:rsid w:val="00E319FF"/>
    <w:rsid w:val="00E31C1C"/>
    <w:rsid w:val="00E31F51"/>
    <w:rsid w:val="00E320AE"/>
    <w:rsid w:val="00E3218A"/>
    <w:rsid w:val="00E329C9"/>
    <w:rsid w:val="00E32E6F"/>
    <w:rsid w:val="00E3333A"/>
    <w:rsid w:val="00E3366B"/>
    <w:rsid w:val="00E33B23"/>
    <w:rsid w:val="00E33C73"/>
    <w:rsid w:val="00E341A7"/>
    <w:rsid w:val="00E342CC"/>
    <w:rsid w:val="00E347F7"/>
    <w:rsid w:val="00E35153"/>
    <w:rsid w:val="00E35B14"/>
    <w:rsid w:val="00E35DEB"/>
    <w:rsid w:val="00E36107"/>
    <w:rsid w:val="00E36AB2"/>
    <w:rsid w:val="00E36E25"/>
    <w:rsid w:val="00E37119"/>
    <w:rsid w:val="00E3765D"/>
    <w:rsid w:val="00E377A4"/>
    <w:rsid w:val="00E379C9"/>
    <w:rsid w:val="00E37EC6"/>
    <w:rsid w:val="00E37F20"/>
    <w:rsid w:val="00E400B9"/>
    <w:rsid w:val="00E409A5"/>
    <w:rsid w:val="00E40D8C"/>
    <w:rsid w:val="00E417F8"/>
    <w:rsid w:val="00E418F5"/>
    <w:rsid w:val="00E419BC"/>
    <w:rsid w:val="00E41A4E"/>
    <w:rsid w:val="00E425A6"/>
    <w:rsid w:val="00E432F4"/>
    <w:rsid w:val="00E43616"/>
    <w:rsid w:val="00E437FB"/>
    <w:rsid w:val="00E43B25"/>
    <w:rsid w:val="00E43DE6"/>
    <w:rsid w:val="00E43F21"/>
    <w:rsid w:val="00E441EC"/>
    <w:rsid w:val="00E4548C"/>
    <w:rsid w:val="00E455AC"/>
    <w:rsid w:val="00E4580C"/>
    <w:rsid w:val="00E45A60"/>
    <w:rsid w:val="00E45B2D"/>
    <w:rsid w:val="00E45F66"/>
    <w:rsid w:val="00E479B7"/>
    <w:rsid w:val="00E47E07"/>
    <w:rsid w:val="00E51643"/>
    <w:rsid w:val="00E51747"/>
    <w:rsid w:val="00E519F7"/>
    <w:rsid w:val="00E5397C"/>
    <w:rsid w:val="00E53BFB"/>
    <w:rsid w:val="00E53C36"/>
    <w:rsid w:val="00E54B80"/>
    <w:rsid w:val="00E54B92"/>
    <w:rsid w:val="00E55A0E"/>
    <w:rsid w:val="00E55C81"/>
    <w:rsid w:val="00E56026"/>
    <w:rsid w:val="00E5674D"/>
    <w:rsid w:val="00E56DF9"/>
    <w:rsid w:val="00E56E99"/>
    <w:rsid w:val="00E5700B"/>
    <w:rsid w:val="00E5765D"/>
    <w:rsid w:val="00E57709"/>
    <w:rsid w:val="00E604A5"/>
    <w:rsid w:val="00E607E6"/>
    <w:rsid w:val="00E60990"/>
    <w:rsid w:val="00E60A6B"/>
    <w:rsid w:val="00E60AA9"/>
    <w:rsid w:val="00E61786"/>
    <w:rsid w:val="00E61D8D"/>
    <w:rsid w:val="00E62E49"/>
    <w:rsid w:val="00E62F28"/>
    <w:rsid w:val="00E636E8"/>
    <w:rsid w:val="00E65105"/>
    <w:rsid w:val="00E65988"/>
    <w:rsid w:val="00E65B00"/>
    <w:rsid w:val="00E65C1F"/>
    <w:rsid w:val="00E66020"/>
    <w:rsid w:val="00E665BD"/>
    <w:rsid w:val="00E667BF"/>
    <w:rsid w:val="00E66D5C"/>
    <w:rsid w:val="00E66F39"/>
    <w:rsid w:val="00E66F81"/>
    <w:rsid w:val="00E6723A"/>
    <w:rsid w:val="00E672BF"/>
    <w:rsid w:val="00E67418"/>
    <w:rsid w:val="00E6771C"/>
    <w:rsid w:val="00E678F7"/>
    <w:rsid w:val="00E67C75"/>
    <w:rsid w:val="00E702E4"/>
    <w:rsid w:val="00E7092B"/>
    <w:rsid w:val="00E70D81"/>
    <w:rsid w:val="00E7140E"/>
    <w:rsid w:val="00E7156B"/>
    <w:rsid w:val="00E715F7"/>
    <w:rsid w:val="00E71604"/>
    <w:rsid w:val="00E72594"/>
    <w:rsid w:val="00E72DB0"/>
    <w:rsid w:val="00E7373B"/>
    <w:rsid w:val="00E73927"/>
    <w:rsid w:val="00E7459C"/>
    <w:rsid w:val="00E74B1A"/>
    <w:rsid w:val="00E74B69"/>
    <w:rsid w:val="00E74DE0"/>
    <w:rsid w:val="00E750FC"/>
    <w:rsid w:val="00E758A1"/>
    <w:rsid w:val="00E75F7A"/>
    <w:rsid w:val="00E76243"/>
    <w:rsid w:val="00E7736B"/>
    <w:rsid w:val="00E776EC"/>
    <w:rsid w:val="00E77C35"/>
    <w:rsid w:val="00E80118"/>
    <w:rsid w:val="00E80A31"/>
    <w:rsid w:val="00E811A9"/>
    <w:rsid w:val="00E81ABF"/>
    <w:rsid w:val="00E81DF0"/>
    <w:rsid w:val="00E82970"/>
    <w:rsid w:val="00E82D36"/>
    <w:rsid w:val="00E831FC"/>
    <w:rsid w:val="00E83392"/>
    <w:rsid w:val="00E833C0"/>
    <w:rsid w:val="00E83455"/>
    <w:rsid w:val="00E83842"/>
    <w:rsid w:val="00E83AD0"/>
    <w:rsid w:val="00E83BF4"/>
    <w:rsid w:val="00E8421B"/>
    <w:rsid w:val="00E84474"/>
    <w:rsid w:val="00E845A5"/>
    <w:rsid w:val="00E845B7"/>
    <w:rsid w:val="00E84982"/>
    <w:rsid w:val="00E84B75"/>
    <w:rsid w:val="00E84D13"/>
    <w:rsid w:val="00E8508B"/>
    <w:rsid w:val="00E8512E"/>
    <w:rsid w:val="00E85907"/>
    <w:rsid w:val="00E85E57"/>
    <w:rsid w:val="00E85F6C"/>
    <w:rsid w:val="00E864F7"/>
    <w:rsid w:val="00E86623"/>
    <w:rsid w:val="00E866EB"/>
    <w:rsid w:val="00E869CB"/>
    <w:rsid w:val="00E87D68"/>
    <w:rsid w:val="00E9020A"/>
    <w:rsid w:val="00E92416"/>
    <w:rsid w:val="00E92423"/>
    <w:rsid w:val="00E9271F"/>
    <w:rsid w:val="00E928EA"/>
    <w:rsid w:val="00E92C26"/>
    <w:rsid w:val="00E9387B"/>
    <w:rsid w:val="00E93E96"/>
    <w:rsid w:val="00E94437"/>
    <w:rsid w:val="00E94650"/>
    <w:rsid w:val="00E9491E"/>
    <w:rsid w:val="00E95286"/>
    <w:rsid w:val="00E95565"/>
    <w:rsid w:val="00E95CAA"/>
    <w:rsid w:val="00E966E0"/>
    <w:rsid w:val="00E97A60"/>
    <w:rsid w:val="00EA0188"/>
    <w:rsid w:val="00EA024F"/>
    <w:rsid w:val="00EA04D8"/>
    <w:rsid w:val="00EA0553"/>
    <w:rsid w:val="00EA06F7"/>
    <w:rsid w:val="00EA097D"/>
    <w:rsid w:val="00EA0D50"/>
    <w:rsid w:val="00EA13F6"/>
    <w:rsid w:val="00EA1853"/>
    <w:rsid w:val="00EA1E63"/>
    <w:rsid w:val="00EA21D6"/>
    <w:rsid w:val="00EA229D"/>
    <w:rsid w:val="00EA25C2"/>
    <w:rsid w:val="00EA2796"/>
    <w:rsid w:val="00EA282D"/>
    <w:rsid w:val="00EA28D6"/>
    <w:rsid w:val="00EA2A35"/>
    <w:rsid w:val="00EA2C40"/>
    <w:rsid w:val="00EA2E0F"/>
    <w:rsid w:val="00EA2E51"/>
    <w:rsid w:val="00EA33F5"/>
    <w:rsid w:val="00EA3BC5"/>
    <w:rsid w:val="00EA3C44"/>
    <w:rsid w:val="00EA4306"/>
    <w:rsid w:val="00EA4C5A"/>
    <w:rsid w:val="00EA4EF5"/>
    <w:rsid w:val="00EA5034"/>
    <w:rsid w:val="00EA5263"/>
    <w:rsid w:val="00EA542F"/>
    <w:rsid w:val="00EA55AE"/>
    <w:rsid w:val="00EA5703"/>
    <w:rsid w:val="00EA5CC7"/>
    <w:rsid w:val="00EA5E80"/>
    <w:rsid w:val="00EA5F42"/>
    <w:rsid w:val="00EA65C7"/>
    <w:rsid w:val="00EA68E6"/>
    <w:rsid w:val="00EA69E9"/>
    <w:rsid w:val="00EA7A16"/>
    <w:rsid w:val="00EA7D1F"/>
    <w:rsid w:val="00EA7EF6"/>
    <w:rsid w:val="00EB0AED"/>
    <w:rsid w:val="00EB0F64"/>
    <w:rsid w:val="00EB10AB"/>
    <w:rsid w:val="00EB1719"/>
    <w:rsid w:val="00EB1D18"/>
    <w:rsid w:val="00EB25A8"/>
    <w:rsid w:val="00EB286F"/>
    <w:rsid w:val="00EB2DB7"/>
    <w:rsid w:val="00EB2E4D"/>
    <w:rsid w:val="00EB313F"/>
    <w:rsid w:val="00EB32B9"/>
    <w:rsid w:val="00EB35A5"/>
    <w:rsid w:val="00EB3877"/>
    <w:rsid w:val="00EB3BC2"/>
    <w:rsid w:val="00EB3C4E"/>
    <w:rsid w:val="00EB42AE"/>
    <w:rsid w:val="00EB4462"/>
    <w:rsid w:val="00EB5585"/>
    <w:rsid w:val="00EB567F"/>
    <w:rsid w:val="00EB5F33"/>
    <w:rsid w:val="00EB61DC"/>
    <w:rsid w:val="00EB620B"/>
    <w:rsid w:val="00EB65E6"/>
    <w:rsid w:val="00EB6697"/>
    <w:rsid w:val="00EB7104"/>
    <w:rsid w:val="00EB73BE"/>
    <w:rsid w:val="00EB7D7E"/>
    <w:rsid w:val="00EB7EBA"/>
    <w:rsid w:val="00EC0038"/>
    <w:rsid w:val="00EC01C6"/>
    <w:rsid w:val="00EC03D7"/>
    <w:rsid w:val="00EC0533"/>
    <w:rsid w:val="00EC0609"/>
    <w:rsid w:val="00EC161B"/>
    <w:rsid w:val="00EC241F"/>
    <w:rsid w:val="00EC2483"/>
    <w:rsid w:val="00EC2629"/>
    <w:rsid w:val="00EC2824"/>
    <w:rsid w:val="00EC285B"/>
    <w:rsid w:val="00EC2C7F"/>
    <w:rsid w:val="00EC3470"/>
    <w:rsid w:val="00EC371D"/>
    <w:rsid w:val="00EC374E"/>
    <w:rsid w:val="00EC39FE"/>
    <w:rsid w:val="00EC4B4E"/>
    <w:rsid w:val="00EC504C"/>
    <w:rsid w:val="00EC6389"/>
    <w:rsid w:val="00EC6617"/>
    <w:rsid w:val="00EC6832"/>
    <w:rsid w:val="00EC6946"/>
    <w:rsid w:val="00ED0412"/>
    <w:rsid w:val="00ED05CD"/>
    <w:rsid w:val="00ED0789"/>
    <w:rsid w:val="00ED0D27"/>
    <w:rsid w:val="00ED0D4A"/>
    <w:rsid w:val="00ED0F99"/>
    <w:rsid w:val="00ED12EE"/>
    <w:rsid w:val="00ED1885"/>
    <w:rsid w:val="00ED1B19"/>
    <w:rsid w:val="00ED1EDB"/>
    <w:rsid w:val="00ED2CE4"/>
    <w:rsid w:val="00ED2DCC"/>
    <w:rsid w:val="00ED2E8A"/>
    <w:rsid w:val="00ED3470"/>
    <w:rsid w:val="00ED3715"/>
    <w:rsid w:val="00ED3AF4"/>
    <w:rsid w:val="00ED3C79"/>
    <w:rsid w:val="00ED4386"/>
    <w:rsid w:val="00ED4772"/>
    <w:rsid w:val="00ED4A10"/>
    <w:rsid w:val="00ED4BCA"/>
    <w:rsid w:val="00ED5477"/>
    <w:rsid w:val="00ED54DA"/>
    <w:rsid w:val="00ED565B"/>
    <w:rsid w:val="00ED6072"/>
    <w:rsid w:val="00ED6795"/>
    <w:rsid w:val="00ED6F4F"/>
    <w:rsid w:val="00ED72CD"/>
    <w:rsid w:val="00ED7308"/>
    <w:rsid w:val="00ED730B"/>
    <w:rsid w:val="00ED769F"/>
    <w:rsid w:val="00ED779C"/>
    <w:rsid w:val="00EE01DA"/>
    <w:rsid w:val="00EE03D0"/>
    <w:rsid w:val="00EE0D3E"/>
    <w:rsid w:val="00EE13DE"/>
    <w:rsid w:val="00EE1565"/>
    <w:rsid w:val="00EE1AEE"/>
    <w:rsid w:val="00EE2430"/>
    <w:rsid w:val="00EE2D4F"/>
    <w:rsid w:val="00EE3047"/>
    <w:rsid w:val="00EE372E"/>
    <w:rsid w:val="00EE3A19"/>
    <w:rsid w:val="00EE3CBA"/>
    <w:rsid w:val="00EE4E3D"/>
    <w:rsid w:val="00EE531B"/>
    <w:rsid w:val="00EE55DC"/>
    <w:rsid w:val="00EE5BCB"/>
    <w:rsid w:val="00EE5D3C"/>
    <w:rsid w:val="00EE61A9"/>
    <w:rsid w:val="00EE61B5"/>
    <w:rsid w:val="00EE6C74"/>
    <w:rsid w:val="00EE6ED7"/>
    <w:rsid w:val="00EE71E7"/>
    <w:rsid w:val="00EE7475"/>
    <w:rsid w:val="00EE7A25"/>
    <w:rsid w:val="00EE7CB0"/>
    <w:rsid w:val="00EE7ED9"/>
    <w:rsid w:val="00EF048C"/>
    <w:rsid w:val="00EF0625"/>
    <w:rsid w:val="00EF068C"/>
    <w:rsid w:val="00EF07C8"/>
    <w:rsid w:val="00EF0A2E"/>
    <w:rsid w:val="00EF0FED"/>
    <w:rsid w:val="00EF10EB"/>
    <w:rsid w:val="00EF139B"/>
    <w:rsid w:val="00EF1A22"/>
    <w:rsid w:val="00EF1B03"/>
    <w:rsid w:val="00EF218C"/>
    <w:rsid w:val="00EF2A3F"/>
    <w:rsid w:val="00EF46CE"/>
    <w:rsid w:val="00EF492B"/>
    <w:rsid w:val="00EF4D3B"/>
    <w:rsid w:val="00EF5298"/>
    <w:rsid w:val="00EF52BC"/>
    <w:rsid w:val="00EF58A7"/>
    <w:rsid w:val="00EF6013"/>
    <w:rsid w:val="00EF602C"/>
    <w:rsid w:val="00EF63F2"/>
    <w:rsid w:val="00EF6D2A"/>
    <w:rsid w:val="00EF6E26"/>
    <w:rsid w:val="00EF72C1"/>
    <w:rsid w:val="00EF7561"/>
    <w:rsid w:val="00EF7BAA"/>
    <w:rsid w:val="00EF7E55"/>
    <w:rsid w:val="00F008DE"/>
    <w:rsid w:val="00F00BB8"/>
    <w:rsid w:val="00F00E44"/>
    <w:rsid w:val="00F011CA"/>
    <w:rsid w:val="00F0130E"/>
    <w:rsid w:val="00F01379"/>
    <w:rsid w:val="00F0166D"/>
    <w:rsid w:val="00F017D3"/>
    <w:rsid w:val="00F01830"/>
    <w:rsid w:val="00F01BC8"/>
    <w:rsid w:val="00F029AA"/>
    <w:rsid w:val="00F02F34"/>
    <w:rsid w:val="00F030B9"/>
    <w:rsid w:val="00F0313F"/>
    <w:rsid w:val="00F033EB"/>
    <w:rsid w:val="00F04518"/>
    <w:rsid w:val="00F0474E"/>
    <w:rsid w:val="00F05816"/>
    <w:rsid w:val="00F0646E"/>
    <w:rsid w:val="00F06A19"/>
    <w:rsid w:val="00F06C60"/>
    <w:rsid w:val="00F070B4"/>
    <w:rsid w:val="00F073CE"/>
    <w:rsid w:val="00F07651"/>
    <w:rsid w:val="00F079DB"/>
    <w:rsid w:val="00F07C94"/>
    <w:rsid w:val="00F10140"/>
    <w:rsid w:val="00F108AF"/>
    <w:rsid w:val="00F11154"/>
    <w:rsid w:val="00F11346"/>
    <w:rsid w:val="00F115BE"/>
    <w:rsid w:val="00F11DE0"/>
    <w:rsid w:val="00F124CB"/>
    <w:rsid w:val="00F12D88"/>
    <w:rsid w:val="00F13052"/>
    <w:rsid w:val="00F13191"/>
    <w:rsid w:val="00F13DB8"/>
    <w:rsid w:val="00F14544"/>
    <w:rsid w:val="00F1461B"/>
    <w:rsid w:val="00F1702F"/>
    <w:rsid w:val="00F171B0"/>
    <w:rsid w:val="00F176C3"/>
    <w:rsid w:val="00F2092B"/>
    <w:rsid w:val="00F2094D"/>
    <w:rsid w:val="00F20EA5"/>
    <w:rsid w:val="00F216AD"/>
    <w:rsid w:val="00F21ABB"/>
    <w:rsid w:val="00F21ABF"/>
    <w:rsid w:val="00F2203F"/>
    <w:rsid w:val="00F220E6"/>
    <w:rsid w:val="00F22387"/>
    <w:rsid w:val="00F2293B"/>
    <w:rsid w:val="00F22E82"/>
    <w:rsid w:val="00F231EF"/>
    <w:rsid w:val="00F23298"/>
    <w:rsid w:val="00F23765"/>
    <w:rsid w:val="00F23821"/>
    <w:rsid w:val="00F2440A"/>
    <w:rsid w:val="00F24AA5"/>
    <w:rsid w:val="00F24BF9"/>
    <w:rsid w:val="00F25375"/>
    <w:rsid w:val="00F25963"/>
    <w:rsid w:val="00F25F7B"/>
    <w:rsid w:val="00F26431"/>
    <w:rsid w:val="00F26D66"/>
    <w:rsid w:val="00F26E95"/>
    <w:rsid w:val="00F27229"/>
    <w:rsid w:val="00F2768D"/>
    <w:rsid w:val="00F27B65"/>
    <w:rsid w:val="00F27C1F"/>
    <w:rsid w:val="00F27CA6"/>
    <w:rsid w:val="00F27E1D"/>
    <w:rsid w:val="00F300B8"/>
    <w:rsid w:val="00F3151C"/>
    <w:rsid w:val="00F315E6"/>
    <w:rsid w:val="00F319DD"/>
    <w:rsid w:val="00F31D77"/>
    <w:rsid w:val="00F321A9"/>
    <w:rsid w:val="00F3236F"/>
    <w:rsid w:val="00F3242C"/>
    <w:rsid w:val="00F32692"/>
    <w:rsid w:val="00F32A67"/>
    <w:rsid w:val="00F33B5A"/>
    <w:rsid w:val="00F33FBE"/>
    <w:rsid w:val="00F33FCA"/>
    <w:rsid w:val="00F349CF"/>
    <w:rsid w:val="00F34B36"/>
    <w:rsid w:val="00F34DD8"/>
    <w:rsid w:val="00F35515"/>
    <w:rsid w:val="00F355A3"/>
    <w:rsid w:val="00F3606F"/>
    <w:rsid w:val="00F360B5"/>
    <w:rsid w:val="00F36720"/>
    <w:rsid w:val="00F36AB5"/>
    <w:rsid w:val="00F37322"/>
    <w:rsid w:val="00F37410"/>
    <w:rsid w:val="00F37925"/>
    <w:rsid w:val="00F37BE6"/>
    <w:rsid w:val="00F37F06"/>
    <w:rsid w:val="00F401D6"/>
    <w:rsid w:val="00F40294"/>
    <w:rsid w:val="00F405B4"/>
    <w:rsid w:val="00F4085D"/>
    <w:rsid w:val="00F40A66"/>
    <w:rsid w:val="00F40E9B"/>
    <w:rsid w:val="00F411C5"/>
    <w:rsid w:val="00F412B5"/>
    <w:rsid w:val="00F413DA"/>
    <w:rsid w:val="00F41D84"/>
    <w:rsid w:val="00F435CB"/>
    <w:rsid w:val="00F43BF7"/>
    <w:rsid w:val="00F43FB0"/>
    <w:rsid w:val="00F441BA"/>
    <w:rsid w:val="00F454EF"/>
    <w:rsid w:val="00F4569C"/>
    <w:rsid w:val="00F460EF"/>
    <w:rsid w:val="00F46505"/>
    <w:rsid w:val="00F46B3C"/>
    <w:rsid w:val="00F47112"/>
    <w:rsid w:val="00F474D4"/>
    <w:rsid w:val="00F474EA"/>
    <w:rsid w:val="00F47A05"/>
    <w:rsid w:val="00F47E50"/>
    <w:rsid w:val="00F5034E"/>
    <w:rsid w:val="00F50F89"/>
    <w:rsid w:val="00F51DEB"/>
    <w:rsid w:val="00F5234F"/>
    <w:rsid w:val="00F52846"/>
    <w:rsid w:val="00F52DF9"/>
    <w:rsid w:val="00F52E02"/>
    <w:rsid w:val="00F53465"/>
    <w:rsid w:val="00F53687"/>
    <w:rsid w:val="00F53AB9"/>
    <w:rsid w:val="00F540C0"/>
    <w:rsid w:val="00F5439A"/>
    <w:rsid w:val="00F546EF"/>
    <w:rsid w:val="00F54C19"/>
    <w:rsid w:val="00F54DE4"/>
    <w:rsid w:val="00F55ECC"/>
    <w:rsid w:val="00F56220"/>
    <w:rsid w:val="00F565CA"/>
    <w:rsid w:val="00F570FA"/>
    <w:rsid w:val="00F5714F"/>
    <w:rsid w:val="00F571E3"/>
    <w:rsid w:val="00F57DE2"/>
    <w:rsid w:val="00F603B9"/>
    <w:rsid w:val="00F603D1"/>
    <w:rsid w:val="00F609A2"/>
    <w:rsid w:val="00F61610"/>
    <w:rsid w:val="00F61BB6"/>
    <w:rsid w:val="00F620BC"/>
    <w:rsid w:val="00F621BF"/>
    <w:rsid w:val="00F623D1"/>
    <w:rsid w:val="00F624FE"/>
    <w:rsid w:val="00F627A6"/>
    <w:rsid w:val="00F62D5D"/>
    <w:rsid w:val="00F62D6A"/>
    <w:rsid w:val="00F62F36"/>
    <w:rsid w:val="00F634F8"/>
    <w:rsid w:val="00F63654"/>
    <w:rsid w:val="00F638FE"/>
    <w:rsid w:val="00F64486"/>
    <w:rsid w:val="00F649AD"/>
    <w:rsid w:val="00F64A2C"/>
    <w:rsid w:val="00F652EF"/>
    <w:rsid w:val="00F65AA0"/>
    <w:rsid w:val="00F65E7E"/>
    <w:rsid w:val="00F663A5"/>
    <w:rsid w:val="00F67203"/>
    <w:rsid w:val="00F6746D"/>
    <w:rsid w:val="00F677A2"/>
    <w:rsid w:val="00F67981"/>
    <w:rsid w:val="00F67A51"/>
    <w:rsid w:val="00F67F22"/>
    <w:rsid w:val="00F705D2"/>
    <w:rsid w:val="00F7084F"/>
    <w:rsid w:val="00F709BB"/>
    <w:rsid w:val="00F70E6B"/>
    <w:rsid w:val="00F7143F"/>
    <w:rsid w:val="00F716BE"/>
    <w:rsid w:val="00F718E0"/>
    <w:rsid w:val="00F71DC6"/>
    <w:rsid w:val="00F72119"/>
    <w:rsid w:val="00F725BC"/>
    <w:rsid w:val="00F72B95"/>
    <w:rsid w:val="00F72DF0"/>
    <w:rsid w:val="00F7306C"/>
    <w:rsid w:val="00F7323E"/>
    <w:rsid w:val="00F7341A"/>
    <w:rsid w:val="00F7346E"/>
    <w:rsid w:val="00F74677"/>
    <w:rsid w:val="00F7491F"/>
    <w:rsid w:val="00F74C53"/>
    <w:rsid w:val="00F74DCB"/>
    <w:rsid w:val="00F75282"/>
    <w:rsid w:val="00F7584E"/>
    <w:rsid w:val="00F75C68"/>
    <w:rsid w:val="00F75CDE"/>
    <w:rsid w:val="00F7617C"/>
    <w:rsid w:val="00F76215"/>
    <w:rsid w:val="00F76553"/>
    <w:rsid w:val="00F76662"/>
    <w:rsid w:val="00F769AC"/>
    <w:rsid w:val="00F76DE5"/>
    <w:rsid w:val="00F7707C"/>
    <w:rsid w:val="00F7715B"/>
    <w:rsid w:val="00F7774C"/>
    <w:rsid w:val="00F77E54"/>
    <w:rsid w:val="00F80E9F"/>
    <w:rsid w:val="00F810E2"/>
    <w:rsid w:val="00F811ED"/>
    <w:rsid w:val="00F81500"/>
    <w:rsid w:val="00F817E4"/>
    <w:rsid w:val="00F81A01"/>
    <w:rsid w:val="00F826E2"/>
    <w:rsid w:val="00F82B59"/>
    <w:rsid w:val="00F835B3"/>
    <w:rsid w:val="00F844C9"/>
    <w:rsid w:val="00F844D4"/>
    <w:rsid w:val="00F84516"/>
    <w:rsid w:val="00F84534"/>
    <w:rsid w:val="00F84ACB"/>
    <w:rsid w:val="00F854E4"/>
    <w:rsid w:val="00F85509"/>
    <w:rsid w:val="00F85E91"/>
    <w:rsid w:val="00F86ACB"/>
    <w:rsid w:val="00F86BB3"/>
    <w:rsid w:val="00F86C13"/>
    <w:rsid w:val="00F871DC"/>
    <w:rsid w:val="00F8749D"/>
    <w:rsid w:val="00F876C8"/>
    <w:rsid w:val="00F876E0"/>
    <w:rsid w:val="00F87A42"/>
    <w:rsid w:val="00F87AE0"/>
    <w:rsid w:val="00F90176"/>
    <w:rsid w:val="00F90534"/>
    <w:rsid w:val="00F905A1"/>
    <w:rsid w:val="00F912A5"/>
    <w:rsid w:val="00F914D0"/>
    <w:rsid w:val="00F91D27"/>
    <w:rsid w:val="00F9213A"/>
    <w:rsid w:val="00F921E0"/>
    <w:rsid w:val="00F92CBA"/>
    <w:rsid w:val="00F94112"/>
    <w:rsid w:val="00F94221"/>
    <w:rsid w:val="00F9445E"/>
    <w:rsid w:val="00F94460"/>
    <w:rsid w:val="00F945FF"/>
    <w:rsid w:val="00F946AD"/>
    <w:rsid w:val="00F9559B"/>
    <w:rsid w:val="00F95B08"/>
    <w:rsid w:val="00F95B1A"/>
    <w:rsid w:val="00F95CE0"/>
    <w:rsid w:val="00F95DA0"/>
    <w:rsid w:val="00F95E96"/>
    <w:rsid w:val="00F95ED9"/>
    <w:rsid w:val="00F96275"/>
    <w:rsid w:val="00F96563"/>
    <w:rsid w:val="00F966A5"/>
    <w:rsid w:val="00F973D9"/>
    <w:rsid w:val="00F97548"/>
    <w:rsid w:val="00F9763E"/>
    <w:rsid w:val="00F97A22"/>
    <w:rsid w:val="00FA020E"/>
    <w:rsid w:val="00FA0681"/>
    <w:rsid w:val="00FA09E1"/>
    <w:rsid w:val="00FA0EB4"/>
    <w:rsid w:val="00FA10EC"/>
    <w:rsid w:val="00FA1CA4"/>
    <w:rsid w:val="00FA2141"/>
    <w:rsid w:val="00FA27FF"/>
    <w:rsid w:val="00FA2F31"/>
    <w:rsid w:val="00FA2F3F"/>
    <w:rsid w:val="00FA3287"/>
    <w:rsid w:val="00FA3369"/>
    <w:rsid w:val="00FA3569"/>
    <w:rsid w:val="00FA3D16"/>
    <w:rsid w:val="00FA41C8"/>
    <w:rsid w:val="00FA4358"/>
    <w:rsid w:val="00FA490D"/>
    <w:rsid w:val="00FA4B0C"/>
    <w:rsid w:val="00FA545A"/>
    <w:rsid w:val="00FA5463"/>
    <w:rsid w:val="00FA5656"/>
    <w:rsid w:val="00FA588C"/>
    <w:rsid w:val="00FA5AF2"/>
    <w:rsid w:val="00FA66B8"/>
    <w:rsid w:val="00FA690B"/>
    <w:rsid w:val="00FA699B"/>
    <w:rsid w:val="00FA722D"/>
    <w:rsid w:val="00FA734A"/>
    <w:rsid w:val="00FA74D3"/>
    <w:rsid w:val="00FA7651"/>
    <w:rsid w:val="00FB02EA"/>
    <w:rsid w:val="00FB05E8"/>
    <w:rsid w:val="00FB0DBF"/>
    <w:rsid w:val="00FB0E46"/>
    <w:rsid w:val="00FB10D8"/>
    <w:rsid w:val="00FB1A68"/>
    <w:rsid w:val="00FB1B15"/>
    <w:rsid w:val="00FB226B"/>
    <w:rsid w:val="00FB2C44"/>
    <w:rsid w:val="00FB36F1"/>
    <w:rsid w:val="00FB3D97"/>
    <w:rsid w:val="00FB403B"/>
    <w:rsid w:val="00FB425D"/>
    <w:rsid w:val="00FB4313"/>
    <w:rsid w:val="00FB48BE"/>
    <w:rsid w:val="00FB4FB6"/>
    <w:rsid w:val="00FB55B6"/>
    <w:rsid w:val="00FB5896"/>
    <w:rsid w:val="00FB5FBB"/>
    <w:rsid w:val="00FB6090"/>
    <w:rsid w:val="00FB60BB"/>
    <w:rsid w:val="00FB654E"/>
    <w:rsid w:val="00FB6BF9"/>
    <w:rsid w:val="00FB727E"/>
    <w:rsid w:val="00FB769C"/>
    <w:rsid w:val="00FB7719"/>
    <w:rsid w:val="00FB7A80"/>
    <w:rsid w:val="00FC017F"/>
    <w:rsid w:val="00FC0952"/>
    <w:rsid w:val="00FC1430"/>
    <w:rsid w:val="00FC18A9"/>
    <w:rsid w:val="00FC1944"/>
    <w:rsid w:val="00FC1A80"/>
    <w:rsid w:val="00FC24D2"/>
    <w:rsid w:val="00FC25ED"/>
    <w:rsid w:val="00FC26F1"/>
    <w:rsid w:val="00FC33CA"/>
    <w:rsid w:val="00FC34F5"/>
    <w:rsid w:val="00FC3506"/>
    <w:rsid w:val="00FC395C"/>
    <w:rsid w:val="00FC3A37"/>
    <w:rsid w:val="00FC44CF"/>
    <w:rsid w:val="00FC51E1"/>
    <w:rsid w:val="00FC582D"/>
    <w:rsid w:val="00FC5FA1"/>
    <w:rsid w:val="00FC5FE0"/>
    <w:rsid w:val="00FC63E3"/>
    <w:rsid w:val="00FC6CB7"/>
    <w:rsid w:val="00FC72D3"/>
    <w:rsid w:val="00FC72EA"/>
    <w:rsid w:val="00FC7619"/>
    <w:rsid w:val="00FC76AE"/>
    <w:rsid w:val="00FD040D"/>
    <w:rsid w:val="00FD07C3"/>
    <w:rsid w:val="00FD1FB2"/>
    <w:rsid w:val="00FD2242"/>
    <w:rsid w:val="00FD2978"/>
    <w:rsid w:val="00FD2D97"/>
    <w:rsid w:val="00FD3B1A"/>
    <w:rsid w:val="00FD4066"/>
    <w:rsid w:val="00FD4ACF"/>
    <w:rsid w:val="00FD55E1"/>
    <w:rsid w:val="00FD5FD2"/>
    <w:rsid w:val="00FD6629"/>
    <w:rsid w:val="00FD6A01"/>
    <w:rsid w:val="00FD78B5"/>
    <w:rsid w:val="00FD7D01"/>
    <w:rsid w:val="00FD7F11"/>
    <w:rsid w:val="00FE0113"/>
    <w:rsid w:val="00FE06BB"/>
    <w:rsid w:val="00FE0BC2"/>
    <w:rsid w:val="00FE1458"/>
    <w:rsid w:val="00FE18AA"/>
    <w:rsid w:val="00FE210B"/>
    <w:rsid w:val="00FE252A"/>
    <w:rsid w:val="00FE258A"/>
    <w:rsid w:val="00FE258C"/>
    <w:rsid w:val="00FE27CE"/>
    <w:rsid w:val="00FE2CD0"/>
    <w:rsid w:val="00FE2D71"/>
    <w:rsid w:val="00FE2E76"/>
    <w:rsid w:val="00FE30B1"/>
    <w:rsid w:val="00FE38B7"/>
    <w:rsid w:val="00FE432F"/>
    <w:rsid w:val="00FE450D"/>
    <w:rsid w:val="00FE4703"/>
    <w:rsid w:val="00FE4833"/>
    <w:rsid w:val="00FE4948"/>
    <w:rsid w:val="00FE4D36"/>
    <w:rsid w:val="00FE4ECB"/>
    <w:rsid w:val="00FE525D"/>
    <w:rsid w:val="00FE5A06"/>
    <w:rsid w:val="00FE6575"/>
    <w:rsid w:val="00FE6752"/>
    <w:rsid w:val="00FE695E"/>
    <w:rsid w:val="00FE70A6"/>
    <w:rsid w:val="00FE7925"/>
    <w:rsid w:val="00FF01FF"/>
    <w:rsid w:val="00FF0379"/>
    <w:rsid w:val="00FF0706"/>
    <w:rsid w:val="00FF10BB"/>
    <w:rsid w:val="00FF127A"/>
    <w:rsid w:val="00FF1296"/>
    <w:rsid w:val="00FF13CE"/>
    <w:rsid w:val="00FF14BC"/>
    <w:rsid w:val="00FF1507"/>
    <w:rsid w:val="00FF1D19"/>
    <w:rsid w:val="00FF1F34"/>
    <w:rsid w:val="00FF2215"/>
    <w:rsid w:val="00FF26ED"/>
    <w:rsid w:val="00FF32A5"/>
    <w:rsid w:val="00FF3755"/>
    <w:rsid w:val="00FF43FF"/>
    <w:rsid w:val="00FF474C"/>
    <w:rsid w:val="00FF4EA5"/>
    <w:rsid w:val="00FF4F34"/>
    <w:rsid w:val="00FF55EF"/>
    <w:rsid w:val="00FF6478"/>
    <w:rsid w:val="00FF65F3"/>
    <w:rsid w:val="00FF716A"/>
    <w:rsid w:val="00FF7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38A06E92"/>
  <w15:docId w15:val="{397113EE-2790-48AB-A765-470E9FF1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7A3A"/>
    <w:rPr>
      <w:noProof/>
      <w:sz w:val="24"/>
      <w:szCs w:val="24"/>
      <w:lang w:val="ro-RO"/>
    </w:rPr>
  </w:style>
  <w:style w:type="paragraph" w:styleId="Heading1">
    <w:name w:val="heading 1"/>
    <w:aliases w:val="BAR"/>
    <w:basedOn w:val="Normal"/>
    <w:next w:val="Normal"/>
    <w:link w:val="Heading1Char"/>
    <w:qFormat/>
    <w:rsid w:val="00697A3A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697A3A"/>
    <w:pPr>
      <w:keepNext/>
      <w:spacing w:before="60" w:after="60" w:line="192" w:lineRule="auto"/>
      <w:ind w:left="57" w:right="57"/>
      <w:outlineLvl w:val="1"/>
    </w:pPr>
    <w:rPr>
      <w:rFonts w:ascii="Helvetica-R" w:hAnsi="Helvetica-R"/>
      <w:b/>
      <w:bCs/>
      <w:sz w:val="20"/>
    </w:rPr>
  </w:style>
  <w:style w:type="paragraph" w:styleId="Heading3">
    <w:name w:val="heading 3"/>
    <w:basedOn w:val="Normal"/>
    <w:next w:val="Normal"/>
    <w:qFormat/>
    <w:rsid w:val="00697A3A"/>
    <w:pPr>
      <w:keepNext/>
      <w:spacing w:line="192" w:lineRule="auto"/>
      <w:ind w:left="57" w:right="57"/>
      <w:outlineLvl w:val="2"/>
    </w:pPr>
    <w:rPr>
      <w:rFonts w:ascii="Times-Roman-R" w:hAnsi="Times-Roman-R"/>
      <w:b/>
      <w:bCs/>
    </w:rPr>
  </w:style>
  <w:style w:type="paragraph" w:styleId="Heading4">
    <w:name w:val="heading 4"/>
    <w:basedOn w:val="Normal"/>
    <w:next w:val="Normal"/>
    <w:qFormat/>
    <w:rsid w:val="00697A3A"/>
    <w:pPr>
      <w:keepNext/>
      <w:spacing w:before="40" w:line="192" w:lineRule="auto"/>
      <w:ind w:left="57" w:right="57"/>
      <w:outlineLvl w:val="3"/>
    </w:pPr>
    <w:rPr>
      <w:rFonts w:ascii="Times-Roman-R" w:hAnsi="Times-Roman-R"/>
      <w:b/>
      <w:bCs/>
      <w:sz w:val="22"/>
    </w:rPr>
  </w:style>
  <w:style w:type="paragraph" w:styleId="Heading5">
    <w:name w:val="heading 5"/>
    <w:aliases w:val="normal"/>
    <w:basedOn w:val="Normal"/>
    <w:next w:val="Normal"/>
    <w:qFormat/>
    <w:rsid w:val="00697A3A"/>
    <w:pPr>
      <w:keepNext/>
      <w:spacing w:before="40" w:after="40" w:line="192" w:lineRule="auto"/>
      <w:ind w:left="57" w:right="57"/>
      <w:jc w:val="center"/>
      <w:outlineLvl w:val="4"/>
    </w:pPr>
    <w:rPr>
      <w:rFonts w:ascii="Times-Roman-R" w:hAnsi="Times-Roman-R"/>
      <w:b/>
      <w:bCs/>
      <w:spacing w:val="-10"/>
      <w:sz w:val="22"/>
    </w:rPr>
  </w:style>
  <w:style w:type="paragraph" w:styleId="Heading6">
    <w:name w:val="heading 6"/>
    <w:basedOn w:val="Normal"/>
    <w:next w:val="Normal"/>
    <w:qFormat/>
    <w:rsid w:val="00697A3A"/>
    <w:pPr>
      <w:keepNext/>
      <w:outlineLvl w:val="5"/>
    </w:pPr>
    <w:rPr>
      <w:rFonts w:ascii="Helvetica-R" w:hAnsi="Helvetica-R"/>
      <w:b/>
      <w:bCs/>
      <w:sz w:val="20"/>
    </w:rPr>
  </w:style>
  <w:style w:type="paragraph" w:styleId="Heading7">
    <w:name w:val="heading 7"/>
    <w:basedOn w:val="Normal"/>
    <w:next w:val="Normal"/>
    <w:link w:val="Heading7Char"/>
    <w:qFormat/>
    <w:rsid w:val="00697A3A"/>
    <w:pPr>
      <w:keepNext/>
      <w:jc w:val="center"/>
      <w:outlineLvl w:val="6"/>
    </w:pPr>
    <w:rPr>
      <w:rFonts w:ascii="Helvetica-R" w:hAnsi="Helvetica-R"/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697A3A"/>
    <w:pPr>
      <w:keepNext/>
      <w:spacing w:line="192" w:lineRule="auto"/>
      <w:outlineLvl w:val="7"/>
    </w:pPr>
    <w:rPr>
      <w:rFonts w:ascii="Helvetica-R" w:hAnsi="Helvetica-R"/>
      <w:b/>
      <w:bCs/>
      <w:i/>
      <w:iCs/>
      <w:sz w:val="22"/>
      <w:lang w:eastAsia="ro-RO"/>
    </w:rPr>
  </w:style>
  <w:style w:type="paragraph" w:styleId="Heading9">
    <w:name w:val="heading 9"/>
    <w:basedOn w:val="Normal"/>
    <w:next w:val="Normal"/>
    <w:link w:val="Heading9Char"/>
    <w:qFormat/>
    <w:rsid w:val="00697A3A"/>
    <w:pPr>
      <w:keepNext/>
      <w:jc w:val="right"/>
      <w:outlineLvl w:val="8"/>
    </w:pPr>
    <w:rPr>
      <w:b/>
      <w:bCs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RSTYLE">
    <w:name w:val="BARSTYLE"/>
    <w:basedOn w:val="Normal"/>
    <w:rsid w:val="00697A3A"/>
    <w:pPr>
      <w:tabs>
        <w:tab w:val="left" w:pos="284"/>
        <w:tab w:val="right" w:pos="709"/>
        <w:tab w:val="left" w:pos="1701"/>
        <w:tab w:val="left" w:pos="2835"/>
        <w:tab w:val="right" w:pos="3402"/>
        <w:tab w:val="left" w:pos="3969"/>
        <w:tab w:val="left" w:pos="4820"/>
        <w:tab w:val="left" w:pos="5670"/>
        <w:tab w:val="right" w:pos="7088"/>
      </w:tabs>
      <w:ind w:left="57" w:right="57"/>
    </w:pPr>
    <w:rPr>
      <w:rFonts w:ascii="Times-Roman-R" w:hAnsi="Times-Roman-R"/>
      <w:sz w:val="22"/>
      <w:szCs w:val="20"/>
      <w:lang w:val="nl-NL"/>
    </w:rPr>
  </w:style>
  <w:style w:type="paragraph" w:styleId="Header">
    <w:name w:val="header"/>
    <w:basedOn w:val="Normal"/>
    <w:link w:val="HeaderChar"/>
    <w:rsid w:val="00697A3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697A3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97A3A"/>
  </w:style>
  <w:style w:type="paragraph" w:styleId="BlockText">
    <w:name w:val="Block Text"/>
    <w:basedOn w:val="Normal"/>
    <w:rsid w:val="00697A3A"/>
    <w:pPr>
      <w:spacing w:before="40" w:line="192" w:lineRule="auto"/>
      <w:ind w:left="113" w:right="113"/>
      <w:jc w:val="center"/>
    </w:pPr>
    <w:rPr>
      <w:rFonts w:ascii="Times-Roman-R" w:hAnsi="Times-Roman-R"/>
      <w:sz w:val="22"/>
    </w:rPr>
  </w:style>
  <w:style w:type="paragraph" w:styleId="Caption">
    <w:name w:val="caption"/>
    <w:basedOn w:val="Normal"/>
    <w:next w:val="Normal"/>
    <w:qFormat/>
    <w:rsid w:val="00697A3A"/>
    <w:rPr>
      <w:rFonts w:ascii="Times-Roman-R" w:hAnsi="Times-Roman-R"/>
      <w:b/>
      <w:bCs/>
      <w:sz w:val="22"/>
    </w:rPr>
  </w:style>
  <w:style w:type="paragraph" w:styleId="Title">
    <w:name w:val="Title"/>
    <w:basedOn w:val="Normal"/>
    <w:qFormat/>
    <w:rsid w:val="00697A3A"/>
    <w:pPr>
      <w:jc w:val="center"/>
    </w:pPr>
    <w:rPr>
      <w:rFonts w:ascii="Times-Roman-R" w:hAnsi="Times-Roman-R"/>
      <w:spacing w:val="40"/>
      <w:sz w:val="32"/>
    </w:rPr>
  </w:style>
  <w:style w:type="paragraph" w:styleId="BodyText">
    <w:name w:val="Body Text"/>
    <w:basedOn w:val="Normal"/>
    <w:link w:val="BodyTextChar"/>
    <w:rsid w:val="00697A3A"/>
    <w:pPr>
      <w:spacing w:before="40" w:after="40" w:line="192" w:lineRule="auto"/>
      <w:jc w:val="center"/>
    </w:pPr>
    <w:rPr>
      <w:rFonts w:ascii="Helvetica-R" w:hAnsi="Helvetica-R"/>
      <w:b/>
      <w:bCs/>
      <w:sz w:val="20"/>
    </w:rPr>
  </w:style>
  <w:style w:type="character" w:styleId="Hyperlink">
    <w:name w:val="Hyperlink"/>
    <w:rsid w:val="00A61F0D"/>
    <w:rPr>
      <w:color w:val="0000FF"/>
      <w:u w:val="single"/>
    </w:rPr>
  </w:style>
  <w:style w:type="character" w:styleId="FollowedHyperlink">
    <w:name w:val="FollowedHyperlink"/>
    <w:rsid w:val="00A61F0D"/>
    <w:rPr>
      <w:color w:val="800080"/>
      <w:u w:val="single"/>
    </w:rPr>
  </w:style>
  <w:style w:type="character" w:customStyle="1" w:styleId="Heading1Char">
    <w:name w:val="Heading 1 Char"/>
    <w:aliases w:val="BAR Char"/>
    <w:link w:val="Heading1"/>
    <w:rsid w:val="00A42DF7"/>
    <w:rPr>
      <w:b/>
      <w:bCs/>
      <w:noProof/>
      <w:sz w:val="24"/>
      <w:szCs w:val="24"/>
      <w:lang w:val="ro-RO"/>
    </w:rPr>
  </w:style>
  <w:style w:type="character" w:customStyle="1" w:styleId="Heading2Char">
    <w:name w:val="Heading 2 Char"/>
    <w:link w:val="Heading2"/>
    <w:rsid w:val="00A42DF7"/>
    <w:rPr>
      <w:rFonts w:ascii="Helvetica-R" w:hAnsi="Helvetica-R"/>
      <w:b/>
      <w:bCs/>
      <w:noProof/>
      <w:szCs w:val="24"/>
      <w:lang w:val="ro-RO"/>
    </w:rPr>
  </w:style>
  <w:style w:type="character" w:customStyle="1" w:styleId="Heading7Char">
    <w:name w:val="Heading 7 Char"/>
    <w:link w:val="Heading7"/>
    <w:rsid w:val="00A42DF7"/>
    <w:rPr>
      <w:rFonts w:ascii="Helvetica-R" w:hAnsi="Helvetica-R"/>
      <w:b/>
      <w:bCs/>
      <w:noProof/>
      <w:sz w:val="28"/>
      <w:szCs w:val="24"/>
      <w:lang w:val="ro-RO"/>
    </w:rPr>
  </w:style>
  <w:style w:type="character" w:customStyle="1" w:styleId="Heading8Char">
    <w:name w:val="Heading 8 Char"/>
    <w:link w:val="Heading8"/>
    <w:rsid w:val="00A42DF7"/>
    <w:rPr>
      <w:rFonts w:ascii="Helvetica-R" w:hAnsi="Helvetica-R"/>
      <w:b/>
      <w:bCs/>
      <w:i/>
      <w:iCs/>
      <w:noProof/>
      <w:sz w:val="22"/>
      <w:szCs w:val="24"/>
      <w:lang w:val="ro-RO" w:eastAsia="ro-RO"/>
    </w:rPr>
  </w:style>
  <w:style w:type="character" w:customStyle="1" w:styleId="Heading9Char">
    <w:name w:val="Heading 9 Char"/>
    <w:link w:val="Heading9"/>
    <w:rsid w:val="00A42DF7"/>
    <w:rPr>
      <w:b/>
      <w:bCs/>
      <w:i/>
      <w:iCs/>
      <w:noProof/>
      <w:szCs w:val="24"/>
      <w:lang w:val="ro-RO"/>
    </w:rPr>
  </w:style>
  <w:style w:type="character" w:customStyle="1" w:styleId="BodyTextChar">
    <w:name w:val="Body Text Char"/>
    <w:link w:val="BodyText"/>
    <w:rsid w:val="00A42DF7"/>
    <w:rPr>
      <w:rFonts w:ascii="Helvetica-R" w:hAnsi="Helvetica-R"/>
      <w:b/>
      <w:bCs/>
      <w:noProof/>
      <w:szCs w:val="24"/>
      <w:lang w:val="ro-RO"/>
    </w:rPr>
  </w:style>
  <w:style w:type="character" w:customStyle="1" w:styleId="HeaderChar">
    <w:name w:val="Header Char"/>
    <w:link w:val="Header"/>
    <w:rsid w:val="00A42DF7"/>
    <w:rPr>
      <w:noProof/>
      <w:sz w:val="24"/>
      <w:szCs w:val="24"/>
      <w:lang w:val="ro-RO"/>
    </w:rPr>
  </w:style>
  <w:style w:type="character" w:customStyle="1" w:styleId="FooterChar">
    <w:name w:val="Footer Char"/>
    <w:link w:val="Footer"/>
    <w:rsid w:val="00A42DF7"/>
    <w:rPr>
      <w:noProof/>
      <w:sz w:val="24"/>
      <w:szCs w:val="2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2DF7"/>
    <w:rPr>
      <w:rFonts w:ascii="Tahoma" w:hAnsi="Tahoma" w:cs="Tahoma"/>
      <w:noProof w:val="0"/>
      <w:sz w:val="16"/>
      <w:szCs w:val="16"/>
      <w:lang w:val="en-GB"/>
    </w:rPr>
  </w:style>
  <w:style w:type="character" w:customStyle="1" w:styleId="BalloonTextChar">
    <w:name w:val="Balloon Text Char"/>
    <w:link w:val="BalloonText"/>
    <w:uiPriority w:val="99"/>
    <w:semiHidden/>
    <w:rsid w:val="00A42DF7"/>
    <w:rPr>
      <w:rFonts w:ascii="Tahoma" w:hAnsi="Tahoma" w:cs="Tahoma"/>
      <w:sz w:val="16"/>
      <w:szCs w:val="16"/>
      <w:lang w:val="en-GB"/>
    </w:rPr>
  </w:style>
  <w:style w:type="paragraph" w:customStyle="1" w:styleId="Style1">
    <w:name w:val="Style1"/>
    <w:basedOn w:val="Normal"/>
    <w:rsid w:val="00A42DF7"/>
    <w:pPr>
      <w:numPr>
        <w:numId w:val="29"/>
      </w:numPr>
      <w:tabs>
        <w:tab w:val="clear" w:pos="96"/>
        <w:tab w:val="num" w:pos="870"/>
      </w:tabs>
      <w:ind w:left="870" w:hanging="360"/>
    </w:pPr>
    <w:rPr>
      <w:noProof w:val="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Application%20Data\Microsoft\Templates\ba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bar.dot</Template>
  <TotalTime>3</TotalTime>
  <Pages>1</Pages>
  <Words>13987</Words>
  <Characters>79729</Characters>
  <Application>Microsoft Office Word</Application>
  <DocSecurity>0</DocSecurity>
  <Lines>664</Lines>
  <Paragraphs>187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</vt:lpstr>
      <vt:lpstr>C</vt:lpstr>
    </vt:vector>
  </TitlesOfParts>
  <Company>filaret</Company>
  <LinksUpToDate>false</LinksUpToDate>
  <CharactersWithSpaces>93529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Victor</dc:creator>
  <cp:keywords/>
  <dc:description/>
  <cp:lastModifiedBy>HP</cp:lastModifiedBy>
  <cp:revision>6</cp:revision>
  <cp:lastPrinted>2012-08-09T06:05:00Z</cp:lastPrinted>
  <dcterms:created xsi:type="dcterms:W3CDTF">2026-08-03T06:58:00Z</dcterms:created>
  <dcterms:modified xsi:type="dcterms:W3CDTF">2026-08-03T08:14:00Z</dcterms:modified>
</cp:coreProperties>
</file>