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CF151" w14:textId="77777777" w:rsidR="00314798" w:rsidRPr="00484029" w:rsidRDefault="00314798" w:rsidP="00FE7F5E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3D2EAE26" w14:textId="51D707E2" w:rsidR="00314798" w:rsidRPr="00484029" w:rsidRDefault="00314798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42DBB5A8" w14:textId="77777777" w:rsidR="00314798" w:rsidRDefault="00314798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01D4BD4F" w14:textId="77777777" w:rsidR="00314798" w:rsidRDefault="00314798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596F39EB" w14:textId="77777777" w:rsidR="00314798" w:rsidRDefault="0031479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1B0DCB63" w14:textId="77777777" w:rsidR="00314798" w:rsidRDefault="00314798">
      <w:pPr>
        <w:jc w:val="center"/>
        <w:rPr>
          <w:sz w:val="28"/>
        </w:rPr>
      </w:pPr>
    </w:p>
    <w:p w14:paraId="7B40455D" w14:textId="77777777" w:rsidR="00314798" w:rsidRDefault="00314798">
      <w:pPr>
        <w:jc w:val="center"/>
        <w:rPr>
          <w:sz w:val="28"/>
        </w:rPr>
      </w:pPr>
    </w:p>
    <w:p w14:paraId="6BB20E06" w14:textId="77777777" w:rsidR="00314798" w:rsidRDefault="00314798">
      <w:pPr>
        <w:jc w:val="center"/>
        <w:rPr>
          <w:sz w:val="28"/>
        </w:rPr>
      </w:pPr>
    </w:p>
    <w:p w14:paraId="70F3F570" w14:textId="77777777" w:rsidR="00314798" w:rsidRDefault="00314798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5A1BB595" w14:textId="77777777" w:rsidR="00314798" w:rsidRDefault="00314798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7412048B" w14:textId="77777777" w:rsidR="00314798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458561F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2454C84" w14:textId="77777777" w:rsidR="00314798" w:rsidRDefault="0031479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67956640" w14:textId="77777777" w:rsidR="00314798" w:rsidRDefault="00314798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august 2026</w:t>
      </w:r>
    </w:p>
    <w:p w14:paraId="6980A0A8" w14:textId="77777777" w:rsidR="00314798" w:rsidRDefault="00314798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314798" w14:paraId="4042A17A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06A02D18" w14:textId="77777777" w:rsidR="00314798" w:rsidRDefault="00314798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49EE9FF3" w14:textId="77777777" w:rsidR="00314798" w:rsidRDefault="00314798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627B09E3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53736CA" w14:textId="77777777" w:rsidR="00314798" w:rsidRDefault="00314798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523D9762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1FE566B1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EA150D8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4DA73F51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434DFE4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B7E0306" w14:textId="77777777" w:rsidR="00314798" w:rsidRDefault="0031479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4C46C4D0" w14:textId="77777777" w:rsidR="00314798" w:rsidRDefault="0031479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51F92BEA" w14:textId="77777777" w:rsidR="00314798" w:rsidRDefault="00314798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5F168D5E" w14:textId="77777777" w:rsidR="00314798" w:rsidRDefault="0031479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7F3A356C" w14:textId="77777777" w:rsidR="00314798" w:rsidRDefault="0031479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77206E1C" w14:textId="77777777" w:rsidR="00314798" w:rsidRDefault="00314798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22D2E5F" w14:textId="77777777" w:rsidR="00314798" w:rsidRDefault="00314798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0A58B248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7BC1760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5D97F96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40082CC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2A695C3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BCC48E1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714E76E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27FF655E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BE08B09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314798" w14:paraId="513AE1F3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57398A8E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5853D21" w14:textId="77777777" w:rsidR="00314798" w:rsidRDefault="0031479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73870921" w14:textId="77777777" w:rsidR="00314798" w:rsidRDefault="0031479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E7637A4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84163C6" w14:textId="77777777" w:rsidR="00314798" w:rsidRDefault="0031479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F9D6A90" w14:textId="77777777" w:rsidR="00314798" w:rsidRDefault="0031479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150DE2AB" w14:textId="77777777" w:rsidR="00314798" w:rsidRDefault="0031479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0BD711E" w14:textId="77777777" w:rsidR="00314798" w:rsidRDefault="0031479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EA9722E" w14:textId="77777777" w:rsidR="00314798" w:rsidRDefault="0031479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158DFFDE" w14:textId="77777777" w:rsidR="00314798" w:rsidRDefault="0031479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039DA11F" w14:textId="77777777" w:rsidR="00314798" w:rsidRDefault="0031479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AFB1040" w14:textId="77777777" w:rsidR="00314798" w:rsidRDefault="00314798">
      <w:pPr>
        <w:spacing w:line="192" w:lineRule="auto"/>
        <w:jc w:val="center"/>
      </w:pPr>
    </w:p>
    <w:p w14:paraId="6CAB5372" w14:textId="77777777" w:rsidR="00314798" w:rsidRDefault="00314798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03AD2159" w14:textId="77777777" w:rsidR="00314798" w:rsidRPr="007E3B71" w:rsidRDefault="0031479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3E4FA39" w14:textId="77777777" w:rsidR="00314798" w:rsidRPr="007E3B71" w:rsidRDefault="0031479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2601A9A" w14:textId="77777777" w:rsidR="00314798" w:rsidRPr="007E3B71" w:rsidRDefault="0031479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4EDFC99" w14:textId="77777777" w:rsidR="00314798" w:rsidRDefault="00314798" w:rsidP="0095691E">
      <w:pPr>
        <w:pStyle w:val="Heading1"/>
        <w:spacing w:line="360" w:lineRule="auto"/>
      </w:pPr>
      <w:r>
        <w:t>LINIA 300</w:t>
      </w:r>
    </w:p>
    <w:p w14:paraId="59003CB7" w14:textId="77777777" w:rsidR="00314798" w:rsidRDefault="00314798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314798" w14:paraId="09A3A614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2F17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73C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4F6C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B4CE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AD8231E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81F6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5C4D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E46A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ACD3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C6F0" w14:textId="77777777" w:rsidR="00314798" w:rsidRPr="00D344C9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3501AD4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0C47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F6C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1B37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6EE8A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AFA01B7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C4A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78E9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C639A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E66E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01D9" w14:textId="77777777" w:rsidR="00314798" w:rsidRPr="00D344C9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4532545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9FF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77E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C1F06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3347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FED54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DE4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835F2C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E29F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AAC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38269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B6E2" w14:textId="77777777" w:rsidR="00314798" w:rsidRPr="00D344C9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91AD38A" w14:textId="77777777" w:rsidR="00314798" w:rsidRPr="00D344C9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314798" w14:paraId="41B30C9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379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AAD2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03A5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A41C" w14:textId="77777777" w:rsidR="00314798" w:rsidRDefault="0031479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CE2B7D7" w14:textId="77777777" w:rsidR="00314798" w:rsidRDefault="0031479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37BB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CF55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BE0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FDB0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3F66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35108F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C85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0EF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231F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217F" w14:textId="77777777" w:rsidR="00314798" w:rsidRDefault="0031479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D8AE" w14:textId="77777777" w:rsidR="00314798" w:rsidRPr="00E4222D" w:rsidRDefault="0031479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148795B" w14:textId="77777777" w:rsidR="00314798" w:rsidRPr="00E4222D" w:rsidRDefault="0031479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4647280" w14:textId="77777777" w:rsidR="00314798" w:rsidRPr="00E4222D" w:rsidRDefault="0031479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C895532" w14:textId="77777777" w:rsidR="00314798" w:rsidRDefault="0031479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1797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A6B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906C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6630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01CB80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E6A8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A47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E5CA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1C38" w14:textId="77777777" w:rsidR="00314798" w:rsidRPr="00E4222D" w:rsidRDefault="00314798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8621" w14:textId="77777777" w:rsidR="00314798" w:rsidRPr="00E4222D" w:rsidRDefault="00314798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8E8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E812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44F5C21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FE78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FCB7" w14:textId="77777777" w:rsidR="00314798" w:rsidRPr="00E4222D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314798" w14:paraId="0982FE4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C72D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09A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7007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B721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40526C3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CBC0A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1B6A420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26F5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5BD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5B5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F0D7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7F054DB4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525D57D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EEC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A50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20217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1E10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7B9049B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A26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A4C0CAC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0D7C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103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AA0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D6A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C8D342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314798" w14:paraId="1CC2848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2DF8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72E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489B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297E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8FA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D5EF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15D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6CB938D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787C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8E193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6E6E841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8E8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B10F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5B754D6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A17E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2B47" w14:textId="77777777" w:rsidR="00314798" w:rsidRDefault="00314798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07BA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489B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3A9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F230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2502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2B5607C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08F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0F4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C474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7AEB" w14:textId="77777777" w:rsidR="00314798" w:rsidRDefault="00314798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5576EFA" w14:textId="77777777" w:rsidR="00314798" w:rsidRDefault="00314798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2BF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411B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8B7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67FB1CB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7E4F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70C4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6F8722C1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A7A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3CA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D3F3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EB1D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74FAF92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4D6F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432F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543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A7DB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3E0C" w14:textId="77777777" w:rsidR="00314798" w:rsidRPr="00D344C9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22E34B6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427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C9B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770C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E8D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D4A6602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35C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9736E4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2C5A7DF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269F8DA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520B05F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49C0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FCE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0B13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8863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207DDF16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17E40D6A" w14:textId="77777777" w:rsidR="00314798" w:rsidRPr="004870EE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314798" w14:paraId="6E78610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F16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C1F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65B79CCA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006CCB8" w14:textId="77777777" w:rsidR="00314798" w:rsidRDefault="00314798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FE898C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7772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FFC5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FA9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2EE7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33E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F28C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B9F3A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671C51F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B47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F7C0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6082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3A4F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D5C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B892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7B20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C2E5C6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DD31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91B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C00F6B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314798" w14:paraId="7143DC7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3F41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883E" w14:textId="77777777" w:rsidR="00314798" w:rsidRDefault="00314798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4CB6E05" w14:textId="77777777" w:rsidR="00314798" w:rsidRDefault="00314798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71D6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E52C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BF4C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994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39D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B8AA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2261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7ACE29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314798" w14:paraId="2A47283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14A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FB4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6808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B115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329F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B5E2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7AD2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7036F7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9294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FEA6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1BF9B2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314798" w14:paraId="161475B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685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32E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6F62C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C94D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8E9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8420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C0F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63+250</w:t>
            </w:r>
          </w:p>
          <w:p w14:paraId="36A717E6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A26E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2190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Ploiești Vest - Buda</w:t>
            </w:r>
          </w:p>
        </w:tc>
      </w:tr>
      <w:tr w:rsidR="00314798" w14:paraId="22231F0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D69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CC1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E76F7F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1991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A5EB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04D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3EC4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A18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54D9E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B297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3FE73A8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1C2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56F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33AB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F1F9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C8E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31E3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C7E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16BAFAF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8538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9B79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071D2932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81D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20C6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80+750</w:t>
            </w:r>
          </w:p>
          <w:p w14:paraId="32951596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9E42D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4D2B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34A6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AFD3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24A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86FF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9412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2F72B371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0E8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F13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BB72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F6E9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EABC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20F0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6D9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82+500</w:t>
            </w:r>
          </w:p>
          <w:p w14:paraId="0E3BB12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6F67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7F6A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0DEDF071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B6C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3AD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8985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7720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5422EF39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4D6C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CE721C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4DDE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2C8A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A3BD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824B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A16206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73A2D6F" w14:textId="77777777" w:rsidR="00314798" w:rsidRPr="00D344C9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314798" w14:paraId="7F12B849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CEE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5CE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A945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863F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4C35F1FB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14E2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EEC0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34F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7D7E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0B5C" w14:textId="77777777" w:rsidR="00314798" w:rsidRPr="00D344C9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580C110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CFF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065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DA87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12E2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0378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FE33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AC14C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2A64120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2B2A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A91F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01DF350" w14:textId="77777777" w:rsidR="00314798" w:rsidRPr="00D344C9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14798" w14:paraId="595B7C2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8ED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6D0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7E5663C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FF5D2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653F4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F893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BB95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157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B4B2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60688" w14:textId="77777777" w:rsidR="00314798" w:rsidRDefault="00314798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D55383E" w14:textId="77777777" w:rsidR="00314798" w:rsidRPr="00D344C9" w:rsidRDefault="00314798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14798" w14:paraId="0B5E9F8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2DD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9D3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0E160C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BB84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9A63" w14:textId="77777777" w:rsidR="00314798" w:rsidRDefault="00314798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1E07CDE" w14:textId="77777777" w:rsidR="00314798" w:rsidRDefault="00314798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0D4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C0C186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08CCF7A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3A46014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2AAB2C4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3CE577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4880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008E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0D34F4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29B2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5AA5" w14:textId="77777777" w:rsidR="00314798" w:rsidRDefault="0031479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A0442A2" w14:textId="77777777" w:rsidR="00314798" w:rsidRDefault="0031479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07D20C2" w14:textId="77777777" w:rsidR="00314798" w:rsidRPr="00D344C9" w:rsidRDefault="0031479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314798" w14:paraId="28F545B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B011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495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EDEFC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D227E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FE11769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F69A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2405B8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3D489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D4FB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891B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B84A" w14:textId="77777777" w:rsidR="00314798" w:rsidRDefault="0031479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A0A9C71" w14:textId="77777777" w:rsidR="00314798" w:rsidRDefault="0031479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4205F4F" w14:textId="77777777" w:rsidR="00314798" w:rsidRDefault="00314798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314798" w14:paraId="431294C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876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69A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2E9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570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513860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964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FD6220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BF29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668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32B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8E7D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301141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314798" w14:paraId="18BDE93B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3A1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5D7E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70E7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A4EB9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CBF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FF536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EE5B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476F9A2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FA54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1D6B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EC64E7C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146C24E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2B6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3571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5E60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66FD" w14:textId="77777777" w:rsidR="00314798" w:rsidRDefault="00314798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8B0C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BD54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FCB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7B22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A21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50028B2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1400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6BF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B72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4E3E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AB997E3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A09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21B0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62133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6735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599C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76B197C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ADC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F412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3567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623E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7FDDCB6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F315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329C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7D8A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DC25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3616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50F2EA5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601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588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FF46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096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73BA09E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8BF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23F4FE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71E95490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F5E1DF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1282E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F7289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B52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9825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E77F29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C0618D1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314798" w14:paraId="26FA46A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9C7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7C2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6046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262F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3DBC13A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9421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8F8976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34AD" w14:textId="77777777" w:rsidR="00314798" w:rsidRPr="00600D25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D5A0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098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846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07955F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314798" w14:paraId="590849F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AF0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B61B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F39C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A4A6" w14:textId="77777777" w:rsidR="00314798" w:rsidRDefault="0031479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64F1739B" w14:textId="77777777" w:rsidR="00314798" w:rsidRDefault="0031479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F28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EA2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B998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F29B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FDD8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14798" w14:paraId="61577E0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7F4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6147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8C06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BAF6" w14:textId="77777777" w:rsidR="00314798" w:rsidRDefault="0031479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13346814" w14:textId="77777777" w:rsidR="00314798" w:rsidRDefault="00314798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992A4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9371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252D" w14:textId="77777777" w:rsidR="00314798" w:rsidRDefault="00314798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301FF" w14:textId="77777777" w:rsidR="00314798" w:rsidRDefault="00314798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5486" w14:textId="77777777" w:rsidR="00314798" w:rsidRDefault="00314798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14798" w14:paraId="4819929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D612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5B7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9F80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0BEF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A9B4F9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2F3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27AD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81D7" w14:textId="77777777" w:rsidR="00314798" w:rsidRPr="00E731A9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1B94F8F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D20BA4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403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F17F" w14:textId="77777777" w:rsidR="00314798" w:rsidRDefault="0031479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107F7BB7" w14:textId="77777777" w:rsidR="00314798" w:rsidRDefault="0031479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05B9E883" w14:textId="77777777" w:rsidR="00314798" w:rsidRPr="001D4392" w:rsidRDefault="00314798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14798" w14:paraId="70CACC6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8F8F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838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B88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98E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670C42D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196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7D4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50C34" w14:textId="77777777" w:rsidR="00314798" w:rsidRPr="00E731A9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57C1EBD3" w14:textId="77777777" w:rsidR="00314798" w:rsidRPr="00E731A9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4580DBB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B78C73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EEA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76C7E" w14:textId="77777777" w:rsidR="00314798" w:rsidRPr="00616BAF" w:rsidRDefault="0031479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29EB1A" w14:textId="77777777" w:rsidR="00314798" w:rsidRDefault="0031479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E2D094F" w14:textId="77777777" w:rsidR="00314798" w:rsidRPr="003B726B" w:rsidRDefault="00314798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314798" w14:paraId="30D7FBD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67C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225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B7D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D6A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35D725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E57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139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652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1CBAF57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927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074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803B23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2272947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FCA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F1A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5CF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75C42" w14:textId="77777777" w:rsidR="00314798" w:rsidRDefault="00314798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3BB1D9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7DA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42C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43A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682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8DB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055D186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001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17D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A63D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F288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1343CAD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92A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679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D70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3F600276" w14:textId="77777777" w:rsidR="00314798" w:rsidRPr="00E731A9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614B428E" w14:textId="77777777" w:rsidR="00314798" w:rsidRPr="00E731A9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F453727" w14:textId="77777777" w:rsidR="00314798" w:rsidRPr="001D4392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866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9A00" w14:textId="77777777" w:rsidR="00314798" w:rsidRDefault="0031479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B16D7C0" w14:textId="77777777" w:rsidR="00314798" w:rsidRDefault="0031479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65FD436" w14:textId="77777777" w:rsidR="00314798" w:rsidRPr="003B726B" w:rsidRDefault="00314798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14798" w14:paraId="4CFE330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CDEE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67C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6D5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D02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6D58E8B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D8A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313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08A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6367463C" w14:textId="77777777" w:rsidR="00314798" w:rsidRPr="00E731A9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0BFE5BE5" w14:textId="77777777" w:rsidR="00314798" w:rsidRPr="00E731A9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3818097A" w14:textId="77777777" w:rsidR="00314798" w:rsidRPr="001D4392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6A62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FC02" w14:textId="77777777" w:rsidR="00314798" w:rsidRPr="00616BAF" w:rsidRDefault="0031479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699A5D" w14:textId="77777777" w:rsidR="00314798" w:rsidRDefault="00314798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953C01E" w14:textId="77777777" w:rsidR="00314798" w:rsidRPr="003B726B" w:rsidRDefault="00314798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314798" w14:paraId="7682DC2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CEF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B1E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0567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D68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06F642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78F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7FC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483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05694C0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B7E2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1EE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C49BC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F98084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314798" w14:paraId="7B2017A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3CE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521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D688A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5FB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74C479F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088096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350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EBC6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2B94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189BF64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2BF8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91E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314798" w14:paraId="5481B089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14E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A4B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34C2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D15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516C34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B3F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9F806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BEF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F4A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B25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3FB7FA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314798" w14:paraId="1CE65925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52E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7D2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0233D48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C071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005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16E9AD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FB6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7B5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285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A83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FD3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92288C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4A27F3C4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96E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86AD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3F8BB0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3F4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455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EDD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705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D99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FB21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0983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03BECF6B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189BF412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935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964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EC4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282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4F2951E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7F37010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212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598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0B2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622CBE7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AE2D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D11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14798" w14:paraId="35C7DA40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024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FA7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C34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48C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94C70F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3F5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08F2B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A8A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FBC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553A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762D8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4DA44513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A4A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D85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44A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DF75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60D5603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9525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68B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D6D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4A3C576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38A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F1CE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196B785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D08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AB9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3E5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10F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6AE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564E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E03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46625FD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AE5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4DBE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E6761D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F206910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314798" w14:paraId="4B84A4A8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52A7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B67F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E3F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8E7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28532B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7B1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FF1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E90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6906475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F5B4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C21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4C0C6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4A0A29F9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A7A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6B89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8445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0CA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022F53D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CA7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53B27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06F14BA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1EF2A4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572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6FE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E16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18D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6A4DE9AB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7999B9B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2208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B47F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143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51C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6ED62A4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416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1B9A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E79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02A2930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1B0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AB1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A4664E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02DA7C4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E278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D25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F92D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007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0A85121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4062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13CBB1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15E2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FC5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B7A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3D6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A5F5F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314798" w14:paraId="4626C76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287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CB5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364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D21E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690B5CA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AEF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6BAFEF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1D46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F49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85D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6C2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DB3FA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314798" w14:paraId="32A33839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C34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EEA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2E86C8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A4E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25C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100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8FD3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F67F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1F54788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087F2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0B8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2AA5A88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B80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A04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75BF215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7E2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16D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A43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28A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518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9C9A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988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930A7E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314798" w14:paraId="3A30653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F11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06D8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7EA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9A3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563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FDFD15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0FA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89F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7C1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C8F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754C32E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3B9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85B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8FE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895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577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438C0F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391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2F3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C386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C46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19189F9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9EF2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4C4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347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655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C06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E36D91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ADC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A25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B6B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01D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5C148AEA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516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CB6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5F8954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6A4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38E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6FE4927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E70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F01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F94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6458E3F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55A6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9AFE" w14:textId="77777777" w:rsidR="00314798" w:rsidRPr="0019324E" w:rsidRDefault="0031479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C47EC60" w14:textId="77777777" w:rsidR="00314798" w:rsidRPr="000160B5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0E43DA26" w14:textId="77777777" w:rsidR="00314798" w:rsidRPr="006B78FD" w:rsidRDefault="0031479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DE617C4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2C2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3C7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CBE8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F89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C8BC31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74C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0D355A0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8C1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286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6515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DF69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8368055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314798" w14:paraId="4DC8F385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A0B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05C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D00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AA1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2B5C60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527B426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476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6DF51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DB2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2265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4D63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BBC0D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4E26EFF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314798" w14:paraId="4B6F162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08B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0E5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68A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D5F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5146C9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E32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CF255B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57D0163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4F02A2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A1B0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D69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6B0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C5A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036BD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54BE3CE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314798" w14:paraId="286E54B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9D9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A7F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7CD6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F51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EAD051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4B7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696422D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9F2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F60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80B4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2D2B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D2891CD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314798" w14:paraId="5C636545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CCC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9F6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922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CAB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C8FD10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B72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9F34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324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BED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21A8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4DCF9AD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314798" w14:paraId="23BD677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F8F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AB1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9A8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235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631068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01D4986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53E6763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DF9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A86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378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08E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CECD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366C94FB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F828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F6E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52E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66F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64B671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35BEF66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A00DDA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68D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4AC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E7D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453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5EB2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72D09F1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222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D1C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A3AFF0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CF25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6DE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564DD0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274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0223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6EA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C46E29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08FD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90E9" w14:textId="77777777" w:rsidR="00314798" w:rsidRPr="0019324E" w:rsidRDefault="00314798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9031801" w14:textId="77777777" w:rsidR="00314798" w:rsidRPr="000160B5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66BCC4A3" w14:textId="77777777" w:rsidR="00314798" w:rsidRPr="005C2BB7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2B2EEE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3B8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765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3B52244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7981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2F2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50E4E4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C28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5D0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01F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77F8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73D3" w14:textId="77777777" w:rsidR="00314798" w:rsidRPr="00DE4F3A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12C435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1A1F2FD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97B853B" w14:textId="77777777" w:rsidR="00314798" w:rsidRPr="00DE4F3A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14798" w14:paraId="160FF26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FA92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870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17B92F8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0310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542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3443A9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6B893A9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0E2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91D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A9F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65E4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B5E4" w14:textId="77777777" w:rsidR="00314798" w:rsidRPr="00DE4F3A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68F7D26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64FACD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9A5508D" w14:textId="77777777" w:rsidR="00314798" w:rsidRPr="00DE4F3A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14798" w14:paraId="56DD9E7F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8107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F66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E033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FE5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1BC9F6C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E9C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7DA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F04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720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FE8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7711585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5338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401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543EADC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F1E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D92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3AF636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C6D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8D6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9E7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78E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F8F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02E12D4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031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37D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579717E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1EB4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C4E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33949E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122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D175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626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D3C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E13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5BD1BD2" w14:textId="77777777" w:rsidR="00314798" w:rsidRPr="00CB2A72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0307367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6BB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EF1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2811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63C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0B40FB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45A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1823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F11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3121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A6EA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110961F9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B2A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27C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F05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935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6F1915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0EB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127F76F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1FA5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CED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D60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FF7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A1781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988D2BC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14798" w14:paraId="711CB010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41A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A13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1E6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5A4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2A51E48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335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112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033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4CB53CB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EE2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A43E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314798" w14:paraId="503F01E8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554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2EA7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C70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316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48B745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113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52D475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7B99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B00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4A9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696B0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D1FC650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0707C5E1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14798" w14:paraId="0C547D1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11D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9EB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F01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A48A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BA1B4D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2655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2172D1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903A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D7A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5ED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106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757AF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BFB2203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14798" w14:paraId="02B327E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D24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84C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9D1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E91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72F718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DF4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53A65D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ACE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75A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8AE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B689B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68CDFC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314798" w14:paraId="07E15784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476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020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69F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BF2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7CC873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7A4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23FE6D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A9B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41A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770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5AEF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68266A" w14:textId="77777777" w:rsidR="00314798" w:rsidRPr="00D344C9" w:rsidRDefault="00314798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0C969511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14798" w14:paraId="5BCC614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081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445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5E3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A4E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 -</w:t>
            </w:r>
          </w:p>
          <w:p w14:paraId="32099B1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A5A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E6A3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D56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284+300</w:t>
            </w:r>
          </w:p>
          <w:p w14:paraId="1D91AB1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3C51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E5E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54C160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Variantă provizorie.</w:t>
            </w:r>
          </w:p>
          <w:p w14:paraId="52F6A95E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Lucrări Coridor IV.</w:t>
            </w:r>
          </w:p>
        </w:tc>
      </w:tr>
      <w:tr w:rsidR="00314798" w14:paraId="038900A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AA5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E69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EDC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74C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4BE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490FE4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008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E66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0A2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529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CDD2AF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BC584E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  <w:lang w:val="ro-RO"/>
              </w:rPr>
              <w:t>Vânători - Odorhei.</w:t>
            </w:r>
          </w:p>
        </w:tc>
      </w:tr>
      <w:tr w:rsidR="00314798" w14:paraId="33EB7351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622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46F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694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6F85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  <w:p w14:paraId="43625EA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EAD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  <w:p w14:paraId="3C9FCA9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014A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515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77DA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02E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A45205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linia 4 abătută. </w:t>
            </w:r>
          </w:p>
        </w:tc>
      </w:tr>
      <w:tr w:rsidR="00314798" w14:paraId="195B4F60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BAA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46E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E84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16F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4B2336F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210123F0" w14:textId="77777777" w:rsidR="00314798" w:rsidRDefault="00314798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5F1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CCD4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AD1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5C734D0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D61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145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340006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076B1106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C9F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0525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65A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FBF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7E42A21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8C9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D36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69EE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5D2B583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319D4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C58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1410BB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04F4BBB3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C6B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CC9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F8A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AD1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B7CF8B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4DA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A78F81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ED23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115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DDD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6E6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4F6C2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3F624F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314798" w14:paraId="3573CCF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7CB2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9B1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0C1A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62A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18FC76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DA3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201AC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FA02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C96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FD7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9D4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9CCD10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314798" w14:paraId="07365C9D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AD4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EB5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35D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3D0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1DB6AB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F6A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297338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FFA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D28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C1A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251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4C17B5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314798" w14:paraId="615E237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AF0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728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2844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8B4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AD5DCB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1B9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390D4CA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4463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59C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78D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9244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0280ADF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F06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9D42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92AA" w14:textId="77777777" w:rsidR="00314798" w:rsidRPr="00600D25" w:rsidRDefault="0031479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6B9B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1831B89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24EC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8C93685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5C6A" w14:textId="77777777" w:rsidR="00314798" w:rsidRPr="00600D25" w:rsidRDefault="0031479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2F04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847E" w14:textId="77777777" w:rsidR="00314798" w:rsidRPr="00600D25" w:rsidRDefault="0031479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C006" w14:textId="77777777" w:rsidR="00314798" w:rsidRPr="00D344C9" w:rsidRDefault="0031479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E16F89" w14:textId="77777777" w:rsidR="00314798" w:rsidRPr="00D344C9" w:rsidRDefault="0031479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314798" w14:paraId="4A00E13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C1D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B71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6D6D79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1E84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1734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C7FABD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B43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EA30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555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239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90C1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14798" w14:paraId="43A3DC0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5E5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BA6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8BA9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C232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31C79C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005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BCA1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E611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3FF080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373C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13A1" w14:textId="77777777" w:rsidR="00314798" w:rsidRPr="00FF6B4A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14798" w14:paraId="489A0D7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0E6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01D9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03D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637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989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697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C6B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774C257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5BE70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ACB8" w14:textId="77777777" w:rsidR="00314798" w:rsidRPr="00FF6B4A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314798" w14:paraId="058D975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B3E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495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2B1F265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613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C4B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6CE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BE85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B26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160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E6BB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5986928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6EF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3C6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C4C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219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98F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1260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FD7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40F5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D8B6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3A5DD39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6CF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F51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0CCA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5E2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BD8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1E433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5CC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3FD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1D7B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43F3AEC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4FB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920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C8E6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D56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658A77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62A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601A14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BC0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906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E28F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929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92F5F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314798" w14:paraId="2C8811B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917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556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B1BD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108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E98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E1D9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25E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3570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EDF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314798" w14:paraId="35C16FB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5BA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B16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F6D514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F0DA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AFF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712974B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356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7F1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64D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CE9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4BD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237AB6BF" w14:textId="77777777" w:rsidR="00314798" w:rsidRPr="00F10273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14798" w14:paraId="6DA2D0C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81E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1F0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F64E0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BFAA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58EB1E0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C56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D0E4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97D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2B59F05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E58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E37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314798" w14:paraId="48C8833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256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036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7FB4833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3F7A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2003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101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924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B01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5DA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020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3769F4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3F4278C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9F7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3A7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0E2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7C2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0F8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719A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DB1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419D96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5E203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83A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314798" w14:paraId="57C0332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3F9A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FFB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1278EFD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AF3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C039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00E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9E1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B6D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31D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055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3F111DE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106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D97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098B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1AB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551AD5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8C9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0E465B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5C3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C84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7C7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ED8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C0B5F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314798" w14:paraId="6556CEB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96C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A13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7784D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055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747C3BC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F5B4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706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6B5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05B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F32D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195D36D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A28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399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E382AE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BFB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550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4C0B1F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B14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2616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168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E854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833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DEE486C" w14:textId="77777777" w:rsidR="00314798" w:rsidRPr="00056F61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14798" w14:paraId="3A14442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CD9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F56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289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CB9F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3D587764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0F0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140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C7C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3F0138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3A1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D98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85E0F7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314798" w14:paraId="551D2BB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D05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14E3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023E114D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A595E" w14:textId="77777777" w:rsidR="00314798" w:rsidRDefault="0031479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2CF0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DCFD019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31E9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A7F6" w14:textId="77777777" w:rsidR="00314798" w:rsidRDefault="0031479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6CEC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CE16A6F" w14:textId="77777777" w:rsidR="00314798" w:rsidRDefault="00314798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CEFDA" w14:textId="77777777" w:rsidR="00314798" w:rsidRDefault="00314798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5BA2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6CAA1CBB" w14:textId="77777777" w:rsidR="00314798" w:rsidRDefault="00314798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314798" w14:paraId="02D8F0D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059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0EA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06BD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48BE" w14:textId="77777777" w:rsidR="00314798" w:rsidRDefault="00314798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454570D2" w14:textId="77777777" w:rsidR="00314798" w:rsidRDefault="00314798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134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C00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4EB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2C6BCCA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FA24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032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14798" w14:paraId="3024D24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C3881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82E3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F6AA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9413" w14:textId="77777777" w:rsidR="00314798" w:rsidRDefault="0031479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7F35" w14:textId="77777777" w:rsidR="00314798" w:rsidRPr="00DF66C9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01DFA15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CBB3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6439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C283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F355" w14:textId="77777777" w:rsidR="00314798" w:rsidRDefault="0031479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20B52CB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E14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3111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612B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A28A" w14:textId="77777777" w:rsidR="00314798" w:rsidRDefault="0031479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53B9C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A159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865C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45A7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D410" w14:textId="77777777" w:rsidR="00314798" w:rsidRDefault="0031479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06FB2B7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96E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6374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27D1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4C20" w14:textId="77777777" w:rsidR="00314798" w:rsidRDefault="00314798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0413E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A44A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90A2" w14:textId="77777777" w:rsidR="00314798" w:rsidRDefault="00314798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8A52" w14:textId="77777777" w:rsidR="00314798" w:rsidRDefault="00314798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1BBE" w14:textId="77777777" w:rsidR="00314798" w:rsidRDefault="00314798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3FFED26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DC67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3E6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A6F3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96E4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0359586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B4B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140C54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88D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557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E359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8AB2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D4C5C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5B51BF7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314798" w14:paraId="7531FC9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CD67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B84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E0D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C93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51D2EBE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909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616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360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3D97F45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F41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D07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DB1707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B33B1F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093FF1F5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314798" w14:paraId="0DB23BA8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729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ECC2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368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DFF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CBE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DC8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E41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BB5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DDE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5470FD4C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314798" w14:paraId="3C328494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56D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B33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7D3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0D1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3DBED7D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261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C39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D75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1E05DE8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A42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48F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2E0CCD7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314798" w14:paraId="38CD8E83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E66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BF9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799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741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F0969B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112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84F60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BFC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804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D9B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1F7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D282984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314798" w14:paraId="00369A74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FE3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9BB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8E3B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4ED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9FF6D0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F7C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F473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A11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BE5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B92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62DA598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314798" w14:paraId="19EAC95F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0CA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A16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F2F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B67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E16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BF68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C41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488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0FED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314798" w14:paraId="4032E1F5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05E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C025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2BC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7A5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3DC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B0A5FD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180AFBA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864A22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7AEDC9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358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E12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405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C80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284EC11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4D3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2A2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D47F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BEF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DEEDCD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2F20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5C8DB6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02B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DE3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364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2301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314798" w14:paraId="6F69CA0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2867D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624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CA7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B8B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91EA9AF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286090F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21D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E61B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9211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848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EB7B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2DDB0DD9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9633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E13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F4D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B6E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0EC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0E36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26D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4EF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18E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2274D90E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F7E7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29FE" w14:textId="77777777" w:rsidR="00314798" w:rsidRDefault="0031479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BD48" w14:textId="77777777" w:rsidR="00314798" w:rsidRDefault="0031479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63BFD" w14:textId="77777777" w:rsidR="00314798" w:rsidRDefault="0031479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9E821AB" w14:textId="77777777" w:rsidR="00314798" w:rsidRDefault="0031479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29605EE9" w14:textId="77777777" w:rsidR="00314798" w:rsidRDefault="00314798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5D68D" w14:textId="77777777" w:rsidR="00314798" w:rsidRDefault="0031479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CB1E" w14:textId="77777777" w:rsidR="00314798" w:rsidRDefault="0031479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2D50" w14:textId="77777777" w:rsidR="00314798" w:rsidRDefault="0031479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52045A16" w14:textId="77777777" w:rsidR="00314798" w:rsidRDefault="00314798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D9EF" w14:textId="77777777" w:rsidR="00314798" w:rsidRDefault="00314798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546F" w14:textId="77777777" w:rsidR="00314798" w:rsidRDefault="00314798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6F2AED9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A06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C4E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82A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103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4419F09E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ABE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645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FF48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292C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69C9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2D21F30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25E1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092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AE0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3D7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7F147A5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FDF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E0E07D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6B50762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EAA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91F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1780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1AE2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3D88682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D30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363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B0A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D9F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32B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BF90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DC8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832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6EE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0BA34D5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A0A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F3E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3C8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0AE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B59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EC27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5CC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AF0F22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4398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E31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5F557AB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9245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131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72C4C9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7116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469C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C4F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CA1F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C12F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EB36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46DD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0F4F3038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27E1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DBA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835EA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4971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629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B7951C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84432B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B5A590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D3AE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A34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0E24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55BE3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2012E105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314798" w14:paraId="1774E322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9F0B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6CD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74DD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1190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46B67B88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EF6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69BA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D85C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0712A4D3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F19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1DE0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5D8454C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512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97FD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179E8A8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E057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4325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BE9B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03D1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5C0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9DF4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11EC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08CECF6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4C6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531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C2F6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471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EA2A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189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14D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22075B7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BFC0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1386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14798" w14:paraId="66D24254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66B9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784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9E92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3286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1AF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2F53B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A4B1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F4E4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9975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F40D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70633854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85C8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076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CA14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11AB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2C4388E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50E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63DE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0D1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3C92" w14:textId="77777777" w:rsidR="00314798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6144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23CB20AE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EB6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86049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8005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462A" w14:textId="77777777" w:rsidR="00314798" w:rsidRDefault="00314798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86F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C0C4CB5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6EE77E36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1E1E23E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11B12B7C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E80C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F072" w14:textId="77777777" w:rsidR="00314798" w:rsidRDefault="00314798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2852" w14:textId="77777777" w:rsidR="00314798" w:rsidRPr="00600D25" w:rsidRDefault="00314798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A2A4" w14:textId="77777777" w:rsidR="00314798" w:rsidRPr="00D344C9" w:rsidRDefault="00314798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14798" w14:paraId="35CE9DC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8868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C56A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3FDD" w14:textId="77777777" w:rsidR="00314798" w:rsidRPr="00600D25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B848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834886F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E1EB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681B4CF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79024B21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8091A56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0443E11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150DF070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2CDBF7E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3790" w14:textId="77777777" w:rsidR="00314798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73A5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3CBC" w14:textId="77777777" w:rsidR="00314798" w:rsidRPr="00600D25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BD030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6C16D51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A032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8904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12AF" w14:textId="77777777" w:rsidR="00314798" w:rsidRPr="00600D25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667D7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4E1A79A6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A746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1DB2" w14:textId="77777777" w:rsidR="00314798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F367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AA09" w14:textId="77777777" w:rsidR="00314798" w:rsidRPr="00600D25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D92A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717A31B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62A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0983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E1EC" w14:textId="77777777" w:rsidR="00314798" w:rsidRPr="00600D25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F3F8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7E1B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AC4CC52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ADF18AB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1869" w14:textId="77777777" w:rsidR="00314798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4823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584E" w14:textId="77777777" w:rsidR="00314798" w:rsidRPr="00600D25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9043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314798" w14:paraId="108973C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BEA6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D4AD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36AB9C1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F0D6" w14:textId="77777777" w:rsidR="00314798" w:rsidRPr="00600D25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25C5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7B4DE349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56EF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12ED" w14:textId="77777777" w:rsidR="00314798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CA90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E68F" w14:textId="77777777" w:rsidR="00314798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B32B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792EAE5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70F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7ADE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7223" w14:textId="77777777" w:rsidR="00314798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7A3C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419C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FA94" w14:textId="77777777" w:rsidR="00314798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D1BD" w14:textId="77777777" w:rsidR="00314798" w:rsidRDefault="00314798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0E8F" w14:textId="77777777" w:rsidR="00314798" w:rsidRDefault="00314798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680E" w14:textId="77777777" w:rsidR="00314798" w:rsidRDefault="00314798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6FBC1DB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FD8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CC7A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396827E8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FC2F9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C68A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A086E2E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B093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FDC0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7C74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2F7A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4425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498BB03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4933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F608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718B55D6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F725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F86C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09000A1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4FF93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7123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112D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AD70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5D1C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1D349A1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454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EAEA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666DE919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58F9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09B8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54FB9B2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EA69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84A7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D195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35F2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3F48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0EF20B6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B57C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07F4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CE11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4563" w14:textId="77777777" w:rsidR="00314798" w:rsidRDefault="0031479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86F6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545A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C808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4BBC8B62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1C73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2631" w14:textId="77777777" w:rsidR="00314798" w:rsidRDefault="0031479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17A4703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53F1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D4979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89CA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D443" w14:textId="77777777" w:rsidR="00314798" w:rsidRDefault="0031479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DEBEE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B7EB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7D86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41B85EA3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6EDA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80A7" w14:textId="77777777" w:rsidR="00314798" w:rsidRDefault="0031479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6EE5E71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D1B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29FC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878B9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1253" w14:textId="77777777" w:rsidR="00314798" w:rsidRDefault="00314798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A7B5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B561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1B8A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46FD33AE" w14:textId="77777777" w:rsidR="00314798" w:rsidRDefault="00314798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7D0A" w14:textId="77777777" w:rsidR="00314798" w:rsidRDefault="00314798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D8DF" w14:textId="77777777" w:rsidR="00314798" w:rsidRDefault="00314798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14798" w14:paraId="3FE92049" w14:textId="77777777" w:rsidTr="00E4222D">
        <w:trPr>
          <w:cantSplit/>
          <w:trHeight w:val="72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0002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F052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37FC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68E2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71A2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7B40AEC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ECFB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3AF8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F124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E2FF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4 - 7 Tranzit Cap X.</w:t>
            </w:r>
          </w:p>
        </w:tc>
      </w:tr>
      <w:tr w:rsidR="00314798" w14:paraId="5F2917A2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6D9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B789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C47B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87FD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BE91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5C3895B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493D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B998E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A1BF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E8F7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4 - 7 Tranzit Cap X.</w:t>
            </w:r>
          </w:p>
        </w:tc>
      </w:tr>
      <w:tr w:rsidR="00314798" w14:paraId="0C27A875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7BC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E6D8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4138C1BD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3E43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5892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B6C6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ACAF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9EDA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5297CC9D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7E73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CC54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38B02AE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4062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CC11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6133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9DC4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4F369E7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2ACF1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7437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3393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872F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0ECA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307A0066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536E188E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1B0DA36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14798" w14:paraId="0F3C0363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A45F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B7EA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58F6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9DBF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0889410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DE0A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F043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1C63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BC41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15F4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2A2F13B9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B147121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44DF6D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14798" w14:paraId="7A090B8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A959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137A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F873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3869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A64C572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9430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ACE3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43D4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3DACE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F2EB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4A1CF24B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538807AE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9B6F49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14798" w14:paraId="14217DF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02E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1422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1E23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10FD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7F72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0179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3641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3767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3174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5221EA1C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1F0C22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14798" w14:paraId="49F8ACF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6D0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E476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55D1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E952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166EA0D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A08E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4B64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1E89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3421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9EF7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08AD66CA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4D0D00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14798" w14:paraId="3F560EC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46A4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EE87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6891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4D00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CDD0064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0539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3027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216D7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2BAC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18BD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46B4C76D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53865B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14798" w14:paraId="5E005DF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9BB9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EC77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460E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6319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9205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24309ECA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5E1B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30E4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50B3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D3DF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CBDAC5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F94795A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314798" w14:paraId="5CDA671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1B8A0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C18B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4071CF28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0D51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C9D2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5E9F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D1B9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AFDB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0B99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B869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14798" w14:paraId="05DB9B2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BA1E" w14:textId="77777777" w:rsidR="00314798" w:rsidRDefault="00314798" w:rsidP="00314798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E5CA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13A56EDF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177C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CBE8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77A4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9D23A" w14:textId="77777777" w:rsidR="00314798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DA75" w14:textId="77777777" w:rsidR="00314798" w:rsidRDefault="00314798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76C0" w14:textId="77777777" w:rsidR="00314798" w:rsidRPr="00600D25" w:rsidRDefault="00314798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58BA" w14:textId="77777777" w:rsidR="00314798" w:rsidRDefault="00314798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4DC213A" w14:textId="77777777" w:rsidR="00314798" w:rsidRPr="00836022" w:rsidRDefault="00314798" w:rsidP="0095691E">
      <w:pPr>
        <w:spacing w:before="40" w:line="192" w:lineRule="auto"/>
        <w:ind w:right="57"/>
        <w:rPr>
          <w:sz w:val="20"/>
          <w:lang w:val="en-US"/>
        </w:rPr>
      </w:pPr>
    </w:p>
    <w:p w14:paraId="1BF383CA" w14:textId="77777777" w:rsidR="00314798" w:rsidRPr="00DE2227" w:rsidRDefault="00314798" w:rsidP="0095691E"/>
    <w:p w14:paraId="6813AE6D" w14:textId="77777777" w:rsidR="00314798" w:rsidRPr="0095691E" w:rsidRDefault="00314798" w:rsidP="0095691E"/>
    <w:p w14:paraId="1D55BC4A" w14:textId="77777777" w:rsidR="00314798" w:rsidRDefault="00314798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7D252F88" w14:textId="77777777" w:rsidR="00314798" w:rsidRPr="005D215B" w:rsidRDefault="00314798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14798" w14:paraId="6398763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6DA5" w14:textId="77777777" w:rsidR="00314798" w:rsidRDefault="00314798" w:rsidP="00314798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028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8F44" w14:textId="77777777" w:rsidR="00314798" w:rsidRPr="00B3607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2139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5A92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D9D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E2E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474E90A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992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1683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314798" w14:paraId="2BFFF1D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6967" w14:textId="77777777" w:rsidR="00314798" w:rsidRDefault="00314798" w:rsidP="00314798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7D5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71A8" w14:textId="77777777" w:rsidR="00314798" w:rsidRPr="00B3607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FCB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EBA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B4AF9B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084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4BB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5C5D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395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22C65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221F760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314798" w14:paraId="1CCDEDF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86C7" w14:textId="77777777" w:rsidR="00314798" w:rsidRDefault="00314798" w:rsidP="00314798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2B7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CC98" w14:textId="77777777" w:rsidR="00314798" w:rsidRPr="00B3607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B9B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74715FF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739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40B08BC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ED55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3D1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E7C2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EEB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314798" w14:paraId="4C966A8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9B9C" w14:textId="77777777" w:rsidR="00314798" w:rsidRDefault="00314798" w:rsidP="00314798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46DB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C83F" w14:textId="77777777" w:rsidR="00314798" w:rsidRPr="00B3607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C64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1B6307F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4134354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BD2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EAF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CEB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6A7A18E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3380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B0A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24F4B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72CD648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181B501" w14:textId="77777777" w:rsidR="00314798" w:rsidRDefault="00314798">
      <w:pPr>
        <w:spacing w:before="40" w:after="40" w:line="192" w:lineRule="auto"/>
        <w:ind w:right="57"/>
        <w:rPr>
          <w:sz w:val="20"/>
          <w:lang w:val="en-US"/>
        </w:rPr>
      </w:pPr>
    </w:p>
    <w:p w14:paraId="50392871" w14:textId="77777777" w:rsidR="00314798" w:rsidRDefault="00314798" w:rsidP="00F14E3C">
      <w:pPr>
        <w:pStyle w:val="Heading1"/>
        <w:spacing w:line="360" w:lineRule="auto"/>
      </w:pPr>
      <w:r>
        <w:t>LINIA 301 F1</w:t>
      </w:r>
    </w:p>
    <w:p w14:paraId="3BD1614D" w14:textId="77777777" w:rsidR="00314798" w:rsidRDefault="00314798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314798" w14:paraId="6BD12DB5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902D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DF9F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8C7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B52B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401647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FA3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6A7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70E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630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C8D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62558F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62C7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470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D67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AE4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F17ECB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56E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FD5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836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874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556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298198A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80DA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2C1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E9890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A6F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CE5966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594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6649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E69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4B3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F38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9B835DE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AB22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2CB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4702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073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877D3F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CF2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815C60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365AFEB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9C3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5C0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F41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743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52F718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7D15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7CF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31D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812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C00DD8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63C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687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664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DC2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AC7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F295E2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4FBE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DDA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1266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311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D67C40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3DF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55D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017E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1FD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E30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40B27F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E2F3A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7FF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F90D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198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66A080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755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178B72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6863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D74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9CD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494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5FECF10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521E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359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DDB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98B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486846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B6F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C25C66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003923A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B18929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2A3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430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C64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5E0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3AF191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60F8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E0D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3EC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010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D668EF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0FB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C61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B45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CF09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61E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F91CC72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3B21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4E8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A6D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CA5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9623AD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843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275866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11B1F56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93E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126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CAD2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B15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E8A6A45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09D5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F0B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83F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480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581A9C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24F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AEA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533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A239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1E4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9B735E5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BBDEB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CCF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1B0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E7C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88ECB3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B13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2EF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2011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9CA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F0A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0F691AC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87DF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20A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415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99E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409BB3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132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9C8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CD5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9A4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822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4173691B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5C75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E0B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17F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DF4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0EBA4D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B3D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309FF4C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6C0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03B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766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B31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36E83709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F72C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0C9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63F0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A89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D633C8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0B4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6FBC069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1B55167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82D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DFE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752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C5F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6A87C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314798" w14:paraId="0E0FEA6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36A7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6B1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946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B94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FB1FA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005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08EBA7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E9404D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0930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5E1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6DA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41B8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314798" w14:paraId="435F5EC3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F1582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8CB4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65B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1DA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4636E2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A9E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032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47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E8D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0E4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8E2F2E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40EC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6EA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037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BD4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D60215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F5C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823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D3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F79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2DE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F61D66A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7F66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47F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B03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4139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2E146C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0FF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276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EFF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7E09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13C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DBD6830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9CE4" w14:textId="77777777" w:rsidR="00314798" w:rsidRDefault="00314798" w:rsidP="00314798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E9E6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015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94D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C90D57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114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522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134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9F3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214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582A3C2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67533C7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7F43DB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694E6C8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00A5A52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1652DAEC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3E26718E" w14:textId="77777777" w:rsidR="00314798" w:rsidRDefault="00314798" w:rsidP="007E3B63">
      <w:pPr>
        <w:pStyle w:val="Heading1"/>
        <w:spacing w:line="360" w:lineRule="auto"/>
      </w:pPr>
      <w:r>
        <w:t>LINIA 301 G</w:t>
      </w:r>
    </w:p>
    <w:p w14:paraId="63DF2847" w14:textId="77777777" w:rsidR="00314798" w:rsidRDefault="00314798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314798" w14:paraId="201741FC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927E1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B8E6B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39B1A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22B82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6DBE5D4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CDA6B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712423FE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5C17C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C6F6A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B0647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CCAA7" w14:textId="77777777" w:rsidR="00314798" w:rsidRDefault="00314798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4648623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B27CE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2D9B5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6E6B8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E053F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4C2B02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AE5DB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EF1059C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F70FFAB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D46B2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DF301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04D1F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B7D58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64248F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ADF94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01C24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44FB8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319FD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B58D812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63097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2C2AE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38566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15B05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D94CC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64609C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663C2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DC126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7A712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13654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6E17B8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0DA90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DB5BC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1A498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43701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F0EC2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1422B9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2229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88B0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2A346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E9E61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6BEC2EF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208A" w14:textId="77777777" w:rsidR="00314798" w:rsidRDefault="0031479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372468B" w14:textId="77777777" w:rsidR="00314798" w:rsidRDefault="0031479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1870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67A3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C815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AECF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44E190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2B62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F4D1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C1D4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D2EF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977EA66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2125" w14:textId="77777777" w:rsidR="00314798" w:rsidRDefault="0031479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DCC7D54" w14:textId="77777777" w:rsidR="00314798" w:rsidRDefault="0031479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8F0E724" w14:textId="77777777" w:rsidR="00314798" w:rsidRDefault="0031479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31F0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8035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37AF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42AE3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B5364AE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4E8D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60BA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6975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7595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DADCB4B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C0E2" w14:textId="77777777" w:rsidR="00314798" w:rsidRDefault="0031479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4606044" w14:textId="77777777" w:rsidR="00314798" w:rsidRDefault="00314798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D317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F0A6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DB3C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58D9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431CD2C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5E1E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AF4B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969A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814A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98CA93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494F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B2948B8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59D79FC5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3C1B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B519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3907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9D2E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CD953F1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D431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5962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C890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0C7D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2C8EF86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D8E5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B4A4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BD30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AA76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4A69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5A7DDB4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2E6D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D854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C1FF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FEF3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F1634F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758F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559E110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1527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5A0E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793F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152A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1CE1AD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F605" w14:textId="77777777" w:rsidR="00314798" w:rsidRDefault="00314798" w:rsidP="00314798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D710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51F7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1958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2FB09AD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F2157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EEB3D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3476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80A3" w14:textId="77777777" w:rsidR="00314798" w:rsidRDefault="00314798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D6A4" w14:textId="77777777" w:rsidR="00314798" w:rsidRDefault="0031479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AE93620" w14:textId="77777777" w:rsidR="00314798" w:rsidRDefault="00314798">
      <w:pPr>
        <w:spacing w:before="40" w:line="192" w:lineRule="auto"/>
        <w:ind w:right="57"/>
        <w:rPr>
          <w:sz w:val="20"/>
          <w:lang w:val="ro-RO"/>
        </w:rPr>
      </w:pPr>
    </w:p>
    <w:p w14:paraId="2CEDD0F7" w14:textId="77777777" w:rsidR="00314798" w:rsidRDefault="00314798" w:rsidP="00956F37">
      <w:pPr>
        <w:pStyle w:val="Heading1"/>
        <w:spacing w:line="360" w:lineRule="auto"/>
      </w:pPr>
      <w:r>
        <w:t>LINIA 301 N</w:t>
      </w:r>
    </w:p>
    <w:p w14:paraId="3A766C26" w14:textId="77777777" w:rsidR="00314798" w:rsidRDefault="00314798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14798" w14:paraId="7DAD620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AE2A" w14:textId="77777777" w:rsidR="00314798" w:rsidRDefault="00314798" w:rsidP="0031479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829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7BB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44A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DA879B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B8F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119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54E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D83E" w14:textId="77777777" w:rsidR="00314798" w:rsidRPr="0022092F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907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C86DF9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3646" w14:textId="77777777" w:rsidR="00314798" w:rsidRDefault="00314798" w:rsidP="0031479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215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5DC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28A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998F1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4C4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161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E139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D636" w14:textId="77777777" w:rsidR="00314798" w:rsidRPr="0022092F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0923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DC8D01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5F61" w14:textId="77777777" w:rsidR="00314798" w:rsidRDefault="00314798" w:rsidP="0031479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0E1C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864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62C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0EF7E6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3CF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BFD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F76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5B86E" w14:textId="77777777" w:rsidR="00314798" w:rsidRPr="0022092F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438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087DA3" w14:textId="77777777" w:rsidR="00314798" w:rsidRPr="00474FB0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314798" w14:paraId="3DDB48C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5237B" w14:textId="77777777" w:rsidR="00314798" w:rsidRDefault="00314798" w:rsidP="0031479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070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FC6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7826" w14:textId="77777777" w:rsidR="00314798" w:rsidRDefault="0031479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DDA3D92" w14:textId="77777777" w:rsidR="00314798" w:rsidRDefault="0031479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D5D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789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3BF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E115" w14:textId="77777777" w:rsidR="00314798" w:rsidRPr="0022092F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8E6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B705EE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BC69" w14:textId="77777777" w:rsidR="00314798" w:rsidRDefault="00314798" w:rsidP="0031479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DD1E" w14:textId="77777777" w:rsidR="00314798" w:rsidRDefault="0031479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B7A9F" w14:textId="77777777" w:rsidR="00314798" w:rsidRDefault="0031479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24D7" w14:textId="77777777" w:rsidR="00314798" w:rsidRDefault="00314798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2858" w14:textId="77777777" w:rsidR="00314798" w:rsidRPr="00E4222D" w:rsidRDefault="0031479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E9E8272" w14:textId="77777777" w:rsidR="00314798" w:rsidRPr="00E4222D" w:rsidRDefault="0031479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1FF3E62" w14:textId="77777777" w:rsidR="00314798" w:rsidRPr="00E4222D" w:rsidRDefault="00314798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8090FD1" w14:textId="77777777" w:rsidR="00314798" w:rsidRDefault="0031479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9313" w14:textId="77777777" w:rsidR="00314798" w:rsidRDefault="0031479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2B0C" w14:textId="77777777" w:rsidR="00314798" w:rsidRDefault="00314798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61F8" w14:textId="77777777" w:rsidR="00314798" w:rsidRPr="0022092F" w:rsidRDefault="00314798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558A" w14:textId="77777777" w:rsidR="00314798" w:rsidRDefault="00314798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A69CA1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BB75" w14:textId="77777777" w:rsidR="00314798" w:rsidRDefault="00314798" w:rsidP="0031479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600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AD55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5569" w14:textId="77777777" w:rsidR="00314798" w:rsidRDefault="00314798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63F4" w14:textId="77777777" w:rsidR="00314798" w:rsidRDefault="00314798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5412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9F48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DB05" w14:textId="77777777" w:rsidR="00314798" w:rsidRPr="0022092F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26B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198B9E4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9BFA0" w14:textId="77777777" w:rsidR="00314798" w:rsidRDefault="00314798" w:rsidP="0031479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219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4D4B384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2CF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FCA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1F7CB3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BF5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2A5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659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E976" w14:textId="77777777" w:rsidR="00314798" w:rsidRPr="0022092F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0FA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1E3DD861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432D5" w14:textId="77777777" w:rsidR="00314798" w:rsidRDefault="00314798" w:rsidP="00314798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E6D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A177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643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7B650C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9DB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81E50A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D25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CAC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B081" w14:textId="77777777" w:rsidR="00314798" w:rsidRPr="0022092F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507E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5A2CD71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3413FCF9" w14:textId="77777777" w:rsidR="00314798" w:rsidRDefault="00314798" w:rsidP="007F72A5">
      <w:pPr>
        <w:pStyle w:val="Heading1"/>
        <w:spacing w:line="360" w:lineRule="auto"/>
      </w:pPr>
      <w:r>
        <w:t>LINIA 301 O</w:t>
      </w:r>
    </w:p>
    <w:p w14:paraId="7DDCB458" w14:textId="77777777" w:rsidR="00314798" w:rsidRDefault="00314798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14798" w14:paraId="4F21B7FA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96A6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096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05D0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D72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1D5BDC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11A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05A3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337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B381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09B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362396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CD62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3011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BD0C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729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38A032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17A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5B9A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2AA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AD9E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70B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4D4EA5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25B7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B16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80AE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58E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B31202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C809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2CD1E2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ACF1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787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0C36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1AF4" w14:textId="77777777" w:rsidR="00314798" w:rsidRDefault="00314798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E709D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F46E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FE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9785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6F6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0D6C09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5CD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442F4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51D7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94E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15B2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14D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CCA90E9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0B88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44E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8244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567A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EF77D8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FBB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44196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C13C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10C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2B255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5E9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1AFD19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3FB9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7401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D925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5E0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520D02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C54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E50FB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267E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740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42F5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78A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2949639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850A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90B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E21F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7BF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EEA8E5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41C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3BD25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EC08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D0F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4AD6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ADD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54D5A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314798" w14:paraId="0DB0D2F5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D18A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63E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E39E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6EA7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5DF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6B00A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2542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501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202D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436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CD87B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DC262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314798" w14:paraId="2C30F3C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9AF62" w14:textId="77777777" w:rsidR="00314798" w:rsidRDefault="00314798" w:rsidP="00314798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2D2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EFE2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8C3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EF0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EA2993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4EDD8DC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01BA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038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2C68" w14:textId="77777777" w:rsidR="00314798" w:rsidRPr="00F1029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6DD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7AC08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1E39D87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6D056193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2F246723" w14:textId="77777777" w:rsidR="00314798" w:rsidRDefault="00314798" w:rsidP="003260D9">
      <w:pPr>
        <w:pStyle w:val="Heading1"/>
        <w:spacing w:line="360" w:lineRule="auto"/>
      </w:pPr>
      <w:r>
        <w:t>LINIA 301 P</w:t>
      </w:r>
    </w:p>
    <w:p w14:paraId="22958295" w14:textId="77777777" w:rsidR="00314798" w:rsidRDefault="00314798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14798" w14:paraId="151D1FC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51F0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4CCA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AABD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E7D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9B5A1A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87F1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020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8A55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C7ED4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850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798868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DEEC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B2DD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ABCB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469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ED5D3E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D06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116D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2439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B14B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7D1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920716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6780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6DA6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2C1B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E77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A4E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89A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C3B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CFE0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904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40CDB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314798" w:rsidRPr="00A8307A" w14:paraId="7895E20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04F5" w14:textId="77777777" w:rsidR="00314798" w:rsidRPr="00A75A00" w:rsidRDefault="00314798" w:rsidP="00314798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A201D" w14:textId="77777777" w:rsidR="00314798" w:rsidRPr="00A8307A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EF523" w14:textId="77777777" w:rsidR="00314798" w:rsidRPr="00A830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F429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3E5B6776" w14:textId="77777777" w:rsidR="00314798" w:rsidRPr="00A8307A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FF5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C46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A409" w14:textId="77777777" w:rsidR="00314798" w:rsidRPr="00A8307A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F590" w14:textId="77777777" w:rsidR="00314798" w:rsidRPr="00A830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77EBC" w14:textId="77777777" w:rsidR="00314798" w:rsidRPr="00A8307A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9784CF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86A0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7393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FCB3B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87C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FFA967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438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53667CA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4BB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D5E6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8F95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170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E53756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8422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F57B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1D18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8D80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A34EBE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92F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525D4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728B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FAC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DFDE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2D7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314798" w14:paraId="5925742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4F86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AB90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06BA8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FCA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A7F467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4A9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24098A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82F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870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272E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F16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326A5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314798" w14:paraId="6661BB2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B898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5552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E3CE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5EC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E42E02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EE1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84E618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0109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885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614C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5A3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DD571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314798" w14:paraId="7066FE6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C0A8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CAEA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63B3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AB1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F4240F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B18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7F5C4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7CA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7FC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248D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099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78D3E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314798" w14:paraId="487F85E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B281D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B7D5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0AF2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3B1F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93F389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7CA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53DDCC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8A2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C04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246A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BED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9C164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0F0D5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314798" w14:paraId="03AEEC8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657A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D781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5611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9AB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FC38F2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FD9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6A7B68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1B12803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546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195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8529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4C4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1076E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314798" w14:paraId="0723A1C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40F1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5835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D05B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0A8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C4DA95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73EF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E7259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74A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70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25C4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98B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94378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314798" w14:paraId="6D72BF7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C6F9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3871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15CD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2FA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7D67C1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A20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4EF623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829E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67A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437E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F9B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1C8D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314798" w14:paraId="18C023AD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3D59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5D5F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B76B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364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FDBE4D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EC4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757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863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6E5C9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1D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F98121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6A6F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DBD9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DE2A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ABE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909858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65F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3666B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0339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89E1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ED70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8D7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502B4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314798" w14:paraId="1455FE2D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B089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54FC" w14:textId="77777777" w:rsidR="00314798" w:rsidRDefault="00314798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F987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697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25ECCC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8EA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87D53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876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68B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1C6F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BF3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127D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314798" w14:paraId="202F5F09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D2DF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9CA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FB12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C3E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0D3FB3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5072" w14:textId="77777777" w:rsidR="00314798" w:rsidRDefault="00314798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16CCCD81" w14:textId="77777777" w:rsidR="00314798" w:rsidRDefault="00314798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9F48828" w14:textId="77777777" w:rsidR="00314798" w:rsidRDefault="00314798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4C82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BF93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3CC1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764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88B3CB3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A7CC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1A8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33BD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D36C" w14:textId="77777777" w:rsidR="00314798" w:rsidRDefault="00314798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349A901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289631C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337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20BD6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78A7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518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2826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0DC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934CF4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86F4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160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1CA1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EE1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C1A8E4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214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52822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975F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D2A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5063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E75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3E58D4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81C1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BF9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4AE9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3A4B0" w14:textId="77777777" w:rsidR="00314798" w:rsidRDefault="0031479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AC1B7D2" w14:textId="77777777" w:rsidR="00314798" w:rsidRDefault="00314798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E2DC" w14:textId="77777777" w:rsidR="00314798" w:rsidRDefault="0031479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CCD728" w14:textId="77777777" w:rsidR="00314798" w:rsidRDefault="00314798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ED13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E00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06A5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E36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7CFA05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13D0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EF8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B7A9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D942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9197A2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154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906E6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54CB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B9A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0CB7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76E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9937AC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2190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8A1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B36E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4E5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F832F1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EDE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5EBC7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2ED8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FA0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98A32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82D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8F32497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E3C3" w14:textId="77777777" w:rsidR="00314798" w:rsidRDefault="00314798" w:rsidP="00314798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5D8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960F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7AE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8A4549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336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3BA433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BF43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4EF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73EF" w14:textId="77777777" w:rsidR="00314798" w:rsidRPr="001B37B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C6A9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2CF6BA0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6F6D723E" w14:textId="77777777" w:rsidR="00314798" w:rsidRDefault="00314798" w:rsidP="00E81B3B">
      <w:pPr>
        <w:pStyle w:val="Heading1"/>
        <w:spacing w:line="360" w:lineRule="auto"/>
      </w:pPr>
      <w:r>
        <w:t>LINIA 314 G</w:t>
      </w:r>
    </w:p>
    <w:p w14:paraId="54C4AFC8" w14:textId="77777777" w:rsidR="00314798" w:rsidRDefault="00314798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14798" w14:paraId="1F7B266F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5DDB" w14:textId="77777777" w:rsidR="00314798" w:rsidRDefault="00314798" w:rsidP="0031479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580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CFBD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7A6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8DF74E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F9446D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65A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6C26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DC08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C2E7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D2E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04CA9D8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E2D3E" w14:textId="77777777" w:rsidR="00314798" w:rsidRDefault="00314798" w:rsidP="0031479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87D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985A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38C9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98532C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5FADA4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E70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EEBF3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BA4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BF9C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95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3D39EF1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8137" w14:textId="77777777" w:rsidR="00314798" w:rsidRDefault="00314798" w:rsidP="0031479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C1D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45E7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58A1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6C009D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5993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1B0B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27B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BCEC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85F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D626BE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74AAB38F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6BB3" w14:textId="77777777" w:rsidR="00314798" w:rsidRDefault="00314798" w:rsidP="0031479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9E4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B595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E52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C8FE2B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915E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A758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2C60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5D20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794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0298A4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68BCAFB4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791F" w14:textId="77777777" w:rsidR="00314798" w:rsidRDefault="00314798" w:rsidP="0031479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83F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3FB4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981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8EA3B1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1CE9FF2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57EE698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9BF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1B7C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24C4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E64F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264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F7BE620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84A7" w14:textId="77777777" w:rsidR="00314798" w:rsidRDefault="00314798" w:rsidP="00314798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CE1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1C05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CE5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3980C2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B178D5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194F8A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CAA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5A24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E45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4EC6" w14:textId="77777777" w:rsidR="00314798" w:rsidRPr="00DF53C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B6C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F383590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2B46C98A" w14:textId="77777777" w:rsidR="00314798" w:rsidRDefault="00314798" w:rsidP="003A5387">
      <w:pPr>
        <w:pStyle w:val="Heading1"/>
        <w:spacing w:line="360" w:lineRule="auto"/>
      </w:pPr>
      <w:r>
        <w:t>LINIA 316</w:t>
      </w:r>
    </w:p>
    <w:p w14:paraId="55AE7B36" w14:textId="77777777" w:rsidR="00314798" w:rsidRDefault="00314798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14798" w14:paraId="353326AD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BCC8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094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4469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329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310429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A1D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CE4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9E4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0F7E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49F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DF3F8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794093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314798" w14:paraId="4ECE450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9990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2CD3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1DF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003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315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16A0D8D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3AC577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75A497D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6621FF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3D71598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4083F06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B466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088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0455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F51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FCA4BE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314798" w14:paraId="6EB820E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8677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5F2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C99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7EF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C6CE2A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16B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757A80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C35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47C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7F08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1D8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4F037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45897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314798" w14:paraId="040B1A6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1DDC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3AD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339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918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0184E30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79B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D96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9EF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D760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447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D78163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38BC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45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C029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B2A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40B38C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821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64A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37C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E851E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8FB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CC89E2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D335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7D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4FAAFFF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347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B61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559908B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402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18C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4BB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282F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6D3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3F9E549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7A29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6CF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BD3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AD5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AB9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7030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9AF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7C34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BBB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8363315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2CA0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D50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78+300</w:t>
            </w:r>
          </w:p>
          <w:p w14:paraId="15667F9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5160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913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7DDFAD7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A65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120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242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AD4F2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38C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4CBF814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86D7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DA9F" w14:textId="77777777" w:rsidR="00314798" w:rsidRDefault="00314798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48CECA8C" w14:textId="77777777" w:rsidR="00314798" w:rsidRDefault="00314798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2CF5" w14:textId="77777777" w:rsidR="00314798" w:rsidRDefault="00314798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9384" w14:textId="77777777" w:rsidR="00314798" w:rsidRDefault="00314798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4611E0A1" w14:textId="77777777" w:rsidR="00314798" w:rsidRDefault="00314798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6ABD" w14:textId="77777777" w:rsidR="00314798" w:rsidRDefault="00314798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9DDD" w14:textId="77777777" w:rsidR="00314798" w:rsidRDefault="00314798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12E2" w14:textId="77777777" w:rsidR="00314798" w:rsidRDefault="00314798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43BA6" w14:textId="77777777" w:rsidR="00314798" w:rsidRPr="00F6236C" w:rsidRDefault="00314798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1715" w14:textId="77777777" w:rsidR="00314798" w:rsidRDefault="00314798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74F65909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7C46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707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08FA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3BC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656E37A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2DF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5876C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E52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7F88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673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C82D14E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B238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E33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6D47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3FF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CF3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8931F9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3F2F969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FB0AAE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799DC9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E020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F49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B4FF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A0E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A848C0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45BD4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9A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5E1E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5D7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459A3C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F0D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4F82435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535E2A0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7568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045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D36C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A5F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314798" w14:paraId="7234E09A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FB8D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38C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25CCE02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7602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F5A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51C2FA1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0DF7B" w14:textId="77777777" w:rsidR="00314798" w:rsidRPr="00273EC0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A4214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F5A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A8DC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EBA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5FC5DFC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59D8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B4D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9D2A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190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1BD68B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F84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80FB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034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DDA4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C4C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97BC5C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10D7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D46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89FF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BFA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DE900A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9DD7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8BFA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DCE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212D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943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F842B6E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BEFB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92E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7B16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ECA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FBFD7E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725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6C3E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4A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8672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922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18FCD4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CA17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B7DD" w14:textId="77777777" w:rsidR="00314798" w:rsidRDefault="00314798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448D552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9806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1CB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6B042A3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881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E8F1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58C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2529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5F5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4B49E17B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7D6F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B95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128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9B6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7DDDBB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1F5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7CB0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403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FE89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A53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9794F5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15DB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5B2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8FD3F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536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66521B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337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C7A7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46E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FC91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13E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4FE812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60AE3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5C1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2FA6A07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16ED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5B3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192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C96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654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83F1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B52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805BC4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06F0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FC4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142+000</w:t>
            </w:r>
          </w:p>
          <w:p w14:paraId="4BAD260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A66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2E3C" w14:textId="77777777" w:rsidR="00314798" w:rsidRPr="00830247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  <w:lang w:val="ro-RO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AC0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837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E85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F3FF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65C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4399C12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4EC7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17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76A67ED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53F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7AB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36F214BF" w14:textId="77777777" w:rsidR="00314798" w:rsidRPr="00830247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2B69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5740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212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6954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69A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22EBBD9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2DA10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982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62F2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8FA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8F25DF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04E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FDE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E3E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DB9C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A15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91BF22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C655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967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99D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1A16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41AD34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137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C40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CC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3F7A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119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D83637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68C9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C8F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155+200</w:t>
            </w:r>
          </w:p>
          <w:p w14:paraId="2CBFFBA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11C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B5C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222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24A9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AE6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D727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A0F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120D595F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C5BB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957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AE3B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F4C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F9DA2E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251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1E3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715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AB8A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B42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A1A57DC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4823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2A2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161+750</w:t>
            </w:r>
          </w:p>
          <w:p w14:paraId="3A43DFE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650E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C1B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994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DB7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47E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530D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C82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4E81CEA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9A3E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F182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BC5A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B24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643FD85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0C5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A4BF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1B3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D1F1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022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23AB31B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E9FB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A320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FDD4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977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57EA935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F01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250E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523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EB4A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15CC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70675F" w14:textId="77777777" w:rsidR="00314798" w:rsidRPr="000D7AA7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314798" w14:paraId="657E911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5D592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15C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82E4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0C6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98E2E9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D737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D4E1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C4C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0F09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B91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20361935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4B32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9D72" w14:textId="77777777" w:rsidR="00314798" w:rsidRDefault="0031479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07E9" w14:textId="77777777" w:rsidR="00314798" w:rsidRPr="00F6236C" w:rsidRDefault="0031479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6C42" w14:textId="77777777" w:rsidR="00314798" w:rsidRDefault="00314798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965E822" w14:textId="77777777" w:rsidR="00314798" w:rsidRDefault="00314798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371F" w14:textId="77777777" w:rsidR="00314798" w:rsidRDefault="0031479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60C7" w14:textId="77777777" w:rsidR="00314798" w:rsidRDefault="0031479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74D4" w14:textId="77777777" w:rsidR="00314798" w:rsidRDefault="00314798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CE3E" w14:textId="77777777" w:rsidR="00314798" w:rsidRPr="00F6236C" w:rsidRDefault="00314798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0993" w14:textId="77777777" w:rsidR="00314798" w:rsidRDefault="00314798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AC72E3D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C0B2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609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184+340</w:t>
            </w:r>
          </w:p>
          <w:p w14:paraId="7457E78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171C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6AC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Toplița –</w:t>
            </w:r>
          </w:p>
          <w:p w14:paraId="6E4D695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33B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C8AA3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479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2992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79B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8A9C63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A72F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ABC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A2592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2CE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2D38669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E80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80541D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6F8E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78F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A361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AAC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197FFE3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47EF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8EF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441D60B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4406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537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4849978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0E3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884D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E0A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D85C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00B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1EC18C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314798" w14:paraId="274086BA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3421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B4C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E126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6B1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C39F83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8D0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515FD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4E5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7217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8BA5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228081A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441E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15B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70E3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99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724E056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6E5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1066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E36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107A3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EB44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4A63CF09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9946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3E56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70A2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F21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908EE4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901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517F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1CE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F74E2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D23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314798" w14:paraId="2086CB13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644F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14F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B77A1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550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18DF92A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275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3FCA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21C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3FF0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849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14798" w14:paraId="6EF2DC6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58E4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4169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911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2C2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92F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10DC92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B87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5D0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F7C3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D75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6FA02D3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F9264A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9A4D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822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91B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3C5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4A9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84682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CB68D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07F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E9F9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BB5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705ECAA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D0C0FD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523A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378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7304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17A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6EAB1CA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974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7F3397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4652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AB8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326A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DF7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AB41E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314798" w14:paraId="2C322E57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70B0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C66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8601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C8B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044864C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24F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F4B2A6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43C7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F00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0201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A27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30F78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96045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14798" w14:paraId="7AE16F30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8F2F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ADC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865D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5F0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7E63313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ED5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1A95CF4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472B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E4B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D469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B48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64BC8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A0CCE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14798" w14:paraId="32C7A767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8A56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CF7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7DBB153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2C1C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D4E8" w14:textId="77777777" w:rsidR="00314798" w:rsidRDefault="00314798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C4F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F4CD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117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2C5E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BF7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ECB7D15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EC77" w14:textId="77777777" w:rsidR="00314798" w:rsidRDefault="00314798" w:rsidP="00314798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671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0A11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FBC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0F47C83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5FD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E172A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54D0" w14:textId="77777777" w:rsidR="00314798" w:rsidRPr="00514DA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B6F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B788" w14:textId="77777777" w:rsidR="00314798" w:rsidRPr="00F6236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D72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6347F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1F8A5FA1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0B404BAA" w14:textId="77777777" w:rsidR="00314798" w:rsidRDefault="00314798" w:rsidP="00380064">
      <w:pPr>
        <w:pStyle w:val="Heading1"/>
        <w:spacing w:line="360" w:lineRule="auto"/>
      </w:pPr>
      <w:r>
        <w:t>LINIA 500</w:t>
      </w:r>
    </w:p>
    <w:p w14:paraId="3CA379B9" w14:textId="77777777" w:rsidR="00314798" w:rsidRPr="00071303" w:rsidRDefault="00314798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14798" w14:paraId="0918B5F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7430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484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9D46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3E1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8D243B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757C75E7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4287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A5209C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938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38B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18E0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07C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5CCAA79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6A14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4397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468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4B3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8AB4FF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5F2739F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184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029B8FC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5E19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9D4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A67A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6F9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682887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92F0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F2C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F87A43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CFB7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4B0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A06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CED4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855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2AC8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FBC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75A54C9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E7AC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772A" w14:textId="77777777" w:rsidR="00314798" w:rsidRDefault="0031479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839E" w14:textId="77777777" w:rsidR="00314798" w:rsidRPr="00D33E71" w:rsidRDefault="0031479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F388" w14:textId="77777777" w:rsidR="00314798" w:rsidRDefault="00314798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658B" w14:textId="77777777" w:rsidR="00314798" w:rsidRDefault="0031479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8E18" w14:textId="77777777" w:rsidR="00314798" w:rsidRDefault="0031479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DE74A" w14:textId="77777777" w:rsidR="00314798" w:rsidRDefault="0031479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A6EE10B" w14:textId="77777777" w:rsidR="00314798" w:rsidRDefault="00314798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30B2" w14:textId="77777777" w:rsidR="00314798" w:rsidRPr="00D33E71" w:rsidRDefault="00314798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045E" w14:textId="77777777" w:rsidR="00314798" w:rsidRDefault="00314798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68349B0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DAEE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C9C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1910D80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140E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2791" w14:textId="77777777" w:rsidR="00314798" w:rsidRPr="0008670B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012CAE4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2A26DA5F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3CA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160B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282B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93F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DFAB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:rsidRPr="00456545" w14:paraId="0AA46522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672E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262E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F7DB8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A88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2F1B1A3B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1A35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35C1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E011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B36F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7932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14798" w:rsidRPr="00456545" w14:paraId="37ABA6D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8764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F074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65EA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785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85222CF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0F14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4EBB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14F4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B73F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D59C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14798" w:rsidRPr="00456545" w14:paraId="4CAD912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CEE2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92F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D8EBF8F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A2C6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46E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308852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DBD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FF22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7307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8571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3F33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14798" w:rsidRPr="00456545" w14:paraId="27B6EBA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1263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2BC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891DDB2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AC10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B6B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BD10FE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E13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EB07B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2CD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AD5D287" w14:textId="77777777" w:rsidR="00314798" w:rsidRPr="00456545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A5524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2697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6522088" w14:textId="77777777" w:rsidR="00314798" w:rsidRPr="00A3090B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:rsidRPr="00456545" w14:paraId="1C2DFF4F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553D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1CA6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583C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E3F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DF46EF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0552C2F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530E5C8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052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654A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AED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4FD113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7EFF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BFB4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:rsidRPr="00456545" w14:paraId="6FE94B3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45E7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89D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FA47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26B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288A522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D4C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F584B0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287C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F31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9ABC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E3A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0D6BB0" w14:textId="77777777" w:rsidR="00314798" w:rsidRPr="005F21B7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14798" w:rsidRPr="00456545" w14:paraId="37D2EFFD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E4ED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4C9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E7D3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336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5CBE3D7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230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5D07AE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1FAC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CEB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3C64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901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E75C7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314798" w:rsidRPr="00456545" w14:paraId="1A8CD3F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7D93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40E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AE5D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E93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6E38F57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B43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6668D3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94BD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CAE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3119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3C4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F3A85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14798" w:rsidRPr="00456545" w14:paraId="5A9DE90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73FA" w14:textId="77777777" w:rsidR="00314798" w:rsidRPr="00456545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F35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CEBA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7D8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3C98EFA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F045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0C6E85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CC7F9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57E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E8FA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9C67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3C169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733BDD1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314798" w14:paraId="0A4264E4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20044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368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9C67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009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598C31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4D4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21DAC47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0AF6A0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B793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56C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B1A2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8D8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259A0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A92256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63B0CE6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0EA5EC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314798" w14:paraId="1E082A1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3095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8EF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1EA2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F27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E3C68E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CC5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3FD0E4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2E1AD69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922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D5D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F7B1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5F45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3B08B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ECB2CC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03819A4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314798" w14:paraId="3125E72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E38A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F28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29713D9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E986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BCC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614AFFE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15473AE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589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D7E4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338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7286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462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3277A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314798" w14:paraId="6A62CF6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1FC65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62C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11C5DC4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AEC2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400F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7A67BC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822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6F8E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3513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F480E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06D7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0BF6A6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314798" w14:paraId="03CC916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B3A0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0214" w14:textId="77777777" w:rsidR="00314798" w:rsidRDefault="0031479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83F9" w14:textId="77777777" w:rsidR="00314798" w:rsidRDefault="0031479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9E9A" w14:textId="77777777" w:rsidR="00314798" w:rsidRDefault="00314798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6D376E28" w14:textId="77777777" w:rsidR="00314798" w:rsidRDefault="00314798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EA3F" w14:textId="77777777" w:rsidR="00314798" w:rsidRDefault="0031479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3425" w14:textId="77777777" w:rsidR="00314798" w:rsidRDefault="0031479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77AA" w14:textId="77777777" w:rsidR="00314798" w:rsidRDefault="0031479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19087DA" w14:textId="77777777" w:rsidR="00314798" w:rsidRDefault="00314798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A0E5" w14:textId="77777777" w:rsidR="00314798" w:rsidRPr="00D33E71" w:rsidRDefault="00314798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3DD8" w14:textId="77777777" w:rsidR="00314798" w:rsidRDefault="00314798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68AE5A56" w14:textId="77777777" w:rsidR="00314798" w:rsidRDefault="00314798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314798" w14:paraId="2903A02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CF11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B74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10CA4BE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C0D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EA9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A13B80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23E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6780A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DBB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5E623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859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0589022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4287A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932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9E7404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6FA2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C682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81472E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5CA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86D6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6A6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CC4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9835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9030FFB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7E626A5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5048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CA4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C8E7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FC9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64E03C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B77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7B4A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BA0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88240A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799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8D09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809788C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4C9746B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C4B6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39E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5CAE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677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39E8009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7C1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47C9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C42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2013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682C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799581E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8F27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BF9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817D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B6CB4" w14:textId="77777777" w:rsidR="00314798" w:rsidRDefault="00314798" w:rsidP="009F551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5F961C7E" w14:textId="77777777" w:rsidR="00314798" w:rsidRDefault="00314798" w:rsidP="009F551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E53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47D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13A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167+650</w:t>
            </w:r>
          </w:p>
          <w:p w14:paraId="2C0C634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84EF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BA3C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051F282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B9FB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D99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E54C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68FB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6C582CE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FA2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5D0B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55A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456F957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35F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49B2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0AE2BB0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33436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B44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547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493F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0975E4EF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5FC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C6B6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176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716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8176" w14:textId="77777777" w:rsidR="00314798" w:rsidRPr="00534A5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157A62F0" w14:textId="77777777" w:rsidR="00314798" w:rsidRPr="00534A5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3324737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14798" w14:paraId="5038A00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08A2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09D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5E0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414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09C41F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BA6A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4422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976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C30F4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B9F7" w14:textId="77777777" w:rsidR="00314798" w:rsidRPr="00534A5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3E90EA7C" w14:textId="77777777" w:rsidR="00314798" w:rsidRPr="00534A5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88061E6" w14:textId="77777777" w:rsidR="00314798" w:rsidRPr="00534A55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14798" w14:paraId="7328935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0BF9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1F7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8B39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E5D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0DCF5F87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647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A37E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E65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36FD7E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1D13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73F6B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46A274D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FFB1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306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7FB6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4E0C" w14:textId="77777777" w:rsidR="00314798" w:rsidRPr="000C4604" w:rsidRDefault="00314798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EF8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35C380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73DF507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EE33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F5D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9093B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167F" w14:textId="77777777" w:rsidR="00314798" w:rsidRPr="000C4604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25BFB57E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314798" w14:paraId="5C09334E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7228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488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BD94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B78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3B77701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B38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994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403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59A653E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4597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A40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766C287E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1418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D7F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046F63F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F163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3ED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4D0D190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0A858BAB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D11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8BD7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963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49C8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F93B" w14:textId="77777777" w:rsidR="00314798" w:rsidRPr="00BB30B6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7370E8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4634E61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314798" w14:paraId="3BB1EF9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5AB1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07F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D257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11E0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40291AB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2FE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A50F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F8C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4E8D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789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4310555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9EC5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AB6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8555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CB7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52F5A04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639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65C0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59C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6E30129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2EFC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4F7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19A45B2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9A4A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E9F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BDB785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4486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94E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718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1034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4B4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6320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8529" w14:textId="77777777" w:rsidR="00314798" w:rsidRPr="000C4604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314798" w14:paraId="1D6FD5C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9D4F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D2D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491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EB4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8FD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A914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682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52BFAE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4BBD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4BE1" w14:textId="77777777" w:rsidR="00314798" w:rsidRPr="000C4604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314798" w14:paraId="03778AB3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E683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1F8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01DD8C7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2FFD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C69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5EB2885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098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BDFD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57F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3A15AE3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383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AE6E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4628AE6" w14:textId="77777777" w:rsidR="00314798" w:rsidRPr="006C1F61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2E714DFB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B34C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1BE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A769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6B5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  <w:p w14:paraId="60D2EC2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52F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6317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13E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216+700</w:t>
            </w:r>
          </w:p>
          <w:p w14:paraId="0ACBD87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3833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7CB8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6C593B">
              <w:rPr>
                <w:b/>
                <w:bCs/>
                <w:i/>
                <w:sz w:val="20"/>
              </w:rPr>
              <w:t>Nesemnalizată pe teren</w:t>
            </w:r>
            <w:r>
              <w:rPr>
                <w:b/>
                <w:bCs/>
                <w:iCs/>
                <w:sz w:val="20"/>
              </w:rPr>
              <w:t xml:space="preserve">, </w:t>
            </w:r>
          </w:p>
          <w:p w14:paraId="7A76D89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st. paralelogram.</w:t>
            </w:r>
          </w:p>
          <w:p w14:paraId="3C5F489C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Afectează intrări - ieşiri din / pe  linia 500 fir 2 </w:t>
            </w:r>
            <w:r>
              <w:rPr>
                <w:b/>
                <w:bCs/>
                <w:sz w:val="20"/>
              </w:rPr>
              <w:t>Mărăşeşti – Putna Seacă.</w:t>
            </w:r>
          </w:p>
        </w:tc>
      </w:tr>
      <w:tr w:rsidR="00314798" w14:paraId="3779C7E3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70B2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46B1" w14:textId="77777777" w:rsidR="00314798" w:rsidRDefault="0031479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A89A" w14:textId="77777777" w:rsidR="00314798" w:rsidRDefault="0031479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ED8A" w14:textId="77777777" w:rsidR="00314798" w:rsidRDefault="00314798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BFEA" w14:textId="77777777" w:rsidR="00314798" w:rsidRDefault="0031479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6CB8" w14:textId="77777777" w:rsidR="00314798" w:rsidRDefault="0031479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9A3A" w14:textId="77777777" w:rsidR="00314798" w:rsidRDefault="00314798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4C34" w14:textId="77777777" w:rsidR="00314798" w:rsidRDefault="00314798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5C62" w14:textId="77777777" w:rsidR="00314798" w:rsidRPr="004143AF" w:rsidRDefault="00314798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00748240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105A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321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D386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A69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439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523D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E75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03B0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5B0A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1685789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8F25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334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00589F3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EB90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EF0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1D14E6A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0E4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AF2E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29D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69BE46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7388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06E4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66D348B" w14:textId="77777777" w:rsidR="00314798" w:rsidRPr="00D84BDE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4D0D95A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EB68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A60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772818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F9F9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AEC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08FFD8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5AE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920E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153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737DF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720A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06226CC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8EAD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363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FFF5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112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584D30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361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7F0F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3063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441924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10E7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369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6300E57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653B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F73F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4AA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E1E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E8330B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8F2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CAFDD1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E87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012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27A9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46D9" w14:textId="77777777" w:rsidR="00314798" w:rsidRPr="00534C03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65ACE578" w14:textId="77777777" w:rsidR="00314798" w:rsidRPr="00534C03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4EC298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314798" w14:paraId="7E51A7E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21DC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B2A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705F10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BDF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215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3E71158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919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2F5F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023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1E6B6E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8B9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D083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5F620B5" w14:textId="77777777" w:rsidR="00314798" w:rsidRPr="00D84BDE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4933229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3557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1E2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188B85F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9591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B0CB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67742C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48497667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2A6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9B3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791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4B86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3F14" w14:textId="77777777" w:rsidR="00314798" w:rsidRPr="001F07B1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707BF2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3F3E042E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314798" w14:paraId="5FF01DAC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D871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3BD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A52A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1D37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6A1A27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A71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F31F55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542B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9A4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CF5D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8E027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642C08F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85FD80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314798" w14:paraId="514A74AF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3D1B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04A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792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97D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3B669D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73E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A99643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A97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0DEA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6A84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2115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80D43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4C5AC52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14798" w14:paraId="6F5590B2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3FA8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E0F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D113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96F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684BCD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D9D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84E229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BCA4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CBD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2FBA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E1F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8884A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314798" w14:paraId="5AE91217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FD04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622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B0D4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A63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58A10E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73B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1DD38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677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FE74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6C07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C111C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1CD2B7F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14798" w14:paraId="4779B3DE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EA80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0AC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BC80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618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9CC488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CD1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BCBB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0F7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8D7D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BEA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6359D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314798" w14:paraId="1C51FD0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18AD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743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F89B7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0C5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D0E58A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C4B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366E71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31AE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BAA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555D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895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156D473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314798" w14:paraId="3EE64905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76B3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737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60A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6D4B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048A2A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84D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C1501B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C7E2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4135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2D0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1EE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1602A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10704A7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14798" w14:paraId="181C6250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13B8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D379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42BE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5747" w14:textId="77777777" w:rsidR="00314798" w:rsidRPr="00AD0C4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7541A22" w14:textId="77777777" w:rsidR="00314798" w:rsidRPr="00AD0C4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B4DE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569C3E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8AD1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6C5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F530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F30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F01D0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97367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3F115CA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14798" w14:paraId="1415BDE9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6345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F72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57525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E335" w14:textId="77777777" w:rsidR="00314798" w:rsidRDefault="0031479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6584F21" w14:textId="77777777" w:rsidR="00314798" w:rsidRDefault="0031479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44E08DE3" w14:textId="77777777" w:rsidR="00314798" w:rsidRDefault="0031479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75B022B1" w14:textId="77777777" w:rsidR="00314798" w:rsidRPr="002532C4" w:rsidRDefault="00314798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C95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4EA6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FEB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76C0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668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46F34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59EF021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41311C4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314798" w14:paraId="5BB1ED9B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5463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0B0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7DD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4B18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053C05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D32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059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235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8922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FD6F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866DA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3628F0F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14798" w14:paraId="1CDB2479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2907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C39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34DB8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9257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BDFEF3F" w14:textId="77777777" w:rsidR="00314798" w:rsidRPr="0037264C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FCF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12C2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73B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37A0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C560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CCBBF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05375CF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14798" w14:paraId="088D4AA7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F81F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8E0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C1C4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5585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3719693" w14:textId="77777777" w:rsidR="00314798" w:rsidRPr="003A070D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554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5065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7171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DCD8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1E5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0DC6B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314798" w14:paraId="774A766D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98ED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7A2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E9C7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35C9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D88263A" w14:textId="77777777" w:rsidR="00314798" w:rsidRPr="00F401CD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607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73950740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27C6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A4C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5BEF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F9A0B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E85770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1133477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14798" w14:paraId="6043C18B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22A3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CEE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98AF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5BE6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28556CE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105FE4EC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DB2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DEB9E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F4EB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EA7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6E7E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4F8A4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3978899B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14798" w14:paraId="0B7E3074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E137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CE27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7978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DF7D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7A391A7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5917AC4D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C39F0E4" w14:textId="77777777" w:rsidR="00314798" w:rsidRPr="002532C4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62B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82668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48A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5B6B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1FA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1FB584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098341C1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314798" w14:paraId="06A97E74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5937B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9824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  <w:p w14:paraId="1D24A1B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5447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F21F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St. Adjud </w:t>
            </w:r>
          </w:p>
          <w:p w14:paraId="746A704A" w14:textId="77777777" w:rsidR="00314798" w:rsidRDefault="00314798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Grupa Tranzit,</w:t>
            </w:r>
          </w:p>
          <w:p w14:paraId="3262CFC7" w14:textId="77777777" w:rsidR="00314798" w:rsidRDefault="00314798" w:rsidP="004727FB">
            <w:pPr>
              <w:rPr>
                <w:spacing w:val="-4"/>
              </w:rPr>
            </w:pPr>
            <w:r>
              <w:t xml:space="preserve"> </w:t>
            </w:r>
            <w:r w:rsidRPr="0010350B">
              <w:rPr>
                <w:b/>
                <w:bCs/>
                <w:sz w:val="20"/>
                <w:szCs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D9B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2F656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1072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98AB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94E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75AE3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10 din </w:t>
            </w:r>
            <w:r w:rsidRPr="005650BF">
              <w:rPr>
                <w:b/>
                <w:bCs/>
                <w:i/>
                <w:iCs/>
                <w:spacing w:val="-4"/>
                <w:sz w:val="20"/>
                <w:szCs w:val="20"/>
              </w:rPr>
              <w:t>St. Adjud</w:t>
            </w:r>
            <w:r>
              <w:rPr>
                <w:b/>
                <w:bCs/>
                <w:i/>
                <w:iCs/>
                <w:sz w:val="20"/>
              </w:rPr>
              <w:t xml:space="preserve"> Cap Y.</w:t>
            </w:r>
          </w:p>
        </w:tc>
      </w:tr>
      <w:tr w:rsidR="00314798" w14:paraId="6F1F971D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4CF08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23C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244D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539F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F3AD6B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65FF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C0B9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784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64C1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30F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2795EF9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3E160DE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314798" w14:paraId="3C0316BF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2D5F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567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4C4D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18D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AA5B51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FE9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A827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8ED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FAE4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D16B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2CAFF8D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75EA63C9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314798" w14:paraId="63DD1CE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C799F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B99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37EA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E64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C57C6BA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FB498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220D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75013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AC6A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E2B3C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709D76A2" w14:textId="77777777" w:rsidR="00314798" w:rsidRPr="00CB3447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314798" w14:paraId="69DDB03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0A01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A486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928E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1E63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2F8B9CC6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257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B973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3B7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73BDBB3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3B04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D7CD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D52BB05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175F3B8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227E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26EC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FBFC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BAA2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8249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0A911585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517A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9E11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1EFFB" w14:textId="77777777" w:rsidR="00314798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490C" w14:textId="77777777" w:rsidR="00314798" w:rsidRPr="004143AF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315C6CF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B902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4B16" w14:textId="77777777" w:rsidR="00314798" w:rsidRDefault="0031479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37CC" w14:textId="77777777" w:rsidR="00314798" w:rsidRPr="00D33E71" w:rsidRDefault="0031479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7EC6" w14:textId="77777777" w:rsidR="00314798" w:rsidRDefault="00314798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5AEF60E6" w14:textId="77777777" w:rsidR="00314798" w:rsidRDefault="00314798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31D8" w14:textId="77777777" w:rsidR="00314798" w:rsidRDefault="0031479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0096" w14:textId="77777777" w:rsidR="00314798" w:rsidRDefault="0031479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6185" w14:textId="77777777" w:rsidR="00314798" w:rsidRDefault="00314798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6FBCA" w14:textId="77777777" w:rsidR="00314798" w:rsidRDefault="00314798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515F" w14:textId="77777777" w:rsidR="00314798" w:rsidRPr="004143AF" w:rsidRDefault="00314798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314798" w14:paraId="3995666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6C09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733A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6FBB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935D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233824D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8DED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A1A6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545E" w14:textId="77777777" w:rsidR="00314798" w:rsidRDefault="00314798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65AE" w14:textId="77777777" w:rsidR="00314798" w:rsidRPr="00D33E71" w:rsidRDefault="00314798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7B48" w14:textId="77777777" w:rsidR="00314798" w:rsidRDefault="00314798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14798" w14:paraId="041B873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50F7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DB83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2DDE0AE1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42EDC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6E96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081D40F8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20B7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F648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EDEB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07F8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78665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14798" w14:paraId="3BAA6FEE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11FE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0726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40C0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0102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38827BD9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10AC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4BFC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D08C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7392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8EFE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65D71203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C625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3443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405+400</w:t>
            </w:r>
          </w:p>
          <w:p w14:paraId="601BB85E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409+200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D9AC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76810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Lespezi – Dolhasca, linia 2 directă Dolhasca și 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F9B7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BB65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EA55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9425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4467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14798" w14:paraId="1C2770C7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DAD4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B369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860F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A8CA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2E34831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4E7A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06D84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60EE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6D97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1F9C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6B2C7CD1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3240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7E52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C4B1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76EB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6C38ED2F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1FC7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D00114D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4820D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E06B6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53BB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D7B7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3996D9DF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4900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64E35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0C7C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2EAF4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28C80C8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7976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8160A3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0C9B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6368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8977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574C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280C5E91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22FD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4217" w14:textId="77777777" w:rsidR="00314798" w:rsidRDefault="0031479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41B3" w14:textId="77777777" w:rsidR="00314798" w:rsidRPr="00D33E71" w:rsidRDefault="0031479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4598" w14:textId="77777777" w:rsidR="00314798" w:rsidRDefault="00314798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5B7C2B2" w14:textId="77777777" w:rsidR="00314798" w:rsidRDefault="00314798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DE6A" w14:textId="77777777" w:rsidR="00314798" w:rsidRDefault="0031479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6C54161" w14:textId="77777777" w:rsidR="00314798" w:rsidRDefault="0031479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FAE8" w14:textId="77777777" w:rsidR="00314798" w:rsidRPr="00D33E71" w:rsidRDefault="0031479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79DC" w14:textId="77777777" w:rsidR="00314798" w:rsidRDefault="00314798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D61F" w14:textId="77777777" w:rsidR="00314798" w:rsidRPr="00D33E71" w:rsidRDefault="00314798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3E00" w14:textId="77777777" w:rsidR="00314798" w:rsidRDefault="00314798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3078F457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AEF9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7F8A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BF5B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C0F3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38A21A3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519E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2FCE759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B443013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11F53494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6EEC5EB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8C09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E992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57A3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6DAA3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FE718F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0E576CB2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4AF191F3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314798" w14:paraId="4CB57C4E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7803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CCBA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D9E7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670E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7F672E8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FAA3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F635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5BE4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37C9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DA88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14798" w14:paraId="7357C0F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A190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8FA5C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8E97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F14D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5A8E486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C272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575A1E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0E68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9FFF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C8FD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5319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19CD37D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D099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43A5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BE0D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B98A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A899B2D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0875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13834B0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244A2905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C145991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E4B8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46E7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E083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DE34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B42038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5A31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0C41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D63B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6D41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3020597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6DCA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589AE08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DE645F7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6170580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C124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3A0D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D280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40CF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5992E6D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A3C4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7FEE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8C40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5556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13DC6ECE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8EE9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2B5A" w14:textId="77777777" w:rsidR="00314798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0A11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F702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D07C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2C80267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65A6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7D35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0395FCF3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AD93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BC30" w14:textId="77777777" w:rsidR="00314798" w:rsidRDefault="00314798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5306AD5" w14:textId="77777777" w:rsidR="00314798" w:rsidRDefault="00314798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4EB6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7415" w14:textId="77777777" w:rsidR="00314798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2CE8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B3F9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1C50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314798" w14:paraId="3F556109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8C29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D950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926E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3A90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7C06D6C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8A2B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9EB8DD4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1CACE1BF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F5D2D29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49A5065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AE5A4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B232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1E66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212D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EB0E1FB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7E1F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3BA9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986A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E210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9C06B90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2E96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66D79B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281B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62A1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BDFC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645C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035893EA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3BBE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AEAE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2E11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0863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14767903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20AA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32AAD28E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5F49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5B39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5C2C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BBE1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14798" w14:paraId="04987440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1E25" w14:textId="77777777" w:rsidR="00314798" w:rsidRDefault="00314798" w:rsidP="00314798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5CBD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9CB2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30ED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6AFFF340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7823C174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6BDD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C657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CD545" w14:textId="77777777" w:rsidR="00314798" w:rsidRDefault="00314798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6D7D" w14:textId="77777777" w:rsidR="00314798" w:rsidRPr="00D33E71" w:rsidRDefault="00314798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B41CF" w14:textId="77777777" w:rsidR="00314798" w:rsidRDefault="00314798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7B06AC1" w14:textId="77777777" w:rsidR="00314798" w:rsidRPr="00BA7DAE" w:rsidRDefault="00314798" w:rsidP="000A5D7E">
      <w:pPr>
        <w:tabs>
          <w:tab w:val="left" w:pos="2748"/>
        </w:tabs>
        <w:rPr>
          <w:sz w:val="20"/>
          <w:lang w:val="ro-RO"/>
        </w:rPr>
      </w:pPr>
    </w:p>
    <w:p w14:paraId="0FFE44B4" w14:textId="77777777" w:rsidR="00314798" w:rsidRDefault="00314798" w:rsidP="00F663CA">
      <w:pPr>
        <w:pStyle w:val="Heading1"/>
        <w:spacing w:line="360" w:lineRule="auto"/>
      </w:pPr>
      <w:r>
        <w:t>LINIA 501</w:t>
      </w:r>
    </w:p>
    <w:p w14:paraId="289E71E0" w14:textId="77777777" w:rsidR="00314798" w:rsidRPr="003A27E1" w:rsidRDefault="00314798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314798" w14:paraId="60554874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78F6" w14:textId="77777777" w:rsidR="00314798" w:rsidRDefault="00314798" w:rsidP="0031479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665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0897ADF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AEB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FE4B" w14:textId="77777777" w:rsidR="00314798" w:rsidRDefault="00314798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40F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F72A" w14:textId="77777777" w:rsidR="00314798" w:rsidRPr="00E240C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C42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C0FF" w14:textId="77777777" w:rsidR="00314798" w:rsidRPr="00B754A2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AC4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6CF2F437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8579" w14:textId="77777777" w:rsidR="00314798" w:rsidRDefault="00314798" w:rsidP="00314798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4C0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00FC411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522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F98F" w14:textId="77777777" w:rsidR="00314798" w:rsidRDefault="00314798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B70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0D04" w14:textId="77777777" w:rsidR="00314798" w:rsidRPr="00E240C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0FE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9BF0" w14:textId="77777777" w:rsidR="00314798" w:rsidRPr="00B754A2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EE3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F8FCC14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12808BB3" w14:textId="77777777" w:rsidR="00314798" w:rsidRDefault="00314798" w:rsidP="00E7698F">
      <w:pPr>
        <w:pStyle w:val="Heading1"/>
        <w:spacing w:line="360" w:lineRule="auto"/>
      </w:pPr>
      <w:r>
        <w:t>LINIA 504</w:t>
      </w:r>
    </w:p>
    <w:p w14:paraId="687C1EE7" w14:textId="77777777" w:rsidR="00314798" w:rsidRPr="00A16A49" w:rsidRDefault="00314798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14798" w14:paraId="3673D45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6BB1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551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384753D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E61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62B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48E7D63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6CE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C6005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61D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E85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CCA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4A9A49A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1C0993B2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314798" w14:paraId="546AE53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6AFE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48E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712762F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700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C0F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52E9B5D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EBB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AEB0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D5C4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4D3A989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AF8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6DC5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14798" w14:paraId="3EFB497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A090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7A8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21B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952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B3D653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A30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7971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A53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2561F00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E2D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FE58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14798" w14:paraId="6E500D6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34DD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E0B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4AB5E16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3D54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A49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0FDD365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2FE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50CB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505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1653F63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9894D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2957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54FFA454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795D85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B916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C342B" w14:textId="77777777" w:rsidR="00314798" w:rsidRDefault="00314798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6B3A31C8" w14:textId="77777777" w:rsidR="00314798" w:rsidRDefault="00314798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AF8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C136" w14:textId="77777777" w:rsidR="00314798" w:rsidRDefault="00314798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6FE6EF0F" w14:textId="77777777" w:rsidR="00314798" w:rsidRDefault="00314798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065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F79F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686C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198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11BA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14798" w14:paraId="3C52D35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B421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36E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DD88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800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19C3DC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51FBBB7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7D7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8278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7049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19BF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3A3E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5B554A8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94D0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0DD5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E3B0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6C0A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369F88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F4F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927A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0C6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2966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1C6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314798" w14:paraId="562832E9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0696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8C8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8B70B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C39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4A734B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BA7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E4A4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26E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E553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7B9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314798" w14:paraId="0F69363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F36D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942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A505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716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1476C4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0DA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9C8D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968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9F1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1E9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73FEC21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14798" w14:paraId="5254B21C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9CA5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366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5D7E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949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556912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AFD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35DB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EF8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914B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8D65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314798" w14:paraId="6A55D55D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AD79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B18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84B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6A9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27813F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485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FD2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DEC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B243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AE1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314798" w14:paraId="1B7450E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73A48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D2C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97B9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E6AF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3CAB95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DAC8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DB9E986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7C5E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EEF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C115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368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B634C5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314798" w14:paraId="2B164ED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FA65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E94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3AE9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CC8A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7395CA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FA75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3CC5682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AABF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1C0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278B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CD85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5752B9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314798" w14:paraId="6296A152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97A6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681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EBD7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5FA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27E3C37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5823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217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8C0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290DDDA8" w14:textId="77777777" w:rsidR="00314798" w:rsidRDefault="0031479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4C34" w14:textId="77777777" w:rsidR="00314798" w:rsidRPr="00D0473F" w:rsidRDefault="00314798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160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77A05DA2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7A905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C03A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DC09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3D8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5269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755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535C" w14:textId="77777777" w:rsidR="00314798" w:rsidRDefault="0031479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60DAD892" w14:textId="77777777" w:rsidR="00314798" w:rsidRDefault="00314798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3454F" w14:textId="77777777" w:rsidR="00314798" w:rsidRDefault="00314798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D39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55DEA34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13E0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545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32D7560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4A00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945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7D6B1CE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C74E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C41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8E8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D723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1F4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1CBBE93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C4FF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466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8AA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23D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DF1074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2BE5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90BD85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5C2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016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1BE6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F89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7F390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314798" w14:paraId="6ACC4F9F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69E7" w14:textId="77777777" w:rsidR="00314798" w:rsidRDefault="00314798" w:rsidP="00314798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AB3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573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B01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2CC528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B54C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E5FD8D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D50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457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496A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372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83D69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314798" w14:paraId="385664DD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76EC3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0D2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451F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FA4E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7B47233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C0C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DE5F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9AC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D44F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928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2AA5DE8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314798" w14:paraId="4FF018B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563D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47D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07EDC93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039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E7A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627F36F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CC4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5C86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3D2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3A4B0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AB29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14798" w14:paraId="3FC0092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EFA2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FAC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7213B2A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DB7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2095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EAC655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3FD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5D18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45D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7CE7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8E2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14798" w14:paraId="255A98C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B912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CA71" w14:textId="77777777" w:rsidR="00314798" w:rsidRDefault="0031479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1B974844" w14:textId="77777777" w:rsidR="00314798" w:rsidRDefault="0031479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0BCF" w14:textId="77777777" w:rsidR="00314798" w:rsidRDefault="0031479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B307" w14:textId="77777777" w:rsidR="00314798" w:rsidRDefault="00314798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06A018A" w14:textId="77777777" w:rsidR="00314798" w:rsidRDefault="00314798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D77C" w14:textId="77777777" w:rsidR="00314798" w:rsidRDefault="0031479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C8D68" w14:textId="77777777" w:rsidR="00314798" w:rsidRPr="00D0473F" w:rsidRDefault="0031479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B510" w14:textId="77777777" w:rsidR="00314798" w:rsidRDefault="00314798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3D7F8" w14:textId="77777777" w:rsidR="00314798" w:rsidRPr="00D0473F" w:rsidRDefault="00314798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FE91" w14:textId="77777777" w:rsidR="00314798" w:rsidRPr="004C4194" w:rsidRDefault="00314798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7C2C05E" w14:textId="77777777" w:rsidR="00314798" w:rsidRDefault="00314798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17C2629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36AD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5496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558E34A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FADC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A93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FFC181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4A0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7A55C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F9F9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AC7D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E1F8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F1BC786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8A36AE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1E18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5384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36AC4F5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6147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9A6F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4C88C6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50B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5BA3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704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3B93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198A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482CA9A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76DC16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34E1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531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70473BE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EABC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397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89C635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D35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2B8A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330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BB4E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93C6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D2DF71C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CB5D98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F976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FF8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D75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4E5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1D0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7353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A075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E2A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0E68" w14:textId="77777777" w:rsidR="00314798" w:rsidRPr="00E03C2B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7AB966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314798" w14:paraId="430A02BE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612B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86E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7FCE8B4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1FD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81A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50F0864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753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7887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99B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4CE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C404E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31BF81B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213A8AE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8122E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62C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2BA02DB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422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DF3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19F1082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FC5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666BA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A2F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D7AB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9C75" w14:textId="77777777" w:rsidR="00314798" w:rsidRPr="00E4349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AE0E61B" w14:textId="77777777" w:rsidR="00314798" w:rsidRPr="00E4349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60E87D16" w14:textId="77777777" w:rsidR="00314798" w:rsidRPr="00E4349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314798" w14:paraId="16819CA7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B066F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A76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5F8C83B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DBE6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C6E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005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AA80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C05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EE7A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A2BA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8EF7C54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E9F05AE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6925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65F0" w14:textId="77777777" w:rsidR="00314798" w:rsidRDefault="0031479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1CE49C8E" w14:textId="77777777" w:rsidR="00314798" w:rsidRDefault="0031479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AA70" w14:textId="77777777" w:rsidR="00314798" w:rsidRPr="00D0473F" w:rsidRDefault="0031479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3CA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7B85258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180A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FE71" w14:textId="77777777" w:rsidR="00314798" w:rsidRDefault="0031479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0179" w14:textId="77777777" w:rsidR="00314798" w:rsidRDefault="0031479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89A7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878A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E0771A1" w14:textId="77777777" w:rsidR="00314798" w:rsidRPr="00D0576C" w:rsidRDefault="00314798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8ED457F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B608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383C" w14:textId="77777777" w:rsidR="00314798" w:rsidRDefault="0031479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7EAF1BDA" w14:textId="77777777" w:rsidR="00314798" w:rsidRDefault="0031479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7408" w14:textId="77777777" w:rsidR="00314798" w:rsidRDefault="0031479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17DF" w14:textId="77777777" w:rsidR="00314798" w:rsidRDefault="00314798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D7C8BFF" w14:textId="77777777" w:rsidR="00314798" w:rsidRDefault="00314798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8224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6402" w14:textId="77777777" w:rsidR="00314798" w:rsidRDefault="00314798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A520" w14:textId="77777777" w:rsidR="00314798" w:rsidRDefault="0031479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94F7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A77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314798" w14:paraId="2E0D2CAA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DFDF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337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589F6B0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66ED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7B7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54ABAD3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DB6B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850C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C36D" w14:textId="77777777" w:rsidR="00314798" w:rsidRDefault="0031479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EA90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8F78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097E3DC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FFF9368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4302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87F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6537835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AF87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839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5C27195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5043D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70E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1D9D" w14:textId="77777777" w:rsidR="00314798" w:rsidRDefault="0031479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DA85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C290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5A2C22B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1337D5A0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E7EE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658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6590FF7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038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D5C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C998" w14:textId="77777777" w:rsidR="00314798" w:rsidRDefault="0031479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917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FE2AF" w14:textId="77777777" w:rsidR="00314798" w:rsidRDefault="00314798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41B8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0A2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0CA78F7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314798" w14:paraId="344D85F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053C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ABC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76CF017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AB4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2076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1311C63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0BB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530BE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D61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28B8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034C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3483606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056960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D28F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878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F5C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27B7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0356F8C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592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56B4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F9B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C3EB6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EC188" w14:textId="77777777" w:rsidR="00314798" w:rsidRPr="00423757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75F34A28" w14:textId="77777777" w:rsidR="00314798" w:rsidRPr="00423757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170D2E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314798" w14:paraId="0C5344D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70675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F5D8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695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681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46EB63D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2A5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03E9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B81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32C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E30D7" w14:textId="77777777" w:rsidR="00314798" w:rsidRPr="00F94F8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54856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7F8E2CA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314798" w14:paraId="46A91448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55A7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EE8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1A52FC2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0E3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BDD0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14A34A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84F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14A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722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5AEA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B7AB" w14:textId="77777777" w:rsidR="00314798" w:rsidRPr="00F94F8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60502F2D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DCFB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665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0837292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2EDC6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A3A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1D0A94D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897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9AA1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DF8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9A4E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6386" w14:textId="77777777" w:rsidR="00314798" w:rsidRPr="004C4194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62EE691" w14:textId="77777777" w:rsidR="00314798" w:rsidRPr="00D0576C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1BAB5B8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BDC4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020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FA9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859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D82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59121A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7BC494F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F942A1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21F842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B729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AEC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6177B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A7F1" w14:textId="77777777" w:rsidR="00314798" w:rsidRPr="006E4685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CB8CE33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46A3" w14:textId="77777777" w:rsidR="00314798" w:rsidRDefault="00314798" w:rsidP="00314798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4992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5BD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428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54DF45C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571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340D832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C77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AC91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90E2" w14:textId="77777777" w:rsidR="00314798" w:rsidRPr="00D0473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00EE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28CB2DEE" w14:textId="77777777" w:rsidR="00314798" w:rsidRDefault="00314798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1224003" w14:textId="77777777" w:rsidR="00314798" w:rsidRDefault="00314798" w:rsidP="00547665">
      <w:pPr>
        <w:pStyle w:val="Heading1"/>
        <w:spacing w:line="360" w:lineRule="auto"/>
      </w:pPr>
      <w:r>
        <w:lastRenderedPageBreak/>
        <w:t>LINIA 505</w:t>
      </w:r>
    </w:p>
    <w:p w14:paraId="79FE8DD3" w14:textId="77777777" w:rsidR="00314798" w:rsidRPr="009479E0" w:rsidRDefault="00314798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314798" w14:paraId="7556A29E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D695" w14:textId="77777777" w:rsidR="00314798" w:rsidRDefault="00314798" w:rsidP="00314798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E09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6E6D" w14:textId="77777777" w:rsidR="00314798" w:rsidRPr="00277A5C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0B36" w14:textId="77777777" w:rsidR="00314798" w:rsidRDefault="00314798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AF89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A10DC1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3D7CFD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7BF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647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FA1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082648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17A98DF9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60363DD8" w14:textId="77777777" w:rsidR="00314798" w:rsidRDefault="00314798" w:rsidP="00F04622">
      <w:pPr>
        <w:pStyle w:val="Heading1"/>
        <w:spacing w:line="360" w:lineRule="auto"/>
      </w:pPr>
      <w:r>
        <w:t>LINIA 600</w:t>
      </w:r>
    </w:p>
    <w:p w14:paraId="1BEF6DF9" w14:textId="77777777" w:rsidR="00314798" w:rsidRDefault="00314798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14798" w14:paraId="13F0123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AF84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2E6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7B5DCC6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B6A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1A48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164ADCD4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66BF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7A82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D6D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F669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0C57" w14:textId="77777777" w:rsidR="00314798" w:rsidRPr="009E2C90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188EAB5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9832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9B16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46584E6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B5C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F7F1" w14:textId="77777777" w:rsidR="00314798" w:rsidRDefault="00314798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3E66CD4A" w14:textId="77777777" w:rsidR="00314798" w:rsidRDefault="00314798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69B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AFE1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242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D437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0DBC" w14:textId="77777777" w:rsidR="00314798" w:rsidRPr="005D499E" w:rsidRDefault="00314798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DA5B146" w14:textId="77777777" w:rsidR="00314798" w:rsidRPr="009E2C90" w:rsidRDefault="00314798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4C3273F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F095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59C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1830CC0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42B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F4617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7CB0B180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70D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ACF7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56C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AC7E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5C8E" w14:textId="77777777" w:rsidR="00314798" w:rsidRPr="00DD03D3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314798" w14:paraId="7A653C31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0C3D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6DA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A1C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9639" w14:textId="77777777" w:rsidR="00314798" w:rsidRDefault="00314798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12B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3387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E803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4E7E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29AA" w14:textId="77777777" w:rsidR="00314798" w:rsidRPr="00DD03D3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14798" w14:paraId="193F043A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110D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CCE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3ECEA81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2481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E290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2549557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FB2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EB20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E9F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88AF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7C03" w14:textId="77777777" w:rsidR="00314798" w:rsidRPr="005D499E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BA16226" w14:textId="77777777" w:rsidR="00314798" w:rsidRPr="009E2C90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52B2D0A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F64B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713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2DDD256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36F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2A39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6AB2D440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58B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DDF9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61E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1A49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38EA" w14:textId="77777777" w:rsidR="00314798" w:rsidRPr="005D20EA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14798" w14:paraId="58EA63A4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D623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E01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215AE6D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608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0600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FC9DC61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5FC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8718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A53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4436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8550" w14:textId="77777777" w:rsidR="00314798" w:rsidRPr="005D499E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89C22A8" w14:textId="77777777" w:rsidR="00314798" w:rsidRPr="009E2C90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271AA68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77E6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8CE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7443EF7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3E6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12FE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1B4673D1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CEB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7915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E76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47C4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1E1D" w14:textId="77777777" w:rsidR="00314798" w:rsidRPr="005D499E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A163EBD" w14:textId="77777777" w:rsidR="00314798" w:rsidRPr="009E2C90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128D2BDA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3824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872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5127E23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AD5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FB9C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79B46610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753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98D22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162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0CCF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66824" w14:textId="77777777" w:rsidR="00314798" w:rsidRPr="005D499E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4C63287" w14:textId="77777777" w:rsidR="00314798" w:rsidRPr="009E2C90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76EF616D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169F" w14:textId="77777777" w:rsidR="00314798" w:rsidRDefault="00314798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B61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329E728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E37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2C200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251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817B" w14:textId="77777777" w:rsidR="00314798" w:rsidRPr="002F6CE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FFE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5846" w14:textId="77777777" w:rsidR="00314798" w:rsidRPr="00C1413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4BF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314798" w14:paraId="6F8C2D92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87DC" w14:textId="77777777" w:rsidR="00314798" w:rsidRDefault="00314798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E71A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3277A4AA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EDE4" w14:textId="77777777" w:rsidR="00314798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1F63" w14:textId="77777777" w:rsidR="00314798" w:rsidRDefault="0031479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17D2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9AB2" w14:textId="77777777" w:rsidR="00314798" w:rsidRPr="002F6CED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7C7A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17AE" w14:textId="77777777" w:rsidR="00314798" w:rsidRPr="00C14131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535D" w14:textId="77777777" w:rsidR="00314798" w:rsidRDefault="00314798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10C4F8DF" w14:textId="77777777" w:rsidR="00314798" w:rsidRDefault="00314798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314798" w14:paraId="134E0FAE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1A78" w14:textId="77777777" w:rsidR="00314798" w:rsidRDefault="00314798" w:rsidP="001264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651B" w14:textId="77777777" w:rsidR="00314798" w:rsidRDefault="00314798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4B0C8BDC" w14:textId="77777777" w:rsidR="00314798" w:rsidRDefault="00314798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429A" w14:textId="77777777" w:rsidR="00314798" w:rsidRDefault="00314798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D2F5" w14:textId="77777777" w:rsidR="00314798" w:rsidRDefault="00314798" w:rsidP="00126480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Bârnova - Ciurea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BFA5" w14:textId="77777777" w:rsidR="00314798" w:rsidRDefault="00314798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F115" w14:textId="77777777" w:rsidR="00314798" w:rsidRPr="002F6CED" w:rsidRDefault="00314798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B228" w14:textId="77777777" w:rsidR="00314798" w:rsidRDefault="00314798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395+655</w:t>
            </w:r>
          </w:p>
          <w:p w14:paraId="0B06885E" w14:textId="77777777" w:rsidR="00314798" w:rsidRDefault="00314798" w:rsidP="001264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395+755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3DD7" w14:textId="77777777" w:rsidR="00314798" w:rsidRPr="00C14131" w:rsidRDefault="00314798" w:rsidP="001264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23B7" w14:textId="77777777" w:rsidR="00314798" w:rsidRDefault="00314798" w:rsidP="001264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314798" w14:paraId="2FCFB8FD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44C7" w14:textId="77777777" w:rsidR="00314798" w:rsidRDefault="00314798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5378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FFE0" w14:textId="77777777" w:rsidR="00314798" w:rsidRPr="00C14131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3A0D" w14:textId="77777777" w:rsidR="00314798" w:rsidRDefault="0031479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C31B9FF" w14:textId="77777777" w:rsidR="00314798" w:rsidRDefault="0031479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4B19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2182C14B" w14:textId="77777777" w:rsidR="00314798" w:rsidRDefault="00314798" w:rsidP="00314798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303E3177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CFC6630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35F9" w14:textId="77777777" w:rsidR="00314798" w:rsidRPr="002F6CED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78EE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3CBF" w14:textId="77777777" w:rsidR="00314798" w:rsidRPr="00C14131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2FA5" w14:textId="77777777" w:rsidR="00314798" w:rsidRDefault="00314798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791A8B83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98E7" w14:textId="77777777" w:rsidR="00314798" w:rsidRDefault="00314798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AB56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DEC7" w14:textId="77777777" w:rsidR="00314798" w:rsidRPr="00C14131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25EA4" w14:textId="77777777" w:rsidR="00314798" w:rsidRDefault="0031479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C15BE93" w14:textId="77777777" w:rsidR="00314798" w:rsidRDefault="0031479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693CF720" w14:textId="77777777" w:rsidR="00314798" w:rsidRDefault="0031479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6BDA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CF3733E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229904B1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B4D1" w14:textId="77777777" w:rsidR="00314798" w:rsidRPr="002F6CED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B0CE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CAD8" w14:textId="77777777" w:rsidR="00314798" w:rsidRPr="00C14131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8B8B" w14:textId="77777777" w:rsidR="00314798" w:rsidRDefault="00314798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65A153D9" w14:textId="77777777" w:rsidR="00314798" w:rsidRDefault="00314798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314798" w14:paraId="0D02E38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71F13" w14:textId="77777777" w:rsidR="00314798" w:rsidRDefault="00314798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C065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A7C7" w14:textId="77777777" w:rsidR="00314798" w:rsidRPr="00C14131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42E6" w14:textId="77777777" w:rsidR="00314798" w:rsidRDefault="0031479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0B2467F2" w14:textId="77777777" w:rsidR="00314798" w:rsidRDefault="00314798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6218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923E885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F9D4" w14:textId="77777777" w:rsidR="00314798" w:rsidRPr="002F6CED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06BE" w14:textId="77777777" w:rsidR="00314798" w:rsidRDefault="00314798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80DC" w14:textId="77777777" w:rsidR="00314798" w:rsidRPr="00C14131" w:rsidRDefault="00314798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6FF6" w14:textId="77777777" w:rsidR="00314798" w:rsidRDefault="00314798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42E027A8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00B593DE" w14:textId="77777777" w:rsidR="00314798" w:rsidRDefault="00314798" w:rsidP="003C645F">
      <w:pPr>
        <w:pStyle w:val="Heading1"/>
        <w:spacing w:line="360" w:lineRule="auto"/>
      </w:pPr>
      <w:r>
        <w:t>LINIA 602</w:t>
      </w:r>
    </w:p>
    <w:p w14:paraId="50F66185" w14:textId="77777777" w:rsidR="00314798" w:rsidRDefault="00314798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14798" w14:paraId="08398D18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1C2A" w14:textId="77777777" w:rsidR="00314798" w:rsidRDefault="00314798" w:rsidP="0031479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24F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7EFE9E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0CE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D1A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05850EC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7541" w14:textId="77777777" w:rsidR="00314798" w:rsidRPr="00406474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28B6" w14:textId="77777777" w:rsidR="00314798" w:rsidRPr="00DA41E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AFB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3EEC263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51D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807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E957F18" w14:textId="77777777" w:rsidR="00314798" w:rsidRPr="0007619C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293557F3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8F3D" w14:textId="77777777" w:rsidR="00314798" w:rsidRDefault="00314798" w:rsidP="00314798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CF8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0052787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E0B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FCF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98B438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9969" w14:textId="77777777" w:rsidR="00314798" w:rsidRPr="00406474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1A0D" w14:textId="77777777" w:rsidR="00314798" w:rsidRPr="00DA41E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347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16B3DD7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324B3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A90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2FD8BF7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E7BCF74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2626EBEA" w14:textId="77777777" w:rsidR="00314798" w:rsidRDefault="00314798" w:rsidP="004F6534">
      <w:pPr>
        <w:pStyle w:val="Heading1"/>
        <w:spacing w:line="360" w:lineRule="auto"/>
      </w:pPr>
      <w:r>
        <w:t>LINIA 700</w:t>
      </w:r>
    </w:p>
    <w:p w14:paraId="3E353A43" w14:textId="77777777" w:rsidR="00314798" w:rsidRDefault="00314798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314798" w14:paraId="08B47E9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F668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B3F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0AA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EB1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E54525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6E7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72F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6BB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B92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ED4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E3139D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0622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098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B08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155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12876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1C3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1A6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087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194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3E8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F43202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293F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C59F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FB6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821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E8967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E7F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DAA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D55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86B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628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AE215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314798" w14:paraId="612F4D5B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BF66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ABA9" w14:textId="77777777" w:rsidR="00314798" w:rsidRDefault="0031479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32C3" w14:textId="77777777" w:rsidR="00314798" w:rsidRDefault="0031479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21770" w14:textId="77777777" w:rsidR="00314798" w:rsidRDefault="00314798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1128" w14:textId="77777777" w:rsidR="00314798" w:rsidRPr="00E4222D" w:rsidRDefault="0031479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07113D5" w14:textId="77777777" w:rsidR="00314798" w:rsidRPr="00E4222D" w:rsidRDefault="0031479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2D12A63A" w14:textId="77777777" w:rsidR="00314798" w:rsidRPr="00E4222D" w:rsidRDefault="00314798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F7FBC5D" w14:textId="77777777" w:rsidR="00314798" w:rsidRDefault="0031479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0597" w14:textId="77777777" w:rsidR="00314798" w:rsidRDefault="0031479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4879" w14:textId="77777777" w:rsidR="00314798" w:rsidRDefault="00314798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22E6" w14:textId="77777777" w:rsidR="00314798" w:rsidRDefault="00314798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9C55" w14:textId="77777777" w:rsidR="00314798" w:rsidRDefault="00314798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E37B82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78C39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63B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2FE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958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B85CD6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E50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2E19B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1E5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79D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7BA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940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4EFAB0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0589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250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13C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972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F5C63F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1E4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95D115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FDD8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352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CBF2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2FC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9ED714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35E9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D86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C59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D650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75A9CF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38F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64982D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482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E14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23D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51D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1AE0C7A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B320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9AC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C16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3334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94261D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458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0BF5A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2ADC1A2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282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4B4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0C6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BAC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6834CF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22B6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74E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E65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78A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EB6E7B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5EC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3F71002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6D20DE6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A1E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0E3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A226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908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1F305A3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D0D08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A94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B33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A46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291435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C84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644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9D6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7FD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310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F6E0C9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E22C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84E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7B3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0EC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474BBC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C8C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6F04F05B" w14:textId="77777777" w:rsidR="00314798" w:rsidRPr="00B401EA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C06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23A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86E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2AB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B2900E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6B8FA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35C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B67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A18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109C24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E232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3246C24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832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22B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C57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FB6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109131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3BA9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C6F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F1D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299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32C061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421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313BC8C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FC6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8B8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BC0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117C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314798" w14:paraId="1127954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3A3C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0AA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8AD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BEA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EF44D3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A38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208736A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4D4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87D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18D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4EC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314798" w14:paraId="7E146E7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2607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B4D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247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032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9AF32B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0CE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2B0E7D2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65E4C6B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507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84F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71A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454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72A415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E5FE9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263A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012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9FF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35F1B72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31E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4EF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405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499A09D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8A6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F4A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4F76966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B4C6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5F2E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AC7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003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2579ED3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D0E8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EEF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7F5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14+200</w:t>
            </w:r>
          </w:p>
          <w:p w14:paraId="30588E3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384A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E3D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6E5715A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2C88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D2BB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917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BD2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40AD489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334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1EB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059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7134206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6E2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B54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261D7D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76B6F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563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747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D61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41AE261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8FB9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83CD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23F3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309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455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959A6C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5803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517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53C83A8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757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D61C" w14:textId="77777777" w:rsidR="00314798" w:rsidRDefault="00314798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4A97D5A0" w14:textId="77777777" w:rsidR="00314798" w:rsidRDefault="00314798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32B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7D4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151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D65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C74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400D97D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EAE0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7C7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76F80E5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29B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88E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370ED2D7" w14:textId="77777777" w:rsidR="00314798" w:rsidRPr="008A1A04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574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EC9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C2A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AAC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946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6D4936F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194D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850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6616202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645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28B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6F3DC1B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073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97C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70E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C3B9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A6C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314798" w14:paraId="11152F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D303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1EAF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341ED2A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425D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56E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21EC41B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33A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07D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FD3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554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91FD" w14:textId="77777777" w:rsidR="00314798" w:rsidRPr="00C20CA5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FB86C07" w14:textId="77777777" w:rsidR="00314798" w:rsidRPr="00EB107D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96646E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C496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8927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053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EF9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1D446C6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024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658EC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433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484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C28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7DDD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E5D75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842AA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314798" w14:paraId="59177D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EE45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A05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4670EF5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7AA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02C4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7E8FE1A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70CFDA0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C77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FC50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31D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344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C84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58F56459" w14:textId="77777777" w:rsidR="00314798" w:rsidRPr="00C401D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314798" w14:paraId="4EEB11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E98D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C17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5DE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649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08A2E01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6B7C5C6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1CF29BA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892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07B453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892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6BA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0932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9FC7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172704A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314798" w14:paraId="361859B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EB63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FFB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008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91E9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7CD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2DB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808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72BB739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2D3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A50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68823A1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371527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3582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9C7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BDE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313F08A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EDC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1C14E6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8E1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364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798B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B297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60B8CD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FB0387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525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4E39EC6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0D3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5F09" w14:textId="77777777" w:rsidR="00314798" w:rsidRDefault="00314798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1E2A480" w14:textId="77777777" w:rsidR="00314798" w:rsidRDefault="00314798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A03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008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0AA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4B9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85D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0451C86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268772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DF8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2F7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5BF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399A0E7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6E1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F17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BB5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4D4CEE6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60D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3B9A" w14:textId="77777777" w:rsidR="00314798" w:rsidRPr="00C20CA5" w:rsidRDefault="00314798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73D4375" w14:textId="77777777" w:rsidR="00314798" w:rsidRPr="00EB107D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E05D3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FCA5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2EF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931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20B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B3BB3A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80E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0254F2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022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A03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BA2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BDD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88C03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41DE9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314798" w14:paraId="21A067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04A6A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804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E1D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B7A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63919E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734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48A6C3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883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705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8DE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97B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4513BF5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314798" w14:paraId="55C76BC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9BAB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ADD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C5D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379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750EF0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CDF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3C030C9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D05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0D6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C45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60B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FE5D8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56440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137DA24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314798" w14:paraId="0C4D1CF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F0BC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39A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C85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563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0D35BD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209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09CE102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C8B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DE5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933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150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156CA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F6808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55ADEC3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14798" w14:paraId="5390A59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98D6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D007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B97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7F3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CAE464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282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0F0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60B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899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49E1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F223E6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C0280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69CC096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314798" w14:paraId="71638FF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FD34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A22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CD4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CFD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21F9F9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ED1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D89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FB9A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EAC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BDD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2B39EC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DED84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031C57D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314798" w14:paraId="7AC1B5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49BC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68A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4AE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5CA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2D602E0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FD8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5BF83F7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C79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ABA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E26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A21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86A68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AEFA3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314798" w14:paraId="7B98738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4D58" w14:textId="77777777" w:rsidR="00314798" w:rsidRDefault="00314798" w:rsidP="00314798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2A1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CD2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32F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202495C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084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5CF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124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FD3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3B9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310AA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872EA6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2294B54C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7612310F" w14:textId="77777777" w:rsidR="00314798" w:rsidRDefault="00314798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32F0FBDE" w14:textId="77777777" w:rsidR="00314798" w:rsidRDefault="00314798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314798" w14:paraId="4C7269C5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5162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DFF5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2F54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B19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977A77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C10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0D9C48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5D54E4C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848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F026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A91E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C83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C53B3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7DF7F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C9E74C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5F1E88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314798" w14:paraId="3C140BA5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8587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798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7EE5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C4A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7C2DE2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0D4E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B83B8B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075243C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40D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967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F2A0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C21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4A974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679ACEC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38FC249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314798" w14:paraId="0A02A3BF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9686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8DD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7E65226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03A6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3AC95" w14:textId="77777777" w:rsidR="00314798" w:rsidRDefault="00314798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3808939" w14:textId="77777777" w:rsidR="00314798" w:rsidRDefault="00314798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D394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565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64D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35EB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397D" w14:textId="77777777" w:rsidR="00314798" w:rsidRPr="006A2576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0E91DF8" w14:textId="77777777" w:rsidR="00314798" w:rsidRPr="006A2576" w:rsidRDefault="00314798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7A2F775A" w14:textId="77777777" w:rsidR="00314798" w:rsidRDefault="00314798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048F338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872B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399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67D5105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4D9D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7DD6" w14:textId="77777777" w:rsidR="00314798" w:rsidRDefault="00314798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7A0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E93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A81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59C9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440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22F3F10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8EAEF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9965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01A92DF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5CE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0E80" w14:textId="77777777" w:rsidR="00314798" w:rsidRDefault="00314798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02F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907B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A01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0885F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5B3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1DCF6AE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34D2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144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A531C1D" w14:textId="77777777" w:rsidR="00314798" w:rsidRDefault="00314798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733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769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83D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2BD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DBA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7BD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EA9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5D4EC1C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22E5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722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581FF62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ABB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21A9" w14:textId="77777777" w:rsidR="00314798" w:rsidRPr="001904F7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213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20FE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95F1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567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F96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314798" w14:paraId="0AA8C6C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D592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A198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30C33C6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BAE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D8B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83F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CE63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4C6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F54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513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6A12025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F85EF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E50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205C617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BC6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58B0" w14:textId="77777777" w:rsidR="00314798" w:rsidRPr="00DA3842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190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DBA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0D3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499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6EE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B609B32" w14:textId="77777777" w:rsidR="00314798" w:rsidRDefault="00314798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642E94DE" w14:textId="77777777" w:rsidR="00314798" w:rsidRDefault="00314798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7E784641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501E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758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6430763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0D9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81F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B81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68FA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22D1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99C4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9AB7" w14:textId="77777777" w:rsidR="00314798" w:rsidRPr="00175A2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0424599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1B67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3EE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638EAAE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C24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ED8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C4F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BDE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364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7F08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35D0" w14:textId="77777777" w:rsidR="00314798" w:rsidRPr="00175A2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1F060758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D8DFD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C2C2" w14:textId="77777777" w:rsidR="00314798" w:rsidRDefault="0031479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4785" w14:textId="77777777" w:rsidR="00314798" w:rsidRDefault="0031479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CA3C0" w14:textId="77777777" w:rsidR="00314798" w:rsidRDefault="00314798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FA2EA98" w14:textId="77777777" w:rsidR="00314798" w:rsidRDefault="00314798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ADFF" w14:textId="77777777" w:rsidR="00314798" w:rsidRDefault="0031479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635F53E" w14:textId="77777777" w:rsidR="00314798" w:rsidRDefault="0031479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E0AB0" w14:textId="77777777" w:rsidR="00314798" w:rsidRDefault="0031479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E07F" w14:textId="77777777" w:rsidR="00314798" w:rsidRDefault="00314798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4AD2" w14:textId="77777777" w:rsidR="00314798" w:rsidRPr="001304AF" w:rsidRDefault="00314798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163B" w14:textId="77777777" w:rsidR="00314798" w:rsidRDefault="0031479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65DBB44" w14:textId="77777777" w:rsidR="00314798" w:rsidRDefault="0031479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E5CD69" w14:textId="77777777" w:rsidR="00314798" w:rsidRPr="00175A24" w:rsidRDefault="00314798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314798" w14:paraId="01D10016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7869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2BE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71D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1EC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B823BD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AF1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5D045E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418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CD3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2D92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80B6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5A9F0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9387E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14798" w14:paraId="430E04D7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FFB1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A0FE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0EC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61D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FFDAA5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4DD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F1ED57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0DB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7E7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9CE7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1A5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C86B7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CEBBF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314798" w14:paraId="0DED3B8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8D97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996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92B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DE0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D6E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5681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4CA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039BBE6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C127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A41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44E32139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8C18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527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2F70EE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507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2C6E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6B9A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4A8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EC3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AE023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81D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14798" w14:paraId="33BE8B5C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54CF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5F8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2E62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40D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9724CB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71B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975FDE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7BFC" w14:textId="77777777" w:rsidR="00314798" w:rsidRPr="00CA3079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5B4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4A0C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AD9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043DA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314798" w14:paraId="0B0BE5D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11C7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D27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1211EA8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524D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273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D1E619D" w14:textId="77777777" w:rsidR="00314798" w:rsidRPr="00180EA2" w:rsidRDefault="00314798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AEC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0ED2" w14:textId="77777777" w:rsidR="00314798" w:rsidRPr="00CA3079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5D0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51ECC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73F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7CC53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4A78E5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314798" w14:paraId="36C0D23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1ADB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34C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7B60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6FDF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BAAFD9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A7E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3FA5" w14:textId="77777777" w:rsidR="00314798" w:rsidRPr="00CA3079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A62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A1856A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C2AE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45E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C5A88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FE03B6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53ED3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314798" w14:paraId="46CF49B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D6365" w14:textId="77777777" w:rsidR="00314798" w:rsidRDefault="00314798" w:rsidP="00314798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E43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147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4C8F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E4E53E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5397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3A9F8F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AC2312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12FE" w14:textId="77777777" w:rsidR="00314798" w:rsidRPr="00CA3079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61F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AD81" w14:textId="77777777" w:rsidR="00314798" w:rsidRPr="001304A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071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17571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5E752E1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5075807E" w14:textId="77777777" w:rsidR="00314798" w:rsidRPr="00B71446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194B2F65" w14:textId="77777777" w:rsidR="00314798" w:rsidRDefault="00314798">
      <w:pPr>
        <w:tabs>
          <w:tab w:val="left" w:pos="6382"/>
        </w:tabs>
        <w:rPr>
          <w:sz w:val="20"/>
        </w:rPr>
      </w:pPr>
    </w:p>
    <w:p w14:paraId="41577E5A" w14:textId="77777777" w:rsidR="00314798" w:rsidRDefault="00314798" w:rsidP="00B52218">
      <w:pPr>
        <w:pStyle w:val="Heading1"/>
        <w:spacing w:line="360" w:lineRule="auto"/>
      </w:pPr>
      <w:r>
        <w:lastRenderedPageBreak/>
        <w:t>LINIA 704</w:t>
      </w:r>
    </w:p>
    <w:p w14:paraId="54970EF9" w14:textId="77777777" w:rsidR="00314798" w:rsidRDefault="00314798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14798" w14:paraId="3837160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3CD9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3B3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27621D9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73C1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ADC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2F4545B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687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03F11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59B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2E5EF34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12B6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85C4" w14:textId="77777777" w:rsidR="00314798" w:rsidRPr="001467E0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2328C25" w14:textId="77777777" w:rsidR="00314798" w:rsidRPr="00C00026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C4C9B3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A373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4B7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FD02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269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74E777A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EE5CF2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FFB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A16E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F66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422E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AF1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7704AFD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6E5D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84C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B453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845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032E82D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A5EB4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FE0D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E2E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B97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0C9C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723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4518D89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3DCD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A1D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69B5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0BD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4072DF3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11EA618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41E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51E8A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911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DE79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B9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E6F80E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38D60A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33A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1E01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D6C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17AD053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3AD7A3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D0D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DD22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6C6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2381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F58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37D4EF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B1D1F2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268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3263CFF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B096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486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6ED17B9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4AB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E44A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98F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47170A6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06FB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A4CC" w14:textId="77777777" w:rsidR="00314798" w:rsidRPr="001467E0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666093D" w14:textId="77777777" w:rsidR="00314798" w:rsidRPr="008D7F2C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180A7F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4C140E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364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3AF014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ECF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A46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0DDCEED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4804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3400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BD8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334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AE2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14798" w14:paraId="2803776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B96EC0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9B1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1693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C3B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6FB42EA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CCA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0D8C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81B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F264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C71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9BD459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3B94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671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E4C1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7C3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784ECAA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5AD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1C77CD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2D6A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1011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ABEB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564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6E97A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314798" w14:paraId="4680581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ED8C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148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BAC9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78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48EB6B0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57C4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907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2B8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E09D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C99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14940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314798" w14:paraId="62DEDFE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577F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7C5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5587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F03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1403A9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05A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985C99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0A2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B25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9F94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C0C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72DEE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314798" w14:paraId="101BF59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3E11" w14:textId="77777777" w:rsidR="00314798" w:rsidRDefault="00314798" w:rsidP="00314798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DEE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1DC2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6D2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1B3243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606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7FEA81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F99B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903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7C65" w14:textId="77777777" w:rsidR="00314798" w:rsidRPr="00E4080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0B4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59764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1BAA3DE9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77391BDF" w14:textId="77777777" w:rsidR="00314798" w:rsidRDefault="00314798" w:rsidP="00D06EF4">
      <w:pPr>
        <w:pStyle w:val="Heading1"/>
        <w:spacing w:line="360" w:lineRule="auto"/>
      </w:pPr>
      <w:r>
        <w:t>LINIA 705</w:t>
      </w:r>
    </w:p>
    <w:p w14:paraId="64EF3AD0" w14:textId="77777777" w:rsidR="00314798" w:rsidRDefault="00314798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14798" w14:paraId="5C24CD94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20B1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0C0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4C52423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01C2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2C8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1A1BABC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147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A452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B32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2F4EC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C5D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274D089F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F8601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82A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3C45BDB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653A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3CCF" w14:textId="77777777" w:rsidR="00314798" w:rsidRDefault="00314798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00A4A9C5" w14:textId="77777777" w:rsidR="00314798" w:rsidRDefault="00314798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928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3195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1AD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E76CD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7D2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63713E7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86FD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7FD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0C1C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601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530B5A7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59A95D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662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412F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7F7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E3F3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A93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3C025E7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C190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72B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12FF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C12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2179495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381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E18A28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621EECE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5773430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D0C3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CBE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B7D3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1D3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A5126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314798" w14:paraId="4F0D15B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EE26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22D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4F52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E5F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6BCEF5A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B9D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6E76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859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2B88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B7E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2C06C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314798" w14:paraId="3BABD03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7C52F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678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04A47C8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78BE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F1F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38B505A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690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3D2F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E42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83B6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D68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323DB57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3835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1BC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748A6E1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496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F74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66A90B1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BF3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006A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D58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488C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1F0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025E086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8E58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7FF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2755F0D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0DD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EC7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670983D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D86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D1D2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161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F6D89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E5B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6726E98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15DC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1981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4EA40B1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14D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AD2D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622698E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D53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B67D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97A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9F84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695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314798" w14:paraId="5E48CCA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CA97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E7E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11F796F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4A3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997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281F4B5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31C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CCCD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887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660B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C96F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1786CF9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F5E8F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698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774BD76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4EC9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34E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05BE8C5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C56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53FBD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1EC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8D8DD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7A03" w14:textId="77777777" w:rsidR="00314798" w:rsidRPr="00D84B80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309BC3A" w14:textId="77777777" w:rsidR="00314798" w:rsidRPr="00577556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1F7FE93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C6FE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C58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C247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F0FC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2F3C69F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BB9A5B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ECF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DCFA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2D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CBB4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BD1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A329485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26588" w14:textId="77777777" w:rsidR="00314798" w:rsidRDefault="00314798" w:rsidP="00314798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CCA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F522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FF7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18F4DB4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048C816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A4D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B8893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3074F20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1175B15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6B2206D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4516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29A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171CF" w14:textId="77777777" w:rsidR="00314798" w:rsidRPr="006A1A9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0E5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4B922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71788E8D" w14:textId="77777777" w:rsidR="00314798" w:rsidRPr="00454E32" w:rsidRDefault="00314798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286868DB" w14:textId="77777777" w:rsidR="00314798" w:rsidRDefault="00314798" w:rsidP="00BD6EB6">
      <w:pPr>
        <w:pStyle w:val="Heading1"/>
        <w:spacing w:line="360" w:lineRule="auto"/>
      </w:pPr>
      <w:r>
        <w:t>LINIA 706 A</w:t>
      </w:r>
    </w:p>
    <w:p w14:paraId="488B61CB" w14:textId="77777777" w:rsidR="00314798" w:rsidRDefault="00314798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14798" w14:paraId="42180A7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771F" w14:textId="77777777" w:rsidR="00314798" w:rsidRDefault="00314798" w:rsidP="0031479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B9F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8960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098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18B8DB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053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D144" w14:textId="77777777" w:rsidR="00314798" w:rsidRPr="000B62B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D47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1DB1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F32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6C912B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7B6F" w14:textId="77777777" w:rsidR="00314798" w:rsidRDefault="00314798" w:rsidP="0031479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72E3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96A0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685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580BBB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F01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3E7A0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25A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5FB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278D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17A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D61E5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55D49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314798" w14:paraId="415DAFB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1EB1" w14:textId="77777777" w:rsidR="00314798" w:rsidRDefault="00314798" w:rsidP="0031479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642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50E5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114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64E5B9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692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701A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899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38BA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0D5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1181C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AD673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314798" w14:paraId="33254BE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A567F" w14:textId="77777777" w:rsidR="00314798" w:rsidRDefault="00314798" w:rsidP="0031479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124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832A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884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105B64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752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A3C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C2C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98E4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4BC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09E3A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6FFC0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314798" w14:paraId="2C7D746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93D7" w14:textId="77777777" w:rsidR="00314798" w:rsidRDefault="00314798" w:rsidP="0031479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7E6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8426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5EE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A56872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D43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B93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432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16A4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8BD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C5618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3BFD9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314798" w14:paraId="41B267F5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9E96" w14:textId="77777777" w:rsidR="00314798" w:rsidRDefault="00314798" w:rsidP="0031479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DFA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A025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982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8BE4C3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96D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04CB091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C29177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4F76151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B35B" w14:textId="77777777" w:rsidR="00314798" w:rsidRPr="000B62B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4CA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5F8C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1EB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4A7A1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93A6E9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314798" w14:paraId="72FF1E6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038F" w14:textId="77777777" w:rsidR="00314798" w:rsidRDefault="00314798" w:rsidP="0031479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71D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5C47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0B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CDFC2E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414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01B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7BB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B6E0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82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DCC0F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E2987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314798" w14:paraId="1DB59AC0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E898C" w14:textId="77777777" w:rsidR="00314798" w:rsidRDefault="00314798" w:rsidP="00314798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8CD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9CFF1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3C3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472313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1B5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641BFC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368602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663DD76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6D7CF0A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B132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C17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37F7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E5F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23B39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AC6BF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5AFE72F1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7330BE9C" w14:textId="77777777" w:rsidR="00314798" w:rsidRDefault="00314798" w:rsidP="0094622D">
      <w:pPr>
        <w:pStyle w:val="Heading1"/>
        <w:spacing w:line="360" w:lineRule="auto"/>
      </w:pPr>
      <w:r>
        <w:lastRenderedPageBreak/>
        <w:t>LINIA 706 B</w:t>
      </w:r>
    </w:p>
    <w:p w14:paraId="300D65D4" w14:textId="77777777" w:rsidR="00314798" w:rsidRDefault="00314798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314798" w14:paraId="6572A1E1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32F0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C82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4507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F49C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E99E110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D4D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E02090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930D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6473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0B19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4B84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CCED29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314798" w14:paraId="3481D25E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93490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73D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F9B8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DB2A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0097B380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F5C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365B1A6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00FD1E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59F5775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38F13E2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ADC7A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8FA8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EE72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90B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B6B755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314798" w14:paraId="55454FA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1D5D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61F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DB48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5817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8671272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59B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691A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C92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0502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F2C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14798" w14:paraId="1A84D88B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81B8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637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963C3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E4D1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ACAE982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1A4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96385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2E14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870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5E72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2C0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AC1090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314798" w14:paraId="58F6FBF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1566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E02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A91C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5D75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B561EFA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55F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4D16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02B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B38C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E63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170A1A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314798" w14:paraId="4EE7461A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A461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D42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0833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8E88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3EEB093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E7F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0203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F16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AF40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FD1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28C640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314798" w14:paraId="398E56D2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2532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A92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53FF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5020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73FCA73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43B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B3B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77B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E52A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85FB" w14:textId="77777777" w:rsidR="00314798" w:rsidRPr="00484EAF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E01A7A7" w14:textId="77777777" w:rsidR="00314798" w:rsidRPr="00484EAF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008997B9" w14:textId="77777777" w:rsidR="00314798" w:rsidRPr="00484EAF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314798" w14:paraId="22A6C0F5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7C20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A1A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6F32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7774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3FA7003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0FE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5F76476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579E801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5F8C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675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04AB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029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F43447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314798" w14:paraId="34615162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392A" w14:textId="77777777" w:rsidR="00314798" w:rsidRDefault="00314798" w:rsidP="00314798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E90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C92B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4F7C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3753238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76F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EB44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893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CB77" w14:textId="77777777" w:rsidR="00314798" w:rsidRPr="00147184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7A0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AD7659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147BFC70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452114E1" w14:textId="77777777" w:rsidR="00314798" w:rsidRDefault="00314798" w:rsidP="00155979">
      <w:pPr>
        <w:pStyle w:val="Heading1"/>
        <w:spacing w:line="360" w:lineRule="auto"/>
      </w:pPr>
      <w:r>
        <w:t>LINIA 706 E</w:t>
      </w:r>
    </w:p>
    <w:p w14:paraId="212ACBEA" w14:textId="77777777" w:rsidR="00314798" w:rsidRDefault="00314798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14798" w14:paraId="36AEF83B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9120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262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9D56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EC8ED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D5F2063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4C3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69FA69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6B670D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6014B0E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14D2F62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C3A933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2BF2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DF1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8EA0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8F4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B437A1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314798" w14:paraId="1020BC6D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B44A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785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7199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E0F0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DDA0F50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A256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A1392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AD7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925D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E09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14798" w14:paraId="69F77F23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6495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90C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FF29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96F1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1FB8D99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C56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667E6D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C2D5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5363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2889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E4F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09D9F5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314798" w14:paraId="7A9FA6DD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3F26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820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001E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5F1A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6487158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EB0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2067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B86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02EF7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BAF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89015C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314798" w14:paraId="09F9B8E1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61FF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5B4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FB33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78F8C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06AB44B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713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5DBD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D59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7843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98F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68290C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314798" w14:paraId="7F10A20B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5067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4FE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BAD0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A75C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6A0608B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928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43AD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F64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BEA2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3992" w14:textId="77777777" w:rsidR="00314798" w:rsidRPr="001A5376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60D8576" w14:textId="77777777" w:rsidR="00314798" w:rsidRPr="001A5376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FC5B72B" w14:textId="77777777" w:rsidR="00314798" w:rsidRPr="001A5376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314798" w14:paraId="7CFA774A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6D64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76A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F095C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F1B5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9B36AB8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1F70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3D92E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7C39112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3453638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E1DF69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5E8A538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BB2428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CD2D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D75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13F3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337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ECB013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314798" w14:paraId="5137D5CF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49B2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F6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CA45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5935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03B438A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BB9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052B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36F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3EC2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70D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E2DE1A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314798" w14:paraId="7CE231A9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23ADE" w14:textId="77777777" w:rsidR="00314798" w:rsidRDefault="00314798" w:rsidP="00314798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3A3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33EBAC4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CADCD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9066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50848DDE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5E6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9C30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94F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6BB2" w14:textId="77777777" w:rsidR="00314798" w:rsidRPr="00ED347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F6CB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0A9CB1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0C981297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1A9F3035" w14:textId="77777777" w:rsidR="00314798" w:rsidRDefault="00314798" w:rsidP="00D762FB">
      <w:pPr>
        <w:pStyle w:val="Heading1"/>
        <w:spacing w:line="360" w:lineRule="auto"/>
      </w:pPr>
      <w:r>
        <w:t>LINIA 706 F</w:t>
      </w:r>
    </w:p>
    <w:p w14:paraId="68092DDE" w14:textId="77777777" w:rsidR="00314798" w:rsidRDefault="00314798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314798" w14:paraId="0023C6F8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8037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A8F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6758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83B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0B76012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66A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B6C93F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5F21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1F2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BEF0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DE2D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C524D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314798" w14:paraId="7867C937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4D0A9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E8E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1A955B7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7A68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DEF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7B3D8FC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FAB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809E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1F7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F710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DF8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70192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7881E89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2AC42F7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435D969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314798" w14:paraId="1916DED3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4E6C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606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EB3F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ABD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14C929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B70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23F661A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E0D17A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17519FF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1736E7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1EF53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150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5BA7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FDE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58072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314798" w14:paraId="16FFE3DF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09F7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FCE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2DC3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6C8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3EA627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01B4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7B3B83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F7AE3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2CE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97D4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731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9B74C48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AEA9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82A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306F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D2E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4A0248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596B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193141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7FB5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3C4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AE57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EFB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B7E41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314798" w14:paraId="0EC70C59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649E3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5A3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A8A8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0E6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670137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61A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DCBE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1F8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EC03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2B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5436C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314798" w14:paraId="75733BAB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7CD1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E002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4BD6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1EE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9E0FBF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F75E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98E1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C7C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078B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28B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0546A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314798" w14:paraId="12296784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FD44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F42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6EC23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B32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F6E255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567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E181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CB0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E273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28E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7EDDB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0C5BC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314798" w14:paraId="7DFA3CD6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E95A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F69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D0FA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E3A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8BB7FE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425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CBEEC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6493323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7DFA222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FFC14A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04B1C57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32F0CB2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AAF8DF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DF93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CFA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73C3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C7A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57F90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314798" w14:paraId="1502BF18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EB23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47E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2682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2EE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832406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DFCF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3DB2F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B2E2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32F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DD4F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06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6BFE2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314798" w14:paraId="23B0EDA0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BEC8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C7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264+000</w:t>
            </w:r>
          </w:p>
          <w:p w14:paraId="05AB0E6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E1C1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714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Transbordare - 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3AD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E442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7A8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D8D1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B2F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20DB6319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CD91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279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A59F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8F7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72A4A5B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317737E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5BB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AFC2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805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5649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91AF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408EB23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7DDE" w14:textId="77777777" w:rsidR="00314798" w:rsidRDefault="00314798" w:rsidP="00314798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619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1985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EA5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E4C027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860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50F11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7A3D054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1201129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E323C7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8474BE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76AC7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455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B7EE" w14:textId="77777777" w:rsidR="00314798" w:rsidRPr="00D5555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19A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CFE81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1531A3EA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2F9BDB4E" w14:textId="77777777" w:rsidR="00314798" w:rsidRDefault="00314798" w:rsidP="002F1D47">
      <w:pPr>
        <w:pStyle w:val="Heading1"/>
        <w:spacing w:line="360" w:lineRule="auto"/>
      </w:pPr>
      <w:r>
        <w:t>LINIA 706 H</w:t>
      </w:r>
    </w:p>
    <w:p w14:paraId="093903AD" w14:textId="77777777" w:rsidR="00314798" w:rsidRDefault="00314798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14798" w14:paraId="605B15A7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AA22" w14:textId="77777777" w:rsidR="00314798" w:rsidRDefault="00314798" w:rsidP="0031479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D39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F76F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4447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133214D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41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F2E7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77A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7B76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3024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537997C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1082407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314798" w14:paraId="67FF9BF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A447" w14:textId="77777777" w:rsidR="00314798" w:rsidRDefault="00314798" w:rsidP="0031479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EDE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2336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B13A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A19B30B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96F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AC9C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CFB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65E1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6BDD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51AD254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6103C092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314798" w14:paraId="27D7DCCD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623F" w14:textId="77777777" w:rsidR="00314798" w:rsidRDefault="00314798" w:rsidP="0031479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F83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E39D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007D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99B7806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7C5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AAC4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F6C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CE0B" w14:textId="77777777" w:rsidR="00314798" w:rsidRPr="005650BB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33D1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DEEBF20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B272588" w14:textId="77777777" w:rsidR="00314798" w:rsidRPr="00211C81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314798" w14:paraId="19CA0C5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6AD5" w14:textId="77777777" w:rsidR="00314798" w:rsidRDefault="00314798" w:rsidP="00314798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365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4F533E1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BE71" w14:textId="77777777" w:rsidR="00314798" w:rsidRPr="004C242C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E211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517DB164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360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59B3" w14:textId="77777777" w:rsidR="00314798" w:rsidRPr="004F0B2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251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769D" w14:textId="77777777" w:rsidR="00314798" w:rsidRPr="004F0B2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32A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0A95E2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1C8CDE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634644C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774760D4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18729BED" w14:textId="77777777" w:rsidR="00314798" w:rsidRDefault="00314798" w:rsidP="00661BBB">
      <w:pPr>
        <w:pStyle w:val="Heading1"/>
        <w:spacing w:line="360" w:lineRule="auto"/>
      </w:pPr>
      <w:r>
        <w:t>LINIA 706 J</w:t>
      </w:r>
    </w:p>
    <w:p w14:paraId="7FD4855F" w14:textId="77777777" w:rsidR="00314798" w:rsidRDefault="00314798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14798" w14:paraId="13B6960A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D8925" w14:textId="77777777" w:rsidR="00314798" w:rsidRDefault="00314798" w:rsidP="0031479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1F3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78E070F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AFBC" w14:textId="77777777" w:rsidR="00314798" w:rsidRPr="009B367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B0D1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1BCFFC86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151755CF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915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41E0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04D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9D79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FE0E" w14:textId="77777777" w:rsidR="00314798" w:rsidRPr="000B6A72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C0E236B" w14:textId="77777777" w:rsidR="00314798" w:rsidRPr="000B6A72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2571B2E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15E8815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314798" w14:paraId="6A3A08C1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B048" w14:textId="77777777" w:rsidR="00314798" w:rsidRDefault="00314798" w:rsidP="0031479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B24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2A54BB1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1EEB" w14:textId="77777777" w:rsidR="00314798" w:rsidRPr="009B367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E981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48619BF5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D24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F8EF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CE6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1120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D72F" w14:textId="77777777" w:rsidR="00314798" w:rsidRPr="000B6A72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14798" w14:paraId="734548AB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B66B" w14:textId="77777777" w:rsidR="00314798" w:rsidRDefault="00314798" w:rsidP="0031479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0CB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0319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8A848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072C8F9A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538DB852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168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12BC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7A1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4669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F37F" w14:textId="77777777" w:rsidR="00314798" w:rsidRPr="000B6A72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14798" w14:paraId="00E1C95D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B9F0" w14:textId="77777777" w:rsidR="00314798" w:rsidRDefault="00314798" w:rsidP="0031479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02B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091E7" w14:textId="77777777" w:rsidR="00314798" w:rsidRPr="009B367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402F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63ED08E3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77AE70D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977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9857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EF3B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3AA1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095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14798" w14:paraId="5300DCCF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B359" w14:textId="77777777" w:rsidR="00314798" w:rsidRDefault="00314798" w:rsidP="0031479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B50D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63D6" w14:textId="77777777" w:rsidR="00314798" w:rsidRPr="009B367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E700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49ED82C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4CD7DC7C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10326C59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4A0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E0A1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8596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9BBD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862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14798" w14:paraId="46EC17BE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C0D9" w14:textId="77777777" w:rsidR="00314798" w:rsidRDefault="00314798" w:rsidP="00314798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2D5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E4CF" w14:textId="77777777" w:rsidR="00314798" w:rsidRPr="009B3676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B0A4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40AD5C72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45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4C2C844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62DC940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8B042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9F4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55AF" w14:textId="77777777" w:rsidR="00314798" w:rsidRPr="008C775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142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460215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6A57A7A4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3733493B" w14:textId="77777777" w:rsidR="00314798" w:rsidRDefault="00314798" w:rsidP="00A97D04">
      <w:pPr>
        <w:pStyle w:val="Heading1"/>
        <w:spacing w:line="360" w:lineRule="auto"/>
      </w:pPr>
      <w:r>
        <w:t>LINIA 706 K</w:t>
      </w:r>
    </w:p>
    <w:p w14:paraId="458D2C15" w14:textId="77777777" w:rsidR="00314798" w:rsidRDefault="00314798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14798" w14:paraId="7E92B0A3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FEB0" w14:textId="77777777" w:rsidR="00314798" w:rsidRDefault="00314798" w:rsidP="0031479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96B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477D5F6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5DAA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108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4A0E201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5D9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E1F2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C43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B6B6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4A5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98FC5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7C15534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59286AB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314798" w14:paraId="6BBA7FF1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6C54" w14:textId="77777777" w:rsidR="00314798" w:rsidRDefault="00314798" w:rsidP="0031479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A9F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F4DE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D2D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875AAE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B62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3C3EFC5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2A80F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323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8853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CD4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629AAE3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B4360" w14:textId="77777777" w:rsidR="00314798" w:rsidRDefault="00314798" w:rsidP="0031479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996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1B65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F21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6CE4FA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882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2861815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3FAB7E0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D9AB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554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7A2D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E8D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41477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495E6A8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314798" w14:paraId="707CD7B9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AB3E" w14:textId="77777777" w:rsidR="00314798" w:rsidRDefault="00314798" w:rsidP="0031479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4F2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6428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0AB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4EEE644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CD8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A669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049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73F5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882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A34F111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C8F3" w14:textId="77777777" w:rsidR="00314798" w:rsidRDefault="00314798" w:rsidP="0031479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C5C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4ECA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59E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6E73AC9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66B0B18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B3B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DF8E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F1E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D270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D52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42C55CF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DFFC" w14:textId="77777777" w:rsidR="00314798" w:rsidRDefault="00314798" w:rsidP="0031479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92F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C3EC9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872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0ADBA13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7D7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016B5C6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EC4C64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F94B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886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B011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4EA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63F5C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D980B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314798" w14:paraId="61D9C3C1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4B1F4" w14:textId="77777777" w:rsidR="00314798" w:rsidRDefault="00314798" w:rsidP="00314798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A99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F347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E5A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0F7AF37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F3D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6326CC2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627406C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1834189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21A04A1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1D467FF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34A8D28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0857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CB2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269B" w14:textId="77777777" w:rsidR="00314798" w:rsidRPr="007C168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CBF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A37BB12" w14:textId="77777777" w:rsidR="00314798" w:rsidRPr="00487DEA" w:rsidRDefault="00314798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944EB40" w14:textId="77777777" w:rsidR="00314798" w:rsidRDefault="00314798" w:rsidP="0005618A">
      <w:pPr>
        <w:pStyle w:val="Heading1"/>
        <w:spacing w:line="360" w:lineRule="auto"/>
      </w:pPr>
      <w:r>
        <w:t>LINIA 706 K+F</w:t>
      </w:r>
    </w:p>
    <w:p w14:paraId="7401D03C" w14:textId="77777777" w:rsidR="00314798" w:rsidRDefault="00314798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14798" w14:paraId="2A8F282A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93C6" w14:textId="77777777" w:rsidR="00314798" w:rsidRDefault="00314798" w:rsidP="0031479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7BD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2255E47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213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041C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5F2F8ACD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B23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DB65B" w14:textId="77777777" w:rsidR="00314798" w:rsidRPr="00E021B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9AC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7B7B" w14:textId="77777777" w:rsidR="00314798" w:rsidRPr="00E021B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25A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91A51C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01BF7F9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314798" w14:paraId="0C1A583F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9858" w14:textId="77777777" w:rsidR="00314798" w:rsidRDefault="00314798" w:rsidP="00314798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449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3A34CF1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595C" w14:textId="77777777" w:rsidR="00314798" w:rsidRPr="00E021B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D424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6A087258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912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6B2C" w14:textId="77777777" w:rsidR="00314798" w:rsidRPr="00E021B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728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0621" w14:textId="77777777" w:rsidR="00314798" w:rsidRPr="00E021B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EC5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B66A2F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4B86C40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69B8225B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5732B44B" w14:textId="77777777" w:rsidR="00314798" w:rsidRDefault="00314798" w:rsidP="006A59BE">
      <w:pPr>
        <w:pStyle w:val="Heading1"/>
        <w:spacing w:line="360" w:lineRule="auto"/>
      </w:pPr>
      <w:r>
        <w:t xml:space="preserve">LINIA 706 L </w:t>
      </w:r>
    </w:p>
    <w:p w14:paraId="4F3B82E1" w14:textId="77777777" w:rsidR="00314798" w:rsidRDefault="00314798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14798" w14:paraId="2AB5D2B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BF37" w14:textId="77777777" w:rsidR="00314798" w:rsidRDefault="00314798" w:rsidP="0031479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73C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681E" w14:textId="77777777" w:rsidR="00314798" w:rsidRPr="00951D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2408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E503EA5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FD9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0FF4" w14:textId="77777777" w:rsidR="00314798" w:rsidRPr="00951D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DEC0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3044" w14:textId="77777777" w:rsidR="00314798" w:rsidRPr="00951D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803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A06E5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314798" w14:paraId="757BD3D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07BA" w14:textId="77777777" w:rsidR="00314798" w:rsidRDefault="00314798" w:rsidP="0031479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237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5894" w14:textId="77777777" w:rsidR="00314798" w:rsidRPr="00951D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FB8E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CEE75F7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0567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66A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EB5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4E8E" w14:textId="77777777" w:rsidR="00314798" w:rsidRPr="00951D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660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4AE804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314798" w14:paraId="6CF02F87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09B0" w14:textId="77777777" w:rsidR="00314798" w:rsidRDefault="00314798" w:rsidP="00314798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7C1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EE9E" w14:textId="77777777" w:rsidR="00314798" w:rsidRPr="00951D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1E0F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69EE643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76B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787E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7646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62BD" w14:textId="77777777" w:rsidR="00314798" w:rsidRPr="00951D7A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C3A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871B31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555C3465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63BCBB72" w14:textId="77777777" w:rsidR="00314798" w:rsidRDefault="00314798" w:rsidP="00BC4232">
      <w:pPr>
        <w:pStyle w:val="Heading1"/>
        <w:spacing w:line="360" w:lineRule="auto"/>
      </w:pPr>
      <w:r>
        <w:t>LINIA 708 A</w:t>
      </w:r>
    </w:p>
    <w:p w14:paraId="5A6FFF5F" w14:textId="77777777" w:rsidR="00314798" w:rsidRDefault="00314798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14798" w14:paraId="40F42B50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BC20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DE9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D47D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C20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FE7B7A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048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23120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24E2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D9B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C9680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95E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226E7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314798" w14:paraId="30B09D1B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675D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49A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6B7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39D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C322B9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75E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4BDEE0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EEA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F0D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FDA6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255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A658F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314798" w14:paraId="5D7245ED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7DB52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895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C36C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D78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F6C595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5B4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AD8BC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DB04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F92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18B2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421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D9A65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CEB7E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314798" w14:paraId="64A0DF5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7E9A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83D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4A76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D60A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B6244C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88A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172ABDF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840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A51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EF3A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458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704F5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314798" w14:paraId="1B2F067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4741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4E0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111F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91C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4AB578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27F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D8EED5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29A8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EB3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BCD9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A8F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4D3D2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314798" w14:paraId="344C8D5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BC4B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27FA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4364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2F7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597B84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5954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7BB6BB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903E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73E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A63B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178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67484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314798" w14:paraId="2A584F7E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B36C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2E7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862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024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4EA003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7015F34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9DD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75C3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6AD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B25D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881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A377784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61A7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051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C010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D99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8EC3D0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888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EF9032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AD40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B06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A772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7A65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D44C7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863F4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314798" w14:paraId="7E6772CE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D72C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931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C17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A45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F8F24D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B6D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B66A66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9607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6CA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071F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17A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73A1B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0F8B7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314798" w14:paraId="5E74877B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49B6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B52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00BE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4A9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146883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456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6EEB0B9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96109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742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0ECDC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94F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5E371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314798" w14:paraId="249336BD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E6BE0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435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7D8E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5F1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002D40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378CA0A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029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C946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281E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93D1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952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76D33AA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B944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3FE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E88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217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548A25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510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E992B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ED98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A96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7FD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E1E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630A08E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13037A0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314798" w14:paraId="4FE69B39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C16D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1CB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28BE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9C47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652A8A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E02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4735D2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C6B0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0AC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6103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9F7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35213C2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70E051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5D5D1CA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DBF4F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1F3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D2A1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4D2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CB54CE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505E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32D1292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28D2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BDB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86AD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693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17DA896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3058197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1403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AAE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3F43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B95E0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F81967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B9E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7EA13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DC7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2A3A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D5F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5AA8AA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314798" w14:paraId="6FDF0946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2CD7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9E35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4F2B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EA62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4036933" w14:textId="77777777" w:rsidR="00314798" w:rsidRDefault="00314798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9AD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8491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887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21C1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FC69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03B5F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69072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0744E44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78F526D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314798" w14:paraId="754D8448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AB41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DBAF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CA0D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436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0AB380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5391698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BCC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417922D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5F3A784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61263F3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135537D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474C18C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9D27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BB9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0C5D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2A9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DEF44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314798" w14:paraId="43CB7DAA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A51C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ECD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49B2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12D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53BD8E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3B5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5AE2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95C6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CBA2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5C9E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0EE09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314798" w14:paraId="6941DEFC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B70D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54D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FA18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439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C91954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9939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37C3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E0A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0B9B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283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962623" w14:textId="77777777" w:rsidR="00314798" w:rsidRPr="00245F94" w:rsidRDefault="00314798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314798" w14:paraId="70EC4D1F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5452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A16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07E5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FB25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6DA48E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1C8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A4EAFD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EA25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8BF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878A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5AC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CCE8C43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8D62" w14:textId="77777777" w:rsidR="00314798" w:rsidRDefault="00314798" w:rsidP="00314798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AA7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641B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479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B0B0EF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2DD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9299B6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3DD2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69B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90A9" w14:textId="77777777" w:rsidR="00314798" w:rsidRPr="00DB1BA1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A02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26BC3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0EEE0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0AE7BAA3" w14:textId="77777777" w:rsidR="00314798" w:rsidRDefault="00314798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0D4F64BD" w14:textId="77777777" w:rsidR="00314798" w:rsidRDefault="00314798" w:rsidP="00CA1B1F">
      <w:pPr>
        <w:pStyle w:val="Heading1"/>
        <w:spacing w:line="360" w:lineRule="auto"/>
      </w:pPr>
      <w:r>
        <w:t>LINIA 708 B</w:t>
      </w:r>
    </w:p>
    <w:p w14:paraId="39D85D3F" w14:textId="77777777" w:rsidR="00314798" w:rsidRDefault="00314798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14798" w14:paraId="50FF66A6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0D05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53C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E6C4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AF2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E90CBE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006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FD7C64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9CB6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C2D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9774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1A9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314798" w14:paraId="41B05E6A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C1B2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D03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7054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1AE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C773E2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3598F14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169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EC0D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A91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55DB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9A7C" w14:textId="77777777" w:rsidR="00314798" w:rsidRPr="005D0EFE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43405A0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DA68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8FB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2157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F9D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CE7BB6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E90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755B65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3C44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BE9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8D8E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41F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656FC36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0BA92D1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416B34F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BA66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847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9A69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704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5DF491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3A86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161833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B2C2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B30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6190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CB9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704E70D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0C4BD42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30B5054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C10F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0A6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1257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6B0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D06843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B690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06C9282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4E9C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ACD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5273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F54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701E3CB1" w14:textId="77777777" w:rsidR="00314798" w:rsidRPr="005D0EFE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CC9D362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946F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521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5E2B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8B8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A57E08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B27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7C4A97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2E71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09AA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32AB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B72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F5C4E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7B90CB07" w14:textId="77777777" w:rsidR="00314798" w:rsidRPr="005D0EFE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314798" w14:paraId="3717EF75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62F1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99A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ACC7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085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34BA8D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C7E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7E97BE5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1E6EEBE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205BAE0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7830A24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7CCE662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5A83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713C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92DD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F7A2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45E968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314798" w14:paraId="78227241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2995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F6F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7622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D67C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ABC2E9C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EF2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E597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A8B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A283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3A01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781DF8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314798" w14:paraId="7929BDE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2C89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71F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D82A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BA9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BFD26E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334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AEDF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66C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7187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1957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C9FB8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C2D9C9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314798" w14:paraId="02B26BA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FE24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7FF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4595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1B9B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9FBBECF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D93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F4056B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6900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04C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6590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0C0C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FFEDD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67535360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314798" w14:paraId="212A148F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E772" w14:textId="77777777" w:rsidR="00314798" w:rsidRDefault="00314798" w:rsidP="00314798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CAF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62FE72A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FD82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59F0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6D7233BC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B48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456F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A6B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289D3" w14:textId="77777777" w:rsidR="00314798" w:rsidRPr="00EE47D6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719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F7A2B6" w14:textId="77777777" w:rsidR="00314798" w:rsidRPr="00B22714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66636FEA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244008AF" w14:textId="77777777" w:rsidR="00314798" w:rsidRDefault="00314798" w:rsidP="00C025C3">
      <w:pPr>
        <w:pStyle w:val="Heading1"/>
        <w:spacing w:line="360" w:lineRule="auto"/>
      </w:pPr>
      <w:r>
        <w:t xml:space="preserve">LINIA 708 C </w:t>
      </w:r>
    </w:p>
    <w:p w14:paraId="4799EA7B" w14:textId="77777777" w:rsidR="00314798" w:rsidRDefault="00314798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14798" w14:paraId="5A0E555C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4067" w14:textId="77777777" w:rsidR="00314798" w:rsidRDefault="00314798" w:rsidP="00314798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B9D0" w14:textId="77777777" w:rsidR="00314798" w:rsidRDefault="0031479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26EB" w14:textId="77777777" w:rsidR="00314798" w:rsidRPr="0047363B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F4B7" w14:textId="77777777" w:rsidR="00314798" w:rsidRDefault="0031479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0B96E72D" w14:textId="77777777" w:rsidR="00314798" w:rsidRDefault="0031479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62E5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B1DA" w14:textId="77777777" w:rsidR="00314798" w:rsidRPr="004B2FA4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B6AF" w14:textId="77777777" w:rsidR="00314798" w:rsidRDefault="0031479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4425" w14:textId="77777777" w:rsidR="00314798" w:rsidRPr="0047363B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20DA" w14:textId="77777777" w:rsidR="00314798" w:rsidRDefault="0031479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F2503C4" w14:textId="77777777" w:rsidR="00314798" w:rsidRDefault="0031479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314798" w14:paraId="03DE6715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9E7C" w14:textId="77777777" w:rsidR="00314798" w:rsidRDefault="00314798" w:rsidP="00314798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E2C0" w14:textId="77777777" w:rsidR="00314798" w:rsidRDefault="0031479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A236" w14:textId="77777777" w:rsidR="00314798" w:rsidRPr="0047363B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CFE0" w14:textId="77777777" w:rsidR="00314798" w:rsidRDefault="0031479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063AB18D" w14:textId="77777777" w:rsidR="00314798" w:rsidRDefault="0031479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144A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18D9" w14:textId="77777777" w:rsidR="00314798" w:rsidRPr="004B2FA4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1EFE" w14:textId="77777777" w:rsidR="00314798" w:rsidRDefault="0031479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A7CE" w14:textId="77777777" w:rsidR="00314798" w:rsidRPr="0047363B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3FC9" w14:textId="77777777" w:rsidR="00314798" w:rsidRDefault="0031479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995D377" w14:textId="77777777" w:rsidR="00314798" w:rsidRDefault="0031479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314798" w14:paraId="5073A394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4502" w14:textId="77777777" w:rsidR="00314798" w:rsidRDefault="00314798" w:rsidP="00314798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0FED" w14:textId="77777777" w:rsidR="00314798" w:rsidRDefault="0031479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EBC3" w14:textId="77777777" w:rsidR="00314798" w:rsidRPr="0047363B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16A90" w14:textId="77777777" w:rsidR="00314798" w:rsidRDefault="0031479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0B91DE2C" w14:textId="77777777" w:rsidR="00314798" w:rsidRDefault="00314798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F8E0" w14:textId="77777777" w:rsidR="00314798" w:rsidRDefault="00314798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A0BD" w14:textId="77777777" w:rsidR="00314798" w:rsidRPr="004B2FA4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33C6" w14:textId="77777777" w:rsidR="00314798" w:rsidRDefault="00314798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06D9" w14:textId="77777777" w:rsidR="00314798" w:rsidRPr="0047363B" w:rsidRDefault="00314798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9D74" w14:textId="77777777" w:rsidR="00314798" w:rsidRDefault="0031479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84E5730" w14:textId="77777777" w:rsidR="00314798" w:rsidRDefault="00314798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7F57481E" w14:textId="77777777" w:rsidR="00314798" w:rsidRDefault="00314798">
      <w:pPr>
        <w:spacing w:line="192" w:lineRule="auto"/>
        <w:ind w:right="57"/>
        <w:rPr>
          <w:sz w:val="20"/>
          <w:lang w:val="ro-RO"/>
        </w:rPr>
      </w:pPr>
    </w:p>
    <w:p w14:paraId="76D32C9E" w14:textId="77777777" w:rsidR="00314798" w:rsidRDefault="00314798" w:rsidP="002030C7">
      <w:pPr>
        <w:pStyle w:val="Heading1"/>
        <w:spacing w:line="360" w:lineRule="auto"/>
      </w:pPr>
      <w:r>
        <w:t>LINIA 708 D</w:t>
      </w:r>
    </w:p>
    <w:p w14:paraId="1E639C31" w14:textId="77777777" w:rsidR="00314798" w:rsidRDefault="00314798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14798" w14:paraId="49CDC3A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BC1C4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5E5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C776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E41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DE51C4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BCC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E4C365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D6AF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CAD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AC8F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D4B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89290E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314798" w14:paraId="4AD6AA3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1642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DE3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7764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EC8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600CF8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821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859F64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3C5D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A09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99EA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8B8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45CE55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314798" w14:paraId="3C95E2B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2DF9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778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8095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CEB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255FC4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AFED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BCE4A0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C26A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E59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48909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0A0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78CF1CE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314798" w14:paraId="43A396A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D49B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32B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AD92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67E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7949C5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F7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354FFF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BAC9" w14:textId="77777777" w:rsidR="00314798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AE3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AEA1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1BD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7ED81B7D" w14:textId="77777777" w:rsidR="00314798" w:rsidRPr="00E66186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314798" w14:paraId="37F9E2B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45E2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E38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0977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D60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E217C1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9AD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6EA5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746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5430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801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314798" w14:paraId="74B6D45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7ED2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E6D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10C1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AFB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DC556D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36A0B7D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98F1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4DD6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DFB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2235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23F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1C08F0A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A8A8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FE8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7AEE1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B0C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BF771C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C55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D4583D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00A5A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9F57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96BF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DFE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51EC45F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44D76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314798" w14:paraId="361CC13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D75E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405A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A46C4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984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4D3DC2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570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655ED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5FFD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0319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69E5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347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6CD4442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481365" w14:textId="77777777" w:rsidR="00314798" w:rsidRPr="00130084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14798" w14:paraId="0567A2D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2550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28B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7063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79B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4AEC6D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D9A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4C0DAA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1CDC0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33B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BBB5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12D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8D180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DF8E6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314798" w14:paraId="0F757513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272E" w14:textId="77777777" w:rsidR="00314798" w:rsidRDefault="00314798" w:rsidP="00314798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083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42FF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32D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3A0167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8B7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AB8710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06AA" w14:textId="77777777" w:rsidR="00314798" w:rsidRPr="009A4F95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AD2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B11E" w14:textId="77777777" w:rsidR="00314798" w:rsidRPr="00091C1D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957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AE516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2819042A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3BB09FC2" w14:textId="77777777" w:rsidR="00314798" w:rsidRDefault="00314798" w:rsidP="000457EA">
      <w:pPr>
        <w:pStyle w:val="Heading1"/>
        <w:spacing w:line="276" w:lineRule="auto"/>
      </w:pPr>
      <w:r>
        <w:t>LINIA 708 E</w:t>
      </w:r>
    </w:p>
    <w:p w14:paraId="01ED98C4" w14:textId="77777777" w:rsidR="00314798" w:rsidRDefault="00314798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314798" w14:paraId="75AC77D9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4F07" w14:textId="77777777" w:rsidR="00314798" w:rsidRDefault="00314798" w:rsidP="0031479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67F6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BA26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450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B6910A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16C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1CC3EC5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B9B4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E2E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1182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D94A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09AFD9B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ADF9" w14:textId="77777777" w:rsidR="00314798" w:rsidRDefault="00314798" w:rsidP="0031479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2A4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091C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1369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026FF6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5BD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9115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ADE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FDD0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E350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06F4A3B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7F8EE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14798" w14:paraId="2D8D7BCF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DF2D" w14:textId="77777777" w:rsidR="00314798" w:rsidRDefault="00314798" w:rsidP="0031479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A03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F4E8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589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8B6CA2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716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BB08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025B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57B7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BB7B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32D39C6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0E1D7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14798" w14:paraId="663AB141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7E4E" w14:textId="77777777" w:rsidR="00314798" w:rsidRDefault="00314798" w:rsidP="0031479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1427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97B1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074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8837F4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5F4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833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A310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3919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5B56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14798" w14:paraId="087CB23B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0199" w14:textId="77777777" w:rsidR="00314798" w:rsidRDefault="00314798" w:rsidP="0031479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358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777E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10A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A3809B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9094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B447AF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6811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3B3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0A70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4EA5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BF1CF42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A8DD1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4737559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30DC24C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14798" w14:paraId="4BEB58EA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282C" w14:textId="77777777" w:rsidR="00314798" w:rsidRDefault="00314798" w:rsidP="0031479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F64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CB67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809AE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4C83B32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9E9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A38E8B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9698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095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B99F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0E5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C6B42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7FFA99C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14798" w14:paraId="33B67AF8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EE433" w14:textId="77777777" w:rsidR="00314798" w:rsidRDefault="00314798" w:rsidP="0031479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2E2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5049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D57C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E5FF581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A084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E21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52B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FF76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288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1CD5D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61451F94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33D9559F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14798" w14:paraId="41F52D6A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5D7F" w14:textId="77777777" w:rsidR="00314798" w:rsidRDefault="00314798" w:rsidP="00314798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D66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8FA3F8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259F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01FB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6695BD05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438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7728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E17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8B50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6A4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5DC0C81" w14:textId="77777777" w:rsidR="00314798" w:rsidRPr="0099384A" w:rsidRDefault="00314798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036315E5" w14:textId="77777777" w:rsidR="00314798" w:rsidRDefault="00314798" w:rsidP="00E44A86">
      <w:pPr>
        <w:pStyle w:val="Heading1"/>
        <w:spacing w:line="276" w:lineRule="auto"/>
      </w:pPr>
      <w:r>
        <w:t>LINIA 708 F</w:t>
      </w:r>
    </w:p>
    <w:p w14:paraId="0B4BB1E2" w14:textId="77777777" w:rsidR="00314798" w:rsidRDefault="00314798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314798" w14:paraId="5BB33C32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EDB6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4B5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519D20F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7D74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820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E7F1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A3E7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F8E1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D288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A4DD" w14:textId="77777777" w:rsidR="00314798" w:rsidRPr="0052422F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BA09CF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D5E4B1D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9437A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55B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48B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4CC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0D8717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7A86CAA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9D3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2444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0240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62BB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5908" w14:textId="77777777" w:rsidR="00314798" w:rsidRPr="00DF516B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A76E206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951E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63D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BF19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E33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3B3C91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154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244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4E9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3F5D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AF5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3CB0C324" w14:textId="77777777" w:rsidR="00314798" w:rsidRPr="00DF516B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43B1A9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4553154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E69B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ADC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E96F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07C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D84A5C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5FE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7CD5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D5A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BB62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916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2B4C8DA9" w14:textId="77777777" w:rsidR="00314798" w:rsidRPr="00DF516B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32E3483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2753B6F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3FD3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797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8EB7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DD1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8C3C62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362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8BB3A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3955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C20F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8DA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88B94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37CE2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4FED6CD6" w14:textId="77777777" w:rsidR="00314798" w:rsidRPr="009D322E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314798" w14:paraId="7EF8F856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0E88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3EE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6F3E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5832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B04482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DEB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6840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418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CA69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2189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D5B81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04FBE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42410F8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54FCBD5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314798" w14:paraId="3966EF66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08DC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C9F1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FED8E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1CE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DE6AC3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EC8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17D7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654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1EC7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900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5977A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4FCEC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03BCA06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76626FC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314798" w14:paraId="52B4A6FB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E842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FB6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56694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EC2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2ED2000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712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628FFDA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4903BB6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2F38307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19A6F50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351209A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CAF4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A05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4887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46D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64CA9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BC37C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314798" w14:paraId="38234D3C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D547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0CC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6EEE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A09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1ED8B8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CA8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BE96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720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A326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BC4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4DB09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7D08B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2CC44F9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022E180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3D5D1CB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314798" w14:paraId="6FFAAA40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BC7B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91A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6F45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603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903EA8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823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6B8AE5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B73F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3ABB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FCF1E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95E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2991B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C90E6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133A39D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3BCAD92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314798" w14:paraId="47EA33CA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52B5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D48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12BC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B26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6240549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976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F1B90F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F9487F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6985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9FC2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CF57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036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5CC5EF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224628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314798" w14:paraId="65623BC2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9C41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5B9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2140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379F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BB4780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416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1D096A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D336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6C35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C847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31B1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14798" w14:paraId="78B35327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607D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5B2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96EE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EA2C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8E17F49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038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2DD8DD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45C0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7A6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3706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BBCB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B44BCF7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FB7A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137F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8F05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8FC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6BD9545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643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354637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F13A" w14:textId="77777777" w:rsidR="00314798" w:rsidRPr="008A45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F08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91B58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C554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810F07F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E70ED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5730BAEC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037FDCC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14798" w14:paraId="361C4C24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3C4C" w14:textId="77777777" w:rsidR="00314798" w:rsidRDefault="00314798" w:rsidP="00314798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376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4A79632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6E25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4F2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76CCFFC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5E1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833C" w14:textId="77777777" w:rsidR="00314798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629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69B6" w14:textId="77777777" w:rsidR="00314798" w:rsidRPr="00E5716F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D2975" w14:textId="77777777" w:rsidR="00314798" w:rsidRPr="00337FC9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6A1C45C" w14:textId="77777777" w:rsidR="00314798" w:rsidRDefault="00314798" w:rsidP="00E44A86">
      <w:pPr>
        <w:spacing w:before="40" w:after="40" w:line="276" w:lineRule="auto"/>
        <w:ind w:right="57"/>
        <w:rPr>
          <w:sz w:val="20"/>
          <w:lang w:val="ro-RO"/>
        </w:rPr>
      </w:pPr>
    </w:p>
    <w:p w14:paraId="1C902916" w14:textId="77777777" w:rsidR="00314798" w:rsidRDefault="00314798" w:rsidP="002F0159">
      <w:pPr>
        <w:pStyle w:val="Heading1"/>
        <w:spacing w:line="276" w:lineRule="auto"/>
      </w:pPr>
      <w:r>
        <w:t>LINIA 708 H</w:t>
      </w:r>
    </w:p>
    <w:p w14:paraId="6184EFC8" w14:textId="77777777" w:rsidR="00314798" w:rsidRDefault="00314798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14798" w14:paraId="5C233BE1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ADBD" w14:textId="77777777" w:rsidR="00314798" w:rsidRDefault="00314798" w:rsidP="0031479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FC95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12EC08F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2563" w14:textId="77777777" w:rsidR="00314798" w:rsidRPr="00B724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0F1F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1709EF08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C66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DFC5" w14:textId="77777777" w:rsidR="00314798" w:rsidRPr="00B724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6DCB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EDCC" w14:textId="77777777" w:rsidR="00314798" w:rsidRPr="00DA56C3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77EA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B00674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00F45DB2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39BB2911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314798" w14:paraId="7EE12204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0FB6" w14:textId="77777777" w:rsidR="00314798" w:rsidRDefault="00314798" w:rsidP="0031479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A55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2D2FF" w14:textId="77777777" w:rsidR="00314798" w:rsidRPr="00B724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2774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6B474410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F92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4803F5E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5AFD5803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442654A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0D8AD4F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2193EC8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3D8A4ED4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7DFF027D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3B0F6FB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5A3CC3E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683520C7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59376FA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3EC308B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5B327DBE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3B0EC86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4129E95C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7FEA4A21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AE0C7" w14:textId="77777777" w:rsidR="00314798" w:rsidRPr="00B724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17D2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B1D9" w14:textId="77777777" w:rsidR="00314798" w:rsidRPr="00DA56C3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B483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C24E7E6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314798" w14:paraId="3B50CFFC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EDE3" w14:textId="77777777" w:rsidR="00314798" w:rsidRDefault="00314798" w:rsidP="0031479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EFD0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C9F1" w14:textId="77777777" w:rsidR="00314798" w:rsidRPr="00B724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7F20D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67DDABD8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767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0D91" w14:textId="77777777" w:rsidR="00314798" w:rsidRPr="00B724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7F6A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FC93" w14:textId="77777777" w:rsidR="00314798" w:rsidRPr="00DA56C3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38A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314798" w14:paraId="10E6A68E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B94F" w14:textId="77777777" w:rsidR="00314798" w:rsidRDefault="00314798" w:rsidP="00314798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DF7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DB48" w14:textId="77777777" w:rsidR="00314798" w:rsidRPr="00B724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2716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522A26DF" w14:textId="77777777" w:rsidR="00314798" w:rsidRDefault="00314798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1579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A257" w14:textId="77777777" w:rsidR="00314798" w:rsidRPr="00B724A5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C636" w14:textId="77777777" w:rsidR="00314798" w:rsidRDefault="003147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E0F5" w14:textId="77777777" w:rsidR="00314798" w:rsidRPr="00DA56C3" w:rsidRDefault="003147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DA97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7B9044F0" w14:textId="77777777" w:rsidR="00314798" w:rsidRPr="00C67EA9" w:rsidRDefault="00314798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6C74857A" w14:textId="77777777" w:rsidR="00314798" w:rsidRDefault="00314798" w:rsidP="00F0370D">
      <w:pPr>
        <w:pStyle w:val="Heading1"/>
        <w:spacing w:line="360" w:lineRule="auto"/>
      </w:pPr>
      <w:r>
        <w:lastRenderedPageBreak/>
        <w:t>LINIA 800</w:t>
      </w:r>
    </w:p>
    <w:p w14:paraId="4D318D16" w14:textId="77777777" w:rsidR="00314798" w:rsidRDefault="00314798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14798" w14:paraId="19CA773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E50E6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23B1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25373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84382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622BF2C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CD8DE" w14:textId="77777777" w:rsidR="00314798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8AD56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EC3A3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426C0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F41C1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12CEFD2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B3067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C893A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95D8C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697C7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2F997EA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5D80F" w14:textId="77777777" w:rsidR="00314798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E6814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B9CB0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6C21C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19287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9A6E51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30FF9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8838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A6AC5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EDF29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DA3E854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4E6D0" w14:textId="77777777" w:rsidR="00314798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77CA1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4CF68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594FD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16270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CA22D3" w14:textId="77777777" w:rsidR="00314798" w:rsidRDefault="00314798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314798" w:rsidRPr="00A8307A" w14:paraId="6BFDEBB4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EDD72" w14:textId="77777777" w:rsidR="00314798" w:rsidRPr="00A75A00" w:rsidRDefault="00314798" w:rsidP="00314798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24C8E" w14:textId="77777777" w:rsidR="00314798" w:rsidRPr="00A8307A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FE43C" w14:textId="77777777" w:rsidR="00314798" w:rsidRPr="00A8307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3CD47" w14:textId="77777777" w:rsidR="00314798" w:rsidRPr="00A8307A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703D3" w14:textId="77777777" w:rsidR="00314798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01A5FD6" w14:textId="77777777" w:rsidR="00314798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3EDB78B2" w14:textId="77777777" w:rsidR="00314798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4B22A7F" w14:textId="77777777" w:rsidR="00314798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4F7D8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4EBAA" w14:textId="77777777" w:rsidR="00314798" w:rsidRPr="00A8307A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1BC90" w14:textId="77777777" w:rsidR="00314798" w:rsidRPr="00A8307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2BB80D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40BF76" w14:textId="77777777" w:rsidR="00314798" w:rsidRPr="00A8307A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314798" w14:paraId="69D6CA7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506E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3F2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FDE1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46467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012C77B9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9F7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0066847A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F3CD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FFDE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9F9F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648A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F177AC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0F63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4DF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C017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1782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B84F" w14:textId="77777777" w:rsidR="00314798" w:rsidRDefault="00314798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B3A7F9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D732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6A3C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26E2C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3087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491D97A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AC3D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55D6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1513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54A4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F025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89BD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10B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373F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26C8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67B3F6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C913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847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9E28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29D7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0E9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BCAB8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D055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4FF11E6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20DE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E17A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3324830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50B2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BE83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9F8D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B6B8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8A28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0E26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BE0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77BF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CCBA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A8DC73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1E22A9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314798" w14:paraId="6EEFB0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E1B7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DD1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346A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BE05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94D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D453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5F8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47CC2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F997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0DEAE6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F9599C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314798" w14:paraId="21D9C21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ED2C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2A55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249E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A0B4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1B6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AADC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AA78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6A7A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9C97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044321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902B4B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314798" w14:paraId="2731CF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26F9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F0A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1A79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6BB2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806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C91B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FAE8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77EA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197C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ED7CD8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DB394B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314798" w14:paraId="671365D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B3F9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3B5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30F3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CAE4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D8D4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C80DD3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6DE6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0D3C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9A3A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7E55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14798" w14:paraId="61BE0F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80BC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A800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1804040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8BCD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37D4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7955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B05B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D8446" w14:textId="77777777" w:rsidR="00314798" w:rsidRDefault="0031479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14A85CE1" w14:textId="77777777" w:rsidR="00314798" w:rsidRDefault="00314798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E980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D8B1A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606046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D926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69A3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5C19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E24F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64C79F27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8CA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EF688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9AE5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526714B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7BEF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9564B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3C5EFF0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D845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B2CC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40CE3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0C99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40E322E6" w14:textId="77777777" w:rsidR="00314798" w:rsidRPr="008B2519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98C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F9336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1B4A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ECA5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1B84" w14:textId="77777777" w:rsidR="00314798" w:rsidRPr="008D08DE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669B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14798" w14:paraId="654A58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9BA22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6BFE" w14:textId="77777777" w:rsidR="00314798" w:rsidRDefault="0031479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A73F" w14:textId="77777777" w:rsidR="00314798" w:rsidRPr="001161EA" w:rsidRDefault="0031479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E9A9" w14:textId="77777777" w:rsidR="00314798" w:rsidRDefault="00314798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56FDE710" w14:textId="77777777" w:rsidR="00314798" w:rsidRDefault="00314798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3597" w14:textId="77777777" w:rsidR="00314798" w:rsidRDefault="0031479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E92C775" w14:textId="77777777" w:rsidR="00314798" w:rsidRDefault="0031479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B907" w14:textId="77777777" w:rsidR="00314798" w:rsidRPr="001161EA" w:rsidRDefault="0031479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4678" w14:textId="77777777" w:rsidR="00314798" w:rsidRDefault="0031479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2610" w14:textId="77777777" w:rsidR="00314798" w:rsidRPr="008D08DE" w:rsidRDefault="00314798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FDB1" w14:textId="77777777" w:rsidR="00314798" w:rsidRDefault="00314798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314798" w14:paraId="733267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B178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2AD4" w14:textId="77777777" w:rsidR="00314798" w:rsidRDefault="0031479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BF96" w14:textId="77777777" w:rsidR="00314798" w:rsidRPr="001161EA" w:rsidRDefault="0031479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BCA6" w14:textId="77777777" w:rsidR="00314798" w:rsidRDefault="00314798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205F" w14:textId="77777777" w:rsidR="00314798" w:rsidRDefault="0031479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9DDA" w14:textId="77777777" w:rsidR="00314798" w:rsidRPr="001161EA" w:rsidRDefault="0031479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76A9" w14:textId="77777777" w:rsidR="00314798" w:rsidRDefault="00314798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E94B" w14:textId="77777777" w:rsidR="00314798" w:rsidRDefault="00314798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A90F" w14:textId="77777777" w:rsidR="00314798" w:rsidRDefault="0031479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5B374A83" w14:textId="77777777" w:rsidR="00314798" w:rsidRDefault="00314798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314798" w14:paraId="37915B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8486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E071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9AF3" w14:textId="77777777" w:rsidR="00314798" w:rsidRPr="001161EA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52D1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B28DD09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9C8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0E6B7D8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3E27C58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2FF3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2C5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956B" w14:textId="77777777" w:rsidR="00314798" w:rsidRPr="001161EA" w:rsidRDefault="00314798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EE9F0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14798" w14:paraId="1A6721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8A62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B86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295A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24AF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2ADA0FE3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47C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41EEDF6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03FE710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F85F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398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511A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053F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776DCD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B629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E763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860C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71D4" w14:textId="77777777" w:rsidR="00314798" w:rsidRDefault="0031479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A7AD72A" w14:textId="77777777" w:rsidR="00314798" w:rsidRDefault="00314798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D378E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1F7F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2DF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4CFA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CA0B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314798" w14:paraId="64C4FC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0915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254C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B710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D493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A40FD98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832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BF05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F7B5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D33D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A800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F9BD80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E7A580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314798" w14:paraId="3CB9BD1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AA74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2A4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2B93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7B25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57E24FD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E2FE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DF19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9E1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DAA7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3400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C631B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F412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B32C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C6C6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6288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7DDFBFC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C0B3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57D1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96A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B1E8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C2F5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D4814C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55F9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DE5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581E0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649D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994A6A2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9F9E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5987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3D7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4176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4028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40D87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CC64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F7D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A378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DF54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DFE5DD9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40D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97C7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8A0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F0FFA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E261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5F4D26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5689C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F2EE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4829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337A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2D275FC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7F0513E5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2B3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CD319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3D4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826E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7BB2F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1556C6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0C44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6BC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EB1E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A35B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7B2C283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CD728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02E2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65A6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64D4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0E6D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8A5DB7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D3A0175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314798" w14:paraId="7B2E6D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987C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A2B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2B62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023A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4AAE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7719C65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B8666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BBEA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D714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D04A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667F4C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314798" w14:paraId="07DEB9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5735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5383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9877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D8D5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629747C8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ACC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486D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5A4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2105707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9BA8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587E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14798" w14:paraId="140B38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1624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180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94AC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5E2F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1B4E06F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AE0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EAA5898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8159F3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3D / 5D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5B85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B7B0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A186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54B4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6E565D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F4358E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firul I și firul II la liniile 1D - 5D și la </w:t>
            </w:r>
          </w:p>
          <w:p w14:paraId="21B76786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B.</w:t>
            </w:r>
          </w:p>
        </w:tc>
      </w:tr>
      <w:tr w:rsidR="00314798" w14:paraId="13305A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6E06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39D8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B9C6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E58E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6D83F8B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A91DC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D8A8103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0CA1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73B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737E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7DF8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96A4D5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5DEC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0418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6F2FE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F83A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193AFE0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DFF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607209E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A53C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98C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1986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1BB8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7ECEC9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DBCC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1A6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57B6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969E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EF4F965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9B45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7321580A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13B7DC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254345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33690F0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5694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54F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6278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6E3C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5A29391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5FC6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1D9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B5B49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DE28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C8C67D2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9B1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6486675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9E6D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84A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D855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EA75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0268EB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C042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A30E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82C52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36A1" w14:textId="77777777" w:rsidR="00314798" w:rsidRDefault="0031479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8B1AD76" w14:textId="77777777" w:rsidR="00314798" w:rsidRDefault="0031479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3BB7" w14:textId="77777777" w:rsidR="00314798" w:rsidRPr="00F565BC" w:rsidRDefault="00314798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AF7CFFF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32E7F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9535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C847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2436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314798" w14:paraId="43034E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D726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93EA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50F4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450E" w14:textId="77777777" w:rsidR="00314798" w:rsidRDefault="0031479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9BE0E91" w14:textId="77777777" w:rsidR="00314798" w:rsidRDefault="00314798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9A7B" w14:textId="77777777" w:rsidR="00314798" w:rsidRDefault="0031479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ED0374D" w14:textId="77777777" w:rsidR="00314798" w:rsidRDefault="00314798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5DEB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A4CA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7977F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D33B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314798" w14:paraId="2F9A8C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58B0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48B5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0978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FF88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9CEF46D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C24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0C0FEF9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286D9" w14:textId="77777777" w:rsidR="00314798" w:rsidRPr="001161EA" w:rsidRDefault="00314798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1E5A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555A2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1A1E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4F1DCAE3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4FD4613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4376180D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248579B3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314798" w14:paraId="4ADD1D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F7CA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E50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7BC2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88E2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0A12F61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579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SI 054 (intre sch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C393" w14:textId="77777777" w:rsidR="00314798" w:rsidRDefault="00314798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AD1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A776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59D9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746A9699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fir II L 814 la liniile </w:t>
            </w:r>
          </w:p>
          <w:p w14:paraId="38205156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1 - 7 Grupa Tranzit.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Și liniile 1-11 Grupa A.</w:t>
            </w:r>
          </w:p>
        </w:tc>
      </w:tr>
      <w:tr w:rsidR="00314798" w14:paraId="0570E7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4F08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9AB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D3F3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4C6DA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32D6E2B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1A5A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347A10C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3C98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67E4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530B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B632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1AED76E8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F7547C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314798" w14:paraId="5A9C4E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140D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24F1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12D0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6033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5114592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698A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C3A20DE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D052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CB4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505E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708AE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3304CF95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314798" w14:paraId="2854439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3B10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AE0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0F60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A9DF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73C9B3E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3B1C5B16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325C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129BC55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A2B8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5512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607D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8A27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CEE5D6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314798" w14:paraId="0C7F723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2EE6C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17FE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6C28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E697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29C0134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F34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6D92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22C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E51F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9727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44D567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C45B4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B41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A032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8B69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F9A0EB0" w14:textId="77777777" w:rsidR="00314798" w:rsidRDefault="00314798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6416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65412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F33B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FD38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1EA4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14798" w14:paraId="288468D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BDC3E" w14:textId="77777777" w:rsidR="00314798" w:rsidRDefault="00314798" w:rsidP="00314798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D006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4D01" w14:textId="77777777" w:rsidR="00314798" w:rsidRPr="001161EA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F42F" w14:textId="77777777" w:rsidR="00314798" w:rsidRDefault="0031479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84F7A3A" w14:textId="77777777" w:rsidR="00314798" w:rsidRDefault="00314798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0E407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8BC09" w14:textId="77777777" w:rsidR="00314798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2506D" w14:textId="77777777" w:rsidR="00314798" w:rsidRDefault="00314798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576B" w14:textId="77777777" w:rsidR="00314798" w:rsidRPr="008D08DE" w:rsidRDefault="00314798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53F9" w14:textId="77777777" w:rsidR="00314798" w:rsidRDefault="00314798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AB639BF" w14:textId="77777777" w:rsidR="00314798" w:rsidRDefault="00314798">
      <w:pPr>
        <w:spacing w:before="40" w:after="40" w:line="192" w:lineRule="auto"/>
        <w:ind w:right="57"/>
        <w:rPr>
          <w:sz w:val="20"/>
          <w:lang w:val="ro-RO"/>
        </w:rPr>
      </w:pPr>
    </w:p>
    <w:p w14:paraId="141BB44A" w14:textId="77777777" w:rsidR="00314798" w:rsidRDefault="00314798" w:rsidP="00FF5C69">
      <w:pPr>
        <w:pStyle w:val="Heading1"/>
        <w:spacing w:line="276" w:lineRule="auto"/>
      </w:pPr>
      <w:r>
        <w:t>LINIA 804</w:t>
      </w:r>
    </w:p>
    <w:p w14:paraId="05E04511" w14:textId="77777777" w:rsidR="00314798" w:rsidRDefault="00314798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314798" w14:paraId="70F0314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49E9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33F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04ECF0D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149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A0D3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77BDBE07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0AA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8919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7B84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6553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FE9FB" w14:textId="77777777" w:rsidR="00314798" w:rsidRPr="00436B1D" w:rsidRDefault="0031479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314798" w14:paraId="6FFCE751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3F1F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74AF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2A63310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5A2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286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396F7F70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8AFE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E318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C478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04A4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D846" w14:textId="77777777" w:rsidR="00314798" w:rsidRPr="00436B1D" w:rsidRDefault="0031479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14798" w14:paraId="590B4BB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1239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F020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3C9DA0E8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C05F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B90D" w14:textId="77777777" w:rsidR="00314798" w:rsidRDefault="0031479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A6A1EF0" w14:textId="77777777" w:rsidR="00314798" w:rsidRDefault="0031479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904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93C14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92E5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4DE8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9AB7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14798" w14:paraId="6EA8A55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F1F8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70F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713089B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2C3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01D6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C4C5014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8C0D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E7EF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62C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A43E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CC99" w14:textId="77777777" w:rsidR="00314798" w:rsidRPr="00E25A4B" w:rsidRDefault="00314798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7335B689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14798" w14:paraId="28E8D2C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143D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4332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0D44C99B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FD4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4895" w14:textId="77777777" w:rsidR="00314798" w:rsidRDefault="0031479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A707A61" w14:textId="77777777" w:rsidR="00314798" w:rsidRDefault="00314798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DDF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0B67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35C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DD97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D7B4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14798" w14:paraId="719BA15B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C0E71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C438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508B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A0D1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30DA2DDF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3D1E837A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B364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D586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597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52EDC1C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030C3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5C2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C7D6842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01B0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C7C8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2A500D7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13E7C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F3FE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2AAFBB0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3486736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2506B09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0CB1F0E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38B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8ECF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7C3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C5E4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893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0EF1C42A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5A54A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BE5B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84EB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1FBC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A8B4C82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D02EF92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4AD6D6F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C1A68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F4E1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2133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14AE639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5FD2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B057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14798" w14:paraId="60E43D97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33EE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25E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CCE1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DC42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530A80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06AA8BB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E4198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8E74FD1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DD879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61B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069F4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6478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5492120E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AD49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A4C8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79656FA2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9808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4041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6E46ACD1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B86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FF3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AD5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9955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35D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314798" w14:paraId="3E419E64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8FA9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017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496B04A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3DED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71BC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6BE0FB7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A041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FB50F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1B2F4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FE74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6A61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92DD499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14798" w14:paraId="5CCCDFB2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2DA1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16862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703E4AD8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391B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855F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00F248B6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0E42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F742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78E4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9B77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1FDD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5AF2FE2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14798" w14:paraId="753C85E2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8D66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64CF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46EF427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FDA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3734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495F9491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2D34DDF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2F5F63FE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798BC409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01EC9964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383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7A3C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421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39BA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A6D3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1C12CCFD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2437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283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EF2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2402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7CCC1CF7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316F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F532FB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C836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915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77D24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BE8C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0548A399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CE5E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B86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303FD" w14:textId="77777777" w:rsidR="00314798" w:rsidRPr="00A152FB" w:rsidRDefault="0031479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EB4F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0AFC0CD8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5777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BE29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011FF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5215" w14:textId="77777777" w:rsidR="00314798" w:rsidRPr="00F9444C" w:rsidRDefault="0031479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BF6E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E0B9414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E6BE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EFC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0893563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93A3" w14:textId="77777777" w:rsidR="00314798" w:rsidRPr="00A152FB" w:rsidRDefault="0031479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A044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4A4388F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6FFB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EC91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3E3B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492D" w14:textId="77777777" w:rsidR="00314798" w:rsidRPr="00F9444C" w:rsidRDefault="0031479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4B58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8D13C8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14798" w14:paraId="70EC87E2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B455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FE7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01D4F00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EDE0" w14:textId="77777777" w:rsidR="00314798" w:rsidRPr="00A152FB" w:rsidRDefault="0031479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8B5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7A92E5F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BAF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885E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7B0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9A0E" w14:textId="77777777" w:rsidR="00314798" w:rsidRPr="00F9444C" w:rsidRDefault="0031479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10059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9D73A84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14798" w14:paraId="0BE606B5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D034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3254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BFBF" w14:textId="77777777" w:rsidR="00314798" w:rsidRPr="00A152FB" w:rsidRDefault="0031479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C659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1721481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805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60D5D8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C84E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1E0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7CCE" w14:textId="77777777" w:rsidR="00314798" w:rsidRPr="00F9444C" w:rsidRDefault="00314798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E69D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EB617EF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C11240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314798" w14:paraId="523DE430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FEFC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C9F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EAA7A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EF3A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C36CFCC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9581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723E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A272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E1DB4D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B776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0BCD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807A75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4E6C32E" w14:textId="77777777" w:rsidR="00314798" w:rsidRDefault="003147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DA8C1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314798" w14:paraId="1560E09A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F35C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D5C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2152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065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FB89F8D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D8A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BFDAFB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2E5E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7DA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3228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2058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F3A9487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314798" w14:paraId="2482B8B4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3A74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4B0F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4CE7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EF436" w14:textId="77777777" w:rsidR="00314798" w:rsidRDefault="00314798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340BA198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264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28E5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AB9A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5D200032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6C89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8C9A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14798" w14:paraId="03CCC396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932D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119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C64D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1AA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C96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E9A8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BF8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09B479C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8151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E41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14798" w14:paraId="6483746E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0FAE" w14:textId="77777777" w:rsidR="00314798" w:rsidRDefault="00314798" w:rsidP="00314798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7D45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F18B1F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E171" w14:textId="77777777" w:rsidR="00314798" w:rsidRPr="00A152FB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72F0" w14:textId="77777777" w:rsidR="00314798" w:rsidRDefault="00314798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0E3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5A8E" w14:textId="77777777" w:rsidR="00314798" w:rsidRPr="00F9444C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B5C2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817B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39C1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2169F91" w14:textId="77777777" w:rsidR="00314798" w:rsidRDefault="00314798" w:rsidP="00802827">
      <w:pPr>
        <w:spacing w:line="276" w:lineRule="auto"/>
        <w:ind w:right="57"/>
        <w:rPr>
          <w:sz w:val="20"/>
          <w:lang w:val="ro-RO"/>
        </w:rPr>
      </w:pPr>
    </w:p>
    <w:p w14:paraId="44108F78" w14:textId="77777777" w:rsidR="00314798" w:rsidRDefault="00314798" w:rsidP="00A73B8F">
      <w:pPr>
        <w:pStyle w:val="Heading1"/>
        <w:spacing w:line="360" w:lineRule="auto"/>
      </w:pPr>
      <w:r>
        <w:t>LINIA 813 B</w:t>
      </w:r>
    </w:p>
    <w:p w14:paraId="4A5CBA59" w14:textId="77777777" w:rsidR="00314798" w:rsidRDefault="00314798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14798" w14:paraId="341BC00A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5B44F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1B9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F7A6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A70F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7CBE55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AE3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469A1B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136D8C0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91FA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0ED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5074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348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58F9F65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086C0C2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314798" w14:paraId="5504F4D3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011F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D2A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D94736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C7112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5E8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757A756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F9D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8BB2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019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7E42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99D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6C1D49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556BAFF6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324C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59D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4FFC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651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C7813F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1EB9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5FD75D3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CA4B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96F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FF11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E78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2CCC9F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314798" w14:paraId="08E05A1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5DEA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A2E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3BABB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7BF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833900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C8C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BC7B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73C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82DD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55D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A6F52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1781E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314798" w14:paraId="6B804C0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A510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15D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36A3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F62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5877E4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09F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E131B" w14:textId="77777777" w:rsidR="00314798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C14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E1A3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E9D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5EF8FDEC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4C23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98F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ACDA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EE9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5A067C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40D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7EF936E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D146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3B6D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ABFF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48F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1EE810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5D8887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314798" w14:paraId="37AD5C8C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30C3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5D2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FFAE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7624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0F1C36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84E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C7F6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1DD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2D35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0B2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B9497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543DE2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314798" w14:paraId="2D6D08EB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486B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F76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1B29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9BF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92BCCD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3A1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19A4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4C2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F22E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790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7CA3E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A7DA4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314798" w14:paraId="75ECDBD7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EB46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B65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269D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03F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A33032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B76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A1CA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A52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18FE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83B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4EF8B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A84F0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314798" w14:paraId="6ABA32D5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C390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39E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8E3C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97E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A440F0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230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36AAD40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3216" w14:textId="77777777" w:rsidR="00314798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F678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C730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318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0EEA10E8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0733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9DFA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14DC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E89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660597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2DF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A2EF60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A648" w14:textId="77777777" w:rsidR="00314798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8062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D284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15C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814541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314798" w14:paraId="3CA6C965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4A01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EB4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86EB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988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DD10F0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1CD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713EC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4B81DD2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500E66A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F38E" w14:textId="77777777" w:rsidR="00314798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805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E604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F69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2045E6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314798" w14:paraId="4B24D845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0D11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3C29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DBD1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CC27B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68DD58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7F9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D992630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B59D" w14:textId="77777777" w:rsidR="00314798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0807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ACAA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D17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03ACF0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314798" w14:paraId="098F9EB8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A6A8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61D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50A50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620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CD34F0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DCA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6224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C6A2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209A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6F0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7CB5AEC4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AD84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956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0181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AC7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3CB718C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E36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7EBA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E6CFB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90A2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5A37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758DB74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9DA5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2BA4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035F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846D3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BB1FB6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3D84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B30B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686A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85EC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794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1BE36DBA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ED98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D51C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5470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2082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160AF1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9F226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53B921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15B79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EAE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7CE0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6DA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BE5B3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BDD00D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314798" w14:paraId="7A5FB71C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2B5E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BB3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455B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85E2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554F010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8228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2B65" w14:textId="77777777" w:rsidR="00314798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ACFE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43F3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732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B0848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D805B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314798" w14:paraId="5F2A064C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09C84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1562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27EF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D405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02E6F46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506FB7C1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537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3A25E" w14:textId="77777777" w:rsidR="00314798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DB73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8273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4E0A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D82D4C9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314798" w14:paraId="4C20346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854C" w14:textId="77777777" w:rsidR="00314798" w:rsidRDefault="00314798" w:rsidP="00314798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9FD5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E8572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42CE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8C98AE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0D31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EBC4" w14:textId="77777777" w:rsidR="00314798" w:rsidRPr="00305F8E" w:rsidRDefault="00314798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854F" w14:textId="77777777" w:rsidR="00314798" w:rsidRDefault="0031479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1000" w14:textId="77777777" w:rsidR="00314798" w:rsidRPr="00305F8E" w:rsidRDefault="0031479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A3D8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88791F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9B8A94" w14:textId="77777777" w:rsidR="00314798" w:rsidRDefault="0031479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0A86DE5C" w14:textId="77777777" w:rsidR="00314798" w:rsidRDefault="00314798" w:rsidP="002242FB">
      <w:pPr>
        <w:spacing w:before="40" w:after="40" w:line="192" w:lineRule="auto"/>
        <w:ind w:right="57"/>
        <w:rPr>
          <w:lang w:val="ro-RO"/>
        </w:rPr>
      </w:pPr>
    </w:p>
    <w:p w14:paraId="1243FCAB" w14:textId="77777777" w:rsidR="00314798" w:rsidRDefault="00314798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5540F7F3" w14:textId="77777777" w:rsidR="00314798" w:rsidRDefault="00314798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lastRenderedPageBreak/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314798" w14:paraId="2814312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4F839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7F7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F37D" w14:textId="77777777" w:rsidR="00314798" w:rsidRPr="002B6917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D49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B73221D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8A4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942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0F7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7F39E" w14:textId="77777777" w:rsidR="00314798" w:rsidRPr="002A6824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AE6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16EEC33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20EE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09E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9D2C" w14:textId="77777777" w:rsidR="00314798" w:rsidRPr="002B6917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64CD2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1DDD1BB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3CAA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3431D3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4ED6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425C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9803" w14:textId="77777777" w:rsidR="00314798" w:rsidRPr="002A6824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9F01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3F218C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7390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34B4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3AB9E" w14:textId="77777777" w:rsidR="00314798" w:rsidRPr="002B6917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9827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118DC25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5853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57C33CA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77FB682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02D68512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B75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659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F1A8" w14:textId="77777777" w:rsidR="00314798" w:rsidRPr="002A6824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87A7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2B2DFF8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DDDC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25C6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0980" w14:textId="77777777" w:rsidR="00314798" w:rsidRPr="002B6917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54E9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9892736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4824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B865AE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2BBC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ABE1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B5BF" w14:textId="77777777" w:rsidR="00314798" w:rsidRPr="002A6824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4684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1689410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EC7C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D0FF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B2690" w14:textId="77777777" w:rsidR="00314798" w:rsidRPr="002B6917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515B" w14:textId="77777777" w:rsidR="00314798" w:rsidRDefault="0031479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2E4F13E" w14:textId="77777777" w:rsidR="00314798" w:rsidRDefault="0031479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7A18D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63CD89BE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A310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1F80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6DA7" w14:textId="77777777" w:rsidR="00314798" w:rsidRPr="002A6824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9F1E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314798" w14:paraId="7F3C74D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7301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5BAB1" w14:textId="77777777" w:rsidR="00314798" w:rsidRDefault="0031479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DD28" w14:textId="77777777" w:rsidR="00314798" w:rsidRPr="002B6917" w:rsidRDefault="0031479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44F7" w14:textId="77777777" w:rsidR="00314798" w:rsidRDefault="0031479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FAE6DE8" w14:textId="77777777" w:rsidR="00314798" w:rsidRDefault="00314798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1D46" w14:textId="77777777" w:rsidR="00314798" w:rsidRDefault="0031479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025EBE8E" w14:textId="77777777" w:rsidR="00314798" w:rsidRDefault="0031479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102F1" w14:textId="77777777" w:rsidR="00314798" w:rsidRDefault="0031479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8841" w14:textId="77777777" w:rsidR="00314798" w:rsidRDefault="0031479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D403" w14:textId="77777777" w:rsidR="00314798" w:rsidRPr="002A6824" w:rsidRDefault="00314798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59C9" w14:textId="77777777" w:rsidR="00314798" w:rsidRDefault="00314798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314798" w14:paraId="39A69B6B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7F6B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11B3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D41A" w14:textId="77777777" w:rsidR="00314798" w:rsidRPr="002B6917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9547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28AA899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2C72CD53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B78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FC8FBB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E309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8B8A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1FA9C" w14:textId="77777777" w:rsidR="00314798" w:rsidRPr="002A6824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0578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BC40CF5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3502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5F1A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25F7" w14:textId="77777777" w:rsidR="00314798" w:rsidRPr="002B6917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2D13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A972285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2261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SI 054 (intre sch.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C9D0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2408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F6DC" w14:textId="77777777" w:rsidR="00314798" w:rsidRPr="002A6824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395A" w14:textId="77777777" w:rsidR="00314798" w:rsidRDefault="00314798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II L 814 la liniile </w:t>
            </w:r>
            <w:r>
              <w:rPr>
                <w:b/>
                <w:bCs/>
                <w:i/>
                <w:iCs/>
                <w:sz w:val="20"/>
              </w:rPr>
              <w:br/>
              <w:t xml:space="preserve">1 - 7 </w:t>
            </w:r>
            <w:r w:rsidRPr="006A155E">
              <w:rPr>
                <w:b/>
                <w:bCs/>
                <w:i/>
                <w:iCs/>
                <w:sz w:val="20"/>
              </w:rPr>
              <w:t>Grupa Tranzit</w:t>
            </w:r>
            <w:r>
              <w:rPr>
                <w:b/>
                <w:bCs/>
                <w:i/>
                <w:iCs/>
                <w:sz w:val="20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</w:rPr>
              <w:br/>
              <w:t>și liniile 1-11 Grupa A.</w:t>
            </w:r>
            <w:r w:rsidRPr="006A155E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314798" w14:paraId="72B21CB5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1F5FC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9C71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469C5100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C3E72" w14:textId="77777777" w:rsidR="00314798" w:rsidRPr="002B6917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8644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4EAF9314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40AA3ED5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3FAD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CC8EE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40AD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134F3479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CB0BD" w14:textId="77777777" w:rsidR="00314798" w:rsidRPr="002A6824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37FF" w14:textId="77777777" w:rsidR="00314798" w:rsidRDefault="00314798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14798" w14:paraId="68670155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3B53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A476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1D62" w14:textId="77777777" w:rsidR="00314798" w:rsidRPr="002B6917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FC42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7101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1A9704F6" w14:textId="77777777" w:rsidR="00314798" w:rsidRDefault="00314798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623CA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CEBB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A750" w14:textId="77777777" w:rsidR="00314798" w:rsidRPr="002A6824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778F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7A4C9E6F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314798" w14:paraId="57765E48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0134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143E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34A9" w14:textId="77777777" w:rsidR="00314798" w:rsidRPr="002B6917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22B1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BE57" w14:textId="77777777" w:rsidR="00314798" w:rsidRDefault="00314798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C182" w14:textId="77777777" w:rsidR="00314798" w:rsidRPr="00557C8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7104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89A8" w14:textId="77777777" w:rsidR="00314798" w:rsidRPr="002A6824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DEC0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C05B2A" w14:textId="77777777" w:rsidR="00314798" w:rsidRPr="00D83307" w:rsidRDefault="0031479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314798" w14:paraId="6FF5B931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CC17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89B0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FE2E" w14:textId="77777777" w:rsidR="00314798" w:rsidRPr="002B6917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EB01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08BE3300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2BDE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A536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DFFD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9871" w14:textId="77777777" w:rsidR="00314798" w:rsidRPr="002A6824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1558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3ACF862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800A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E78F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3050" w14:textId="77777777" w:rsidR="00314798" w:rsidRPr="002B6917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6552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837E915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5B2DB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B486F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B219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58E0" w14:textId="77777777" w:rsidR="00314798" w:rsidRPr="002A6824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D6383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536050A0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B5C5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2439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A0DC" w14:textId="77777777" w:rsidR="00314798" w:rsidRPr="002B6917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DF07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4A88F7D8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ED51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4F9B8" w14:textId="77777777" w:rsidR="00314798" w:rsidRPr="00557C8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D1A6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A3ED" w14:textId="77777777" w:rsidR="00314798" w:rsidRPr="002A6824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6DAE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14798" w14:paraId="6B1A5991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EE9B" w14:textId="77777777" w:rsidR="00314798" w:rsidRDefault="00314798" w:rsidP="00314798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8581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6D7F" w14:textId="77777777" w:rsidR="00314798" w:rsidRPr="002B6917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E6D7C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2DCB31C6" w14:textId="77777777" w:rsidR="00314798" w:rsidRPr="006315B8" w:rsidRDefault="00314798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38FE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4DBA" w14:textId="77777777" w:rsidR="00314798" w:rsidRPr="00557C8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B02A" w14:textId="77777777" w:rsidR="00314798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FBB2" w14:textId="77777777" w:rsidR="00314798" w:rsidRPr="002A6824" w:rsidRDefault="00314798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BD97" w14:textId="77777777" w:rsidR="00314798" w:rsidRDefault="00314798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CEAF880" w14:textId="77777777" w:rsidR="00314798" w:rsidRPr="00930181" w:rsidRDefault="00314798">
      <w:pPr>
        <w:tabs>
          <w:tab w:val="left" w:pos="3183"/>
        </w:tabs>
      </w:pPr>
    </w:p>
    <w:p w14:paraId="455E165B" w14:textId="77777777" w:rsidR="00314798" w:rsidRDefault="0031479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44A528A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B31D06D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4FA3B70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3631776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576FC9B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1683680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117EA3F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393C024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A9C7560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AD2F05A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60E9569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0D0CE1F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3768459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8A60FC3" w14:textId="77777777" w:rsidR="001D39B6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CB87412" w14:textId="77777777" w:rsidR="001D39B6" w:rsidRPr="00C21F42" w:rsidRDefault="001D39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58C8CF5" w14:textId="77777777" w:rsidR="00314798" w:rsidRPr="00C21F42" w:rsidRDefault="0031479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3C085C0F" w14:textId="77777777" w:rsidR="00314798" w:rsidRPr="00C21F42" w:rsidRDefault="00314798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7C0891D" w14:textId="77777777" w:rsidR="00314798" w:rsidRPr="00C21F42" w:rsidRDefault="00314798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058D2F6" w14:textId="77777777" w:rsidR="00314798" w:rsidRDefault="00314798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0AA1EE67" w14:textId="77777777" w:rsidR="00314798" w:rsidRPr="00C21F42" w:rsidRDefault="00314798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143A064" w14:textId="77777777" w:rsidR="00314798" w:rsidRPr="00C21F42" w:rsidRDefault="00314798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A6CCDEF" w14:textId="77777777" w:rsidR="00314798" w:rsidRPr="00C21F42" w:rsidRDefault="00314798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5B2506BE" w14:textId="77777777" w:rsidR="00314798" w:rsidRPr="00C21F42" w:rsidRDefault="00314798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4E1ED9" w:rsidRDefault="00FB37F1" w:rsidP="004E1ED9"/>
    <w:sectPr w:rsidR="00FB37F1" w:rsidRPr="004E1ED9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ADE06" w14:textId="77777777" w:rsidR="00DD22C6" w:rsidRDefault="00DD22C6">
      <w:r>
        <w:separator/>
      </w:r>
    </w:p>
  </w:endnote>
  <w:endnote w:type="continuationSeparator" w:id="0">
    <w:p w14:paraId="76192EAD" w14:textId="77777777" w:rsidR="00DD22C6" w:rsidRDefault="00DD2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0D7AA" w14:textId="77777777" w:rsidR="00DD22C6" w:rsidRDefault="00DD22C6">
      <w:r>
        <w:separator/>
      </w:r>
    </w:p>
  </w:footnote>
  <w:footnote w:type="continuationSeparator" w:id="0">
    <w:p w14:paraId="377CEA22" w14:textId="77777777" w:rsidR="00DD22C6" w:rsidRDefault="00DD2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7FC9D2DD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E23111">
      <w:rPr>
        <w:b/>
        <w:bCs/>
        <w:i/>
        <w:iCs/>
        <w:sz w:val="22"/>
      </w:rPr>
      <w:t>decada 21-31 august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558CB249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E23111">
      <w:rPr>
        <w:b/>
        <w:bCs/>
        <w:i/>
        <w:iCs/>
        <w:sz w:val="22"/>
      </w:rPr>
      <w:t>decada 21-31 august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QeUpZuQAAA7kmH3eluGE173U+wwfdnCZjuQyDDPLwHQoKpgI5NtzZ17fX3jnaPUOPZt+YrT/y2K6PbSvoLJq0w==" w:salt="wPATTvBAwQCqzbUCZqQL5w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9B6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C5D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30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31"/>
    <w:rsid w:val="008A1BF2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1D6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2C6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12899</Words>
  <Characters>73525</Characters>
  <Application>Microsoft Office Word</Application>
  <DocSecurity>0</DocSecurity>
  <Lines>612</Lines>
  <Paragraphs>172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2026-08-12T07:20:00Z</dcterms:created>
  <dcterms:modified xsi:type="dcterms:W3CDTF">2026-08-12T08:47:00Z</dcterms:modified>
</cp:coreProperties>
</file>