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4936" w14:textId="77777777" w:rsidR="0000195D" w:rsidRPr="00484029" w:rsidRDefault="0000195D" w:rsidP="00FE7F5E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6C22BCD4" w14:textId="16C55564" w:rsidR="0000195D" w:rsidRPr="00484029" w:rsidRDefault="0000195D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0BB30BAD" w14:textId="77777777" w:rsidR="0000195D" w:rsidRDefault="0000195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ED3ACA8" w14:textId="77777777" w:rsidR="0000195D" w:rsidRDefault="0000195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993ADCE" w14:textId="77777777" w:rsidR="0000195D" w:rsidRDefault="0000195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17F8C94" w14:textId="77777777" w:rsidR="0000195D" w:rsidRDefault="0000195D">
      <w:pPr>
        <w:jc w:val="center"/>
        <w:rPr>
          <w:sz w:val="28"/>
        </w:rPr>
      </w:pPr>
    </w:p>
    <w:p w14:paraId="5540F450" w14:textId="77777777" w:rsidR="0000195D" w:rsidRDefault="0000195D">
      <w:pPr>
        <w:jc w:val="center"/>
        <w:rPr>
          <w:sz w:val="28"/>
        </w:rPr>
      </w:pPr>
    </w:p>
    <w:p w14:paraId="14CBEE32" w14:textId="77777777" w:rsidR="0000195D" w:rsidRDefault="0000195D">
      <w:pPr>
        <w:jc w:val="center"/>
        <w:rPr>
          <w:sz w:val="28"/>
        </w:rPr>
      </w:pPr>
    </w:p>
    <w:p w14:paraId="6E7DA2D8" w14:textId="77777777" w:rsidR="0000195D" w:rsidRDefault="0000195D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64DD1886" w14:textId="77777777" w:rsidR="0000195D" w:rsidRDefault="0000195D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1102C7CA" w14:textId="77777777" w:rsidR="0000195D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48F4D1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2B75492" w14:textId="77777777" w:rsidR="0000195D" w:rsidRDefault="0000195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E3423C1" w14:textId="77777777" w:rsidR="0000195D" w:rsidRDefault="0000195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714C7E39" w14:textId="77777777" w:rsidR="0000195D" w:rsidRDefault="0000195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0195D" w14:paraId="19E6343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E934C1E" w14:textId="77777777" w:rsidR="0000195D" w:rsidRDefault="0000195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3DBD4AC" w14:textId="77777777" w:rsidR="0000195D" w:rsidRDefault="0000195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737A7FAE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D813511" w14:textId="77777777" w:rsidR="0000195D" w:rsidRDefault="0000195D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20DD9496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F99F5F0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07CE1EA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51F38CDF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7703011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5F0AE13" w14:textId="77777777" w:rsidR="0000195D" w:rsidRDefault="0000195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2D530E0F" w14:textId="77777777" w:rsidR="0000195D" w:rsidRDefault="0000195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64F125D" w14:textId="77777777" w:rsidR="0000195D" w:rsidRDefault="0000195D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2806D7A" w14:textId="77777777" w:rsidR="0000195D" w:rsidRDefault="0000195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3F4A62F" w14:textId="77777777" w:rsidR="0000195D" w:rsidRDefault="0000195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2B9809C8" w14:textId="77777777" w:rsidR="0000195D" w:rsidRDefault="0000195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2BC0AB0" w14:textId="77777777" w:rsidR="0000195D" w:rsidRDefault="0000195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02F2AAED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294074A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3E86D67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6BA0493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94E547F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D0C3E7C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09C61DA7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106C33DD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20E4E7F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00195D" w14:paraId="0E318190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2F6E89F6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EAF63A1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98DF958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6A3875A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A8C4E21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39E17F1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630924C2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0D406C2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11429FB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D9B2C11" w14:textId="77777777" w:rsidR="0000195D" w:rsidRDefault="0000195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54F6769E" w14:textId="77777777" w:rsidR="0000195D" w:rsidRDefault="0000195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1C4435F3" w14:textId="77777777" w:rsidR="0000195D" w:rsidRDefault="0000195D">
      <w:pPr>
        <w:spacing w:line="192" w:lineRule="auto"/>
        <w:jc w:val="center"/>
      </w:pPr>
    </w:p>
    <w:p w14:paraId="7FD66D6F" w14:textId="77777777" w:rsidR="0000195D" w:rsidRDefault="0000195D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0314A70" w14:textId="77777777" w:rsidR="0000195D" w:rsidRPr="007E3B71" w:rsidRDefault="0000195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E018221" w14:textId="77777777" w:rsidR="0000195D" w:rsidRPr="007E3B71" w:rsidRDefault="0000195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AEA04DA" w14:textId="77777777" w:rsidR="0000195D" w:rsidRPr="007E3B71" w:rsidRDefault="0000195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FA80038" w14:textId="77777777" w:rsidR="0000195D" w:rsidRDefault="0000195D" w:rsidP="0095691E">
      <w:pPr>
        <w:pStyle w:val="Heading1"/>
        <w:spacing w:line="360" w:lineRule="auto"/>
      </w:pPr>
      <w:r>
        <w:t>LINIA 300</w:t>
      </w:r>
    </w:p>
    <w:p w14:paraId="2B1D2C80" w14:textId="77777777" w:rsidR="0000195D" w:rsidRDefault="0000195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0195D" w14:paraId="6B3C76A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014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749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3AAA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70FC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C55CAC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064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C84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FFFA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D0A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0876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0342984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B73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596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7707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0582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1F62E61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3D7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E72A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E84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056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01A3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45282E6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331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C10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470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437D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C61217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C39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4D2DE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0F65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880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7BCA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C8E7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421B90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00195D" w14:paraId="115987A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8C51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DF0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2D6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30D9" w14:textId="77777777" w:rsidR="0000195D" w:rsidRDefault="0000195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155B98B" w14:textId="77777777" w:rsidR="0000195D" w:rsidRDefault="0000195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D2A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28C2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4BC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FF10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F21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AFA78C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A76E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E78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D5B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21AD" w14:textId="77777777" w:rsidR="0000195D" w:rsidRDefault="0000195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D347" w14:textId="77777777" w:rsidR="0000195D" w:rsidRPr="00E4222D" w:rsidRDefault="0000195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6EDEDC9" w14:textId="77777777" w:rsidR="0000195D" w:rsidRPr="00E4222D" w:rsidRDefault="0000195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0C80B31" w14:textId="77777777" w:rsidR="0000195D" w:rsidRPr="00E4222D" w:rsidRDefault="0000195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562221C" w14:textId="77777777" w:rsidR="0000195D" w:rsidRDefault="0000195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2E57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92D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8777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CB27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5080F0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1DF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C61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95B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DDB5" w14:textId="77777777" w:rsidR="0000195D" w:rsidRPr="00E4222D" w:rsidRDefault="0000195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3A20" w14:textId="77777777" w:rsidR="0000195D" w:rsidRPr="00E4222D" w:rsidRDefault="0000195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C181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50A6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5257C18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2DF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037F" w14:textId="77777777" w:rsidR="0000195D" w:rsidRPr="00E4222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00195D" w14:paraId="076EC70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7A7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370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8419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8AB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BA9AF29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6F6A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D0C263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538F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776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9E30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3CE7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561F3CDD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5E3DC77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EC41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4BB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4822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1C3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C4337FC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7566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3EF7C0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1EAA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3ED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AB33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AF5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B5D1C8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00195D" w14:paraId="5A8E35B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EF1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82F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6694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0293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8DD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E25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2C2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50949F8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6743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6D2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590323B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023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525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75D1B2F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BCBE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7BCB" w14:textId="77777777" w:rsidR="0000195D" w:rsidRDefault="0000195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127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DC90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5F1A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134E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6D48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0A804D4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1FE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4EE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103F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309A" w14:textId="77777777" w:rsidR="0000195D" w:rsidRDefault="0000195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BDD7D8F" w14:textId="77777777" w:rsidR="0000195D" w:rsidRDefault="0000195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82D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F655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EE8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50CE734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346C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C25D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117F42EB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F21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216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F809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2ABD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69B7AB7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811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3B8E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752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2659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DB42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76FEFF3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F4A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AF3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B730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569E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369F5B8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535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7FCD1C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90844C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D42E7A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ABD99F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0189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A5F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82E4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4B55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217C1F1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3477E7A9" w14:textId="77777777" w:rsidR="0000195D" w:rsidRPr="004870EE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0195D" w14:paraId="5B3F3AD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72A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B88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6FFAF10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08FE3E97" w14:textId="77777777" w:rsidR="0000195D" w:rsidRDefault="0000195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1CB3E99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262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1C4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D09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605F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D2B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69E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8795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497C38A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308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B6D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ED83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A165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5B4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DC54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44D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0294956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5DA8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C1B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5C2820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00195D" w14:paraId="1D4CAD8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4CA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BC05" w14:textId="77777777" w:rsidR="0000195D" w:rsidRDefault="0000195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19EC523" w14:textId="77777777" w:rsidR="0000195D" w:rsidRDefault="0000195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A7D6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613B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FFE2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5DB7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FC7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2F0C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E1C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8BA52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00195D" w14:paraId="10AAA38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E96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508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5BE1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A4D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F81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78D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DA0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89CE7A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138F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2964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96D65E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00195D" w14:paraId="0C8D230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26AF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08D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6D3A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3D7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A73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D08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CC7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01C2FF7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4297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6F14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00195D" w14:paraId="759C552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092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104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E93479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6218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FE79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33E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38B5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4C4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EF13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76FC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371D700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589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905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3520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D15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B05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2E71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575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B7306C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1B9F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6AFE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14CADFAA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DF8E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3AD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77E4B4B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0C95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7A15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5C2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47EC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0246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1397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71BB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6BCB077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303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3F7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B7FB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0CC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D3A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AC8D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7E1A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5CC5A65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BA29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81F9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7DE2488B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800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375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607E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867C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14220C2E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FEF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0F7947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46F7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5D7A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F2F4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481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4D79B1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642707D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00195D" w14:paraId="3CBD579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F43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5F7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61E97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4FD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AA39B6F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D13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B174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93F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6F4F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0316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2EDA35D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BAE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3C1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AC27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0254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FFC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0030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0B9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3700F3F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7A55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EC89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36F45EC" w14:textId="77777777" w:rsidR="0000195D" w:rsidRPr="00D344C9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0195D" w14:paraId="73C4777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616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A6A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5C62BC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6176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C27B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E7F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9FC4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E74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C77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FCCC" w14:textId="77777777" w:rsidR="0000195D" w:rsidRDefault="0000195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257F7A6" w14:textId="77777777" w:rsidR="0000195D" w:rsidRPr="00D344C9" w:rsidRDefault="0000195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0195D" w14:paraId="1FCD99A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FA1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AA9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448037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533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FE90" w14:textId="77777777" w:rsidR="0000195D" w:rsidRDefault="0000195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F8DA504" w14:textId="77777777" w:rsidR="0000195D" w:rsidRDefault="0000195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67F6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A13C9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1E9DEF6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2BF6230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CA9960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0ECB0D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8B24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A5C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7C41BB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0F9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2033" w14:textId="77777777" w:rsidR="0000195D" w:rsidRDefault="0000195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B6003E" w14:textId="77777777" w:rsidR="0000195D" w:rsidRDefault="0000195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03441CF" w14:textId="77777777" w:rsidR="0000195D" w:rsidRPr="00D344C9" w:rsidRDefault="0000195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00195D" w14:paraId="289F31C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CA5F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754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0BAC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8804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1860D0B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481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6EA10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8C9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7125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6EB0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0C0A" w14:textId="77777777" w:rsidR="0000195D" w:rsidRDefault="0000195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D494A8" w14:textId="77777777" w:rsidR="0000195D" w:rsidRDefault="0000195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57AD45" w14:textId="77777777" w:rsidR="0000195D" w:rsidRDefault="0000195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00195D" w14:paraId="6D403DC2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163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89B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C30B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5D5C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F3F362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B562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3F4766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F6F6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FA2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B29D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01F5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BAF470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00195D" w14:paraId="455FB96E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29D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2B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4C63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2FA1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2022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A0BB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DA6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1587C12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25E6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AC4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4817484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4695C12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83C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784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FF1B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A69F" w14:textId="77777777" w:rsidR="0000195D" w:rsidRDefault="0000195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E652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B958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51D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7C07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C0A2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7D78655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8E6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80E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01B1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C7DB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040ED41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C88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DA4D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82DB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DEF4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16D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5EABADF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752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476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8239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95B4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7AF01C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95B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BC69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CD73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B5A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B1B2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3E9DE9E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AE5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AA68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FBD2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8F4A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B30E837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7A1E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3DEBFB7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36DC21F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BCF5C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B1CF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211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A02F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1EB0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562A31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79D74FE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00195D" w14:paraId="791C53A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DEA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417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D83B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2826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3D2160B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6E79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2F06E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8C63" w14:textId="77777777" w:rsidR="0000195D" w:rsidRPr="00600D25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8716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17A8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5882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5229D9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00195D" w14:paraId="5329544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339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C5B4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8905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5D9B" w14:textId="77777777" w:rsidR="0000195D" w:rsidRDefault="0000195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2982E684" w14:textId="77777777" w:rsidR="0000195D" w:rsidRDefault="0000195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1C50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F20B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66B1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4DD9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447E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0195D" w14:paraId="38321B8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7AE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1E0D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B7A7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8731" w14:textId="77777777" w:rsidR="0000195D" w:rsidRDefault="0000195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89830A7" w14:textId="77777777" w:rsidR="0000195D" w:rsidRDefault="0000195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45F2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0F22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6A5C" w14:textId="77777777" w:rsidR="0000195D" w:rsidRDefault="0000195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318D" w14:textId="77777777" w:rsidR="0000195D" w:rsidRDefault="0000195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B7CD" w14:textId="77777777" w:rsidR="0000195D" w:rsidRDefault="0000195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0195D" w14:paraId="3F0C234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AF3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87C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EE9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855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45F87A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355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0C8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DE40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6A64FCD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F458C4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E333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0014" w14:textId="77777777" w:rsidR="0000195D" w:rsidRDefault="0000195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F9FF654" w14:textId="77777777" w:rsidR="0000195D" w:rsidRDefault="0000195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6B9C01F" w14:textId="77777777" w:rsidR="0000195D" w:rsidRPr="001D4392" w:rsidRDefault="0000195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0195D" w14:paraId="5181014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2A1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D4D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8BE2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2B0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4B8281C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D87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C611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5CC8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18A53FFF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1694DD3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7F7A76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F023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40C3" w14:textId="77777777" w:rsidR="0000195D" w:rsidRPr="00616BAF" w:rsidRDefault="0000195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8B4EB5" w14:textId="77777777" w:rsidR="0000195D" w:rsidRDefault="0000195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05755BD" w14:textId="77777777" w:rsidR="0000195D" w:rsidRPr="003B726B" w:rsidRDefault="0000195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00195D" w14:paraId="05B54B0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2E4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A3A3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6E0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B32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BA5BAA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6A7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FEA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C83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4218FD9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687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6D0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D2B6A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3BFA239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28A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B2C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6E8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8429" w14:textId="77777777" w:rsidR="0000195D" w:rsidRDefault="0000195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76AFA4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3AE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B58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5D9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9805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72C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5DF6495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96F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766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D36A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515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8C63E0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FD2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437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047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3339B27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0DD3E5D0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5240A59" w14:textId="77777777" w:rsidR="0000195D" w:rsidRPr="001D4392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AB23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1708" w14:textId="77777777" w:rsidR="0000195D" w:rsidRDefault="0000195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FF8C63" w14:textId="77777777" w:rsidR="0000195D" w:rsidRDefault="0000195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3B97CD1" w14:textId="77777777" w:rsidR="0000195D" w:rsidRPr="003B726B" w:rsidRDefault="0000195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0195D" w14:paraId="5052775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AD7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3E1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121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656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C58F07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1EB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F96A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292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07A4A31B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5211EAAB" w14:textId="77777777" w:rsidR="0000195D" w:rsidRPr="00E731A9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464943D" w14:textId="77777777" w:rsidR="0000195D" w:rsidRPr="001D4392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B422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8398" w14:textId="77777777" w:rsidR="0000195D" w:rsidRPr="00616BAF" w:rsidRDefault="0000195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53592E" w14:textId="77777777" w:rsidR="0000195D" w:rsidRDefault="0000195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190EFF6" w14:textId="77777777" w:rsidR="0000195D" w:rsidRPr="003B726B" w:rsidRDefault="0000195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00195D" w14:paraId="3229286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858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F50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638B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75F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7A0F7A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707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A63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12A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6F6E4A8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661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87B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69F98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795A00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00195D" w14:paraId="28A3F23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B48F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B42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27A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C41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A43E72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A075E2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73E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432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028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8D574B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8159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3BD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00195D" w14:paraId="0AE3203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D20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DF9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82E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F83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1E337A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094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2CE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9B2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810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D85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9D3410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00195D" w14:paraId="5A3695E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554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CF0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F65FC8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E811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94E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4501AC7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90A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CDC1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276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50EB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3CC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A7EB6C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6AB2B6A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C62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0DC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E6960F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A24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E4B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39E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70CB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EAC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5FC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8D8A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7179DA25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277B08A0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E0C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8C5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88B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E87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735C133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2E5954C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558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DF9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3D6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6797965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A15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5BF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0195D" w14:paraId="20948CBE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A47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2D0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9B2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7FC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728BFA7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4C0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F1362D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B7E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66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40C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6675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2341119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20C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3E4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BE1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A78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564C268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219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BD8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C0C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246073B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9F0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B8ED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0A85F2DB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E89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3795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D6F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E1A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62B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018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E22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E9974D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770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201C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2CEA0A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BF4D46B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00195D" w14:paraId="43848A7C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67D7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8A5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AA7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5B6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3A0FB07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AF3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718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0EE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7BB3476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F69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ACF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D6D41D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288CC55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90A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868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A86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779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FAA26A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D63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BBFE5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0419C50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BA73F9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F66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7FD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64A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073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03C14550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31B7025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363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7CA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CDA3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BE2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47F7CDF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569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16C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B3E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64FA817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257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314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ABA8CC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5928B9D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790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C8D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EA1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976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3BEB2DA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3F9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6EAD76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2F1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4B9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B4B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D5C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38127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00195D" w14:paraId="7EA283F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54CF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4BA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70A7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A3D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54633B8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B4B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FF5727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A42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630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207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768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2FECF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00195D" w14:paraId="400EF65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6CF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CA2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CD5D0C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F66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B48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29C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E75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A01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6F86D2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C41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665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2F050D1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057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31C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8262B5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254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681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F6C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A06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C89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5C3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750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697F7A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00195D" w14:paraId="163788E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57D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B23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C89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D51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046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658126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CBB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C37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643B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12C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75358C8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B30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D45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858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013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34A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ADADCA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3D5A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662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084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9B8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6BF7154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5A7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098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584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EDD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03D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14C18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E0A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19C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6FC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537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44BDDAE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551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06E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1B1A4D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3C2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3D4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040542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94E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927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2BE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DD12CF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BBD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14D4" w14:textId="77777777" w:rsidR="0000195D" w:rsidRPr="0019324E" w:rsidRDefault="0000195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F2CF969" w14:textId="77777777" w:rsidR="0000195D" w:rsidRPr="000160B5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B68F64E" w14:textId="77777777" w:rsidR="0000195D" w:rsidRPr="006B78FD" w:rsidRDefault="0000195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62D1B54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0EE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DA8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789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0E1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48EB03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694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DD38CB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DE8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0AA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71F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437B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B68951C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00195D" w14:paraId="7BE9532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3C47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7D0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84E1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97E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D4790C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D89094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392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060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36F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A36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9CE9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BE6A7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082111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00195D" w14:paraId="0E48333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FD8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8E5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9F6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3A8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BC4C7F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81A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774DAD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78FC9D1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E2412B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C9C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709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465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96C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DC628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BDAAA4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00195D" w14:paraId="2B78A72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86F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DF4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BB0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10E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E8E3B9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DE0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0DA1B79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CC9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665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C9A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18C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A15A570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00195D" w14:paraId="05A30CA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91E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4C1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1441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CBC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45EFDD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0BC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AA7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504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AFF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D64C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176CCFE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00195D" w14:paraId="38CCB61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786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8B5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8D1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178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35D5E2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0FF27B3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46D3CB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864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5D4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C80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A11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90DA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017BC27D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615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A11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090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66A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793D9F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6E1E265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5B174E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9CA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B19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08E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98D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9E8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0A609ED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E00D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046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CB56DD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AFC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891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9BDED6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7AA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3F6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E0A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C59542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AB0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8C4D" w14:textId="77777777" w:rsidR="0000195D" w:rsidRPr="0019324E" w:rsidRDefault="0000195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1912344" w14:textId="77777777" w:rsidR="0000195D" w:rsidRPr="000160B5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802B182" w14:textId="77777777" w:rsidR="0000195D" w:rsidRPr="005C2BB7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CD0F45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9D6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8FE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5ADF353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48B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3DC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549654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AC1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6FC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368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F38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0A29" w14:textId="77777777" w:rsidR="0000195D" w:rsidRPr="00DE4F3A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FD9D1F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258A90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E584EB9" w14:textId="77777777" w:rsidR="0000195D" w:rsidRPr="00DE4F3A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0195D" w14:paraId="0B8D81A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4FA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988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FC74B3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0E9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AAB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6D9678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4D667F1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5A4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A6E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5DB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EED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E676" w14:textId="77777777" w:rsidR="0000195D" w:rsidRPr="00DE4F3A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C6F03A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9ECD04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CFEF1C2" w14:textId="77777777" w:rsidR="0000195D" w:rsidRPr="00DE4F3A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0195D" w14:paraId="1365B207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FBE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441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7C7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F33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6C13725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881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9AF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258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F16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C11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3711FB0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772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1CD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034DDEA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092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195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7F69B4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460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9CC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EE7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1E99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9A3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17CAC5D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8ED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8A8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E65CD2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8A59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3EF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D4A54C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A96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028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BA2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6FB1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A70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1AA92B3" w14:textId="77777777" w:rsidR="0000195D" w:rsidRPr="00CB2A72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7E051A2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1A7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C15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E67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2DB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B1A8DD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62D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C84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7D7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980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DF65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1F2BD42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485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2DA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64E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570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0712CA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508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C80AA7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FD5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9F1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F15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FC8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2DBF2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20B1B87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0195D" w14:paraId="63E53459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81EE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764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7481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7C9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44576CE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58D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6E3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275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1A197D1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780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7A5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00195D" w14:paraId="758517C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301E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DD6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28B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BBF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198B12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BE0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17918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A03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26F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A82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BDC1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3C969EF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0F1C0FB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0195D" w14:paraId="0B8E990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08C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B24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3A0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3D9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EE5A1D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FEA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4FC8AE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ED9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086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5BD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5F4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B549F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1E439E9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0195D" w14:paraId="062110B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854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9F3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608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4F0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C7A6F3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BF1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A97746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688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10B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9C2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AC4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1C637A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00195D" w14:paraId="457BE47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3A2E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D56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5A7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478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637B36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65B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84BE0A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976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0DE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766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75C9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E7591D" w14:textId="77777777" w:rsidR="0000195D" w:rsidRPr="00D344C9" w:rsidRDefault="0000195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252971C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0195D" w14:paraId="1BE93D7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742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14F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6FC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829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582C23F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824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164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10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43F7C0F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11D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F2F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73704D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74C09A38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00195D" w14:paraId="5072F1E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15D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4B6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586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766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56F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282C82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31A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9C4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03A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9F1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EB208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54AC4F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00195D" w14:paraId="40CED17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F66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2AC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1DA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87C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3B0DE3B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DE2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19E5F1E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4CC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BBD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042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F66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2E786C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00195D" w14:paraId="060EF74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141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210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05D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3CC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2188B4A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14881988" w14:textId="77777777" w:rsidR="0000195D" w:rsidRDefault="0000195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313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481A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D29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6CCB50E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E05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502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452E5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0D2C8D8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1407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F5D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BDE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387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322C016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B00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6C9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9BF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6522909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220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898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F6692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55036606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584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10B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A7B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63D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FB52C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5E3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04AB2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100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A4C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43C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49E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E740B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AA9AD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00195D" w14:paraId="548A3E7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E34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C2C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78E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E30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F9445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357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D0115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FAC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FC7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15F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133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C27835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00195D" w14:paraId="3D8658C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C0A1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CE2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B7EB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79D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93984F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2A0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ED66F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636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62E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BF2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15D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F91424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00195D" w14:paraId="16AF5A6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CBB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5FD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503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F02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142DB2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EA6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875D0E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E7D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E63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A8C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7C0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470F650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F18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5B8E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2C4D" w14:textId="77777777" w:rsidR="0000195D" w:rsidRPr="00600D25" w:rsidRDefault="0000195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7E63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AC14B8C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FA72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343D748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C643" w14:textId="77777777" w:rsidR="0000195D" w:rsidRPr="00600D25" w:rsidRDefault="0000195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E1C4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E57B" w14:textId="77777777" w:rsidR="0000195D" w:rsidRPr="00600D25" w:rsidRDefault="0000195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9240" w14:textId="77777777" w:rsidR="0000195D" w:rsidRPr="00D344C9" w:rsidRDefault="0000195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A070AD" w14:textId="77777777" w:rsidR="0000195D" w:rsidRPr="00D344C9" w:rsidRDefault="0000195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00195D" w14:paraId="07E7462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AE2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0ED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6EA1D2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794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680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F137B2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8FB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E49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E8D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AA5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99BB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0195D" w14:paraId="099F9C9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B20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225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555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06F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487A83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434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55E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9D7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73B9F7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608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4C79" w14:textId="77777777" w:rsidR="0000195D" w:rsidRPr="00FF6B4A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0195D" w14:paraId="4D8F7C2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3681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D10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9F9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27D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06E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A50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D03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34A2CEC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B1B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71E8" w14:textId="77777777" w:rsidR="0000195D" w:rsidRPr="00FF6B4A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00195D" w14:paraId="64D4EB1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470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71C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02505C1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FFB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263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CE5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09A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8B7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EDE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EF2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46AB9C0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390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DA0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E42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B36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BE0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E83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448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55F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DE28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3DFB088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37F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2D7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F83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07A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7C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090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A90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A76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A177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6086414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FD8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60D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A7D7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C2A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C2AD7C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009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B6CBB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DE5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8CF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9FEB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ADD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172F8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00195D" w14:paraId="2B0A53E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28D7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8BD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42E7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527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673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31E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0FB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73B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E89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00195D" w14:paraId="3D24240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BDB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74B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5E6420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4922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6C7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F8856F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290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EA6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70F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F9B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D11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3B295EBC" w14:textId="77777777" w:rsidR="0000195D" w:rsidRPr="00F10273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0195D" w14:paraId="42E3EA6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9A5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5F2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9A62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906C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FE84B96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96D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0F7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6C8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3A71DB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9E33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C96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00195D" w14:paraId="232A1C3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580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587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DCEB49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51B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7DF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7E8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601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BBD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B3EB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318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2F35A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794DBB3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331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77B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34B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3CA3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EF7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6F3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5EC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32D9BA9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E2DA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BC6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00195D" w14:paraId="6166763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353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EE1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365405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49F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1B9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27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050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886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D37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EDC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15D01F2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A33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DFB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BFC1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0DE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4C0390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85E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1B98F2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35C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958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ABA3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4C6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1D303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00195D" w14:paraId="0DC3555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CFB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C5E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CC5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F46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E25435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73F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6FA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E20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86B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5360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6373ADC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4DF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878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B7DFF3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D14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7B6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76F579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E2E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5D1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F22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D37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EAB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F89B89" w14:textId="77777777" w:rsidR="0000195D" w:rsidRPr="00056F61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0195D" w14:paraId="71991BF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E74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AB8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A6F2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4A09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C0316FB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819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232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5A3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38BD6C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989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9BD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3C6FC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00195D" w14:paraId="0ED2F63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3B3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388C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C4A4533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9668" w14:textId="77777777" w:rsidR="0000195D" w:rsidRDefault="0000195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0EBD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8924558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3541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FB38" w14:textId="77777777" w:rsidR="0000195D" w:rsidRDefault="0000195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6FE2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460F117" w14:textId="77777777" w:rsidR="0000195D" w:rsidRDefault="0000195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DDD8" w14:textId="77777777" w:rsidR="0000195D" w:rsidRDefault="0000195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5CD0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B69A45B" w14:textId="77777777" w:rsidR="0000195D" w:rsidRDefault="0000195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00195D" w14:paraId="60ED86D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C74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5E6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B7E9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251D" w14:textId="77777777" w:rsidR="0000195D" w:rsidRDefault="0000195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B4A773E" w14:textId="77777777" w:rsidR="0000195D" w:rsidRDefault="0000195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57B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11A7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E50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BEFE2B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3D4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DE1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0195D" w14:paraId="03C1971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132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E2D1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1404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97BF" w14:textId="77777777" w:rsidR="0000195D" w:rsidRDefault="0000195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6BDD" w14:textId="77777777" w:rsidR="0000195D" w:rsidRPr="00DF66C9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2E63EE0E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50B9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A78A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4D45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3EBD" w14:textId="77777777" w:rsidR="0000195D" w:rsidRDefault="0000195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341BC11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998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CF64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0DE4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A025" w14:textId="77777777" w:rsidR="0000195D" w:rsidRDefault="0000195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8DBF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BE37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180C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7CEB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272D" w14:textId="77777777" w:rsidR="0000195D" w:rsidRDefault="0000195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07EDF5D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5DB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A8A0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C5DC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6A8E" w14:textId="77777777" w:rsidR="0000195D" w:rsidRDefault="0000195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970F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139D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1692" w14:textId="77777777" w:rsidR="0000195D" w:rsidRDefault="0000195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C326" w14:textId="77777777" w:rsidR="0000195D" w:rsidRDefault="0000195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46B3" w14:textId="77777777" w:rsidR="0000195D" w:rsidRDefault="0000195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00662A85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883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35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6DC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F7C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C1A807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0F6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1BD41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188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9FE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195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1611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32921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41B8FBE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00195D" w14:paraId="4B36075C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D02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964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F54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189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6B90F4E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592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E96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166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4DC4C03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A9B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DAB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6ECA28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F230AA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E5C6FB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00195D" w14:paraId="3B90F1D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2C6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B53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FF4A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85B7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6A1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C49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104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05B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B3C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30976881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00195D" w14:paraId="0D26A3B7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517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414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4FF0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74A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781D8CB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95D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EE1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BC8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61E179C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E4D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CC0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0C82B35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00195D" w14:paraId="1412371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632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519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206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677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0F400D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FB9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ACEF6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E4D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E77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C40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1EB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F2185AF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00195D" w14:paraId="22B5D7EC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F66D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664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770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F4F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480A4B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D93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557E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B14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611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76D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A10D485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00195D" w14:paraId="043B9536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37E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511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A83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284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5E5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5067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519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D7D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2AD8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00195D" w14:paraId="1C59705C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EBF1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66A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CFF1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F7A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1E8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598BDB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FB3A17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9460AF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F20694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625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A17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F1E2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2AC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5A7E583B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3F4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858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F2A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8DC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DEF9DD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760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A2430A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344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676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D1A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0D0C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00195D" w14:paraId="6634CF2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A53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7B1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CCB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4F05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CC73D1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27EB59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BB8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D0B4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7F1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EFF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E48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0E3A10DD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042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5FD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E277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CDA4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E15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F15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555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1CE9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BC4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01ED3BB7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9C8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5091" w14:textId="77777777" w:rsidR="0000195D" w:rsidRDefault="0000195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91A1" w14:textId="77777777" w:rsidR="0000195D" w:rsidRDefault="0000195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CE37" w14:textId="77777777" w:rsidR="0000195D" w:rsidRDefault="0000195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187F039" w14:textId="77777777" w:rsidR="0000195D" w:rsidRDefault="0000195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57175ED2" w14:textId="77777777" w:rsidR="0000195D" w:rsidRDefault="0000195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8D43" w14:textId="77777777" w:rsidR="0000195D" w:rsidRDefault="0000195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02A7" w14:textId="77777777" w:rsidR="0000195D" w:rsidRDefault="0000195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AD2A" w14:textId="77777777" w:rsidR="0000195D" w:rsidRDefault="0000195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0672FEB3" w14:textId="77777777" w:rsidR="0000195D" w:rsidRDefault="0000195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D5B9" w14:textId="77777777" w:rsidR="0000195D" w:rsidRDefault="0000195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D2A1" w14:textId="77777777" w:rsidR="0000195D" w:rsidRDefault="0000195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10EBBFE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8B1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A56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40E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402A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540263B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2B1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C3E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B8E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3CCC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57DF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62E8B1C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F6F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0B9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747B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627C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61EF3A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42B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6480F0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57616A7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CFAB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CC81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549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1BF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785DAC2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ABE2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C45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CD4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BA83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040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1CF2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1D5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AF7B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A93F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2794C0F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4A7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FD5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FB03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0D9E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511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F8BD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172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FA3A26A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9586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076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1908DC6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411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9B4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6FBA16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C551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6B6B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F48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1D2F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548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078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62B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7A6298E4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486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AF7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9750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84F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0A2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432197D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ACB338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608497C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E5E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0B5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9BDD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3AE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623DDD60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00195D" w14:paraId="51B35F2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6E0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88B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C3D3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4C5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B01ABE0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9D6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108C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911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8A71A9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A511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35F8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7A2F8A3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693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E542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03DAF33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31F9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C38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A9A6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181A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6C4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7034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4C4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46CEF48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650E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945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A7AB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31B2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6D0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816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66E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CAF7A4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42D8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1E88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0195D" w14:paraId="0641993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2CC5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399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10C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8CD8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F92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675B30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231E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1835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68B7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2EEA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1F97D583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43B3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DB69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F328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1F39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6DFCA871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F5FC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6CA3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6383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5835" w14:textId="77777777" w:rsidR="0000195D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A4E6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1F815A1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C0C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895B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3396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DEED" w14:textId="77777777" w:rsidR="0000195D" w:rsidRDefault="0000195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1758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68545E5D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7B4F5FF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44DF3CE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7D8EFA3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8AF5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D2C4" w14:textId="77777777" w:rsidR="0000195D" w:rsidRDefault="0000195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631F" w14:textId="77777777" w:rsidR="0000195D" w:rsidRPr="00600D25" w:rsidRDefault="0000195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85C3" w14:textId="77777777" w:rsidR="0000195D" w:rsidRPr="00D344C9" w:rsidRDefault="0000195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0195D" w14:paraId="50B36BB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EC7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547D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040C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0286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87B9111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1078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A799687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5905EBB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E8F13C9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1F6D692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5925CA1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AF8722B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A1C1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438D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5B47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91BB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7EEDC8E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B2A4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EF8E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FA58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E10E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FE59CD2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E9BF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2CD5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EF86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C32B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1A25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58BE262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CFA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518C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48D1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6C6B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0D53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4821BCC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E711124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561D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6DAE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6933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C430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00195D" w14:paraId="7407680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63C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153F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5DFBFC0F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B40D" w14:textId="77777777" w:rsidR="0000195D" w:rsidRPr="00600D25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2015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4D8C726F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FDFE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C1CD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CF16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2AF9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8433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7D65526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A3AA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A9C5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AB74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6686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CCF0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FE1D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59BA" w14:textId="77777777" w:rsidR="0000195D" w:rsidRDefault="0000195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2171" w14:textId="77777777" w:rsidR="0000195D" w:rsidRDefault="0000195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C30C" w14:textId="77777777" w:rsidR="0000195D" w:rsidRDefault="0000195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11544DE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890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516D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4CCD81B0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1488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65D9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F4CF16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D66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3364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547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9B4C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7752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7F8B32A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14FF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78AA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41F9FF87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BBDB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83EA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884B387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FDEA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B281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D70E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05E9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7C9C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7CD2D93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238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03C7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7AF8CE4B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0DC1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7E5A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DEF295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0F7B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948F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189A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9FF1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ABC7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4665E5D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10B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E82A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6920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D09C" w14:textId="77777777" w:rsidR="0000195D" w:rsidRDefault="0000195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BE4D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4A58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D88D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6135771B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3780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0A89" w14:textId="77777777" w:rsidR="0000195D" w:rsidRDefault="0000195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61AEA5B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1CAF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57C4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CD27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0791" w14:textId="77777777" w:rsidR="0000195D" w:rsidRDefault="0000195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1A92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2529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72BA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246A4BCC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9F43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921F" w14:textId="77777777" w:rsidR="0000195D" w:rsidRDefault="0000195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6FC2F61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8ACB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4664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5075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6216" w14:textId="77777777" w:rsidR="0000195D" w:rsidRDefault="0000195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A7B4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89B1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3B51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16358179" w14:textId="77777777" w:rsidR="0000195D" w:rsidRDefault="0000195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B9EE" w14:textId="77777777" w:rsidR="0000195D" w:rsidRDefault="0000195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9110" w14:textId="77777777" w:rsidR="0000195D" w:rsidRDefault="0000195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0195D" w14:paraId="07D4B8E9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C40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C53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F12CC6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B489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9DD2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6805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3C6B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9BFB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A6AAE1E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AF1B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828A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2FF5F2F9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6EC8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A19D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A4EE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0E56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3AEC4D9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76DF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3224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3C7B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3DBC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234D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4FEBF7D2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A8F0BA2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BDFF3F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0195D" w14:paraId="7AA0E444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0131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7A43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1E6C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1D62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8FFEDB9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CA1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C62C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5C73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9924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F38A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16D0B97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067FD3E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6B2CC3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0195D" w14:paraId="56B0302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0416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6B61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223D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21E6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16A670C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FFD1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C134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BE4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BA8E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B0B9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530AB2ED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5C7F028A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915D2D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0195D" w14:paraId="5FB0662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54B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C711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BCEE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C390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41A1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A0EB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32B5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33B4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5416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39DAA5B6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14092B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0195D" w14:paraId="1727EEB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B99D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634D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3B57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658E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A6AB041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AC3E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B665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FB6F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BAC0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2107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5667FC1B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3F8D9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0195D" w14:paraId="08742C6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9F80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DF58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17E5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9FBB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803A639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91A8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8F4D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82CB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8F79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D3BF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3B94287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E15484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0195D" w14:paraId="06475F5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A309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7EA3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227D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BEC6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6F9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16C506DE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34AA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1236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5ACA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C18F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62846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87E747A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00195D" w14:paraId="574812A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391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E354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3855E69B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A106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3F6B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B65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634E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5B30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0E96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7BA4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0195D" w14:paraId="34EAC3F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575C" w14:textId="77777777" w:rsidR="0000195D" w:rsidRDefault="0000195D" w:rsidP="0000195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161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2439A756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4816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5686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270D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E56D" w14:textId="77777777" w:rsidR="0000195D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8049" w14:textId="77777777" w:rsidR="0000195D" w:rsidRDefault="0000195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2366" w14:textId="77777777" w:rsidR="0000195D" w:rsidRPr="00600D25" w:rsidRDefault="0000195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C058" w14:textId="77777777" w:rsidR="0000195D" w:rsidRDefault="0000195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D6CA5F6" w14:textId="77777777" w:rsidR="0000195D" w:rsidRPr="00836022" w:rsidRDefault="0000195D" w:rsidP="0095691E">
      <w:pPr>
        <w:spacing w:before="40" w:line="192" w:lineRule="auto"/>
        <w:ind w:right="57"/>
        <w:rPr>
          <w:sz w:val="20"/>
          <w:lang w:val="en-US"/>
        </w:rPr>
      </w:pPr>
    </w:p>
    <w:p w14:paraId="3C278FEE" w14:textId="77777777" w:rsidR="0000195D" w:rsidRPr="00DE2227" w:rsidRDefault="0000195D" w:rsidP="0095691E"/>
    <w:p w14:paraId="54C974D4" w14:textId="77777777" w:rsidR="0000195D" w:rsidRPr="0095691E" w:rsidRDefault="0000195D" w:rsidP="0095691E"/>
    <w:p w14:paraId="71922ED2" w14:textId="77777777" w:rsidR="0000195D" w:rsidRDefault="0000195D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101B2FB2" w14:textId="77777777" w:rsidR="0000195D" w:rsidRPr="005D215B" w:rsidRDefault="0000195D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0195D" w14:paraId="4538858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6773" w14:textId="77777777" w:rsidR="0000195D" w:rsidRDefault="0000195D" w:rsidP="0000195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91E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0159" w14:textId="77777777" w:rsidR="0000195D" w:rsidRPr="00B3607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7B6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614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D85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346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4F4859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025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DB3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00195D" w14:paraId="0A70145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2B4A" w14:textId="77777777" w:rsidR="0000195D" w:rsidRDefault="0000195D" w:rsidP="0000195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85E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EED2" w14:textId="77777777" w:rsidR="0000195D" w:rsidRPr="00B3607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CA7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87A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922DE6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A28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0D2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718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122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64080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3594042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00195D" w14:paraId="75A7500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8AEC" w14:textId="77777777" w:rsidR="0000195D" w:rsidRDefault="0000195D" w:rsidP="0000195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40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99CA" w14:textId="77777777" w:rsidR="0000195D" w:rsidRPr="00B3607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994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7C2EEE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39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16A7FC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634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FD5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0A6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382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00195D" w14:paraId="293AC86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4176" w14:textId="77777777" w:rsidR="0000195D" w:rsidRDefault="0000195D" w:rsidP="0000195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1DC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B023" w14:textId="77777777" w:rsidR="0000195D" w:rsidRPr="00B3607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F09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1B1B2AA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7C3FBD5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157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368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86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2BA30CD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4B6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A1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3A529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3E7F004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F274075" w14:textId="77777777" w:rsidR="0000195D" w:rsidRDefault="0000195D">
      <w:pPr>
        <w:spacing w:before="40" w:after="40" w:line="192" w:lineRule="auto"/>
        <w:ind w:right="57"/>
        <w:rPr>
          <w:sz w:val="20"/>
          <w:lang w:val="en-US"/>
        </w:rPr>
      </w:pPr>
    </w:p>
    <w:p w14:paraId="455E7843" w14:textId="77777777" w:rsidR="0000195D" w:rsidRDefault="0000195D" w:rsidP="00F14E3C">
      <w:pPr>
        <w:pStyle w:val="Heading1"/>
        <w:spacing w:line="360" w:lineRule="auto"/>
      </w:pPr>
      <w:r>
        <w:t>LINIA 301 F1</w:t>
      </w:r>
    </w:p>
    <w:p w14:paraId="5438882B" w14:textId="77777777" w:rsidR="0000195D" w:rsidRDefault="0000195D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00195D" w14:paraId="0B9022D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ADB2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318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B8F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CD4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606849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A1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A2E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4D0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133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84B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DC13515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4FD9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051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DAE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EB4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D6468E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126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B56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965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7FB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6FE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5C0E499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2EA3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EC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511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ADB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E6EFED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905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2F34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BB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EC0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F6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E680C04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7343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953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9B4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B80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386B81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122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B31A30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2A47328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5F9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A3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830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234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20C651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029D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495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04F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5AE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85F497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B27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880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021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9AE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5D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342714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4D11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6F0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127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9F9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93D421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85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C9A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30B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C25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DE8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0DD6FD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C6FE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EC3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FFA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5F3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89E7C6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30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BAB362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1F6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A25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656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080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9B9F002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E093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543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F87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32E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EC8354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1C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C3ED6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21B84EC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36B33D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BD1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948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37A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642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818D86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58AA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46B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26A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FA2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32C04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508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A0E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C78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F2D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CEF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6FBD626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D3FD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725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6C5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E49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3D7F5D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ADB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B5B2E4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140C449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6864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90C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207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71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E36F4B7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25C1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2E8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0EC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82B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521D7A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1E9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BF6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94E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13C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7E7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470E6D6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02C0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336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C97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6B3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EF2C2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25F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3F4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7D0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416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663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8DF5AFE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6DE5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AEF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7CE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23E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75346C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2A8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DFB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C1A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EAA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904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4CC58BCA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9764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BE5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798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336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806D3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309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7A57F73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B0E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94B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018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6CB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196F57B6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AB42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EBE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D59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5DF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400CC7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C5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6B3866A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6DC847B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8F3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29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7DF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2C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E6484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00195D" w14:paraId="197D109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9005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04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34E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C63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E07754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346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78741B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AF1F18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001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23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776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8F3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00195D" w14:paraId="69F70D8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682B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339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900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659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3634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551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93E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71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A6D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2EB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F7D459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C9B7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561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47D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CA8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EBE16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EFC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8A7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198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EE2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75C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AE3118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A2D1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0F4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119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0F9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6415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57F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1B5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B1E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4BE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88C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DAC0ACE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4C53" w14:textId="77777777" w:rsidR="0000195D" w:rsidRDefault="0000195D" w:rsidP="0000195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00E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048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260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DFA25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4A8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3C9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558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ECA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FA9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7B7C305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66588B4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6DE4B3E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79D6A83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3AFF42A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7C276563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666ED05F" w14:textId="77777777" w:rsidR="0000195D" w:rsidRDefault="0000195D" w:rsidP="007E3B63">
      <w:pPr>
        <w:pStyle w:val="Heading1"/>
        <w:spacing w:line="360" w:lineRule="auto"/>
      </w:pPr>
      <w:r>
        <w:t>LINIA 301 G</w:t>
      </w:r>
    </w:p>
    <w:p w14:paraId="443CC85E" w14:textId="77777777" w:rsidR="0000195D" w:rsidRDefault="0000195D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00195D" w14:paraId="7BFFC851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FA1A7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965E7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7077D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72591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791FBD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37D5D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65AD1B3F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B1E26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05E9E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A7976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28832" w14:textId="77777777" w:rsidR="0000195D" w:rsidRDefault="0000195D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4F91A6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4C9AF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9F49A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969FF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4425D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72C4C0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2C0DC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FDD79DB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E98C0C5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802EE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55B99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7CF14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00B96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BE534A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617D7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D5EB6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72A28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929A8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8FE5E0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2A608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84AB5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6FEBC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74B3D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E2DF1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37D6DC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24DDA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173D9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60288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BE5D0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BDC1E32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F68DD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6B423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971FD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6D77F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5DBC9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A1A4E4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8199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B2A8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BC57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F8E6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0DD583C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D6FA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DA2537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7425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55A8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D9EF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7FBE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165EB3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B53E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DA20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C5DB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404B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CB56001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C947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BA66423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95C6729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5E93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D63D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BBC6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7E0F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1E7051B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F6FE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4497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3848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23C9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7592C9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0EC6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17C8F2E" w14:textId="77777777" w:rsidR="0000195D" w:rsidRDefault="0000195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BBF7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CDEC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8C62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678B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F806354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ACD6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40EB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5388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7248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8300E1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B7F1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92E6A4D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54B0C5F7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8533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C1A7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127C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11B1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AD46843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77E9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2325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4C3D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7523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0E0834E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F4AB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19D7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2A9E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BD40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0F85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414FF45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B16D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6955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A757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76B0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924614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6F1E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8EA37F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1190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6D4C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C7FD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046A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0BF59B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CCB6" w14:textId="77777777" w:rsidR="0000195D" w:rsidRDefault="0000195D" w:rsidP="0000195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495E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8087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8BBE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C56C38E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D5A8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7B47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2657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9F64" w14:textId="77777777" w:rsidR="0000195D" w:rsidRDefault="0000195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7341" w14:textId="77777777" w:rsidR="0000195D" w:rsidRDefault="0000195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7E241F7" w14:textId="77777777" w:rsidR="0000195D" w:rsidRDefault="0000195D">
      <w:pPr>
        <w:spacing w:before="40" w:line="192" w:lineRule="auto"/>
        <w:ind w:right="57"/>
        <w:rPr>
          <w:sz w:val="20"/>
          <w:lang w:val="ro-RO"/>
        </w:rPr>
      </w:pPr>
    </w:p>
    <w:p w14:paraId="6B585165" w14:textId="77777777" w:rsidR="0000195D" w:rsidRDefault="0000195D" w:rsidP="00956F37">
      <w:pPr>
        <w:pStyle w:val="Heading1"/>
        <w:spacing w:line="360" w:lineRule="auto"/>
      </w:pPr>
      <w:r>
        <w:t>LINIA 301 N</w:t>
      </w:r>
    </w:p>
    <w:p w14:paraId="36378135" w14:textId="77777777" w:rsidR="0000195D" w:rsidRDefault="0000195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0195D" w14:paraId="54FC654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AF4A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65F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F53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578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73F5B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4A3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016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37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E81C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560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EEC89D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E546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AD2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D13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DE2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525A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8BC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363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F5E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BC89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C10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D693F2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2A0A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A42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B3A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EF3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3F4247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824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112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98F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A06A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C41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13BDE9" w14:textId="77777777" w:rsidR="0000195D" w:rsidRPr="00474FB0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0195D" w14:paraId="706C0C5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8FA5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6EC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A1B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AAE5" w14:textId="77777777" w:rsidR="0000195D" w:rsidRDefault="0000195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C7DCB2" w14:textId="77777777" w:rsidR="0000195D" w:rsidRDefault="0000195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79C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63F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D08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A3CA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4BC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BE0FFC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D5E6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C679" w14:textId="77777777" w:rsidR="0000195D" w:rsidRDefault="0000195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FBC8" w14:textId="77777777" w:rsidR="0000195D" w:rsidRDefault="0000195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E9BD" w14:textId="77777777" w:rsidR="0000195D" w:rsidRDefault="0000195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FFCF" w14:textId="77777777" w:rsidR="0000195D" w:rsidRPr="00E4222D" w:rsidRDefault="0000195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D2E5D52" w14:textId="77777777" w:rsidR="0000195D" w:rsidRPr="00E4222D" w:rsidRDefault="0000195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6BF0AAD" w14:textId="77777777" w:rsidR="0000195D" w:rsidRPr="00E4222D" w:rsidRDefault="0000195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A095A4E" w14:textId="77777777" w:rsidR="0000195D" w:rsidRDefault="0000195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1271" w14:textId="77777777" w:rsidR="0000195D" w:rsidRDefault="0000195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440F" w14:textId="77777777" w:rsidR="0000195D" w:rsidRDefault="0000195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A01B" w14:textId="77777777" w:rsidR="0000195D" w:rsidRPr="0022092F" w:rsidRDefault="0000195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0F8B" w14:textId="77777777" w:rsidR="0000195D" w:rsidRDefault="0000195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FC3189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EBDB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E86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B77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3A9A" w14:textId="77777777" w:rsidR="0000195D" w:rsidRDefault="0000195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EF26" w14:textId="77777777" w:rsidR="0000195D" w:rsidRDefault="0000195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706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F2F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B583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3D0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5F5DA43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845D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DB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474816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0FD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0A5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52EA36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DE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4CF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86D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96EA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658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63FAD254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E111" w14:textId="77777777" w:rsidR="0000195D" w:rsidRDefault="0000195D" w:rsidP="0000195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06E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32A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E20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25E8EA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05A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4D2DA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A39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4AC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631F" w14:textId="77777777" w:rsidR="0000195D" w:rsidRPr="0022092F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8A4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63BDE1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4378C2B8" w14:textId="77777777" w:rsidR="0000195D" w:rsidRDefault="0000195D" w:rsidP="007F72A5">
      <w:pPr>
        <w:pStyle w:val="Heading1"/>
        <w:spacing w:line="360" w:lineRule="auto"/>
      </w:pPr>
      <w:r>
        <w:t>LINIA 301 O</w:t>
      </w:r>
    </w:p>
    <w:p w14:paraId="0AD2E0FE" w14:textId="77777777" w:rsidR="0000195D" w:rsidRDefault="0000195D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0195D" w14:paraId="6E0FC7FD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2E8A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3BC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EEE2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0B8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5BAE39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B04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9C62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860D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56FE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2E0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6CAD7F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2201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6C3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2F9A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E95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C06392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17E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380F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7F4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7D60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7B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C5431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E41C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0E0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956F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7F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DE099E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ACC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C5B2BE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51A7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3C8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C341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7CC4" w14:textId="77777777" w:rsidR="0000195D" w:rsidRDefault="0000195D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5F67E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EB11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DA9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D6F4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316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692D8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5D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FF662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F519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BC9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A8AE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E64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6D18009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109F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74E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DD9F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E17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329A8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389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E3036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7171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FE3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D7FF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39F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82D90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968F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DC1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4197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1DC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9D5AED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12C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B7228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69E9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C83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C524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C3C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930EAAD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4919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225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50C7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AEB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0CDAD2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532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7763F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0906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DC2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C8F8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C06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777E3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00195D" w14:paraId="42EE0D3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D6A0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81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FEB9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ECD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50E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445066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8E71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4E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1E4E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736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72DA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33A28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00195D" w14:paraId="3D270432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2B4E" w14:textId="77777777" w:rsidR="0000195D" w:rsidRDefault="0000195D" w:rsidP="0000195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17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D347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4FC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E21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6A880AF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0019617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49B3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38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E594" w14:textId="77777777" w:rsidR="0000195D" w:rsidRPr="00F1029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290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5C7EE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167C647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1CD8B946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2CBF87BD" w14:textId="77777777" w:rsidR="0000195D" w:rsidRDefault="0000195D" w:rsidP="003260D9">
      <w:pPr>
        <w:pStyle w:val="Heading1"/>
        <w:spacing w:line="360" w:lineRule="auto"/>
      </w:pPr>
      <w:r>
        <w:t>LINIA 301 P</w:t>
      </w:r>
    </w:p>
    <w:p w14:paraId="4AC71F86" w14:textId="77777777" w:rsidR="0000195D" w:rsidRDefault="0000195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0195D" w14:paraId="25F6B35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248E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435D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1038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E8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B8B47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425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138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6C9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D60C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4C6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4E2725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56B1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681E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19FF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0FF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1690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550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5CE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4A3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F087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4EF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F93618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538F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6F64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0C05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FA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B72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C29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F54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FB5B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C11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72E3A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0195D" w:rsidRPr="00A8307A" w14:paraId="23E76A8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F07A" w14:textId="77777777" w:rsidR="0000195D" w:rsidRPr="00A75A00" w:rsidRDefault="0000195D" w:rsidP="0000195D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44E5" w14:textId="77777777" w:rsidR="0000195D" w:rsidRPr="00A8307A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F775" w14:textId="77777777" w:rsidR="0000195D" w:rsidRPr="00A830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1D6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2EE46A83" w14:textId="77777777" w:rsidR="0000195D" w:rsidRPr="00A8307A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F8D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DE8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82E9" w14:textId="77777777" w:rsidR="0000195D" w:rsidRPr="00A8307A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0261" w14:textId="77777777" w:rsidR="0000195D" w:rsidRPr="00A830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25FE" w14:textId="77777777" w:rsidR="0000195D" w:rsidRPr="00A8307A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FEB773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5EA3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94FE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9ED4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FA9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51548F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60C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463A801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210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597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065D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EE1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799669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9162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47FA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0076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830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61E34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144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0F8E1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2A9D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9CD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D77F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F27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00195D" w14:paraId="403E0FC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D69E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5FD6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78EC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C9F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F3F75C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08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D0A24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D20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7A1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7205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E83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3005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00195D" w14:paraId="359F845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E3AC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F9CD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0FC7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2B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723185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471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9D887B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027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90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CB47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4C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64A8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00195D" w14:paraId="1C6A060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F6C4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8C08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C5AE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759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76B90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60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1472F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619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AAC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D5CD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06F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7833D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00195D" w14:paraId="21D67D8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914A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8DB0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6F8F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738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388CCD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78C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8F3E74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1E4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A70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F531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020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43032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DE07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00195D" w14:paraId="0E12EA2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A08B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D6CD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5C4D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CA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468BA1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D7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176124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9A72FC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381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76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5999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F9E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CB088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00195D" w14:paraId="6F25690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9C1C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8BA7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6953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5E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664B39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B3B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39CB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151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502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9E00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1CB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FDC96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00195D" w14:paraId="1ED2E9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6394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C80F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B022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C32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1DB390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7139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0283A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64F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252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0EF4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9E2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470D3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00195D" w14:paraId="445E833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5057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E62F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64FB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A4B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EE598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04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CB1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93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C45F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2CE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99FCA9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D094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BF8B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020E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7C4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E9645B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D8E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1A70A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D8B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7A4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16E4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F08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F78B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00195D" w14:paraId="0B44F6E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0FDE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B201" w14:textId="77777777" w:rsidR="0000195D" w:rsidRDefault="0000195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C1F5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959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A4DB30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7EE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42DF1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907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D84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504B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3D1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5162B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00195D" w14:paraId="2B603B5A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B488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B85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FA62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697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6157B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DEE4" w14:textId="77777777" w:rsidR="0000195D" w:rsidRDefault="0000195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E0CB681" w14:textId="77777777" w:rsidR="0000195D" w:rsidRDefault="0000195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8C25F5C" w14:textId="77777777" w:rsidR="0000195D" w:rsidRDefault="0000195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26DC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A8F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5D9A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D48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A02F58A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AC5C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15E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CF2E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DB38" w14:textId="77777777" w:rsidR="0000195D" w:rsidRDefault="0000195D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0198E67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61CD0A2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BE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A8955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0AA2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CA4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24EA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DDC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71AB73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7079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94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AB22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FE4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744F71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FCE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E0E67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0DB8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FEF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5F1B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7CC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48D016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89CC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3D6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D67B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0C84" w14:textId="77777777" w:rsidR="0000195D" w:rsidRDefault="0000195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420A01" w14:textId="77777777" w:rsidR="0000195D" w:rsidRDefault="0000195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B157" w14:textId="77777777" w:rsidR="0000195D" w:rsidRDefault="0000195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4E1C84" w14:textId="77777777" w:rsidR="0000195D" w:rsidRDefault="0000195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B97C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B9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E7E4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F19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E352CE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BA4C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A73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A5E6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415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2BEB02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74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7F0CB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5EFD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EFD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11F2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55C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405EAA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4914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5AF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48E9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FFA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C901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AA3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42ED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A265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DBD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07E5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C3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3BA93DC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E6ED" w14:textId="77777777" w:rsidR="0000195D" w:rsidRDefault="0000195D" w:rsidP="0000195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FF4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C67F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B4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382B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8AD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9F4100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BA88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DE4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3E34" w14:textId="77777777" w:rsidR="0000195D" w:rsidRPr="001B37B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1B8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7C730F8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9E450BC" w14:textId="77777777" w:rsidR="0000195D" w:rsidRDefault="0000195D" w:rsidP="00E81B3B">
      <w:pPr>
        <w:pStyle w:val="Heading1"/>
        <w:spacing w:line="360" w:lineRule="auto"/>
      </w:pPr>
      <w:r>
        <w:t>LINIA 314 G</w:t>
      </w:r>
    </w:p>
    <w:p w14:paraId="26FA1A69" w14:textId="77777777" w:rsidR="0000195D" w:rsidRDefault="0000195D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483F028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E703" w14:textId="77777777" w:rsidR="0000195D" w:rsidRDefault="0000195D" w:rsidP="0000195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591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DDD8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6A4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8B30D1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8096A7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4BE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62FD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52B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D370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1AB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785CF67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6D35" w14:textId="77777777" w:rsidR="0000195D" w:rsidRDefault="0000195D" w:rsidP="0000195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548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D94B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D27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C5BC5E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7C3B18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E2A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2E76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4B5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4193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518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11D80B7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80E8" w14:textId="77777777" w:rsidR="0000195D" w:rsidRDefault="0000195D" w:rsidP="0000195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F9A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7BEA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A57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4FE77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AA6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3424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07F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9199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8DC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E90B93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4E849428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C63E" w14:textId="77777777" w:rsidR="0000195D" w:rsidRDefault="0000195D" w:rsidP="0000195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299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6371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BAF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DB8A80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3E1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6DAC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2D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CB42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7B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794B22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2F05401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AFA0" w14:textId="77777777" w:rsidR="0000195D" w:rsidRDefault="0000195D" w:rsidP="0000195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78F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C45E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059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00A67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A21A7E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833653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EB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F636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5D3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F574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4C7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0764CFE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5C50" w14:textId="77777777" w:rsidR="0000195D" w:rsidRDefault="0000195D" w:rsidP="0000195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5E7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3A12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B6E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C33B6C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6F7860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0DD789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D5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F263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76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828C" w14:textId="77777777" w:rsidR="0000195D" w:rsidRPr="00DF53C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293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5748B96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62C6C9C5" w14:textId="77777777" w:rsidR="0000195D" w:rsidRDefault="0000195D" w:rsidP="003A5387">
      <w:pPr>
        <w:pStyle w:val="Heading1"/>
        <w:spacing w:line="360" w:lineRule="auto"/>
      </w:pPr>
      <w:r>
        <w:t>LINIA 316</w:t>
      </w:r>
    </w:p>
    <w:p w14:paraId="7F376719" w14:textId="77777777" w:rsidR="0000195D" w:rsidRDefault="0000195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0195D" w14:paraId="072A140C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36CD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0EB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78A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3CA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D0A525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0AB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58F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7AD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4448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496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BC1C8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B9F3E6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00195D" w14:paraId="102A741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B1ED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B95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721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3E3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A31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C4D43A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B2A7A9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67AE1A5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1D34945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052C355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0C07DD2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9C4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F0D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45A5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B25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E2A6E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00195D" w14:paraId="5F5AB27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6835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93C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B03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7BB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6A8AC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9F9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FE11C6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A6F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BAA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9AB4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97A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7088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3A79A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00195D" w14:paraId="59B631C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9084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F9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DD1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DF0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EAED17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09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CD4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E4F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3B23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924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D3ACE4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F7BB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9E5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696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1B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F46FB3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B60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31D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0D0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65F4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413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356E27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4837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2D1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62508D4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4A1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380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26ED94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EBD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3D2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58D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AE09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7F5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5BC405D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9976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153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A90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C35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D13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51C5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D92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2D8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03E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4CFD58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C66E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26F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68D132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E1E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188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3B53F0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A6C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3BC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F0D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C830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A4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6695D78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7BD6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6CA7" w14:textId="77777777" w:rsidR="0000195D" w:rsidRDefault="0000195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64E40713" w14:textId="77777777" w:rsidR="0000195D" w:rsidRDefault="0000195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5DE3" w14:textId="77777777" w:rsidR="0000195D" w:rsidRDefault="0000195D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9C38" w14:textId="77777777" w:rsidR="0000195D" w:rsidRDefault="0000195D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6CCBC025" w14:textId="77777777" w:rsidR="0000195D" w:rsidRDefault="0000195D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474C" w14:textId="77777777" w:rsidR="0000195D" w:rsidRDefault="0000195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1230" w14:textId="77777777" w:rsidR="0000195D" w:rsidRDefault="0000195D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A4A3" w14:textId="77777777" w:rsidR="0000195D" w:rsidRDefault="0000195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DBF4" w14:textId="77777777" w:rsidR="0000195D" w:rsidRPr="00F6236C" w:rsidRDefault="0000195D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F835" w14:textId="77777777" w:rsidR="0000195D" w:rsidRDefault="0000195D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2E3482F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354F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DF8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2BD8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CE7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DB092A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1DC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3038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99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762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AC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B0B0DF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E8F7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1E2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9083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E35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036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2C36F5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3E94156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207043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723970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B743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49E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DE1C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C50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EA085C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7853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0B0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D826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0F5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D870E7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C15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2A4157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BD7E8F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463D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6B5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2ED5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9FD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00195D" w14:paraId="38C0EFA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E861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ADD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4154B2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F188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CA7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A5B26A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B20E" w14:textId="77777777" w:rsidR="0000195D" w:rsidRPr="00273EC0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C2EA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605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3243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1ED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4AE881F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78B8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0D2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50A2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2AE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32DD71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9B4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5771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7ED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C504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176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7458CC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C4E1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CCC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8406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A7B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F4A8AB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BFB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4685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312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D6D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E3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9F7A4E8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3FB6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D5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F1B1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051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42F267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8F0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A814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EB5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68C3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E5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0F5E50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344C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FD2F" w14:textId="77777777" w:rsidR="0000195D" w:rsidRDefault="0000195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5E05C9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8417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18B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0EA6B3F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E1C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71B8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7A0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5F9A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5BB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672EF6B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446B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6E8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DB1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8A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90F30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592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17F1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4C2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02BD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BC7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A8766A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FAB7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FA5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0732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BAF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54C741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A4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2658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CA7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48E3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30D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6D6BD0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E7E3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A82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49500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5D71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A08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304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15A4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2C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9CA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BC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9E672A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7C19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8F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5240C88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8F8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EA03" w14:textId="77777777" w:rsidR="0000195D" w:rsidRPr="00830247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747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F15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76F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B75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A8F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693EC1C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6A1A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293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7A89A8B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ED4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F8F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074AECDA" w14:textId="77777777" w:rsidR="0000195D" w:rsidRPr="00830247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1C9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C6C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3B1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463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28B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49837C2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E70F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01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015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3F1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F0E696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DE5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EA2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A52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A23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70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63B59F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53C2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1BC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AD7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423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05A2AF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258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EB5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37E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B97E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D41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38321D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DFCF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B1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4E1B5EB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9D5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42E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A7C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4DD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EEF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61B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214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4116E00A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23C7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47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D05C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189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A30110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026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0BB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9E0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936A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22B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4BE9A72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B3A1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F2B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756C3E6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F326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CAD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E31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BCC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ABB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2C07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F57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02F0249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DFAE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CEF0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B636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D59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0E02B10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D42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8CA5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83C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9AF2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297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4CD3A70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08A6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9BB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193E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12A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651A59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666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0996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9CD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3D7A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227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0B5BCA" w14:textId="77777777" w:rsidR="0000195D" w:rsidRPr="000D7AA7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00195D" w14:paraId="3362B34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9D4C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58C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BBC4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1B6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A1C358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34F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A98C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3F5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F000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073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0F537AB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8782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6DB4" w14:textId="77777777" w:rsidR="0000195D" w:rsidRDefault="0000195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6663" w14:textId="77777777" w:rsidR="0000195D" w:rsidRPr="00F6236C" w:rsidRDefault="0000195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AF31" w14:textId="77777777" w:rsidR="0000195D" w:rsidRDefault="0000195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0222D2BB" w14:textId="77777777" w:rsidR="0000195D" w:rsidRDefault="0000195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00F1" w14:textId="77777777" w:rsidR="0000195D" w:rsidRDefault="0000195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C917" w14:textId="77777777" w:rsidR="0000195D" w:rsidRDefault="0000195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2FEB" w14:textId="77777777" w:rsidR="0000195D" w:rsidRDefault="0000195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1A49" w14:textId="77777777" w:rsidR="0000195D" w:rsidRPr="00F6236C" w:rsidRDefault="0000195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1E77" w14:textId="77777777" w:rsidR="0000195D" w:rsidRDefault="0000195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D8127E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D2BD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48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C2CED9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1E83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2F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00A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47F5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343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A38D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514E" w14:textId="77777777" w:rsidR="0000195D" w:rsidRPr="007F77BB" w:rsidRDefault="0000195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460D0B8E" w14:textId="77777777" w:rsidR="0000195D" w:rsidRDefault="0000195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00195D" w14:paraId="04A0AA3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3A56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D8A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19B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975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6757C8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811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F58B7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6511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1B4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9EC2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26C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3605DA0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A900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196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542150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CD5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C86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386E78B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58D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8E0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F0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EA44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FA0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AC8021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00195D" w14:paraId="17909953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B03C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AD0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17CC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CBA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9D041C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37C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BEA9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2C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C23C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6EF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EA668D3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B81B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AB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7B0C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6D5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AA3ED8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49B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9EE3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472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7119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7B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441BF2F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6C66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67B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7999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EEC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6C4F61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10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3BDC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3F1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0D5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436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00195D" w14:paraId="23ACF695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20ED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1D5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1BD2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2E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6647A9E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B98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CCEE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B29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DC17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2FA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0195D" w14:paraId="4DE9493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6E99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AD7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657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E7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938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6D364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F6E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66F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0A85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3C4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2D81215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6D8EB5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D24B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338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A94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87A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D5B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78EB5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174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05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3D0A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7E0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0846954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360985F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D401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DFB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2F8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CCF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5875DD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F4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F36C1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261A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9C4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E166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FA3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BD187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00195D" w14:paraId="369D2EC9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5A1E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F01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745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433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06091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9EA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9F1A74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6DDD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A90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410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122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3301E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DD088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0195D" w14:paraId="777B5762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A5A4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6F8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630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FCF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540E19E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412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30A288B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53E9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F3A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179F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13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9BDB4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37E5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0195D" w14:paraId="29C509E6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3898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11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998DB2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8059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D44A" w14:textId="77777777" w:rsidR="0000195D" w:rsidRDefault="0000195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DB6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9A9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781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A6AD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2E0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BF78A6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8A1C" w14:textId="77777777" w:rsidR="0000195D" w:rsidRDefault="0000195D" w:rsidP="0000195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079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5D1B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B26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FD3A18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E9B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FEFF0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9E8B" w14:textId="77777777" w:rsidR="0000195D" w:rsidRPr="00514DA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080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8E20" w14:textId="77777777" w:rsidR="0000195D" w:rsidRPr="00F6236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2C5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95700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28513F7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E127E98" w14:textId="77777777" w:rsidR="0000195D" w:rsidRDefault="0000195D" w:rsidP="00380064">
      <w:pPr>
        <w:pStyle w:val="Heading1"/>
        <w:spacing w:line="360" w:lineRule="auto"/>
      </w:pPr>
      <w:r>
        <w:lastRenderedPageBreak/>
        <w:t>LINIA 500</w:t>
      </w:r>
    </w:p>
    <w:p w14:paraId="068F74D9" w14:textId="77777777" w:rsidR="0000195D" w:rsidRPr="00071303" w:rsidRDefault="0000195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0195D" w14:paraId="041D593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6453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A68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9C35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46D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47F78A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4945652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8C7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52B67A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8679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C61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57E6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D4B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46E9CE2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1AC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19A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7DE1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E29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5CDFAD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0A1C321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7F9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4561377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FE09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6F2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AA0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4C6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7649E62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8E7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E15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96FC77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E9EF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2BE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DC1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4D8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293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737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E30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7050253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F809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20D9" w14:textId="77777777" w:rsidR="0000195D" w:rsidRDefault="0000195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0BC8" w14:textId="77777777" w:rsidR="0000195D" w:rsidRPr="00D33E71" w:rsidRDefault="0000195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E786" w14:textId="77777777" w:rsidR="0000195D" w:rsidRDefault="0000195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E0C9" w14:textId="77777777" w:rsidR="0000195D" w:rsidRDefault="0000195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6871" w14:textId="77777777" w:rsidR="0000195D" w:rsidRDefault="0000195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A6B2" w14:textId="77777777" w:rsidR="0000195D" w:rsidRDefault="0000195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868C6DD" w14:textId="77777777" w:rsidR="0000195D" w:rsidRDefault="0000195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0212" w14:textId="77777777" w:rsidR="0000195D" w:rsidRPr="00D33E71" w:rsidRDefault="0000195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5B0E" w14:textId="77777777" w:rsidR="0000195D" w:rsidRDefault="0000195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2138ABB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9602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9B4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298CB06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8548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E14A" w14:textId="77777777" w:rsidR="0000195D" w:rsidRPr="0008670B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0BEFAE5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04FF62D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D74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A9D6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4CA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BC8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50B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:rsidRPr="00456545" w14:paraId="1DF653B2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1FF0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0437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9D8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2A7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2FFFD1A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B64B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5D79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B91B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2BF5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2642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0195D" w:rsidRPr="00456545" w14:paraId="7FC7973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A378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E7DF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0F1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686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3A94EE4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721E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DB5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73FE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884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DDB0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0195D" w:rsidRPr="00456545" w14:paraId="64B191A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9AA9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125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5A7A8B6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39C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D4E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DB53F3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FBA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BA8A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12A2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83CD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3D18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0195D" w:rsidRPr="00456545" w14:paraId="7D0BCD1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1FB2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A99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6B0A2A1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CABE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7CB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E2754D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F2C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904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0C0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82EDFC7" w14:textId="77777777" w:rsidR="0000195D" w:rsidRPr="00456545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A57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ADB5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56FCCAD" w14:textId="77777777" w:rsidR="0000195D" w:rsidRPr="00A3090B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:rsidRPr="00456545" w14:paraId="336621A4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70DB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58B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AE6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B9E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3036D5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5878D8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C4E7BB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1FD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ACEA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41C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DC3848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D96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29C5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:rsidRPr="00456545" w14:paraId="16A6A33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5775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1D4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73A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844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8E2CE9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3EF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6A74CF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4A8C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9F0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26B9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70F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6BA506" w14:textId="77777777" w:rsidR="0000195D" w:rsidRPr="005F21B7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0195D" w:rsidRPr="00456545" w14:paraId="03341F0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F64A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1EE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F36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0AE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C936BD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455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278F3F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25C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C4A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C2D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5DF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A4A3F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00195D" w:rsidRPr="00456545" w14:paraId="2F7102A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AAE8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409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446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030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4CEAF68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1C4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8492F4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70DC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9F5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546E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C8C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2DDC8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0195D" w:rsidRPr="00456545" w14:paraId="08E3C39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8694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A14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D006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7A3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F8D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B1FC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E9C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416AAAA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5C7B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A5E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00195D" w:rsidRPr="00456545" w14:paraId="02FF464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8F68" w14:textId="77777777" w:rsidR="0000195D" w:rsidRPr="00456545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5AA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8D2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864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52D32B3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9E8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32811D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1D3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5C0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7A97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D6B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1DC90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4B51BF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0195D" w14:paraId="4CB96C03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C57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334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5154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E20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0D3F5B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2D8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C8E12F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179CC0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AA3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F37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EC8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18D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B27D6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F8184D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6D26E0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1D392F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00195D" w14:paraId="172C050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92F9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12C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3318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DEE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9C6D29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050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8F0E33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7C4AB6B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414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2C0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264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0C5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DB8AE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06C67D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79D90F4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00195D" w14:paraId="34D7AEE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256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783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7AE91FC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1586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A0E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4D3D94F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4E8963E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A03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2AE3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216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401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B47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8E802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00195D" w14:paraId="059BC4E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10D0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D22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70707A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5C72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65E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8A1CBF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CC4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B28D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BC5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206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5A2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5FC437C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00195D" w14:paraId="61F82E4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7B7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1CA8" w14:textId="77777777" w:rsidR="0000195D" w:rsidRDefault="0000195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3B1D" w14:textId="77777777" w:rsidR="0000195D" w:rsidRDefault="0000195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9875" w14:textId="77777777" w:rsidR="0000195D" w:rsidRDefault="0000195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744A0F1" w14:textId="77777777" w:rsidR="0000195D" w:rsidRDefault="0000195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E842" w14:textId="77777777" w:rsidR="0000195D" w:rsidRDefault="0000195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1A58" w14:textId="77777777" w:rsidR="0000195D" w:rsidRDefault="0000195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913E" w14:textId="77777777" w:rsidR="0000195D" w:rsidRDefault="0000195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7BCA0F6" w14:textId="77777777" w:rsidR="0000195D" w:rsidRDefault="0000195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C201" w14:textId="77777777" w:rsidR="0000195D" w:rsidRPr="00D33E71" w:rsidRDefault="0000195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6287" w14:textId="77777777" w:rsidR="0000195D" w:rsidRDefault="0000195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3982976E" w14:textId="77777777" w:rsidR="0000195D" w:rsidRDefault="0000195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00195D" w14:paraId="3772265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3E8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268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0AFAB0B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068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CBF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275D70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79E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C81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228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63E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E99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723F4B1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6FB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458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3D3474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010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3C3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18C9E7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1EC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D466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27C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6F5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1E5E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29AA882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74E7317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45E4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E69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E402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174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55EBCD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469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2D08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507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720C6C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F9E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76BE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6A14BD7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366A4C2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DBE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0AF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0AE7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3F1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2C4278D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DD9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BB4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AA0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446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3C05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6B00576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5BA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C2F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F2F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DB6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78E2955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412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B268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1FB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F008FF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8EDC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5421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16836B7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9CA1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855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EF18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28E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102420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BAE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A1EF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427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8836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2815" w14:textId="77777777" w:rsidR="0000195D" w:rsidRPr="00534A5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66A6FE8" w14:textId="77777777" w:rsidR="0000195D" w:rsidRPr="00534A5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C53D0F0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0195D" w14:paraId="69C4466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1936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0A0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81F7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DA7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109CDB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E8C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D0B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114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13AF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E535" w14:textId="77777777" w:rsidR="0000195D" w:rsidRPr="00534A5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4E40AC7" w14:textId="77777777" w:rsidR="0000195D" w:rsidRPr="00534A5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B7E5D0A" w14:textId="77777777" w:rsidR="0000195D" w:rsidRPr="00534A55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0195D" w14:paraId="6514FC0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0FA1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5E4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3B2E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43C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3EDD057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431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5393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166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2CA4BC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F8E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0B23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1A21E09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83B8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137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A71C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AAF3" w14:textId="77777777" w:rsidR="0000195D" w:rsidRPr="000C4604" w:rsidRDefault="0000195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F49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6A4DCD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DB8B60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7ABD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82D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7EAC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5D08" w14:textId="77777777" w:rsidR="0000195D" w:rsidRPr="000C4604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491DDFDC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00195D" w14:paraId="24FCF089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3A1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EBB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3B72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635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359A2C7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AB9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E866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71C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61AB18F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99C3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CC7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1102157D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828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195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6A5E85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FAE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D9E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6A62CA3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AF5216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7DA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8A3E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622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9F7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EA68" w14:textId="77777777" w:rsidR="0000195D" w:rsidRPr="00BB30B6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DBE5E9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3B3F934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00195D" w14:paraId="0A01B6F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183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5AC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86F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A98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C91FDF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60C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56A2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625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57A3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D77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4613043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0D4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694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DF2D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8A1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4C17EF9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86A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150B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548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79B0EA4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9B5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A59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31126EC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AFEF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4AA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1BABE0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086F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72F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975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1A3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089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8E0D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4770" w14:textId="77777777" w:rsidR="0000195D" w:rsidRPr="000C4604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00195D" w14:paraId="6B01E34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838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3F0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2AB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583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F06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2D0F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4E2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225D0E3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8BAD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4550" w14:textId="77777777" w:rsidR="0000195D" w:rsidRPr="000C4604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00195D" w14:paraId="6CACAB4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229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870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54CCE8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6A6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15A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6B6AD43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9B1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DD6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F2D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FD3D2D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E55D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F766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5AB035B" w14:textId="77777777" w:rsidR="0000195D" w:rsidRPr="006C1F61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3A13CE9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87E1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887F" w14:textId="77777777" w:rsidR="0000195D" w:rsidRDefault="0000195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4E18" w14:textId="77777777" w:rsidR="0000195D" w:rsidRDefault="0000195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E661" w14:textId="77777777" w:rsidR="0000195D" w:rsidRDefault="0000195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F439" w14:textId="77777777" w:rsidR="0000195D" w:rsidRDefault="0000195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1882" w14:textId="77777777" w:rsidR="0000195D" w:rsidRDefault="0000195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F8FC" w14:textId="77777777" w:rsidR="0000195D" w:rsidRDefault="0000195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B982" w14:textId="77777777" w:rsidR="0000195D" w:rsidRDefault="0000195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8187" w14:textId="77777777" w:rsidR="0000195D" w:rsidRPr="004143AF" w:rsidRDefault="0000195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2A2244B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59B0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7ED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F582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776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C24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BE9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9C2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C8C7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6C1D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535D965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F273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1B0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E7632C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29C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BDC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CF8CA0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014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C40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31A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AB5C4F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DD6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39B9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DBB3E9B" w14:textId="77777777" w:rsidR="0000195D" w:rsidRPr="00D84BDE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00E0964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DC12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8A4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448CF40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89E6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3DF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5D1AE2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F95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6887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BD3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B27A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DC9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4696889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B41F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DCC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C473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1BA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538F35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70F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0F6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457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31BEEA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7A1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C75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41ED751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C7AE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0D1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067F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24B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32FF7A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3DE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27BA3A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F90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BC8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A273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BE9D" w14:textId="77777777" w:rsidR="0000195D" w:rsidRPr="00534C03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214866A7" w14:textId="77777777" w:rsidR="0000195D" w:rsidRPr="00534C03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196D16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00195D" w14:paraId="58DB828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4D84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A53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889BD7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741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65B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EF64BB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AAE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6B8B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696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9622BF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77E1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CCF4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2887ACA" w14:textId="77777777" w:rsidR="0000195D" w:rsidRPr="00D84BDE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F8E344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6B80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145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AC2588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0379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025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9B8A3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3112EB1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0D0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85F0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165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CC64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E893" w14:textId="77777777" w:rsidR="0000195D" w:rsidRPr="001F07B1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9E33DD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1DC87DC8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00195D" w14:paraId="51014A81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5538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511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89B1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16D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EF9A07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490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C373E9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6D9D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DC3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8B43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510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6F420CA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53ED487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00195D" w14:paraId="011AEC15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11D4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B92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C29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E22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8DB07A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537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4AB756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290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540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546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0F6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95365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675348C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0195D" w14:paraId="6D79D719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9E8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2E3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B7C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DBD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3AAED2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DBD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EF7A04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7CD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406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E32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DF8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99485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00195D" w14:paraId="031AE72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C693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F63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0C05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019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0500B2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3A6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182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388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4FA9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DE3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992F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68F7BD0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0195D" w14:paraId="1375B8E6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369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DE4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584E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94C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775A9F3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903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608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27B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F5DE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23A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90C8D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00195D" w14:paraId="3262422D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0C79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4B4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F46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046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B6EE09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FBA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585776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AC86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6A4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A261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22A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5F57479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00195D" w14:paraId="395F99C9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7569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3EC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EEB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086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047BDF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CFC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FE2C25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1EC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E27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232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D3D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E64AF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22D7518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0195D" w14:paraId="32298496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838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547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45B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A4EB" w14:textId="77777777" w:rsidR="0000195D" w:rsidRPr="00AD0C48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F328A62" w14:textId="77777777" w:rsidR="0000195D" w:rsidRPr="00AD0C48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C89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3630D6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7D1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BBA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FF9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331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6DFC4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73300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506D51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0195D" w14:paraId="19DF6639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2EE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4265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DFC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B865" w14:textId="77777777" w:rsidR="0000195D" w:rsidRDefault="0000195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8E2C70A" w14:textId="77777777" w:rsidR="0000195D" w:rsidRDefault="0000195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2EFACE5C" w14:textId="77777777" w:rsidR="0000195D" w:rsidRDefault="0000195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66CB5F7C" w14:textId="77777777" w:rsidR="0000195D" w:rsidRPr="002532C4" w:rsidRDefault="0000195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FD8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EF1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2C2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DC7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844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27FA8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0C2D94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4E15154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00195D" w14:paraId="239BC9B7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5494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6A4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648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874E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B2B835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8FC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743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BD3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F99D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E7E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5F84E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A79897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0195D" w14:paraId="621E88AA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348B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81C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7B8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8690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1960A78" w14:textId="77777777" w:rsidR="0000195D" w:rsidRPr="0037264C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745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D44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508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E7075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FB3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7D539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DFD1BC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0195D" w14:paraId="12746D0E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BB86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CE6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631D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1D63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9642E3C" w14:textId="77777777" w:rsidR="0000195D" w:rsidRPr="003A070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BAB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EA1B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FAE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5BBE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4A1C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FCF5F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00195D" w14:paraId="70D330C6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7CA4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6F26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0143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35DD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B0F46EA" w14:textId="77777777" w:rsidR="0000195D" w:rsidRPr="00F401C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3A8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637122E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FE8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9DB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6E6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B8C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1506E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19B5DC5A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0195D" w14:paraId="68D97957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121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E76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302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A6DA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2D1F31A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B681AAB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CD0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E372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9A2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A3AA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792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101F64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1990F37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0195D" w14:paraId="44C11DF2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FFA1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BB7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FD47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3FD1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F4C2983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27E178B5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0FE083CF" w14:textId="77777777" w:rsidR="0000195D" w:rsidRPr="002532C4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5DB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F955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2E4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87E5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47E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1AA3D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250B7CD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00195D" w14:paraId="5172C8F3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9E96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B9E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13CDE15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1F44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660C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31BD94E1" w14:textId="77777777" w:rsidR="0000195D" w:rsidRDefault="0000195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51055042" w14:textId="77777777" w:rsidR="0000195D" w:rsidRDefault="0000195D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C99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A3D8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491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FD53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50A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0358C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00195D" w14:paraId="60581BC9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049E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0248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58A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BA7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24B3EE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EB0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5392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FFED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F28E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E1B1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6EB0E4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6290995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00195D" w14:paraId="5583D18F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E528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020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9FD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822D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117EE9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BC1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C91F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9362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10CF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B8E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ADF533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488F74B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0195D" w14:paraId="0109740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4892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D8E9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549D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C927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CD8A6E6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953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C8F4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030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A4FE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A8F8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F4B264E" w14:textId="77777777" w:rsidR="0000195D" w:rsidRPr="00CB3447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00195D" w14:paraId="19F989C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D7F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C067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1D44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7845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EAEBC3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73D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AB83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75D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0AD8A40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64C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CB04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72F3B0F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DE7BE6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CDF9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76CA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F919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2C7E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B3A4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7FE7A8F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B3F0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DEEC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CA51" w14:textId="77777777" w:rsidR="0000195D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6350" w14:textId="77777777" w:rsidR="0000195D" w:rsidRPr="004143AF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4883176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E35D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22E0" w14:textId="77777777" w:rsidR="0000195D" w:rsidRDefault="0000195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DF24" w14:textId="77777777" w:rsidR="0000195D" w:rsidRPr="00D33E71" w:rsidRDefault="0000195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33FB" w14:textId="77777777" w:rsidR="0000195D" w:rsidRDefault="0000195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277FFE19" w14:textId="77777777" w:rsidR="0000195D" w:rsidRDefault="0000195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DDB8" w14:textId="77777777" w:rsidR="0000195D" w:rsidRDefault="0000195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D779" w14:textId="77777777" w:rsidR="0000195D" w:rsidRDefault="0000195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3212" w14:textId="77777777" w:rsidR="0000195D" w:rsidRDefault="0000195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B2B5" w14:textId="77777777" w:rsidR="0000195D" w:rsidRDefault="0000195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9F3F" w14:textId="77777777" w:rsidR="0000195D" w:rsidRPr="004143AF" w:rsidRDefault="0000195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0195D" w14:paraId="419EE41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398F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01CE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3A64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E039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6BAD900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BD3B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26F3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F9B1" w14:textId="77777777" w:rsidR="0000195D" w:rsidRDefault="0000195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C4BC" w14:textId="77777777" w:rsidR="0000195D" w:rsidRPr="00D33E71" w:rsidRDefault="0000195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1412" w14:textId="77777777" w:rsidR="0000195D" w:rsidRDefault="0000195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0195D" w14:paraId="03728E5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E8E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8F4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606C7AD2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B6F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D733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1E5A9A58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DB24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BE41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BD13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464F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3EAF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0195D" w14:paraId="0987FB06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DC52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0B48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ACA9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B1A1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0C0B2610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EC9C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EA6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2636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CE7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A350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5A3EDBF7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C92E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C5CD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5AF80603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984C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9B6F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ED08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218D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E94C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08F6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A4FA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0195D" w14:paraId="065C01FA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8812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DF40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6362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64DE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F097051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9AD5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BB31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0A2A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AC0C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2A70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0DF53C52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8DE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434E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49EC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D1ED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7C006037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0635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92EC34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75A3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B38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F632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9FD4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158D583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C10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D599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474B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D3B2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B20507E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E34A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686EEA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E976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47A2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DDC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0F07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13522F0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D85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7691" w14:textId="77777777" w:rsidR="0000195D" w:rsidRDefault="0000195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8745" w14:textId="77777777" w:rsidR="0000195D" w:rsidRPr="00D33E71" w:rsidRDefault="0000195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3FCD" w14:textId="77777777" w:rsidR="0000195D" w:rsidRDefault="0000195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B137E3B" w14:textId="77777777" w:rsidR="0000195D" w:rsidRDefault="0000195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6057" w14:textId="77777777" w:rsidR="0000195D" w:rsidRDefault="0000195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22F1AC" w14:textId="77777777" w:rsidR="0000195D" w:rsidRDefault="0000195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4E4B" w14:textId="77777777" w:rsidR="0000195D" w:rsidRPr="00D33E71" w:rsidRDefault="0000195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6200" w14:textId="77777777" w:rsidR="0000195D" w:rsidRDefault="0000195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49CF" w14:textId="77777777" w:rsidR="0000195D" w:rsidRPr="00D33E71" w:rsidRDefault="0000195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3955" w14:textId="77777777" w:rsidR="0000195D" w:rsidRDefault="0000195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53050A7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B50C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6C38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7889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F198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E39152F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720F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C9A75F3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CABD693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753A370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EB1D7F4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846E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532B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5EFA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8C29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1FFDF3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A5E3343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1AE15EF8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00195D" w14:paraId="1C041E0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3DD1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3272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301B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5CD7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B9B868F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0FB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AB62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A885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A898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A47D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0195D" w14:paraId="1732943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2152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2486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0B7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8A9A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915F14A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7854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D2FD30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100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A99D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CF2B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6402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499728C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F21F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4C53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0DC7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6E45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1454B52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652E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BA147C4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454AEA91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661597A3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35AF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62E0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FF39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EAFF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736DFA4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3D8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643F4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AE4D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7E77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6606170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E71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45C62A8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7417FE8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76D49595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7F12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BED1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1346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1283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9D41E7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D1E7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649C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7868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0F69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4BF22FD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F058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2ECB" w14:textId="77777777" w:rsidR="0000195D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FEE1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F57A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06D6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4D15819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126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86C1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437D80B1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D354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0CDD" w14:textId="77777777" w:rsidR="0000195D" w:rsidRDefault="0000195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D0061D6" w14:textId="77777777" w:rsidR="0000195D" w:rsidRDefault="0000195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29C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ABBB" w14:textId="77777777" w:rsidR="0000195D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0942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318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AD2E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00195D" w14:paraId="697631B7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93C9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719D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8DF1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44B3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7703B1B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377F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5960849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07C8A9D2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82793D6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15F5B92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E049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07BD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D8D7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A1A0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7B02E1DF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3B54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FD67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23DF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F87B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3A951B0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9FF6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985DBC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C612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8A0A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71E2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B32F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77244EFA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1303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1C40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AC00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5371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1DAEEEA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712F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35EDA51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F86A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F40A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154C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F395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0195D" w14:paraId="27E852BB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C155" w14:textId="77777777" w:rsidR="0000195D" w:rsidRDefault="0000195D" w:rsidP="0000195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C51B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4D84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76FA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9582D3D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16CC3D87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18A5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390D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69A9" w14:textId="77777777" w:rsidR="0000195D" w:rsidRDefault="0000195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4C3E" w14:textId="77777777" w:rsidR="0000195D" w:rsidRPr="00D33E71" w:rsidRDefault="0000195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A3D2" w14:textId="77777777" w:rsidR="0000195D" w:rsidRDefault="0000195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6BAA68E" w14:textId="77777777" w:rsidR="0000195D" w:rsidRPr="00BA7DAE" w:rsidRDefault="0000195D" w:rsidP="000A5D7E">
      <w:pPr>
        <w:tabs>
          <w:tab w:val="left" w:pos="2748"/>
        </w:tabs>
        <w:rPr>
          <w:sz w:val="20"/>
          <w:lang w:val="ro-RO"/>
        </w:rPr>
      </w:pPr>
    </w:p>
    <w:p w14:paraId="09A6B0E8" w14:textId="77777777" w:rsidR="0000195D" w:rsidRDefault="0000195D" w:rsidP="00F663CA">
      <w:pPr>
        <w:pStyle w:val="Heading1"/>
        <w:spacing w:line="360" w:lineRule="auto"/>
      </w:pPr>
      <w:r>
        <w:t>LINIA 501</w:t>
      </w:r>
    </w:p>
    <w:p w14:paraId="5ADD78C4" w14:textId="77777777" w:rsidR="0000195D" w:rsidRPr="003A27E1" w:rsidRDefault="0000195D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00195D" w14:paraId="030DF36A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D1CA" w14:textId="77777777" w:rsidR="0000195D" w:rsidRDefault="0000195D" w:rsidP="0000195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236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1F20F06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0AD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CF5F" w14:textId="77777777" w:rsidR="0000195D" w:rsidRDefault="0000195D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2D4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E3DE" w14:textId="77777777" w:rsidR="0000195D" w:rsidRPr="00E240C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798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7E52" w14:textId="77777777" w:rsidR="0000195D" w:rsidRPr="00B754A2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EBC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23961CBB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D81D" w14:textId="77777777" w:rsidR="0000195D" w:rsidRDefault="0000195D" w:rsidP="0000195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A9A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4B424ED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87A4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69E1" w14:textId="77777777" w:rsidR="0000195D" w:rsidRDefault="0000195D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CBA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D91A" w14:textId="77777777" w:rsidR="0000195D" w:rsidRPr="00E240C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665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7578" w14:textId="77777777" w:rsidR="0000195D" w:rsidRPr="00B754A2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503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0D9081A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63D16145" w14:textId="77777777" w:rsidR="0000195D" w:rsidRDefault="0000195D" w:rsidP="00E7698F">
      <w:pPr>
        <w:pStyle w:val="Heading1"/>
        <w:spacing w:line="360" w:lineRule="auto"/>
      </w:pPr>
      <w:r>
        <w:t>LINIA 504</w:t>
      </w:r>
    </w:p>
    <w:p w14:paraId="728D6FA0" w14:textId="77777777" w:rsidR="0000195D" w:rsidRPr="00A16A49" w:rsidRDefault="0000195D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0195D" w14:paraId="591BADE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4BFB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A39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52E3B5A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247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67D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53F55ED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959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08D6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CAD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7BE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48A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F751DC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5B04902B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00195D" w14:paraId="5BB2B13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EFBA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7B9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7AC286C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A8F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940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3CA3706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8D7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EAD8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276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F7E5AF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6B7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240D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0195D" w14:paraId="5B05639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17B7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C30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1E5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C2E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0290EE5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5D5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B55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8AB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3D5C71A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0D4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2F10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0195D" w14:paraId="0058CC0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451C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384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22DE1EC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FB4E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AF5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65335F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FA9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D6C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CBF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6FC1831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30C6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0726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07DB3A50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472DC8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0961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B558" w14:textId="77777777" w:rsidR="0000195D" w:rsidRDefault="0000195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227EB06F" w14:textId="77777777" w:rsidR="0000195D" w:rsidRDefault="0000195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666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02E3" w14:textId="77777777" w:rsidR="0000195D" w:rsidRDefault="0000195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4C7A258" w14:textId="77777777" w:rsidR="0000195D" w:rsidRDefault="0000195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E8A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2577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204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C3D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42AD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0195D" w14:paraId="242C89D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4194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864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745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B3D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3F3A88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359455C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536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0CD3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F14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85D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1FB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6A55F65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D976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691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A6C5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A05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1F116F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828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5B5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566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649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DC8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0195D" w14:paraId="6306904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6201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C5B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A36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562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2E9E46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E88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BFC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711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53FE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27A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0195D" w14:paraId="6259DDF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E6BD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863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2C7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C3B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29B329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D9A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30E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32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E778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D03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022BB8B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0195D" w14:paraId="661485C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D08E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AC2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3D52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601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C2BEC9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FFB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615A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B14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ED1A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BF0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00195D" w14:paraId="77A1F199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DE0A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E8B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BDF2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B91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89A835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CF4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E08B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FBF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8A9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F53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00195D" w14:paraId="3D2B9C2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7F82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5AB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288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3A1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70B0C7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62EE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D85256B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555B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7BF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BE5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F29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722628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00195D" w14:paraId="0695479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6C33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B20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682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5CE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F0268C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4F5F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7A0D39E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21A5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C18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664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87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187174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00195D" w14:paraId="6D771775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B0FE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D62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030F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4A7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7BF48B6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74D0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53F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DCB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6F03EB82" w14:textId="77777777" w:rsidR="0000195D" w:rsidRDefault="0000195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DFAE" w14:textId="77777777" w:rsidR="0000195D" w:rsidRPr="00D0473F" w:rsidRDefault="0000195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B6A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396098A9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C7D6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189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F78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F49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6EE8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89E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DCA0" w14:textId="77777777" w:rsidR="0000195D" w:rsidRDefault="0000195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4BFFB613" w14:textId="77777777" w:rsidR="0000195D" w:rsidRDefault="0000195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C97A" w14:textId="77777777" w:rsidR="0000195D" w:rsidRDefault="0000195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073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3CF2A9F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5BA5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A80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7FD7DB4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F84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97C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51666FA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3D80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48C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5FC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FCF5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39E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5713BC6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2832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DA3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01F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512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710D23E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38FF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654269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A3B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865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2EB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24A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8F21E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00195D" w14:paraId="4132DCA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C64B" w14:textId="77777777" w:rsidR="0000195D" w:rsidRDefault="0000195D" w:rsidP="0000195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E82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609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1F5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83B96C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933A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03F07C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ABC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A5F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E93E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DAA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03C89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00195D" w14:paraId="57F59621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3141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74D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0B7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A60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0AB6E4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3B3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60E8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797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04F5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D0F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67197DA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00195D" w14:paraId="3957622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4782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FFB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4DEA35B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967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CC5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2716E42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392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B72F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3F0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7E74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079A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0195D" w14:paraId="5B1699F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6FBF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DCB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0E4024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B85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755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173753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1E1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3BE3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6F3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A06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359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0195D" w14:paraId="709074C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E789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32D5" w14:textId="77777777" w:rsidR="0000195D" w:rsidRDefault="0000195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FD2FAD6" w14:textId="77777777" w:rsidR="0000195D" w:rsidRDefault="0000195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94F7" w14:textId="77777777" w:rsidR="0000195D" w:rsidRDefault="0000195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D4E5" w14:textId="77777777" w:rsidR="0000195D" w:rsidRDefault="0000195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A8C3720" w14:textId="77777777" w:rsidR="0000195D" w:rsidRDefault="0000195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899C" w14:textId="77777777" w:rsidR="0000195D" w:rsidRDefault="0000195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0E58" w14:textId="77777777" w:rsidR="0000195D" w:rsidRPr="00D0473F" w:rsidRDefault="0000195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3CA8" w14:textId="77777777" w:rsidR="0000195D" w:rsidRDefault="0000195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C815" w14:textId="77777777" w:rsidR="0000195D" w:rsidRPr="00D0473F" w:rsidRDefault="0000195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994F" w14:textId="77777777" w:rsidR="0000195D" w:rsidRPr="004C4194" w:rsidRDefault="0000195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5A330B5" w14:textId="77777777" w:rsidR="0000195D" w:rsidRDefault="0000195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F59BCA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0A9E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4F0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6F3399B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4F8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020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8B7966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527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D05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428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C8A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A52D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1337D46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357A89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EEF1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994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47B3DB4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8843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5F2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55691A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F96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CBAB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448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B332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770E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6B3185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92BCD2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6FB5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52F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99789E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10E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1BC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C57812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B4C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D03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C85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7CD4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DF4E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36F8AC7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2796F9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61B5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1F1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9F8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C08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ACE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DEEE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0F1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2C98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7605" w14:textId="77777777" w:rsidR="0000195D" w:rsidRPr="00E03C2B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1367D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00195D" w14:paraId="7ECC512D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CB41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41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05F235A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7E3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C3B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0D1B863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C94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CECB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F53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5D6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2BA0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0808DCA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D744033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2088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04E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220D09B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0F6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567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28C0B7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59A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3A3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9EBF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939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D633" w14:textId="77777777" w:rsidR="0000195D" w:rsidRPr="00E4349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8B94908" w14:textId="77777777" w:rsidR="0000195D" w:rsidRPr="00E4349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67337DF6" w14:textId="77777777" w:rsidR="0000195D" w:rsidRPr="00E4349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00195D" w14:paraId="3B277B69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CBB4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96C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4A940B3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2788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4B2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BF6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9AE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096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958E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4533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60F7C7D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17A4B03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473A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8558" w14:textId="77777777" w:rsidR="0000195D" w:rsidRDefault="0000195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5A232B74" w14:textId="77777777" w:rsidR="0000195D" w:rsidRDefault="0000195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DA9C" w14:textId="77777777" w:rsidR="0000195D" w:rsidRPr="00D0473F" w:rsidRDefault="0000195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418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006B9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097D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DDC5" w14:textId="77777777" w:rsidR="0000195D" w:rsidRDefault="0000195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B4D7" w14:textId="77777777" w:rsidR="0000195D" w:rsidRDefault="0000195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99F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3861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1D0C74A" w14:textId="77777777" w:rsidR="0000195D" w:rsidRPr="00D0576C" w:rsidRDefault="0000195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1BB7EB5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5F7F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67D3" w14:textId="77777777" w:rsidR="0000195D" w:rsidRDefault="0000195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6283E30A" w14:textId="77777777" w:rsidR="0000195D" w:rsidRDefault="0000195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EB38" w14:textId="77777777" w:rsidR="0000195D" w:rsidRDefault="0000195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B576" w14:textId="77777777" w:rsidR="0000195D" w:rsidRDefault="0000195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18B3BEC" w14:textId="77777777" w:rsidR="0000195D" w:rsidRDefault="0000195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8E38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F11B" w14:textId="77777777" w:rsidR="0000195D" w:rsidRDefault="0000195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6EE7" w14:textId="77777777" w:rsidR="0000195D" w:rsidRDefault="0000195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627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70A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00195D" w14:paraId="0CFFB864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A1C7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EF5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378592B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1456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D92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1AC2393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6FA4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ACF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3C2B" w14:textId="77777777" w:rsidR="0000195D" w:rsidRDefault="0000195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145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20F9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46AB71E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CD52C38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9A89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5B2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2190AC4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255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622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6D734D5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51F9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22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4662" w14:textId="77777777" w:rsidR="0000195D" w:rsidRDefault="0000195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ECE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2DF4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63EF03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0159B4D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29EC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2AD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1D562C8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1A8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28F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9FD1" w14:textId="77777777" w:rsidR="0000195D" w:rsidRDefault="0000195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055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DFF4" w14:textId="77777777" w:rsidR="0000195D" w:rsidRDefault="0000195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39DB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527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4F1552C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00195D" w14:paraId="1616884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87E0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915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4C48C7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DDF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344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660962F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ED1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DCB4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D29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AAD0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D8DC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1174DF6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6A765B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97DA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8FC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188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154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5E0B4E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3B1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F4BC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DB8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1D4F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4F1E" w14:textId="77777777" w:rsidR="0000195D" w:rsidRPr="00423757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1AED0F90" w14:textId="77777777" w:rsidR="0000195D" w:rsidRPr="00423757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37ABCB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00195D" w14:paraId="1E09070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18A2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D6D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F33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059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4DA0E9F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65F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0436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3DA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AFDA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F2CC" w14:textId="77777777" w:rsidR="0000195D" w:rsidRPr="00F94F88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DB433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01AE7D4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00195D" w14:paraId="19D5C50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6EA8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03D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24481CA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32C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86D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625B72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019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224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DEC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473D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C0AE" w14:textId="77777777" w:rsidR="0000195D" w:rsidRPr="00F94F88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4BBA8AE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7403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621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23A705B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0763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581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BFCAFF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89D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D0E8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242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DE22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A2C1" w14:textId="77777777" w:rsidR="0000195D" w:rsidRPr="004C4194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367AF3D" w14:textId="77777777" w:rsidR="0000195D" w:rsidRPr="00D0576C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814E1B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A926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E4B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B02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8AD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069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A4A64B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63075BA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C533FC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0C36F2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9A57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CDA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5589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48C1" w14:textId="77777777" w:rsidR="0000195D" w:rsidRPr="006E4685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DD6820A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F064" w14:textId="77777777" w:rsidR="0000195D" w:rsidRDefault="0000195D" w:rsidP="0000195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194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705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9DD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0E39B60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95C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F67342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D13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764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73F1" w14:textId="77777777" w:rsidR="0000195D" w:rsidRPr="00D0473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A3B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9479C76" w14:textId="77777777" w:rsidR="0000195D" w:rsidRDefault="0000195D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D60854C" w14:textId="77777777" w:rsidR="0000195D" w:rsidRDefault="0000195D" w:rsidP="00547665">
      <w:pPr>
        <w:pStyle w:val="Heading1"/>
        <w:spacing w:line="360" w:lineRule="auto"/>
      </w:pPr>
      <w:r>
        <w:lastRenderedPageBreak/>
        <w:t>LINIA 505</w:t>
      </w:r>
    </w:p>
    <w:p w14:paraId="7AE6A1DB" w14:textId="77777777" w:rsidR="0000195D" w:rsidRPr="009479E0" w:rsidRDefault="0000195D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0195D" w14:paraId="1C2B86E7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3907" w14:textId="77777777" w:rsidR="0000195D" w:rsidRDefault="0000195D" w:rsidP="0000195D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C61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46A2" w14:textId="77777777" w:rsidR="0000195D" w:rsidRPr="00277A5C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8C5F" w14:textId="77777777" w:rsidR="0000195D" w:rsidRDefault="0000195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D1F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0C7703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E2996C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EFC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F0C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82D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E9B702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4CE31EDD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B2FFE47" w14:textId="77777777" w:rsidR="0000195D" w:rsidRDefault="0000195D" w:rsidP="00F04622">
      <w:pPr>
        <w:pStyle w:val="Heading1"/>
        <w:spacing w:line="360" w:lineRule="auto"/>
      </w:pPr>
      <w:r>
        <w:t>LINIA 600</w:t>
      </w:r>
    </w:p>
    <w:p w14:paraId="5B3AC820" w14:textId="77777777" w:rsidR="0000195D" w:rsidRDefault="0000195D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0195D" w14:paraId="2EBE4AF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67C3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928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23926A0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8DF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2241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AD71C89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969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5BE7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6B1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E1DE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0A8A" w14:textId="77777777" w:rsidR="0000195D" w:rsidRPr="009E2C90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4E1CB52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CE39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564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40136EA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EC5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AB5B" w14:textId="77777777" w:rsidR="0000195D" w:rsidRDefault="0000195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0486B587" w14:textId="77777777" w:rsidR="0000195D" w:rsidRDefault="0000195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AC1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18EF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865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27DF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6A4F" w14:textId="77777777" w:rsidR="0000195D" w:rsidRPr="005D499E" w:rsidRDefault="0000195D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840196F" w14:textId="77777777" w:rsidR="0000195D" w:rsidRPr="009E2C90" w:rsidRDefault="0000195D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D02491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8BEE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F43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691FAC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D94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7B59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4AFE277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E6F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75C3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802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0DA3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0107" w14:textId="77777777" w:rsidR="0000195D" w:rsidRPr="00DD03D3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0195D" w14:paraId="2BF56080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4E72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3E8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EBE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AFC1" w14:textId="77777777" w:rsidR="0000195D" w:rsidRDefault="0000195D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2B9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488F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489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0DB2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1FA8" w14:textId="77777777" w:rsidR="0000195D" w:rsidRPr="00DD03D3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0195D" w14:paraId="2B132EAA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DAA0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1AF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0E81824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481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8275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F959D14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B46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865F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B1C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A271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94A8" w14:textId="77777777" w:rsidR="0000195D" w:rsidRPr="005D499E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C52AF13" w14:textId="77777777" w:rsidR="0000195D" w:rsidRPr="009E2C90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1469CA0F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0388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2EB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7D389D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932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8EB7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81E0861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3B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2AD7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3A5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28D0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A947" w14:textId="77777777" w:rsidR="0000195D" w:rsidRPr="005D20EA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0195D" w14:paraId="31217DB2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5CF2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82E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227EEE8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8E6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11C9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370A47BA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802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A930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74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FE18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B364" w14:textId="77777777" w:rsidR="0000195D" w:rsidRPr="005D499E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682C08C" w14:textId="77777777" w:rsidR="0000195D" w:rsidRPr="009E2C90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43BA2B82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F066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77F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0705CD0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334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AA3A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2A12EB7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EC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42E0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82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CE37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F16B" w14:textId="77777777" w:rsidR="0000195D" w:rsidRPr="005D499E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B735CC0" w14:textId="77777777" w:rsidR="0000195D" w:rsidRPr="009E2C90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0CCD1B98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FA82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36B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0E964DD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397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A12E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53104896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8B6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608F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10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0A04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1C43" w14:textId="77777777" w:rsidR="0000195D" w:rsidRPr="005D499E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D2703E3" w14:textId="77777777" w:rsidR="0000195D" w:rsidRPr="009E2C90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594837AA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6113" w14:textId="77777777" w:rsidR="0000195D" w:rsidRDefault="0000195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DAF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7EFDE18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7B5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9225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71A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EAB1" w14:textId="77777777" w:rsidR="0000195D" w:rsidRPr="002F6CE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50E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AE7F" w14:textId="77777777" w:rsidR="0000195D" w:rsidRPr="00C1413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0C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00195D" w14:paraId="71AED1A8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6B38" w14:textId="77777777" w:rsidR="0000195D" w:rsidRDefault="0000195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23DB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5A3E3A3C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FA0C" w14:textId="77777777" w:rsidR="0000195D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6790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EAE9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C031" w14:textId="77777777" w:rsidR="0000195D" w:rsidRPr="002F6CED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DF94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316A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AAFD" w14:textId="77777777" w:rsidR="0000195D" w:rsidRDefault="0000195D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5F4192EF" w14:textId="77777777" w:rsidR="0000195D" w:rsidRDefault="0000195D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00195D" w14:paraId="2E38825B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1D61" w14:textId="77777777" w:rsidR="0000195D" w:rsidRDefault="0000195D" w:rsidP="001264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FC1C" w14:textId="77777777" w:rsidR="0000195D" w:rsidRDefault="0000195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6839B142" w14:textId="77777777" w:rsidR="0000195D" w:rsidRDefault="0000195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312F" w14:textId="77777777" w:rsidR="0000195D" w:rsidRDefault="0000195D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8362" w14:textId="77777777" w:rsidR="0000195D" w:rsidRDefault="0000195D" w:rsidP="001264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Bârnova - Ciurea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1FFE" w14:textId="77777777" w:rsidR="0000195D" w:rsidRDefault="0000195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217F" w14:textId="77777777" w:rsidR="0000195D" w:rsidRPr="002F6CED" w:rsidRDefault="0000195D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F742" w14:textId="77777777" w:rsidR="0000195D" w:rsidRDefault="0000195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08D54498" w14:textId="77777777" w:rsidR="0000195D" w:rsidRDefault="0000195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35BC" w14:textId="77777777" w:rsidR="0000195D" w:rsidRPr="00C14131" w:rsidRDefault="0000195D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682E" w14:textId="77777777" w:rsidR="0000195D" w:rsidRDefault="0000195D" w:rsidP="001264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00195D" w14:paraId="656A2D36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A823" w14:textId="77777777" w:rsidR="0000195D" w:rsidRDefault="0000195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20B4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7900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C625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4F76EC8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B383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0630A606" w14:textId="77777777" w:rsidR="0000195D" w:rsidRDefault="0000195D" w:rsidP="0000195D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135DEA5B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4F4650D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5BD7" w14:textId="77777777" w:rsidR="0000195D" w:rsidRPr="002F6CED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492E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5024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342C" w14:textId="77777777" w:rsidR="0000195D" w:rsidRDefault="0000195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657931BC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576B" w14:textId="77777777" w:rsidR="0000195D" w:rsidRDefault="0000195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85CE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F2D3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4AF7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7BCB60D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1DA10623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3878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041F92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623C04EB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A641" w14:textId="77777777" w:rsidR="0000195D" w:rsidRPr="002F6CED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E142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6C0F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2F14" w14:textId="77777777" w:rsidR="0000195D" w:rsidRDefault="0000195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2D1CB83" w14:textId="77777777" w:rsidR="0000195D" w:rsidRDefault="0000195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00195D" w14:paraId="60D0E05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EEA2" w14:textId="77777777" w:rsidR="0000195D" w:rsidRDefault="0000195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A7ED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F84D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8D93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A33ED96" w14:textId="77777777" w:rsidR="0000195D" w:rsidRDefault="0000195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5B46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E7066B7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75F6" w14:textId="77777777" w:rsidR="0000195D" w:rsidRPr="002F6CED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4565" w14:textId="77777777" w:rsidR="0000195D" w:rsidRDefault="0000195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042A" w14:textId="77777777" w:rsidR="0000195D" w:rsidRPr="00C14131" w:rsidRDefault="0000195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9C3F" w14:textId="77777777" w:rsidR="0000195D" w:rsidRDefault="0000195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483A95E9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7CB049BF" w14:textId="77777777" w:rsidR="0000195D" w:rsidRDefault="0000195D" w:rsidP="003C645F">
      <w:pPr>
        <w:pStyle w:val="Heading1"/>
        <w:spacing w:line="360" w:lineRule="auto"/>
      </w:pPr>
      <w:r>
        <w:t>LINIA 602</w:t>
      </w:r>
    </w:p>
    <w:p w14:paraId="120A2AA9" w14:textId="77777777" w:rsidR="0000195D" w:rsidRDefault="0000195D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0195D" w14:paraId="36D8A7FD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5C0E" w14:textId="77777777" w:rsidR="0000195D" w:rsidRDefault="0000195D" w:rsidP="0000195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439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4904AF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13D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E43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748F178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7D91" w14:textId="77777777" w:rsidR="0000195D" w:rsidRPr="00406474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E517" w14:textId="77777777" w:rsidR="0000195D" w:rsidRPr="00DA41E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6CC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3B5352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2D2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01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6CECE9A" w14:textId="77777777" w:rsidR="0000195D" w:rsidRPr="0007619C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3B8FFC1C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57AC" w14:textId="77777777" w:rsidR="0000195D" w:rsidRDefault="0000195D" w:rsidP="0000195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354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470DB4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E6E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DBC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A6BFD9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A96E" w14:textId="77777777" w:rsidR="0000195D" w:rsidRPr="00406474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8DD7" w14:textId="77777777" w:rsidR="0000195D" w:rsidRPr="00DA41E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69B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AC2629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CFB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599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822011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DC79F95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750A65F" w14:textId="77777777" w:rsidR="0000195D" w:rsidRDefault="0000195D" w:rsidP="004F6534">
      <w:pPr>
        <w:pStyle w:val="Heading1"/>
        <w:spacing w:line="360" w:lineRule="auto"/>
      </w:pPr>
      <w:r>
        <w:t>LINIA 700</w:t>
      </w:r>
    </w:p>
    <w:p w14:paraId="4C0B80C0" w14:textId="77777777" w:rsidR="0000195D" w:rsidRDefault="0000195D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0195D" w14:paraId="4133D5C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115A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8E1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3E3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4B0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2B01D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6F9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30A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067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5CA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10F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FFF3E6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2642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BDC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EC7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45C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F609B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4ED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E2D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AC7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309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1FD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E7DD82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869B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CC3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2C2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780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64B18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D52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9FB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528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C21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876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05904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00195D" w14:paraId="32899B1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2584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E829" w14:textId="77777777" w:rsidR="0000195D" w:rsidRDefault="0000195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3102" w14:textId="77777777" w:rsidR="0000195D" w:rsidRDefault="0000195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D178" w14:textId="77777777" w:rsidR="0000195D" w:rsidRDefault="0000195D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EE31" w14:textId="77777777" w:rsidR="0000195D" w:rsidRPr="00E4222D" w:rsidRDefault="0000195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192A28C" w14:textId="77777777" w:rsidR="0000195D" w:rsidRPr="00E4222D" w:rsidRDefault="0000195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172990B" w14:textId="77777777" w:rsidR="0000195D" w:rsidRPr="00E4222D" w:rsidRDefault="0000195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4662013" w14:textId="77777777" w:rsidR="0000195D" w:rsidRDefault="0000195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5404" w14:textId="77777777" w:rsidR="0000195D" w:rsidRDefault="0000195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F27F" w14:textId="77777777" w:rsidR="0000195D" w:rsidRDefault="0000195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D232" w14:textId="77777777" w:rsidR="0000195D" w:rsidRDefault="0000195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9CC3" w14:textId="77777777" w:rsidR="0000195D" w:rsidRDefault="0000195D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D97DBF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8850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3F6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14B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607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16F1F8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7DF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01891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87C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AA1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3B8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779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4DB5CF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1D41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FDC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EFB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289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1596FF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F58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7BE2EB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EC0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E3A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30B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10F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86DF1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BCF5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F08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1A4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F37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A3084E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657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6A0A741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07C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1A3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56F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46C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7566D0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4307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159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4EF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74E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849A2D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20C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6AF96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35EF14C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C64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686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E5D1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DFC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B1DF8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2F17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550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E46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F40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C028C0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BA5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2B16430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1015DF2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8CF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BE5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DF7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838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21915A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7002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EF7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9F7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454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C8D21C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308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855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E31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178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AF1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2A85AF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5B31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25E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736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B6A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790C66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B9D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579EEF3B" w14:textId="77777777" w:rsidR="0000195D" w:rsidRPr="00B401EA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A12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F15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55B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1F0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7B8AA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50A8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387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00B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73F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C7B40C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991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4409FB8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B95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3BF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47E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5D0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AB9DB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DC4A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F59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CBF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C2D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1FA168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3F3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F69ED3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199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A20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B1A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20D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0195D" w14:paraId="3FE63B2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5A6D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BCE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967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632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D553FD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DF1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70405F6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A0C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E2F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988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91B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0195D" w14:paraId="7541A81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E057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6B0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F9E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F18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CFF71C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BF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7A16F38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5D88D2D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4B7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C10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67F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2AB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C1786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4CA0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810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8AF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FFB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631D3BB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F87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225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17E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38E716F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1E8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0E1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1B36310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AAB9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6AC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199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037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1C50898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DAB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235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061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  <w:p w14:paraId="4D8F7F3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5F4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833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19C380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391A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5B5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B14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019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0569358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776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30B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BFF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23924F0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93A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7A0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590A7E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763F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59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04B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870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37825FD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0FA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1FA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4D6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DB9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A0E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3E777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2AF1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FF0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1A5C47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4E9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E4E5" w14:textId="77777777" w:rsidR="0000195D" w:rsidRDefault="0000195D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E650552" w14:textId="77777777" w:rsidR="0000195D" w:rsidRDefault="0000195D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1CC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50E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118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215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0B3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70445B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BB8E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0C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E601D9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A6E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3BA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3ACC37F" w14:textId="77777777" w:rsidR="0000195D" w:rsidRPr="008A1A04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B7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42B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530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D50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9B8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5D2D308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760A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043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5BA4C71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82A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8E4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7481D71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681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395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53B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7BE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152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00195D" w14:paraId="7A7C79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00E4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EDB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266F4D5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E39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0CE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27727C6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E1F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BDA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A20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2DB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24BD" w14:textId="77777777" w:rsidR="0000195D" w:rsidRPr="00C20CA5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8B03209" w14:textId="77777777" w:rsidR="0000195D" w:rsidRPr="00EB107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6EA0A4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DC7B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06F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18F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3AB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415236A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6D8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5EB65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5A2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AAF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A65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2A1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43DAA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289BB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00195D" w14:paraId="2E6FA9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2C7D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9F3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4EBABDF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A7A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C17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A836ED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7F40C12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60E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F5C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A86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851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231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292FEBA4" w14:textId="77777777" w:rsidR="0000195D" w:rsidRPr="00C401D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00195D" w14:paraId="23A3AAC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B312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770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32C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865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35C277D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07CA66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908D72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825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A1BE9E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C92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207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BD3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B92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184ED73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00195D" w14:paraId="22671B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84E9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B8B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DE5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2FF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868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BFE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E8B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072AE43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DD4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DBF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76DF68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999A83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71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BF4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420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50422A4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DB8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CBBF18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E0C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9A0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911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9A7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7ACF0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B42934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935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75298C2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919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8840" w14:textId="77777777" w:rsidR="0000195D" w:rsidRDefault="0000195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24F9BC8B" w14:textId="77777777" w:rsidR="0000195D" w:rsidRDefault="0000195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EA4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629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13C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43E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3FF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73F46A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98B998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B2E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ABC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BE8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2D1CBED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86C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8B1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CDA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6707EA9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A78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9A44" w14:textId="77777777" w:rsidR="0000195D" w:rsidRPr="00C20CA5" w:rsidRDefault="0000195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68413B1" w14:textId="77777777" w:rsidR="0000195D" w:rsidRPr="00EB107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79626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453B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911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1DF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829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E35AA3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2E3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E6F39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81D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898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A0C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32D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9884C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2AD0B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00195D" w14:paraId="5501D3B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2FBC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E2D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232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3DA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B9FEE4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FA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94736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7C6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24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F06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FCD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006C478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00195D" w14:paraId="026212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4DF3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330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6B0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D83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DA391C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B36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1977496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0B5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424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559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282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3DE65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B960D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31C58A9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00195D" w14:paraId="471291D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3977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2EC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2B28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6D2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6C95AC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285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589443E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0A5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AD1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F9C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B1F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3D26F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0BD4D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15F0845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0195D" w14:paraId="672301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C053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FF5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F95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2ED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66E77C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AAF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9CD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FA5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BC7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222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718099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357E8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2F4437F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0195D" w14:paraId="2D5EA64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FE86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2DD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CF8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2A0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D61482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D27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FD7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6B8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490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89F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BB42B8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F5FA3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2C8CB73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0195D" w14:paraId="7AED6A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F890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63D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D31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3A9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4DF3D5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36B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5308D7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DF1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793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9A4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B1C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DDA4D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0946C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00195D" w14:paraId="7D3A99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30BE" w14:textId="77777777" w:rsidR="0000195D" w:rsidRDefault="0000195D" w:rsidP="0000195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A7E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988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D84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A68951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065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3A6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473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472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7CF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37CDA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CD8337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4C18B0C3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0964FAA" w14:textId="77777777" w:rsidR="0000195D" w:rsidRDefault="0000195D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17B034D" w14:textId="77777777" w:rsidR="0000195D" w:rsidRDefault="0000195D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00195D" w14:paraId="5F2D1C77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72F1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7CC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1BAA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3C5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883ECD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D64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525A03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F80D3B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17D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314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3888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7FE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5C0AE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1BF48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E817F8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905D0E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00195D" w14:paraId="2A72A29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F18C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6C6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EF35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8FD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1E3A8F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CE7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65F8B8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A79302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490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5B3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35FC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E41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7DC3C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DCDAF4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06CABAF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00195D" w14:paraId="075464DE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678D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3BA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67554EA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6152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6726" w14:textId="77777777" w:rsidR="0000195D" w:rsidRDefault="0000195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CD3E6E8" w14:textId="77777777" w:rsidR="0000195D" w:rsidRDefault="0000195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44C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286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2A3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62EC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9568" w14:textId="77777777" w:rsidR="0000195D" w:rsidRPr="006A2576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D9F8DED" w14:textId="77777777" w:rsidR="0000195D" w:rsidRPr="006A2576" w:rsidRDefault="0000195D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2D14858E" w14:textId="77777777" w:rsidR="0000195D" w:rsidRDefault="0000195D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32D969F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48AD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FF3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B1AEB0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4EF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81B8" w14:textId="77777777" w:rsidR="0000195D" w:rsidRDefault="0000195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52D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408C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F0D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06A5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D2C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6C0D382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4016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628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3596F3B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8EE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D7D6" w14:textId="77777777" w:rsidR="0000195D" w:rsidRDefault="0000195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205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276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E31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F428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587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433A17F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34D6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D07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1ECD740" w14:textId="77777777" w:rsidR="0000195D" w:rsidRDefault="0000195D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80B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33A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A68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513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0E6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AD08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4F0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54DB5E4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D59F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FBA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321BBC5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0F7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914F" w14:textId="77777777" w:rsidR="0000195D" w:rsidRPr="001904F7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582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521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181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50C5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7FB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00195D" w14:paraId="0BBCB2E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F9B1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F4D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64CB813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31A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DED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4AA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D35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89C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505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15C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1CD1697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2D2D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F39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1CAB8BF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980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7807" w14:textId="77777777" w:rsidR="0000195D" w:rsidRPr="00DA3842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72B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DB7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9AE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63E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AD2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A302854" w14:textId="77777777" w:rsidR="0000195D" w:rsidRDefault="0000195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487E7B8" w14:textId="77777777" w:rsidR="0000195D" w:rsidRDefault="0000195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120791DC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E799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A05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9A7EA1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B01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76C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F6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30A2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773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53F2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322D" w14:textId="77777777" w:rsidR="0000195D" w:rsidRPr="00175A2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5D0152A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7086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A91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3E5373C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86E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68C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DB4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3BF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690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7779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3F8F" w14:textId="77777777" w:rsidR="0000195D" w:rsidRPr="00175A2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26415EF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9455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352E" w14:textId="77777777" w:rsidR="0000195D" w:rsidRDefault="0000195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F750" w14:textId="77777777" w:rsidR="0000195D" w:rsidRDefault="0000195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641E" w14:textId="77777777" w:rsidR="0000195D" w:rsidRDefault="0000195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D4CCB9C" w14:textId="77777777" w:rsidR="0000195D" w:rsidRDefault="0000195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EB1F" w14:textId="77777777" w:rsidR="0000195D" w:rsidRDefault="0000195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DE80118" w14:textId="77777777" w:rsidR="0000195D" w:rsidRDefault="0000195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C0E0" w14:textId="77777777" w:rsidR="0000195D" w:rsidRDefault="0000195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0BF8" w14:textId="77777777" w:rsidR="0000195D" w:rsidRDefault="0000195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0494" w14:textId="77777777" w:rsidR="0000195D" w:rsidRPr="001304AF" w:rsidRDefault="0000195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99A7" w14:textId="77777777" w:rsidR="0000195D" w:rsidRDefault="0000195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99671F" w14:textId="77777777" w:rsidR="0000195D" w:rsidRDefault="0000195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15E6BB" w14:textId="77777777" w:rsidR="0000195D" w:rsidRPr="00175A24" w:rsidRDefault="0000195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00195D" w14:paraId="631CD045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F036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04F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085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044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8083DD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020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90E89E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21F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583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6BD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9E2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6DF47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4953B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0195D" w14:paraId="062FC9D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C387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F16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C534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373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65A960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118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ABEA44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3CC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414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3A9A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CD3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5A4AF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FB92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00195D" w14:paraId="51B4C97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E276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C80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4B1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CB6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400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3D6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815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74200BB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851E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849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7257407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3180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CFB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99AA5F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4363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DF1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630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C09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422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DD4F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054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0195D" w14:paraId="0C09509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4D10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1B4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6308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2DD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D29FF7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D75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1906E20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BE1A" w14:textId="77777777" w:rsidR="0000195D" w:rsidRPr="00CA3079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B9D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86FA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0EF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CB0EF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00195D" w14:paraId="2F4B386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F2FE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EC5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CA1A46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1B55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39A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C3FE190" w14:textId="77777777" w:rsidR="0000195D" w:rsidRPr="00180EA2" w:rsidRDefault="0000195D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0AA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C0F8" w14:textId="77777777" w:rsidR="0000195D" w:rsidRPr="00CA3079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B4F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935D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1C8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57DE7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4FDFFC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00195D" w14:paraId="37D795A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EA6E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6E3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9EA0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42F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2737AE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0DB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EDC1" w14:textId="77777777" w:rsidR="0000195D" w:rsidRPr="00CA3079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F6A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0B2767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EC32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32E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BC923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24235D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17C46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0195D" w14:paraId="6E2EDBA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7AC9" w14:textId="77777777" w:rsidR="0000195D" w:rsidRDefault="0000195D" w:rsidP="0000195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526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FE8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869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52D368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A85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8F30C0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F2087C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FD4C" w14:textId="77777777" w:rsidR="0000195D" w:rsidRPr="00CA3079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121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FEA1" w14:textId="77777777" w:rsidR="0000195D" w:rsidRPr="001304A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21E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DB9CB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917233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57AEF661" w14:textId="77777777" w:rsidR="0000195D" w:rsidRPr="00B71446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6AE6008" w14:textId="77777777" w:rsidR="0000195D" w:rsidRDefault="0000195D">
      <w:pPr>
        <w:tabs>
          <w:tab w:val="left" w:pos="6382"/>
        </w:tabs>
        <w:rPr>
          <w:sz w:val="20"/>
        </w:rPr>
      </w:pPr>
    </w:p>
    <w:p w14:paraId="63978766" w14:textId="77777777" w:rsidR="0000195D" w:rsidRDefault="0000195D" w:rsidP="00B52218">
      <w:pPr>
        <w:pStyle w:val="Heading1"/>
        <w:spacing w:line="360" w:lineRule="auto"/>
      </w:pPr>
      <w:r>
        <w:lastRenderedPageBreak/>
        <w:t>LINIA 704</w:t>
      </w:r>
    </w:p>
    <w:p w14:paraId="47323550" w14:textId="77777777" w:rsidR="0000195D" w:rsidRDefault="0000195D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0195D" w14:paraId="782FCED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0F0F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99D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44450D2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3330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7DB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5202E2E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7B9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B76E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C88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4D9BE85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56DB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014D" w14:textId="77777777" w:rsidR="0000195D" w:rsidRPr="001467E0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289B6A0" w14:textId="77777777" w:rsidR="0000195D" w:rsidRPr="00C00026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0663EB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3F0F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FB1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76A0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A6E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5583B58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8D86AF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4F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77BE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6C8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0282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070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633652E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ABEC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493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6E18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6CC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63AA006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BDD620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89B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511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682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76DC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B5E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44F615D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6F04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B30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3E29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4ED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11822EF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A50349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AD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EC21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846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7EA5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27A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309889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B0FA0E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A4D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411F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1AC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4114257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CED5D4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747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9148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5CD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43E1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C2D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CF39C3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CAF42E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804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0C74B98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3D2C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B0D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26BF7C6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5F5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7F18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AA8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55383C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5E89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982A" w14:textId="77777777" w:rsidR="0000195D" w:rsidRPr="001467E0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95780C3" w14:textId="77777777" w:rsidR="0000195D" w:rsidRPr="008D7F2C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98F42E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BBFE75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B5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01CCD2C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E89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B9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727B25D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294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B08F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2C1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A63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F5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0195D" w14:paraId="5C65777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06E30D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2D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82E0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B6F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5494420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E83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8D99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1DF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8E06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76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AA4022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E275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79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D28E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6E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C2981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428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E2AC41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06D8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477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6BA8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C8F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19DF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00195D" w14:paraId="6DE5ABA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02B0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F65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A691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EF6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5A401D7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DF9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14F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5C2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647C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C4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A16D2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00195D" w14:paraId="172FC99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7692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826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6836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9B5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E61032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42B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E2516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980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41A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4A5C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94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18F30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00195D" w14:paraId="1C88D2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068A" w14:textId="77777777" w:rsidR="0000195D" w:rsidRDefault="0000195D" w:rsidP="0000195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92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606E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32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CD1D15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491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455725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2091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0D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C0E0" w14:textId="77777777" w:rsidR="0000195D" w:rsidRPr="00E4080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255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B478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48039BEF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3CA71050" w14:textId="77777777" w:rsidR="0000195D" w:rsidRDefault="0000195D" w:rsidP="00D06EF4">
      <w:pPr>
        <w:pStyle w:val="Heading1"/>
        <w:spacing w:line="360" w:lineRule="auto"/>
      </w:pPr>
      <w:r>
        <w:t>LINIA 705</w:t>
      </w:r>
    </w:p>
    <w:p w14:paraId="7029A866" w14:textId="77777777" w:rsidR="0000195D" w:rsidRDefault="0000195D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0195D" w14:paraId="252BF532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3B02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693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37C2F9E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2973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F76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6C63B6A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2FA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181D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0E9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983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FB2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2CCF5502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3EB5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5A6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193DFC0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C97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1500" w14:textId="77777777" w:rsidR="0000195D" w:rsidRDefault="0000195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4EA55AC5" w14:textId="77777777" w:rsidR="0000195D" w:rsidRDefault="0000195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132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B17B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830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074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B62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311AE23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E8D9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8C6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F38D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364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19F9E5C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2F14A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D61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98D5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D58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A38F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7BC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7209E8C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AFD9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FD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70DA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39C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290483C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E50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DA009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6F9B3A4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3118217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CFEF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BC2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AE3D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343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BC554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00195D" w14:paraId="7B4088C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3035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48C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E1E0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1C7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39384BF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CA3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CCD7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2FA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8B9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CD5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E765F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00195D" w14:paraId="4F8B19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38E4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688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448009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C8BA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8CD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244BFFE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55C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4A25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56A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AC50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77F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66B0392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AEDE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3A4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167AFE5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664A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E31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4E50209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7F7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2264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43A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11A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A9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0EB942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AABF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14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500AD49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05F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D1E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26D4859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3F8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0F4E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FC3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1AB3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2DA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6B0E0D4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2BA3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FDE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318C8F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ECF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B43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27BB99B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0B7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3D86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3C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3B3A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216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00195D" w14:paraId="2A80463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85F0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13F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4A35D08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ABE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779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793EBE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771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EE0A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E3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047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FB2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50F1482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4CAF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83B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06D7729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62E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B25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2FF41C0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23E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86EC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BBD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F21D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EF31" w14:textId="77777777" w:rsidR="0000195D" w:rsidRPr="00D84B80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9230E87" w14:textId="77777777" w:rsidR="0000195D" w:rsidRPr="00577556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E3625A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DF5B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8D4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F514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D0E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112C7F6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31FDA8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0D3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C16D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6E6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5BC7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A14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C7E4745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E049" w14:textId="77777777" w:rsidR="0000195D" w:rsidRDefault="0000195D" w:rsidP="0000195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5D5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853B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E0A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1910632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24B94AE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4BE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7997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0DA91EF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2C15DB7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5D9197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4FED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0A9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43DB" w14:textId="77777777" w:rsidR="0000195D" w:rsidRPr="006A1A9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E0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316F0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13812472" w14:textId="77777777" w:rsidR="0000195D" w:rsidRPr="00454E32" w:rsidRDefault="0000195D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00C13144" w14:textId="77777777" w:rsidR="0000195D" w:rsidRDefault="0000195D" w:rsidP="00BD6EB6">
      <w:pPr>
        <w:pStyle w:val="Heading1"/>
        <w:spacing w:line="360" w:lineRule="auto"/>
      </w:pPr>
      <w:r>
        <w:t>LINIA 706 A</w:t>
      </w:r>
    </w:p>
    <w:p w14:paraId="0E8BA066" w14:textId="77777777" w:rsidR="0000195D" w:rsidRDefault="0000195D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0195D" w14:paraId="26AEC37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205B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03F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B03B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82D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6D9C0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EB3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DFA6" w14:textId="77777777" w:rsidR="0000195D" w:rsidRPr="000B62B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930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8ECA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E96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F07784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AF67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C4B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0A42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550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B05B93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84B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B345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7A30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82F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1D91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035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EAEFC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FCD1C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00195D" w14:paraId="03CB712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5194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522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EB78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43D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7457D5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E08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839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F43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4462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472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2898E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7EFD6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00195D" w14:paraId="4B81337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4CEC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CC7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6C5C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E6A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3C372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142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F3F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D2E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B9C5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951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150A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38938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00195D" w14:paraId="0619198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E1ED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137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C7CA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864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690EE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9B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837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62B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BA96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E2B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1422C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864BD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00195D" w14:paraId="6EA0DD92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2B62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123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8F23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E11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926419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FBD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02FF89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048B2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1FF2F66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3A89" w14:textId="77777777" w:rsidR="0000195D" w:rsidRPr="000B62B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7C4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6A58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79A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16B52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2310BD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00195D" w14:paraId="37EF68E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2466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285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19F5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78E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8B16E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0D1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3F2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D6A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4E1B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5DA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9D264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D1BA9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00195D" w14:paraId="217174C3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351D" w14:textId="77777777" w:rsidR="0000195D" w:rsidRDefault="0000195D" w:rsidP="0000195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99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19B9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8D9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04FF3B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56E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6C64C4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0685B3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1E81162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93B3AE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388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B55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8EB7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E09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E0E01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01A70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18991FC1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23521D52" w14:textId="77777777" w:rsidR="0000195D" w:rsidRDefault="0000195D" w:rsidP="0094622D">
      <w:pPr>
        <w:pStyle w:val="Heading1"/>
        <w:spacing w:line="360" w:lineRule="auto"/>
      </w:pPr>
      <w:r>
        <w:lastRenderedPageBreak/>
        <w:t>LINIA 706 B</w:t>
      </w:r>
    </w:p>
    <w:p w14:paraId="203B9926" w14:textId="77777777" w:rsidR="0000195D" w:rsidRDefault="0000195D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00195D" w14:paraId="71BD3249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0FC9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68B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EE07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4934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5F30E62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8BC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6AF659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CA3E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8BA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8647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132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BE9C1D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0195D" w14:paraId="3602609E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FFAD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4BB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8A58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1ACD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674F33B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E03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CDDB09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FCD62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55933E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A281C6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650D7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358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50D5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D36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B819A1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0195D" w14:paraId="3E94F04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60A6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6C3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3E64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55F3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1191A06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54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9FC3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C6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DF3C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B5E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65891D31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DF6D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556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281D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C19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2F4BA2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77E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25B2C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8E27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213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4964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4D1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764EA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00195D" w14:paraId="0BB0613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C0D2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1C8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DBAF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A497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AB4EA6F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52E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4D8D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F2F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BD6D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C91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AB0CCE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00195D" w14:paraId="2772E589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BC39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9B7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00DE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4B85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EF1055B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5E4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C5E8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1A8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0D80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AF4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503377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00195D" w14:paraId="6B38A1FD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796E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67C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DA3F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7442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B56EBDC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0F5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743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51B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CCFA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5C54" w14:textId="77777777" w:rsidR="0000195D" w:rsidRPr="00484EAF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1A0D440" w14:textId="77777777" w:rsidR="0000195D" w:rsidRPr="00484EAF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1FB92B9" w14:textId="77777777" w:rsidR="0000195D" w:rsidRPr="00484EAF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0195D" w14:paraId="393C59CC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5E7E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041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5A4C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BFB7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6E5D2D5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F8E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70BA0F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2CF3946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EB59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6F5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B39E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A6E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193414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00195D" w14:paraId="1FDB9584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BDA6" w14:textId="77777777" w:rsidR="0000195D" w:rsidRDefault="0000195D" w:rsidP="0000195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81A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3F7B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0F6D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FAB95DA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8A1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492D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45B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A625" w14:textId="77777777" w:rsidR="0000195D" w:rsidRPr="00147184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AE6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622CB3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46039ED4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34AED4F9" w14:textId="77777777" w:rsidR="0000195D" w:rsidRDefault="0000195D" w:rsidP="00155979">
      <w:pPr>
        <w:pStyle w:val="Heading1"/>
        <w:spacing w:line="360" w:lineRule="auto"/>
      </w:pPr>
      <w:r>
        <w:t>LINIA 706 E</w:t>
      </w:r>
    </w:p>
    <w:p w14:paraId="322D25AE" w14:textId="77777777" w:rsidR="0000195D" w:rsidRDefault="0000195D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6079F1D3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5A28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711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7BC4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EF4F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CE79320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FBE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2E3BF7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635C77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083235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092C874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C4F992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0A2A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D2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E839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C9F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357F5B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0195D" w14:paraId="3B786933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1A06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210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38D9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9E9E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6E3FFAC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2F0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9BDF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97A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7D45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AD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06A11F2D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A17F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420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E069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075E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9877836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B25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9698A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92E9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CB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41E4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AC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3A39BE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00195D" w14:paraId="47BE481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B98B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EC2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5CBB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385E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1A93E1A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17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41F3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F0C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D28A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E6A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B996B8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00195D" w14:paraId="2D770B54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BF77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2BC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01DA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E78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B261B80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DCF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8C93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E0F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E782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366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BE3CE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00195D" w14:paraId="79DAC7CD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59C6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ECF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09CF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45FB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584962F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67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F4E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CA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C657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AFE0" w14:textId="77777777" w:rsidR="0000195D" w:rsidRPr="001A5376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5B90E05" w14:textId="77777777" w:rsidR="0000195D" w:rsidRPr="001A5376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75BDA83" w14:textId="77777777" w:rsidR="0000195D" w:rsidRPr="001A5376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0195D" w14:paraId="749D95CA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F91C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87E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95DD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1D2C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623EB5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3D1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BFA4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260A1FC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6D70D4A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C9AE49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7D4000C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B6A5AD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927E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C1F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100C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598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A7A65B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00195D" w14:paraId="3303C55E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64EF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1D1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9CED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F1F5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C30373F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2D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6C26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995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6689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7DF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3446C8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00195D" w14:paraId="54A157C2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7094" w14:textId="77777777" w:rsidR="0000195D" w:rsidRDefault="0000195D" w:rsidP="0000195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B7E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79AA067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CC24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2A84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0D75CE97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390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3733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9D5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9ED2" w14:textId="77777777" w:rsidR="0000195D" w:rsidRPr="00ED347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A91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6D0D5A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4CB0A37D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00F03BED" w14:textId="77777777" w:rsidR="0000195D" w:rsidRDefault="0000195D" w:rsidP="00D762FB">
      <w:pPr>
        <w:pStyle w:val="Heading1"/>
        <w:spacing w:line="360" w:lineRule="auto"/>
      </w:pPr>
      <w:r>
        <w:t>LINIA 706 F</w:t>
      </w:r>
    </w:p>
    <w:p w14:paraId="1B379D0F" w14:textId="77777777" w:rsidR="0000195D" w:rsidRDefault="0000195D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00195D" w14:paraId="11183A82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1780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60A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C6D4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A82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1182D02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64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FA7DD6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7897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F21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A098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B63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3360E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0195D" w14:paraId="4FE46AFF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4B7D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F8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5944CE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3C51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B2C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44CEAE2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B0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4D19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988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D107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C18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DD070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33646CD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2EB05C4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3ED015E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00195D" w14:paraId="7CAD5B99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A80F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FEC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C12E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A26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226449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788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1C18DEC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1266F8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3A923B1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6F24E3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0C8F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CAD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EAAC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C98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78785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00195D" w14:paraId="622AF798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FED0D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D7E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6E85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D2D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BA2329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6C0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ECF41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9170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698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32D7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30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D7F21A3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79F5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698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F206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C0C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5722C2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7A9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0BB35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DFF4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7B3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E1B0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037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8CCC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00195D" w14:paraId="05D3D94D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77C2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059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9A4C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15A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BD84CF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6AC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3B18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E9A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6EA8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E55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B431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00195D" w14:paraId="18250520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045D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2FC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2CBA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89C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8185A1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C4F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78A5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07A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E7AA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35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B454C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00195D" w14:paraId="7B1BAC72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6441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045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E7E0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62A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AF4783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82E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E456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79D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8C64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BD4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435A2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E6677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00195D" w14:paraId="42EA4335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9369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290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5540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525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4EBADA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39A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BE9E9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45D7645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73315B1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781248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4063237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3655411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FAEB83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096A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0A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F50C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7B2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90ED3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00195D" w14:paraId="416948D7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205F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A75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863C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716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6A589C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9AA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CE957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0665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16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17BD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7E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3F59E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00195D" w14:paraId="759B4981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29FB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862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264+000</w:t>
            </w:r>
          </w:p>
          <w:p w14:paraId="2EBD9B3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9215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137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Transbordare - 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61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978E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D5E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35BF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9BA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28D9D832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D305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5C1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4F5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BCC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72F691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60DF98E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D84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9130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8D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97F5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66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98AEEC6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BD1F" w14:textId="77777777" w:rsidR="0000195D" w:rsidRDefault="0000195D" w:rsidP="0000195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28A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5E36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208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19F19C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DDC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5FFDD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2B9A82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617E7E4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CBF71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77760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39EF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7A4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4086" w14:textId="77777777" w:rsidR="0000195D" w:rsidRPr="00D5555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028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6338E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61F7219B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FD985DE" w14:textId="77777777" w:rsidR="0000195D" w:rsidRDefault="0000195D" w:rsidP="002F1D47">
      <w:pPr>
        <w:pStyle w:val="Heading1"/>
        <w:spacing w:line="360" w:lineRule="auto"/>
      </w:pPr>
      <w:r>
        <w:t>LINIA 706 H</w:t>
      </w:r>
    </w:p>
    <w:p w14:paraId="36F177BB" w14:textId="77777777" w:rsidR="0000195D" w:rsidRDefault="0000195D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1EC6984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11DB" w14:textId="77777777" w:rsidR="0000195D" w:rsidRDefault="0000195D" w:rsidP="0000195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DE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8759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2956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8A6B770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0C7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333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17C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D903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EAC7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ECCD851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3938E4B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0195D" w14:paraId="34EB0EC5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DA9E" w14:textId="77777777" w:rsidR="0000195D" w:rsidRDefault="0000195D" w:rsidP="0000195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B38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B4A9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973A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E53721F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F83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01F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523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6210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0375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108A541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63B86AEE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00195D" w14:paraId="39220A73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5B08" w14:textId="77777777" w:rsidR="0000195D" w:rsidRDefault="0000195D" w:rsidP="0000195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15F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EA04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7F4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E0ADEB8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074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A8E7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8BE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B233" w14:textId="77777777" w:rsidR="0000195D" w:rsidRPr="005650BB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187B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C430B3D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312F3DB" w14:textId="77777777" w:rsidR="0000195D" w:rsidRPr="00211C81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00195D" w14:paraId="666031B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BB36" w14:textId="77777777" w:rsidR="0000195D" w:rsidRDefault="0000195D" w:rsidP="0000195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F3D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2DF938A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4B6B" w14:textId="77777777" w:rsidR="0000195D" w:rsidRPr="004C242C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2A67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611985C9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5E1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6BAD" w14:textId="77777777" w:rsidR="0000195D" w:rsidRPr="004F0B2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A51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23A6" w14:textId="77777777" w:rsidR="0000195D" w:rsidRPr="004F0B2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44F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0D6766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7E89BF6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0581F9F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135FBB95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2095C6F6" w14:textId="77777777" w:rsidR="0000195D" w:rsidRDefault="0000195D" w:rsidP="00661BBB">
      <w:pPr>
        <w:pStyle w:val="Heading1"/>
        <w:spacing w:line="360" w:lineRule="auto"/>
      </w:pPr>
      <w:r>
        <w:t>LINIA 706 J</w:t>
      </w:r>
    </w:p>
    <w:p w14:paraId="2CFE9FF6" w14:textId="77777777" w:rsidR="0000195D" w:rsidRDefault="0000195D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226B43BE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7CFB" w14:textId="77777777" w:rsidR="0000195D" w:rsidRDefault="0000195D" w:rsidP="0000195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702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6808EF7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9E23" w14:textId="77777777" w:rsidR="0000195D" w:rsidRPr="009B367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879E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5FC8AF9C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3105CD36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6C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F82B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565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6E2C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5FA8" w14:textId="77777777" w:rsidR="0000195D" w:rsidRPr="000B6A72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91A896B" w14:textId="77777777" w:rsidR="0000195D" w:rsidRPr="000B6A72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3A16C2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162EF49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00195D" w14:paraId="002D0A86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8A8C" w14:textId="77777777" w:rsidR="0000195D" w:rsidRDefault="0000195D" w:rsidP="0000195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CB0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71CE2E1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402A" w14:textId="77777777" w:rsidR="0000195D" w:rsidRPr="009B367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3F08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65A40373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42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9616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87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24AE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E939" w14:textId="77777777" w:rsidR="0000195D" w:rsidRPr="000B6A72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48362286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6FD9" w14:textId="77777777" w:rsidR="0000195D" w:rsidRDefault="0000195D" w:rsidP="0000195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C86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EC5C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44F6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05396C69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07009FDC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78B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BEE1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9DD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4F93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92E4" w14:textId="77777777" w:rsidR="0000195D" w:rsidRPr="000B6A72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4DEE0040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4585" w14:textId="77777777" w:rsidR="0000195D" w:rsidRDefault="0000195D" w:rsidP="0000195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ED2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22AB" w14:textId="77777777" w:rsidR="0000195D" w:rsidRPr="009B367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0616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F425F85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0574FE0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270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2677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900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2C7E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B05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38F7463C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80C0" w14:textId="77777777" w:rsidR="0000195D" w:rsidRDefault="0000195D" w:rsidP="0000195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160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C614" w14:textId="77777777" w:rsidR="0000195D" w:rsidRPr="009B367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E36D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22CB7AB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388F0A9D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62970DA9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0A6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BF01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672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ECB5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C0F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36F277F8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389A" w14:textId="77777777" w:rsidR="0000195D" w:rsidRDefault="0000195D" w:rsidP="0000195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266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97E1" w14:textId="77777777" w:rsidR="0000195D" w:rsidRPr="009B3676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780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D8697AD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B57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1BF8C8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3C7F83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40376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890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BB9C" w14:textId="77777777" w:rsidR="0000195D" w:rsidRPr="008C7758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551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A2D4D1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0EF12310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473CB053" w14:textId="77777777" w:rsidR="0000195D" w:rsidRDefault="0000195D" w:rsidP="00A97D04">
      <w:pPr>
        <w:pStyle w:val="Heading1"/>
        <w:spacing w:line="360" w:lineRule="auto"/>
      </w:pPr>
      <w:r>
        <w:t>LINIA 706 K</w:t>
      </w:r>
    </w:p>
    <w:p w14:paraId="7E45369E" w14:textId="77777777" w:rsidR="0000195D" w:rsidRDefault="0000195D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0195D" w14:paraId="68859768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3CC4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FE4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02C8945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6759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BA9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2CA5397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A6E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E4DB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5F7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B4D3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AC8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54F23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0EDCF7C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4E1A78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00195D" w14:paraId="7DC24365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5987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8DB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D6F5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410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66C9DF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D09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1795E0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C925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7C3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1F11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C30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A948F2B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7CD1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32F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3427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90C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49C657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DA1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5F77CB7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11C4B0A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C126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976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715B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A49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5F604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6BFCC16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00195D" w14:paraId="71C7A91F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3D1D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48D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437D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004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676EA26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BBE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7EFD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8E7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7446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83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76020F6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04B3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F30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8578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1C1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41DA93D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7966981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77C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3F8B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BC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177F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48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CEB2742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74A7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0B1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B585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777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62F33B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271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148398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AD3D54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A11E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C8B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5BD6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EE4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038D0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4576C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00195D" w14:paraId="7F64A5D9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DCD5" w14:textId="77777777" w:rsidR="0000195D" w:rsidRDefault="0000195D" w:rsidP="0000195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804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7778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EF3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2B4DD4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29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78357C1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36E6719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41A0BC2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4E5EAEC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21650D1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3CB4400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9B50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3F4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54BF" w14:textId="77777777" w:rsidR="0000195D" w:rsidRPr="007C168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132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33B6360" w14:textId="77777777" w:rsidR="0000195D" w:rsidRPr="00487DEA" w:rsidRDefault="0000195D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9328ED4" w14:textId="77777777" w:rsidR="0000195D" w:rsidRDefault="0000195D" w:rsidP="0005618A">
      <w:pPr>
        <w:pStyle w:val="Heading1"/>
        <w:spacing w:line="360" w:lineRule="auto"/>
      </w:pPr>
      <w:r>
        <w:t>LINIA 706 K+F</w:t>
      </w:r>
    </w:p>
    <w:p w14:paraId="639E1B9A" w14:textId="77777777" w:rsidR="0000195D" w:rsidRDefault="0000195D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407DF09E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D2D0" w14:textId="77777777" w:rsidR="0000195D" w:rsidRDefault="0000195D" w:rsidP="0000195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56A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5E9AC78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0F2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A447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64AE2DA7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553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920C" w14:textId="77777777" w:rsidR="0000195D" w:rsidRPr="00E021B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B9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D62A" w14:textId="77777777" w:rsidR="0000195D" w:rsidRPr="00E021B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D65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075DB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3AA3FF1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00195D" w14:paraId="4853F862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C061" w14:textId="77777777" w:rsidR="0000195D" w:rsidRDefault="0000195D" w:rsidP="0000195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210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3861EB6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B088" w14:textId="77777777" w:rsidR="0000195D" w:rsidRPr="00E021B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1584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09FC471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100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7107" w14:textId="77777777" w:rsidR="0000195D" w:rsidRPr="00E021B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FD1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7777" w14:textId="77777777" w:rsidR="0000195D" w:rsidRPr="00E021B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C4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AD046D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233BCDD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586CB48C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62D38D32" w14:textId="77777777" w:rsidR="0000195D" w:rsidRDefault="0000195D" w:rsidP="006A59BE">
      <w:pPr>
        <w:pStyle w:val="Heading1"/>
        <w:spacing w:line="360" w:lineRule="auto"/>
      </w:pPr>
      <w:r>
        <w:t xml:space="preserve">LINIA 706 L </w:t>
      </w:r>
    </w:p>
    <w:p w14:paraId="68DC9BA4" w14:textId="77777777" w:rsidR="0000195D" w:rsidRDefault="0000195D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6CF1B38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D2AB" w14:textId="77777777" w:rsidR="0000195D" w:rsidRDefault="0000195D" w:rsidP="0000195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E02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557D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6DC8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2B87589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E7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23F0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88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E5D3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C30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1044C5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00195D" w14:paraId="3ACBF4A8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D035" w14:textId="77777777" w:rsidR="0000195D" w:rsidRDefault="0000195D" w:rsidP="0000195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41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659E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541B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4EE9DCC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7D0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D1FB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72D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323E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69F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100E7D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00195D" w14:paraId="439063C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B609" w14:textId="77777777" w:rsidR="0000195D" w:rsidRDefault="0000195D" w:rsidP="0000195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4B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FAAB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782B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421E1D0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BA6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28ED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F87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F9EA" w14:textId="77777777" w:rsidR="0000195D" w:rsidRPr="00951D7A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714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C779B5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1550A23C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3320F02B" w14:textId="77777777" w:rsidR="0000195D" w:rsidRDefault="0000195D" w:rsidP="00BC4232">
      <w:pPr>
        <w:pStyle w:val="Heading1"/>
        <w:spacing w:line="360" w:lineRule="auto"/>
      </w:pPr>
      <w:r>
        <w:t>LINIA 708 A</w:t>
      </w:r>
    </w:p>
    <w:p w14:paraId="11AA62A9" w14:textId="77777777" w:rsidR="0000195D" w:rsidRDefault="0000195D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0195D" w14:paraId="53773F10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BA5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B0B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21CA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1C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ED6673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83A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CC1228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DAA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2BE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24F6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E37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87D80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00195D" w14:paraId="002DE3B4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1D56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26F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7AF9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6BB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66CFDD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D6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160CC4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7046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F4E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736B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DBD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EA864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00195D" w14:paraId="1C113757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33AC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520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F193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40C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DDC40B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CDF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AD879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0239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386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65EB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991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E94A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D3D14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00195D" w14:paraId="211B9F6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B934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ED5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CAB8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EF0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4BA96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B80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067A549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E3FA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B89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AA0F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F19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6A110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00195D" w14:paraId="5610447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B07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D01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32A3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408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6D54B8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9DB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6F5D7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1605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8B9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0E87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0F6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E4013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00195D" w14:paraId="247FC2B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A799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7EC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B591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5FA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71789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BC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7B265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6EC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E72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E6B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EE7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FA2C3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00195D" w14:paraId="7F195CFB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4330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73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51DA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DA9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F425D6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1006DA2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669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30FD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03F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30EE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086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214B644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110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1F8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135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211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145ED7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B96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D807F5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DFEF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AE9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A2E0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60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07325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2394E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00195D" w14:paraId="5FD1E169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1FB4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FD6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31EA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A66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AF30FA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BAC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2A3B7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1AC6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EFE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3FD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191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DBF50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53EDA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00195D" w14:paraId="2B3ECE0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51A3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A18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4EB4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16E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DBD4DC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23F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4097601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9777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6C8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192B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461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088E0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00195D" w14:paraId="15AFCF36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068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672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EB2E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1D6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131BC2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7C0C05C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56F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7B38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168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AE6F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AD5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79D87CC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F8DA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797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D15F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03E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AD084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85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9F6CD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24C2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FBA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BD1F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F44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5B9018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20CFEF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00195D" w14:paraId="242BDDC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5694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51D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A7E6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0EC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5A4C0A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A06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95D3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1D8F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D29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A3F4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8AD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140CA46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40C3A7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B1C50A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8FAE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DA2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0E9D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62C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8E3E3B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680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0CDB97A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04AE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777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7ABA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066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27FEF57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A58C516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7F12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80C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FE59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950A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CDD927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1C5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47D5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B29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EACE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BC7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5A4D6A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00195D" w14:paraId="144D60ED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8DD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81C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18EC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D6D8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0A16C1" w14:textId="77777777" w:rsidR="0000195D" w:rsidRDefault="0000195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B9E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0AA4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1E1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B43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B9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9A482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CFAA2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57BFA92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6EC846B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00195D" w14:paraId="69C6C30A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2F8C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0AB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F374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8A1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0A9BCB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4AB9BE4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798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2331C71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47AF0E3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21C1973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1AD40D0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54038CE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FDFF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E55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51C8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3B1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14247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00195D" w14:paraId="569C31AA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351F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9B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961A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22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D5B95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E54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7D83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C9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5032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34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24D8C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00195D" w14:paraId="0853F5E3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2086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7F6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B01C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166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D5A35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1B9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3113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73F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2201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2E3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D6FA7A" w14:textId="77777777" w:rsidR="0000195D" w:rsidRPr="00245F94" w:rsidRDefault="0000195D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00195D" w14:paraId="357A2979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B79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098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3D11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7CA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8711DD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73C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514650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8F90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43A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59CB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A69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B3A0544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D928" w14:textId="77777777" w:rsidR="0000195D" w:rsidRDefault="0000195D" w:rsidP="0000195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90F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7833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0AE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D8D19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39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AD32C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ABFC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B57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7F89" w14:textId="77777777" w:rsidR="0000195D" w:rsidRPr="00DB1BA1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7FA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EF6EE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7D8A9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1BE8CFDB" w14:textId="77777777" w:rsidR="0000195D" w:rsidRDefault="0000195D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5E6D79F4" w14:textId="77777777" w:rsidR="0000195D" w:rsidRDefault="0000195D" w:rsidP="00CA1B1F">
      <w:pPr>
        <w:pStyle w:val="Heading1"/>
        <w:spacing w:line="360" w:lineRule="auto"/>
      </w:pPr>
      <w:r>
        <w:t>LINIA 708 B</w:t>
      </w:r>
    </w:p>
    <w:p w14:paraId="28EC62B4" w14:textId="77777777" w:rsidR="0000195D" w:rsidRDefault="0000195D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0195D" w14:paraId="2FE11EAD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5DCC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1C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A9B8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EBF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015EAD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91F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2EFE31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9BF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A46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FFEB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BCA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00195D" w14:paraId="285CB4AD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A6FD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377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A35F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4BA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49E2A5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62CB370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D9B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51B0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A67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727C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C28E" w14:textId="77777777" w:rsidR="0000195D" w:rsidRPr="005D0EFE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F3B725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2AB1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739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0111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910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EFF86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BA0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8A5134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67E3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2D0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57C5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C05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11F37DA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5295F5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D102E8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0087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EB0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1C10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937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19512D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C1A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4B5FD4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BC62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B8A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5363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B99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273260F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2BDF94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E656DE7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74F8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2C3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A620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EE4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6F596D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05E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26F836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5148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05D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8B94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866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3CA91A5E" w14:textId="77777777" w:rsidR="0000195D" w:rsidRPr="005D0EFE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C41E7D1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0405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0A2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9DC7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DCE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3A7068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425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04A649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A0B1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63B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47C4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040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2AEBA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119FD884" w14:textId="77777777" w:rsidR="0000195D" w:rsidRPr="005D0EFE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00195D" w14:paraId="11217EC5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08AE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C73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5D52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E74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208975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D60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07FA645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2BE889F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1300B3B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1CFAA90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5732501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B208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C18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7C70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9C18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082287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00195D" w14:paraId="1B418BF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0A5B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272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6101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1D70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08FC65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B40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5413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58A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0E1D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2E87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97A929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00195D" w14:paraId="271FFA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8F85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C6C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4B28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245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6DB2D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988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1B8A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3E1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0B10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57AE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1B733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201059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00195D" w14:paraId="07DFF9A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F37D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BBB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CD0C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3694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1A890D9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C0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8F66ED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C776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D60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B46B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399A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6A7C6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20340CE9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00195D" w14:paraId="419177EB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09B6" w14:textId="77777777" w:rsidR="0000195D" w:rsidRDefault="0000195D" w:rsidP="0000195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56E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00B874F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EECC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CD43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32FC632D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750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C33F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0DB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30C5" w14:textId="77777777" w:rsidR="0000195D" w:rsidRPr="00EE47D6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E92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926DF7" w14:textId="77777777" w:rsidR="0000195D" w:rsidRPr="00B22714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04B24E63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1D4B5999" w14:textId="77777777" w:rsidR="0000195D" w:rsidRDefault="0000195D" w:rsidP="00C025C3">
      <w:pPr>
        <w:pStyle w:val="Heading1"/>
        <w:spacing w:line="360" w:lineRule="auto"/>
      </w:pPr>
      <w:r>
        <w:t xml:space="preserve">LINIA 708 C </w:t>
      </w:r>
    </w:p>
    <w:p w14:paraId="6EB901BE" w14:textId="77777777" w:rsidR="0000195D" w:rsidRDefault="0000195D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0195D" w14:paraId="0C74CC9C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DAF2" w14:textId="77777777" w:rsidR="0000195D" w:rsidRDefault="0000195D" w:rsidP="0000195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58BE" w14:textId="77777777" w:rsidR="0000195D" w:rsidRDefault="0000195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6145" w14:textId="77777777" w:rsidR="0000195D" w:rsidRPr="0047363B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4B4B" w14:textId="77777777" w:rsidR="0000195D" w:rsidRDefault="0000195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65662AB3" w14:textId="77777777" w:rsidR="0000195D" w:rsidRDefault="0000195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068C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E374" w14:textId="77777777" w:rsidR="0000195D" w:rsidRPr="004B2FA4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B4A1" w14:textId="77777777" w:rsidR="0000195D" w:rsidRDefault="0000195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5602" w14:textId="77777777" w:rsidR="0000195D" w:rsidRPr="0047363B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7C8B" w14:textId="77777777" w:rsidR="0000195D" w:rsidRDefault="0000195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A42B70A" w14:textId="77777777" w:rsidR="0000195D" w:rsidRDefault="0000195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00195D" w14:paraId="08A35A9A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2534" w14:textId="77777777" w:rsidR="0000195D" w:rsidRDefault="0000195D" w:rsidP="0000195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465D" w14:textId="77777777" w:rsidR="0000195D" w:rsidRDefault="0000195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04AC" w14:textId="77777777" w:rsidR="0000195D" w:rsidRPr="0047363B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1EBD" w14:textId="77777777" w:rsidR="0000195D" w:rsidRDefault="0000195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22DA13DA" w14:textId="77777777" w:rsidR="0000195D" w:rsidRDefault="0000195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47D9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0568" w14:textId="77777777" w:rsidR="0000195D" w:rsidRPr="004B2FA4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3BC0" w14:textId="77777777" w:rsidR="0000195D" w:rsidRDefault="0000195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0DD7" w14:textId="77777777" w:rsidR="0000195D" w:rsidRPr="0047363B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C9D1" w14:textId="77777777" w:rsidR="0000195D" w:rsidRDefault="0000195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61C5988" w14:textId="77777777" w:rsidR="0000195D" w:rsidRDefault="0000195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00195D" w14:paraId="37752B3B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6F27" w14:textId="77777777" w:rsidR="0000195D" w:rsidRDefault="0000195D" w:rsidP="0000195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27A0" w14:textId="77777777" w:rsidR="0000195D" w:rsidRDefault="0000195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F3B9" w14:textId="77777777" w:rsidR="0000195D" w:rsidRPr="0047363B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EECE" w14:textId="77777777" w:rsidR="0000195D" w:rsidRDefault="0000195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74CC0C34" w14:textId="77777777" w:rsidR="0000195D" w:rsidRDefault="0000195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3003" w14:textId="77777777" w:rsidR="0000195D" w:rsidRDefault="0000195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BD14" w14:textId="77777777" w:rsidR="0000195D" w:rsidRPr="004B2FA4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87E0" w14:textId="77777777" w:rsidR="0000195D" w:rsidRDefault="0000195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6D86" w14:textId="77777777" w:rsidR="0000195D" w:rsidRPr="0047363B" w:rsidRDefault="0000195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7CA7" w14:textId="77777777" w:rsidR="0000195D" w:rsidRDefault="0000195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5CAFDBD" w14:textId="77777777" w:rsidR="0000195D" w:rsidRDefault="0000195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25083BAB" w14:textId="77777777" w:rsidR="0000195D" w:rsidRDefault="0000195D">
      <w:pPr>
        <w:spacing w:line="192" w:lineRule="auto"/>
        <w:ind w:right="57"/>
        <w:rPr>
          <w:sz w:val="20"/>
          <w:lang w:val="ro-RO"/>
        </w:rPr>
      </w:pPr>
    </w:p>
    <w:p w14:paraId="2672A802" w14:textId="77777777" w:rsidR="0000195D" w:rsidRDefault="0000195D" w:rsidP="002030C7">
      <w:pPr>
        <w:pStyle w:val="Heading1"/>
        <w:spacing w:line="360" w:lineRule="auto"/>
      </w:pPr>
      <w:r>
        <w:t>LINIA 708 D</w:t>
      </w:r>
    </w:p>
    <w:p w14:paraId="17A41D1C" w14:textId="77777777" w:rsidR="0000195D" w:rsidRDefault="0000195D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0195D" w14:paraId="75B57CB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807C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C93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6D30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A51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508A80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806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025B3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3EB8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0E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04E2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FE6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66D0DCD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00195D" w14:paraId="4DE2C2C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A3C4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790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1825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478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7655BF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DC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86D2A4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FACB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2F4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FE4C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851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6B3E1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00195D" w14:paraId="569809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894F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66B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DA69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D1E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B114F2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374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9545E4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0424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A8F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643F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82E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CACA73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00195D" w14:paraId="0EFCA1D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6A02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9C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88EA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2F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859FE3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806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3FF1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F5D9" w14:textId="77777777" w:rsidR="0000195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598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65C3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BBE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894C955" w14:textId="77777777" w:rsidR="0000195D" w:rsidRPr="00E66186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00195D" w14:paraId="3EF60ED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7461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5F9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0017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633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585642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469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F6D3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E7C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73B8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48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00195D" w14:paraId="6C4194E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D3F4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F19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E473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EB8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51570C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32942C2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A8C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438B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169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A82B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5E4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CA89AA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C2C8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2A2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F10A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EDA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962754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6C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957C15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3A2F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FD4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95B1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554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5C17F6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418C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00195D" w14:paraId="4D7EBC5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123B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0F3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8A24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8D4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F879C8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E38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5E9A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5634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D28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0D8B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485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0B1F157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86EEAA" w14:textId="77777777" w:rsidR="0000195D" w:rsidRPr="00130084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0195D" w14:paraId="183FCE5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FB26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945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3FB2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8B5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815912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769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EC918A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EB00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568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AEA4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954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A4C9F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E5AD8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00195D" w14:paraId="6DB2DDC7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C550" w14:textId="77777777" w:rsidR="0000195D" w:rsidRDefault="0000195D" w:rsidP="0000195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6DB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1081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EFB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4B32AE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B21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F62C9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69D9" w14:textId="77777777" w:rsidR="0000195D" w:rsidRPr="009A4F95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AC5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0916" w14:textId="77777777" w:rsidR="0000195D" w:rsidRPr="00091C1D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455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64FFB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01F31FFF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55BB9CFA" w14:textId="77777777" w:rsidR="0000195D" w:rsidRDefault="0000195D" w:rsidP="000457EA">
      <w:pPr>
        <w:pStyle w:val="Heading1"/>
        <w:spacing w:line="276" w:lineRule="auto"/>
      </w:pPr>
      <w:r>
        <w:t>LINIA 708 E</w:t>
      </w:r>
    </w:p>
    <w:p w14:paraId="198218AF" w14:textId="77777777" w:rsidR="0000195D" w:rsidRDefault="0000195D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0195D" w14:paraId="02E74B4E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C0B3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65A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5EBC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37A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982B87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BE8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1CF8AF8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1FB1A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C50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5F73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9F6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8F3CBC0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AAFA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292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1F46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881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7879A2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1A9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05AD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957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D07E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2D57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6C24BF4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E8B85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0195D" w14:paraId="6A5042F2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53CD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AB2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BC2E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EF5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53323D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C84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DEC0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43D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6681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27F3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35955AE3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CC867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0195D" w14:paraId="17FCC67D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4071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F29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4B09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987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EF42BB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78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27D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C8B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D065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7EF9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0195D" w14:paraId="3802639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6D72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910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B820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8EF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525B1A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B4B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24DF66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7A33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A84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B400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5D76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C2D3C33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6B638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08D69E5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2C8651F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0195D" w14:paraId="498DB2D0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836C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A69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DF53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3F48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CDF759C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D45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B70D79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2748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C40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3132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F20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06C0F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4226120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0195D" w14:paraId="566615B7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B877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A47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5C84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0925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2BCBE6F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9B0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ABFE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158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99BD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C7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D012D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676F11A0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2B041353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0195D" w14:paraId="3B0E5043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0106" w14:textId="77777777" w:rsidR="0000195D" w:rsidRDefault="0000195D" w:rsidP="0000195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FA1A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54A96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45C0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B649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7E13D8B2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1E1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7609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0AE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9B93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530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F2A00B1" w14:textId="77777777" w:rsidR="0000195D" w:rsidRPr="0099384A" w:rsidRDefault="0000195D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19E9ED7C" w14:textId="77777777" w:rsidR="0000195D" w:rsidRDefault="0000195D" w:rsidP="00E44A86">
      <w:pPr>
        <w:pStyle w:val="Heading1"/>
        <w:spacing w:line="276" w:lineRule="auto"/>
      </w:pPr>
      <w:r>
        <w:t>LINIA 708 F</w:t>
      </w:r>
    </w:p>
    <w:p w14:paraId="3E487814" w14:textId="77777777" w:rsidR="0000195D" w:rsidRDefault="0000195D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0195D" w14:paraId="41DA6AB7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5C6C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8E2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23F4206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D0E7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24A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FD3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87F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E0A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6E83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7D7D" w14:textId="77777777" w:rsidR="0000195D" w:rsidRPr="0052422F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D7F25C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3C97A2A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B356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E7A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8E06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3C3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970FBFA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6E7F7D8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CBB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F8C7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BBF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CC1E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8F7D" w14:textId="77777777" w:rsidR="0000195D" w:rsidRPr="00DF516B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7DB9BBC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693D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03A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FEB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219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F64F5D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397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1D1D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B2A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B28C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8F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11FD8CF5" w14:textId="77777777" w:rsidR="0000195D" w:rsidRPr="00DF516B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715514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C9A93E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42B4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D13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7B41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2B6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3BDF08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2F6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22AB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CB3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052D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31E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3B4BC78D" w14:textId="77777777" w:rsidR="0000195D" w:rsidRPr="00DF516B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533504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D62E78E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A091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B59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3BD1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86F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364450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91A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ABE6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6B4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2D29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3C9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6A07C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B97F0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0B4C68F3" w14:textId="77777777" w:rsidR="0000195D" w:rsidRPr="009D322E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00195D" w14:paraId="7BBAD513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EBAF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5BC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053D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B91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668AA6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4BC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CB64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A5F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4752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122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6EEAE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7B655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085A96C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1655FC4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0195D" w14:paraId="33F6AC85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3216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5D51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D8C6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F06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2A7974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9D0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545B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FFD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0B0A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44F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498D4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BCCD4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061D094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22F88AE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0195D" w14:paraId="0376E691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3EEA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4D4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A3EF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E23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952278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229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0C12A55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425DD41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249D8BB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4B0672E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5173E0D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68EC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0C0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A69B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682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1F132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2DC1F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00195D" w14:paraId="43C76B6F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073F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A2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8A50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FE5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1195E2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B74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6EEA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DE3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1B08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D21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0A30B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FCBD0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1EEC341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669851D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7C898BD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00195D" w14:paraId="236C78D3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6C8C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0DE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197D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827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890CF9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D52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97332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5404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CAF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167A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367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EE3007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B5557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6A9D40D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2DCCC34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0195D" w14:paraId="502D1B75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FE10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634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C4B3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EC4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DC62A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E08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4D0AED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4CFF5E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4E32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C59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A54C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343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18197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96C5C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00195D" w14:paraId="31469664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46FF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894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CD72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5CC9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2238B1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1BB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182FDB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4534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88B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0655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B36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0195D" w14:paraId="280FCD5E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4C99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745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9AC2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B3D5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16BC46E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5F7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6A383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63AD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F1E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6078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B9D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3149BCF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5B94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FAB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BA16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E7BE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4705E62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A0E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BE6ACD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7ACE" w14:textId="77777777" w:rsidR="0000195D" w:rsidRPr="008A45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2979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CB84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6883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35F13019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CF0601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2125FC7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4952A870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0195D" w14:paraId="1A231586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F82A" w14:textId="77777777" w:rsidR="0000195D" w:rsidRDefault="0000195D" w:rsidP="0000195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444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5B22C45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284D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04F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0ED230C9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3E7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9ACA" w14:textId="77777777" w:rsidR="0000195D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2F7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D535" w14:textId="77777777" w:rsidR="0000195D" w:rsidRPr="00E5716F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2353" w14:textId="77777777" w:rsidR="0000195D" w:rsidRPr="00337FC9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2CA0CDB" w14:textId="77777777" w:rsidR="0000195D" w:rsidRDefault="0000195D" w:rsidP="002F0159">
      <w:pPr>
        <w:pStyle w:val="Heading1"/>
        <w:spacing w:line="276" w:lineRule="auto"/>
      </w:pPr>
      <w:r>
        <w:lastRenderedPageBreak/>
        <w:t>LINIA 708 H</w:t>
      </w:r>
    </w:p>
    <w:p w14:paraId="0C5C02C1" w14:textId="77777777" w:rsidR="0000195D" w:rsidRDefault="0000195D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0195D" w14:paraId="3851F938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6DBF" w14:textId="77777777" w:rsidR="0000195D" w:rsidRDefault="0000195D" w:rsidP="0000195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04B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E57A40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3A18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823C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77CA17A1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618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D441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BBB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6B12" w14:textId="77777777" w:rsidR="0000195D" w:rsidRPr="00DA56C3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85D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E4FEC4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7B277C6F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34DDB412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00195D" w14:paraId="3656CD82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BBA6" w14:textId="77777777" w:rsidR="0000195D" w:rsidRDefault="0000195D" w:rsidP="0000195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B52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AD6C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DA6E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0FCF91C5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E3F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1490894B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07EFB59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12158C2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5FADFC5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0B6AFC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6B836AF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2BAC877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14D59702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610ED2BC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10B75A2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650B4F0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7DE4BCB3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4B281F74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5D4B8BDE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36419E9D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0E6EB42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B161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AA1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CB48" w14:textId="77777777" w:rsidR="0000195D" w:rsidRPr="00DA56C3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7953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C593BC4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00195D" w14:paraId="65B6D6A8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BF15" w14:textId="77777777" w:rsidR="0000195D" w:rsidRDefault="0000195D" w:rsidP="0000195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4DB6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2B16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E174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3FD5FFB9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3B38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931B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62C0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47D3" w14:textId="77777777" w:rsidR="0000195D" w:rsidRPr="00DA56C3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4EF6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0195D" w14:paraId="5E796C44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DA14" w14:textId="77777777" w:rsidR="0000195D" w:rsidRDefault="0000195D" w:rsidP="0000195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0317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4A51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F1C5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7642056E" w14:textId="77777777" w:rsidR="0000195D" w:rsidRDefault="0000195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3855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F9F6" w14:textId="77777777" w:rsidR="0000195D" w:rsidRPr="00B724A5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071F" w14:textId="77777777" w:rsidR="0000195D" w:rsidRDefault="0000195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DEF1" w14:textId="77777777" w:rsidR="0000195D" w:rsidRPr="00DA56C3" w:rsidRDefault="0000195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A39C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733B4950" w14:textId="77777777" w:rsidR="0000195D" w:rsidRPr="00C67EA9" w:rsidRDefault="0000195D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03E348CB" w14:textId="77777777" w:rsidR="0000195D" w:rsidRDefault="0000195D" w:rsidP="00F0370D">
      <w:pPr>
        <w:pStyle w:val="Heading1"/>
        <w:spacing w:line="360" w:lineRule="auto"/>
      </w:pPr>
      <w:r>
        <w:t>LINIA 800</w:t>
      </w:r>
    </w:p>
    <w:p w14:paraId="416C4AD2" w14:textId="77777777" w:rsidR="0000195D" w:rsidRDefault="0000195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0195D" w14:paraId="7683CE7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F212B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86862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93186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DA4D1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18B62C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1A46F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DDFC2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E007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50A7B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FF983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7CA3850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55838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628D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9D1C4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12A3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2E3E6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DB463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E1D2C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1E758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4E3F3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9B7F8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D7E33A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23E06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22AB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EAE90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BA799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30977E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94178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151B0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7B68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196CF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34728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BDC011" w14:textId="77777777" w:rsidR="0000195D" w:rsidRDefault="0000195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00195D" w:rsidRPr="00A8307A" w14:paraId="316DFAF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061A9" w14:textId="77777777" w:rsidR="0000195D" w:rsidRPr="00A75A00" w:rsidRDefault="0000195D" w:rsidP="0000195D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F81FD" w14:textId="77777777" w:rsidR="0000195D" w:rsidRPr="00A8307A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A887A" w14:textId="77777777" w:rsidR="0000195D" w:rsidRPr="00A8307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26154" w14:textId="77777777" w:rsidR="0000195D" w:rsidRPr="00A8307A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C7F0D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542F4A9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74B0B030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9641581" w14:textId="77777777" w:rsidR="0000195D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9B746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8E839" w14:textId="77777777" w:rsidR="0000195D" w:rsidRPr="00A8307A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1ACD8" w14:textId="77777777" w:rsidR="0000195D" w:rsidRPr="00A8307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0C803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260A82" w14:textId="77777777" w:rsidR="0000195D" w:rsidRPr="00A8307A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00195D" w14:paraId="4C67D3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921F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988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A17A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99C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4EDC2E0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00F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57E2D0CD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2B9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98B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D821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404E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203585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E177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753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706F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27AB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A0B0" w14:textId="77777777" w:rsidR="0000195D" w:rsidRDefault="0000195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5FB6A6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1C4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C8D8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0193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4F07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272B3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D910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103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83F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A773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9EE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B944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4C22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7372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8DA5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1633E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7DAB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ED0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F7B5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CB5F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D59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4EFB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C03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062CA6F8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3947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5A0C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34F683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5A6D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FD5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A740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1D2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AE3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6066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22E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45A4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82F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C9F8A7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550938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0195D" w14:paraId="430D3B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A24E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6E2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32D3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70B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E35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8068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D16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0C8D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61C7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F4DFF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41DEC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0195D" w14:paraId="120778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2086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AE6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DEF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B9AC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AC5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499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0FD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DF75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6D5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555BCF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AFD191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00195D" w14:paraId="697A7DF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A646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A4B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FAA4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5BD1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2CAD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DB3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A15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E9B4F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FB58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8F2A0C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4CE859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00195D" w14:paraId="3991D7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57B3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3D0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1413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E608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A58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E86506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A019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969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82A4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9F3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0195D" w14:paraId="403503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079E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00D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BD49DD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F123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8FC0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8FE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013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3C5E" w14:textId="77777777" w:rsidR="0000195D" w:rsidRDefault="0000195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2D2CC940" w14:textId="77777777" w:rsidR="0000195D" w:rsidRDefault="0000195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73B1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262A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2B6432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7B8F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0CA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CF4A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3B8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6BFA58C0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B75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16C4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4F0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4598495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2064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9197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770D2E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5790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166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B7F3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BE2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0F85540" w14:textId="77777777" w:rsidR="0000195D" w:rsidRPr="008B2519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60E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F2346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E24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D632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27AF" w14:textId="77777777" w:rsidR="0000195D" w:rsidRPr="008D08DE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5783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0195D" w14:paraId="27DE94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618C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178B" w14:textId="77777777" w:rsidR="0000195D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079D" w14:textId="77777777" w:rsidR="0000195D" w:rsidRPr="001161EA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DCE3" w14:textId="77777777" w:rsidR="0000195D" w:rsidRDefault="0000195D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19DCDBEA" w14:textId="77777777" w:rsidR="0000195D" w:rsidRDefault="0000195D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659E" w14:textId="77777777" w:rsidR="0000195D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6602E6C" w14:textId="77777777" w:rsidR="0000195D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BEC6" w14:textId="77777777" w:rsidR="0000195D" w:rsidRPr="001161EA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8E17" w14:textId="77777777" w:rsidR="0000195D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F23B" w14:textId="77777777" w:rsidR="0000195D" w:rsidRPr="008D08DE" w:rsidRDefault="0000195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8E29" w14:textId="77777777" w:rsidR="0000195D" w:rsidRDefault="0000195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00195D" w14:paraId="311C86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C1F9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207C" w14:textId="77777777" w:rsidR="0000195D" w:rsidRDefault="0000195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0345" w14:textId="77777777" w:rsidR="0000195D" w:rsidRPr="001161EA" w:rsidRDefault="0000195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602E" w14:textId="77777777" w:rsidR="0000195D" w:rsidRDefault="0000195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B70E" w14:textId="77777777" w:rsidR="0000195D" w:rsidRDefault="0000195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4E9A" w14:textId="77777777" w:rsidR="0000195D" w:rsidRPr="001161EA" w:rsidRDefault="0000195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64D4" w14:textId="77777777" w:rsidR="0000195D" w:rsidRDefault="0000195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EEA9" w14:textId="77777777" w:rsidR="0000195D" w:rsidRDefault="0000195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947A" w14:textId="77777777" w:rsidR="0000195D" w:rsidRDefault="0000195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31BCBFF2" w14:textId="77777777" w:rsidR="0000195D" w:rsidRDefault="0000195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00195D" w14:paraId="7184BA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93D4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FAFD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A6FC" w14:textId="77777777" w:rsidR="0000195D" w:rsidRPr="001161EA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DAC1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E3FE35A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A0E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D859F8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5A458B9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8E6E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D2A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149A" w14:textId="77777777" w:rsidR="0000195D" w:rsidRPr="001161EA" w:rsidRDefault="0000195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0E92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0195D" w14:paraId="769E87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A015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FD4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4B3D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3C1A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C867C3A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7B3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437AAA2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3DF034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4B21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FB6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1355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5BDA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0E7BC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23C3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D49E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9700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C087" w14:textId="77777777" w:rsidR="0000195D" w:rsidRDefault="0000195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4FBD99B" w14:textId="77777777" w:rsidR="0000195D" w:rsidRDefault="0000195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CBA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9B6F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B0C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0973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7956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00195D" w14:paraId="0CF54D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F01A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E3D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C8F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08FF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70CE0E0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BAB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6B1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B61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3F11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426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D3FB81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646EA4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00195D" w14:paraId="083EF7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F6CA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7A5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8A4C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3BC9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C3A4E02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813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D055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0CF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5F02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80F5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B4D27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8BFB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058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1B3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84B2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80F6779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596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E8EF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D49E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894B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B832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56ACCB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7686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A70E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9CA6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80F8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E9B7CD1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25C8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4AE9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C402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41C4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C927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439D2C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9551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1EF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C735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3D48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E75C4E7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B24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17E6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9EA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6808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C72F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CF074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BBA0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E6A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91E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BFB5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C066CB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2D850916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66B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262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EF1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7E9C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FFE9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5DAB1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5B9A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148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B3B2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8B1B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28463A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A7A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C0A2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E73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CCB9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A156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3C28B3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5F2274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00195D" w14:paraId="60B6E3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170C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DF1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EE0A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F0AC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A46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BE55D9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011D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8E7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A91A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0890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27460B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00195D" w14:paraId="4E48F76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0E00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06C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7533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2A39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47FC0EC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ED0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464E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23C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3D389CD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3D71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FC61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0195D" w14:paraId="1F0E2F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B595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F17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4D7F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EBF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E62FD22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F25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7EF08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A39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9A3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EDB8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9F76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9218A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E088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BFA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92C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DB12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0E4284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93A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1AD2CE3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6F5F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635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7DB6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9F4A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A44C7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39A7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ACD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65AD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8DF1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C962633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4F9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32AE1E4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CCBB1F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D77A22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194A64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ED0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241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7ED0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B4D9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0404DE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CAA7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5F94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94B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3C86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20DA6D1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540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1D34670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62DE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D63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91BD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E69E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17A373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353D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4E9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99C5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0D23" w14:textId="77777777" w:rsidR="0000195D" w:rsidRDefault="0000195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A84A0C6" w14:textId="77777777" w:rsidR="0000195D" w:rsidRDefault="0000195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BA73" w14:textId="77777777" w:rsidR="0000195D" w:rsidRPr="00F565BC" w:rsidRDefault="0000195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8B5A48C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4F60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D86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195F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3A8F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00195D" w14:paraId="62A855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0057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FD8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B12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1D33" w14:textId="77777777" w:rsidR="0000195D" w:rsidRDefault="0000195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C1D2D49" w14:textId="77777777" w:rsidR="0000195D" w:rsidRDefault="0000195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F175" w14:textId="77777777" w:rsidR="0000195D" w:rsidRDefault="0000195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361E83A" w14:textId="77777777" w:rsidR="0000195D" w:rsidRDefault="0000195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C0EE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255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E50E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317D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00195D" w14:paraId="40739CD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992A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CBE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440D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715A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C77603D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D621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02AA540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6C6D" w14:textId="77777777" w:rsidR="0000195D" w:rsidRPr="001161EA" w:rsidRDefault="0000195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8C2E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A0D9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5A08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CE1BD66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B2BB962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0773E1CF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03AA89C2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00195D" w14:paraId="127627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8568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A65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72D3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FD18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FAF3F88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3EFD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CEE500A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9190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F39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BD1F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433A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5CC5D060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D7D795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0195D" w14:paraId="6DA405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5DB4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A09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0D9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C3DC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00E8C8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6345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6BA143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C2F8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60C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DDCE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F910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3A28A64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00195D" w14:paraId="6AAEB02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64A9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889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5FC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DA45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1D655A4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76A066D7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466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5A16F63E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7DCB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BA59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CDDD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4F8E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46E43B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00195D" w14:paraId="3A2D6D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D634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582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23D7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CE1E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17F14A9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8757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D679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8678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915F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BE68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669004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13C0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AEFB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7AF9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673E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84C85A0" w14:textId="77777777" w:rsidR="0000195D" w:rsidRDefault="0000195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054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001B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F60F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66A7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0044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0195D" w14:paraId="3B75EB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D308" w14:textId="77777777" w:rsidR="0000195D" w:rsidRDefault="0000195D" w:rsidP="0000195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B433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B747" w14:textId="77777777" w:rsidR="0000195D" w:rsidRPr="001161EA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2C2F" w14:textId="77777777" w:rsidR="0000195D" w:rsidRDefault="0000195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C5FD79F" w14:textId="77777777" w:rsidR="0000195D" w:rsidRDefault="0000195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D2B8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9C29" w14:textId="77777777" w:rsidR="0000195D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9706" w14:textId="77777777" w:rsidR="0000195D" w:rsidRDefault="0000195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C1FB" w14:textId="77777777" w:rsidR="0000195D" w:rsidRPr="008D08DE" w:rsidRDefault="0000195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9D51" w14:textId="77777777" w:rsidR="0000195D" w:rsidRDefault="0000195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5E47E07" w14:textId="77777777" w:rsidR="0000195D" w:rsidRDefault="0000195D">
      <w:pPr>
        <w:spacing w:before="40" w:after="40" w:line="192" w:lineRule="auto"/>
        <w:ind w:right="57"/>
        <w:rPr>
          <w:sz w:val="20"/>
          <w:lang w:val="ro-RO"/>
        </w:rPr>
      </w:pPr>
    </w:p>
    <w:p w14:paraId="7B99C936" w14:textId="77777777" w:rsidR="00815B37" w:rsidRDefault="00815B37">
      <w:pPr>
        <w:spacing w:before="40" w:after="40" w:line="192" w:lineRule="auto"/>
        <w:ind w:right="57"/>
        <w:rPr>
          <w:sz w:val="20"/>
          <w:lang w:val="ro-RO"/>
        </w:rPr>
      </w:pPr>
    </w:p>
    <w:p w14:paraId="1CDF9302" w14:textId="77777777" w:rsidR="00815B37" w:rsidRDefault="00815B37">
      <w:pPr>
        <w:spacing w:before="40" w:after="40" w:line="192" w:lineRule="auto"/>
        <w:ind w:right="57"/>
        <w:rPr>
          <w:sz w:val="20"/>
          <w:lang w:val="ro-RO"/>
        </w:rPr>
      </w:pPr>
    </w:p>
    <w:p w14:paraId="4635182C" w14:textId="77777777" w:rsidR="00815B37" w:rsidRDefault="00815B37">
      <w:pPr>
        <w:spacing w:before="40" w:after="40" w:line="192" w:lineRule="auto"/>
        <w:ind w:right="57"/>
        <w:rPr>
          <w:sz w:val="20"/>
          <w:lang w:val="ro-RO"/>
        </w:rPr>
      </w:pPr>
    </w:p>
    <w:p w14:paraId="0F9827C0" w14:textId="77777777" w:rsidR="00815B37" w:rsidRDefault="00815B37">
      <w:pPr>
        <w:spacing w:before="40" w:after="40" w:line="192" w:lineRule="auto"/>
        <w:ind w:right="57"/>
        <w:rPr>
          <w:sz w:val="20"/>
          <w:lang w:val="ro-RO"/>
        </w:rPr>
      </w:pPr>
    </w:p>
    <w:p w14:paraId="5CDACC6C" w14:textId="77777777" w:rsidR="0000195D" w:rsidRDefault="0000195D" w:rsidP="00FF5C69">
      <w:pPr>
        <w:pStyle w:val="Heading1"/>
        <w:spacing w:line="276" w:lineRule="auto"/>
      </w:pPr>
      <w:r>
        <w:lastRenderedPageBreak/>
        <w:t>LINIA 804</w:t>
      </w:r>
    </w:p>
    <w:p w14:paraId="50E125DC" w14:textId="77777777" w:rsidR="0000195D" w:rsidRDefault="0000195D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00195D" w14:paraId="4DAFA1D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4A2D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97B6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6DB0E22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E57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8E8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EF7B72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B67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03FF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FE6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0BDC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F195" w14:textId="77777777" w:rsidR="0000195D" w:rsidRPr="00436B1D" w:rsidRDefault="0000195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00195D" w14:paraId="2D20B04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9916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E03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E38AE85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E68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9EF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C9656B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C282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E41F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4C8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E980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97EA" w14:textId="77777777" w:rsidR="0000195D" w:rsidRPr="00436B1D" w:rsidRDefault="0000195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0195D" w14:paraId="2C624B3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B0C6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877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17C2A99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D8C2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5375" w14:textId="77777777" w:rsidR="0000195D" w:rsidRDefault="0000195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B2F8633" w14:textId="77777777" w:rsidR="0000195D" w:rsidRDefault="0000195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0C1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FB8F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81C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820B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C17A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0195D" w14:paraId="2A64F81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A4BE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0175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339F00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D0A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7DC5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75CDD03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8C0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2E34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612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BE7C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6B4B" w14:textId="77777777" w:rsidR="0000195D" w:rsidRPr="00E25A4B" w:rsidRDefault="0000195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CD60AB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0195D" w14:paraId="269A5D7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C213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61C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4D8C6B35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AE84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C4C2" w14:textId="77777777" w:rsidR="0000195D" w:rsidRDefault="0000195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4913944" w14:textId="77777777" w:rsidR="0000195D" w:rsidRDefault="0000195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CA0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770F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78B4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6DC6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43B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0195D" w14:paraId="2191A2B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12A6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316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7171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F642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716D25A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034981A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E0B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F91E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D18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BED36B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B7C5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C28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6E948F8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DD68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CEF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E5516F8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0800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D50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E7305AB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4DAD5DB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0EF030C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F8C4E8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9EF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1DFD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30B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23CB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DC8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0F8C4B3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AA72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BC0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C9A9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462A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410AE12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EF2C93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31D692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6C28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31D1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FF5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96D3D7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F924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C945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0195D" w14:paraId="3D98B5A2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323A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A0F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82B8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95E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6E2763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08DDF7C5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079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6B59E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3DFA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5CB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8BFC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2DC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6B90FDC7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E464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9052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1A7751E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335B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107C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3A664A93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C7F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0B0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ADA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440D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72C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00195D" w14:paraId="26DA0F86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B20E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992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6F74483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0D6C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CA2A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BEF969B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A0F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B3F1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20E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3862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CCFC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C60C10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0195D" w14:paraId="002593D9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4367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70F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16B074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19B0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3CF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F4ED8B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E025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AD3B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765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D381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C4EA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253490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0195D" w14:paraId="7995C79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9A83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73A6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0FD28A4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EA5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BA9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5A0BE20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4EC43ED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46F692D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7C6C47B3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6107990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B82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8D7C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A0B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8D8E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3F9A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124170C0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F09A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FF3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AE76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A84E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219C7E1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3CA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8AB082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4823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498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49D0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951E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6B496A64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28D9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086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AC08" w14:textId="77777777" w:rsidR="0000195D" w:rsidRPr="00A152FB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A89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32D821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B95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4583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5775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E511" w14:textId="77777777" w:rsidR="0000195D" w:rsidRPr="00F9444C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948B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4E9FD188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6C9F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F7F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373871D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F3AB" w14:textId="77777777" w:rsidR="0000195D" w:rsidRPr="00A152FB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AC6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E47D27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55F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58D9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4E6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A463" w14:textId="77777777" w:rsidR="0000195D" w:rsidRPr="00F9444C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15F3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A88D6A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0195D" w14:paraId="5F3820B3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3AD3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AA7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6483E3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EF1D" w14:textId="77777777" w:rsidR="0000195D" w:rsidRPr="00A152FB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26A5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5F04C33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2C9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DA65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2A1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50B5" w14:textId="77777777" w:rsidR="0000195D" w:rsidRPr="00F9444C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161C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54EE872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0195D" w14:paraId="29088EE1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5137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6AD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CAD6" w14:textId="77777777" w:rsidR="0000195D" w:rsidRPr="00A152FB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57C5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BEF0D3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B8F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DF7C316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0287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BF38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C0CD" w14:textId="77777777" w:rsidR="0000195D" w:rsidRPr="00F9444C" w:rsidRDefault="0000195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633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8323B9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2498D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0195D" w14:paraId="4D29950C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239B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D14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F7DF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06B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45293F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6EF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5D83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4B9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5DEF53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32BE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9538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9631ED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7062DDB" w14:textId="77777777" w:rsidR="0000195D" w:rsidRDefault="0000195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1A25D0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0195D" w14:paraId="62469490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CA32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C08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268A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7FB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C151B1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477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6BF268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4685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FB6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D398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5E5E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46C1AA3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00195D" w14:paraId="1813E54B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3EBD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BE1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3620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506E" w14:textId="77777777" w:rsidR="0000195D" w:rsidRDefault="0000195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63B6478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EF64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B801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CEB0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4D7F04F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2997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4ADE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0195D" w14:paraId="782CFB3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01C07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11B4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2C71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9CE0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358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9647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E7C6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C6489C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1C0A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B00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0195D" w14:paraId="5DD10C90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7FA4" w14:textId="77777777" w:rsidR="0000195D" w:rsidRDefault="0000195D" w:rsidP="0000195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BC2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7FFDF17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5FE8" w14:textId="77777777" w:rsidR="0000195D" w:rsidRPr="00A152FB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05FF" w14:textId="77777777" w:rsidR="0000195D" w:rsidRDefault="0000195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E2B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B4CB" w14:textId="77777777" w:rsidR="0000195D" w:rsidRPr="00F9444C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AFE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264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307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7DBC728" w14:textId="77777777" w:rsidR="0000195D" w:rsidRDefault="0000195D" w:rsidP="00802827">
      <w:pPr>
        <w:spacing w:line="276" w:lineRule="auto"/>
        <w:ind w:right="57"/>
        <w:rPr>
          <w:sz w:val="20"/>
          <w:lang w:val="ro-RO"/>
        </w:rPr>
      </w:pPr>
    </w:p>
    <w:p w14:paraId="376317A2" w14:textId="77777777" w:rsidR="0000195D" w:rsidRDefault="0000195D" w:rsidP="00A73B8F">
      <w:pPr>
        <w:pStyle w:val="Heading1"/>
        <w:spacing w:line="360" w:lineRule="auto"/>
      </w:pPr>
      <w:r>
        <w:t>LINIA 813 B</w:t>
      </w:r>
    </w:p>
    <w:p w14:paraId="6F8E69B5" w14:textId="77777777" w:rsidR="0000195D" w:rsidRDefault="0000195D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0195D" w14:paraId="7E90B90C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2603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123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7D22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6C9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1281A8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29D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14564A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6E32B64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AAD0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C74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CC5A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53F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9E4F83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5012DC0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00195D" w14:paraId="50959C57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ED1C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067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C33EA8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0FD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79E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9CF7C99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CAF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D685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8B0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55CD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4D2D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36778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6DE38990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907F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184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21DA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7BA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0170F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223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5EED2C8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94C1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9C2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A7E4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84E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AA7AEA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00195D" w14:paraId="37B9D8E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5E29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26A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CE9C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F1A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452F88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CFC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D2B2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C2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2EB8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25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95803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641D0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00195D" w14:paraId="6BF9ED4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D7F5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C65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E170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3EA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186A87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A2F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E819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BF5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5968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DE3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3BD8D271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A730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D9F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D5FB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D97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4DACD6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738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078A179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11AE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31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ADA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E5A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80B95B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7BCF9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00195D" w14:paraId="59480B51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FE10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6A7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B849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A1B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941964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3A1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7593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4D7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7A05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E1D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F4CEA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5A86C1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00195D" w14:paraId="164838E1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1597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22A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A150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2D7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243F8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C66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7EF6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94E3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8323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91C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AD7F9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0502C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00195D" w14:paraId="78AF27AE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C635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E17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F9D6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4B9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86A2A0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917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CDBB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8C0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9D3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3B6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485C0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0032F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0195D" w14:paraId="04AEB45F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4022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575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136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2C0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06B2CE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00D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3D7A318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316C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B38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4431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F94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EA939FA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4DFE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ECED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3043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775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5AA5DB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99B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447BF9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1A4F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3EB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A92D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141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8E1849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00195D" w14:paraId="58F04800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F57A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120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6B2E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B4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34C34F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DAA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C09C48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DC5A39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4222DB4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49A7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715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2976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94A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0AE474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0195D" w14:paraId="7E06940A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1B78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7A8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3049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622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60A086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EF0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16C9B1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B0BE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537F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0D3F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091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001BEEF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00195D" w14:paraId="3231ABDE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2CD5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C21E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D17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9088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83E842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ADD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18BA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689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758B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1A8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2B66A91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37CB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3FE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AD53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47B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931BC9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3AB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DDEB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4CE0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F24F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9EB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637B264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EF41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5B65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EFCE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A1E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74FF71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CA3B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2A59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8E4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C350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8A2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38427BC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5467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A86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EE4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ED7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BBAAA21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8609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EABDD24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67B3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0BA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E667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C40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A811E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C2FBC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00195D" w14:paraId="5E04F8E0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63BF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8A26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C5FF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9A9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ACD22E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59B8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E053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D35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FFA1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BED2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1C5760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50FCF5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00195D" w14:paraId="2EDC212E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9A37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1EF2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2A90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D1C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A9F3FC6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5A5E5F67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CF6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8C38" w14:textId="77777777" w:rsidR="0000195D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061A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F168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F414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62802E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00195D" w14:paraId="4403164C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AB97" w14:textId="77777777" w:rsidR="0000195D" w:rsidRDefault="0000195D" w:rsidP="0000195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9D71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CCDE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522B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170F64A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5757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7229" w14:textId="77777777" w:rsidR="0000195D" w:rsidRPr="00305F8E" w:rsidRDefault="0000195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424C" w14:textId="77777777" w:rsidR="0000195D" w:rsidRDefault="0000195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2851" w14:textId="77777777" w:rsidR="0000195D" w:rsidRPr="00305F8E" w:rsidRDefault="0000195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799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97E78C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9ADC53" w14:textId="77777777" w:rsidR="0000195D" w:rsidRDefault="0000195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457B39A6" w14:textId="77777777" w:rsidR="0000195D" w:rsidRDefault="0000195D" w:rsidP="002242FB">
      <w:pPr>
        <w:spacing w:before="40" w:after="40" w:line="192" w:lineRule="auto"/>
        <w:ind w:right="57"/>
        <w:rPr>
          <w:lang w:val="ro-RO"/>
        </w:rPr>
      </w:pPr>
    </w:p>
    <w:p w14:paraId="6BBB2A6C" w14:textId="77777777" w:rsidR="0000195D" w:rsidRDefault="0000195D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06575BA3" w14:textId="77777777" w:rsidR="0000195D" w:rsidRDefault="0000195D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00195D" w14:paraId="607664A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2CFE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EFA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C7C8" w14:textId="77777777" w:rsidR="0000195D" w:rsidRPr="002B6917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2AC2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1802BEB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AF3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7AF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64B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CA05" w14:textId="77777777" w:rsidR="0000195D" w:rsidRPr="002A6824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F4FD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16DC23E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27BA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CD1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6A0A" w14:textId="77777777" w:rsidR="0000195D" w:rsidRPr="002B6917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C465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B4D2A7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CD8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6B748E82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0DD4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80E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776F" w14:textId="77777777" w:rsidR="0000195D" w:rsidRPr="002A6824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C2C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43EF8AD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7BE8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2EDA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242E" w14:textId="77777777" w:rsidR="0000195D" w:rsidRPr="002B6917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E16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44C7A4B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553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F5E84F0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81EB020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C57734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02E0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242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4277" w14:textId="77777777" w:rsidR="0000195D" w:rsidRPr="002A6824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9597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490BB18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0A6F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243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D875" w14:textId="77777777" w:rsidR="0000195D" w:rsidRPr="002B6917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BEFF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BA102D9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F9E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FDCE54F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E6D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53A0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E276" w14:textId="77777777" w:rsidR="0000195D" w:rsidRPr="002A6824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B1B1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7632267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A81E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79B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3945" w14:textId="77777777" w:rsidR="0000195D" w:rsidRPr="002B6917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C7DD" w14:textId="77777777" w:rsidR="0000195D" w:rsidRDefault="0000195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25B1AD1" w14:textId="77777777" w:rsidR="0000195D" w:rsidRDefault="0000195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79E0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14F057D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FE23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5F4D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FDF6" w14:textId="77777777" w:rsidR="0000195D" w:rsidRPr="002A6824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C34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0195D" w14:paraId="0B756CF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EC2F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CD92" w14:textId="77777777" w:rsidR="0000195D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35AD" w14:textId="77777777" w:rsidR="0000195D" w:rsidRPr="002B6917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0D4E" w14:textId="77777777" w:rsidR="0000195D" w:rsidRDefault="0000195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70552E9" w14:textId="77777777" w:rsidR="0000195D" w:rsidRDefault="0000195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8BDD" w14:textId="77777777" w:rsidR="0000195D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0E4613F" w14:textId="77777777" w:rsidR="0000195D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7E0F" w14:textId="77777777" w:rsidR="0000195D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ECED" w14:textId="77777777" w:rsidR="0000195D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1404" w14:textId="77777777" w:rsidR="0000195D" w:rsidRPr="002A6824" w:rsidRDefault="0000195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C813" w14:textId="77777777" w:rsidR="0000195D" w:rsidRDefault="0000195D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0195D" w14:paraId="2BFBB80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7D6C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553B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665D" w14:textId="77777777" w:rsidR="0000195D" w:rsidRPr="002B6917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E4E4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91BAFE8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638302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E59E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C4A0A2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5691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F249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ACDE" w14:textId="77777777" w:rsidR="0000195D" w:rsidRPr="002A6824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8C06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17F88DBD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4D1E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70E8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69975B9B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35A7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3A88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45F5EC7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19C3DD4D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80C2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4547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947B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539BE46F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678B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0495" w14:textId="77777777" w:rsidR="0000195D" w:rsidRDefault="0000195D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0195D" w14:paraId="555124CF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5BAF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221E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8EB3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2C8A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76DC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7CA9AFC2" w14:textId="77777777" w:rsidR="0000195D" w:rsidRDefault="0000195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9D84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8420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C226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15D4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63AF40AD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00195D" w14:paraId="61930C54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EB9F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051C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CE8D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C6B8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7655" w14:textId="77777777" w:rsidR="0000195D" w:rsidRDefault="0000195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6D86" w14:textId="77777777" w:rsidR="0000195D" w:rsidRPr="00557C88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94EE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53D6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2FBB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59DD7F" w14:textId="77777777" w:rsidR="0000195D" w:rsidRPr="00D83307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00195D" w14:paraId="7317CCB8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DF62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AFE1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3F8E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E4E2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AB571B7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5B7D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945D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9857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124E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05DD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01D58FA0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9C16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F1E7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F2C7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772F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3DE03D6F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B2CC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3664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84F3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4A66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0917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14F7B6DD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9F8C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C76E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A465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A3EF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50401BD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5128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266D" w14:textId="77777777" w:rsidR="0000195D" w:rsidRPr="00557C88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F498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529E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6AB6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0195D" w14:paraId="282EA4E3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01BD" w14:textId="77777777" w:rsidR="0000195D" w:rsidRDefault="0000195D" w:rsidP="0000195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BE79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09E4" w14:textId="77777777" w:rsidR="0000195D" w:rsidRPr="002B6917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32E3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C571E1C" w14:textId="77777777" w:rsidR="0000195D" w:rsidRPr="006315B8" w:rsidRDefault="0000195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E45F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064D" w14:textId="77777777" w:rsidR="0000195D" w:rsidRPr="00557C88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8021" w14:textId="77777777" w:rsidR="0000195D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48C1" w14:textId="77777777" w:rsidR="0000195D" w:rsidRPr="002A6824" w:rsidRDefault="0000195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FAFD" w14:textId="77777777" w:rsidR="0000195D" w:rsidRDefault="0000195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0785E4D" w14:textId="77777777" w:rsidR="0000195D" w:rsidRPr="00930181" w:rsidRDefault="0000195D">
      <w:pPr>
        <w:tabs>
          <w:tab w:val="left" w:pos="3183"/>
        </w:tabs>
      </w:pPr>
    </w:p>
    <w:p w14:paraId="6DC4712D" w14:textId="77777777" w:rsidR="0000195D" w:rsidRDefault="0000195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BB4A9E2" w14:textId="77777777" w:rsidR="00815B37" w:rsidRDefault="00815B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4A62B9" w14:textId="77777777" w:rsidR="00815B37" w:rsidRDefault="00815B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4A0E88C" w14:textId="77777777" w:rsidR="00815B37" w:rsidRDefault="00815B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148938C" w14:textId="77777777" w:rsidR="00815B37" w:rsidRPr="00C21F42" w:rsidRDefault="00815B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436B4A0" w14:textId="77777777" w:rsidR="0000195D" w:rsidRPr="00C21F42" w:rsidRDefault="0000195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1BC198B" w14:textId="77777777" w:rsidR="0000195D" w:rsidRPr="00C21F42" w:rsidRDefault="0000195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082CC4EA" w14:textId="77777777" w:rsidR="0000195D" w:rsidRPr="00C21F42" w:rsidRDefault="0000195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88AE933" w14:textId="77777777" w:rsidR="0000195D" w:rsidRDefault="0000195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4421191A" w14:textId="77777777" w:rsidR="0000195D" w:rsidRPr="00C21F42" w:rsidRDefault="0000195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4CCD08A" w14:textId="77777777" w:rsidR="0000195D" w:rsidRPr="00C21F42" w:rsidRDefault="0000195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0690CA9" w14:textId="77777777" w:rsidR="0000195D" w:rsidRPr="00C21F42" w:rsidRDefault="0000195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91770A8" w14:textId="77777777" w:rsidR="0000195D" w:rsidRPr="00C21F42" w:rsidRDefault="0000195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664F5D" w:rsidRDefault="00FB37F1" w:rsidP="00664F5D"/>
    <w:sectPr w:rsidR="00FB37F1" w:rsidRPr="00664F5D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7B101" w14:textId="77777777" w:rsidR="00941427" w:rsidRDefault="00941427">
      <w:r>
        <w:separator/>
      </w:r>
    </w:p>
  </w:endnote>
  <w:endnote w:type="continuationSeparator" w:id="0">
    <w:p w14:paraId="5BE6004C" w14:textId="77777777" w:rsidR="00941427" w:rsidRDefault="0094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281A" w14:textId="77777777" w:rsidR="00941427" w:rsidRDefault="00941427">
      <w:r>
        <w:separator/>
      </w:r>
    </w:p>
  </w:footnote>
  <w:footnote w:type="continuationSeparator" w:id="0">
    <w:p w14:paraId="522448DA" w14:textId="77777777" w:rsidR="00941427" w:rsidRDefault="0094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32BD20B9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581B43">
      <w:rPr>
        <w:b/>
        <w:bCs/>
        <w:i/>
        <w:iCs/>
        <w:sz w:val="22"/>
      </w:rPr>
      <w:t>decada 1-10 septembrie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52272E49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581B43">
      <w:rPr>
        <w:b/>
        <w:bCs/>
        <w:i/>
        <w:iCs/>
        <w:sz w:val="22"/>
      </w:rPr>
      <w:t>decada 1-10 septembrie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xxsIw33MzBrnuqKalaio1AU9gyZ/QNNle0vLziu69I+7obM3FkCJU7XTGBCYUQv3qWqrZNzBthmzhQuCdi/cnw==" w:salt="iNJG7YKM0InwLIGPeVPcY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9D6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B37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42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AF76C6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21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12791</Words>
  <Characters>72913</Characters>
  <Application>Microsoft Office Word</Application>
  <DocSecurity>0</DocSecurity>
  <Lines>607</Lines>
  <Paragraphs>171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2026-08-21T06:35:00Z</dcterms:created>
  <dcterms:modified xsi:type="dcterms:W3CDTF">2026-08-21T08:08:00Z</dcterms:modified>
</cp:coreProperties>
</file>