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38C35" w14:textId="77777777" w:rsidR="00466C43" w:rsidRPr="00484029" w:rsidRDefault="00466C43" w:rsidP="00FE7F5E">
      <w:pPr>
        <w:framePr w:w="3969" w:h="567" w:hRule="exact" w:hSpace="181" w:wrap="around" w:vAnchor="page" w:hAnchor="text" w:xAlign="right" w:y="852"/>
        <w:shd w:val="solid" w:color="FFFFFF" w:fill="FFFFFF"/>
        <w:spacing w:line="192" w:lineRule="auto"/>
        <w:jc w:val="center"/>
        <w:rPr>
          <w:b/>
          <w:spacing w:val="-8"/>
          <w:sz w:val="16"/>
          <w:szCs w:val="16"/>
          <w:lang w:val="ro-RO"/>
        </w:rPr>
      </w:pPr>
      <w:r w:rsidRPr="00484029">
        <w:rPr>
          <w:b/>
          <w:spacing w:val="-8"/>
          <w:sz w:val="16"/>
          <w:szCs w:val="16"/>
          <w:lang w:val="ro-RO"/>
        </w:rPr>
        <w:t>C.N.C.F. "C.F.R." S.A. -  D I R E C Ţ I A  L I N I I</w:t>
      </w:r>
    </w:p>
    <w:p w14:paraId="366F1556" w14:textId="34224FF1" w:rsidR="00466C43" w:rsidRPr="00484029" w:rsidRDefault="00466C43" w:rsidP="00FE7F5E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b/>
          <w:sz w:val="16"/>
          <w:szCs w:val="16"/>
          <w:lang w:val="ro-RO"/>
        </w:rPr>
      </w:pPr>
      <w:r w:rsidRPr="00484029">
        <w:rPr>
          <w:b/>
          <w:sz w:val="16"/>
          <w:szCs w:val="16"/>
          <w:lang w:val="ro-RO"/>
        </w:rPr>
        <w:t xml:space="preserve"> (de la pagina 1 la pagina )</w:t>
      </w:r>
    </w:p>
    <w:p w14:paraId="5E924BB9" w14:textId="77777777" w:rsidR="00466C43" w:rsidRDefault="00466C43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  <w:lang w:val="ro-RO"/>
        </w:rPr>
      </w:pPr>
    </w:p>
    <w:p w14:paraId="2D6FDCFD" w14:textId="77777777" w:rsidR="00466C43" w:rsidRDefault="00466C43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  <w:lang w:val="ro-RO"/>
        </w:rPr>
      </w:pPr>
    </w:p>
    <w:p w14:paraId="377D9527" w14:textId="77777777" w:rsidR="00466C43" w:rsidRDefault="00466C43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spacing w:val="-8"/>
          <w:sz w:val="18"/>
          <w:lang w:val="ro-RO"/>
        </w:rPr>
      </w:pPr>
    </w:p>
    <w:p w14:paraId="67CFB855" w14:textId="77777777" w:rsidR="00466C43" w:rsidRDefault="00466C43">
      <w:pPr>
        <w:jc w:val="center"/>
        <w:rPr>
          <w:sz w:val="28"/>
        </w:rPr>
      </w:pPr>
    </w:p>
    <w:p w14:paraId="26DF7371" w14:textId="77777777" w:rsidR="00466C43" w:rsidRDefault="00466C43">
      <w:pPr>
        <w:jc w:val="center"/>
        <w:rPr>
          <w:sz w:val="28"/>
        </w:rPr>
      </w:pPr>
    </w:p>
    <w:p w14:paraId="655C725E" w14:textId="77777777" w:rsidR="00466C43" w:rsidRDefault="00466C43">
      <w:pPr>
        <w:jc w:val="center"/>
        <w:rPr>
          <w:sz w:val="28"/>
        </w:rPr>
      </w:pPr>
    </w:p>
    <w:p w14:paraId="5879E1F8" w14:textId="77777777" w:rsidR="00466C43" w:rsidRDefault="00466C43">
      <w:pPr>
        <w:jc w:val="center"/>
        <w:rPr>
          <w:b/>
          <w:bCs/>
          <w:noProof/>
          <w:spacing w:val="80"/>
          <w:sz w:val="32"/>
          <w:lang w:val="en-US"/>
        </w:rPr>
      </w:pPr>
    </w:p>
    <w:p w14:paraId="56DEBB2A" w14:textId="77777777" w:rsidR="00466C43" w:rsidRDefault="00466C43">
      <w:pPr>
        <w:jc w:val="center"/>
        <w:rPr>
          <w:b/>
          <w:bCs/>
          <w:noProof/>
          <w:spacing w:val="80"/>
          <w:sz w:val="32"/>
          <w:lang w:val="en-US"/>
        </w:rPr>
      </w:pPr>
      <w:r>
        <w:rPr>
          <w:b/>
          <w:bCs/>
          <w:noProof/>
          <w:spacing w:val="80"/>
          <w:sz w:val="32"/>
          <w:lang w:val="en-US"/>
        </w:rPr>
        <w:t>B.A.R.</w:t>
      </w:r>
      <w:r>
        <w:rPr>
          <w:b/>
          <w:bCs/>
          <w:spacing w:val="80"/>
          <w:sz w:val="32"/>
        </w:rPr>
        <w:t>GALAŢI</w:t>
      </w:r>
    </w:p>
    <w:p w14:paraId="39BF0C74" w14:textId="77777777" w:rsidR="00466C43" w:rsidRDefault="00000000">
      <w:pPr>
        <w:rPr>
          <w:b/>
          <w:bCs/>
          <w:spacing w:val="40"/>
        </w:rPr>
      </w:pPr>
      <w:r>
        <w:rPr>
          <w:b/>
          <w:bCs/>
          <w:noProof/>
          <w:spacing w:val="80"/>
          <w:sz w:val="32"/>
          <w:lang w:val="en-US"/>
        </w:rPr>
        <w:pict w14:anchorId="4E25F923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-.7pt;margin-top:2.8pt;width:511.65pt;height:28.65pt;z-index:1" fillcolor="black">
            <v:shadow color="#868686"/>
            <v:textpath style="font-family:&quot;Times New Roman&quot;;font-size:16pt;font-weight:bold;v-text-kern:t" trim="t" fitpath="t" string="B U L E T I N  D E  A V I Z A R E  A  R E S T R I C Ţ I I L O R   D E  V I T E Z Ă"/>
          </v:shape>
        </w:pict>
      </w:r>
    </w:p>
    <w:p w14:paraId="714DA1F1" w14:textId="77777777" w:rsidR="00466C43" w:rsidRDefault="00466C43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10"/>
        </w:rPr>
      </w:pPr>
    </w:p>
    <w:p w14:paraId="4A4A98A8" w14:textId="77777777" w:rsidR="00466C43" w:rsidRDefault="00466C43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decada 11-20 august 2026</w:t>
      </w:r>
    </w:p>
    <w:p w14:paraId="2ACF337C" w14:textId="77777777" w:rsidR="00466C43" w:rsidRDefault="00466C43">
      <w:pPr>
        <w:rPr>
          <w:b/>
          <w:bCs/>
          <w:spacing w:val="40"/>
        </w:rPr>
      </w:pPr>
    </w:p>
    <w:tbl>
      <w:tblPr>
        <w:tblW w:w="1020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47"/>
        <w:gridCol w:w="714"/>
        <w:gridCol w:w="2267"/>
        <w:gridCol w:w="804"/>
        <w:gridCol w:w="736"/>
        <w:gridCol w:w="959"/>
        <w:gridCol w:w="736"/>
        <w:gridCol w:w="2434"/>
      </w:tblGrid>
      <w:tr w:rsidR="00466C43" w14:paraId="746FC3A5" w14:textId="77777777">
        <w:trPr>
          <w:cantSplit/>
          <w:jc w:val="center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69F6D657" w14:textId="77777777" w:rsidR="00466C43" w:rsidRDefault="00466C43" w:rsidP="00FC1F7F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Numărul curent</w:t>
            </w:r>
          </w:p>
        </w:tc>
        <w:tc>
          <w:tcPr>
            <w:tcW w:w="1561" w:type="dxa"/>
            <w:gridSpan w:val="2"/>
            <w:tcMar>
              <w:left w:w="0" w:type="dxa"/>
              <w:right w:w="0" w:type="dxa"/>
            </w:tcMar>
          </w:tcPr>
          <w:p w14:paraId="3D89AD95" w14:textId="77777777" w:rsidR="00466C43" w:rsidRDefault="00466C43" w:rsidP="00FC1F7F">
            <w:pPr>
              <w:spacing w:before="120" w:after="4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</w:t>
            </w:r>
          </w:p>
          <w:p w14:paraId="65D50F22" w14:textId="77777777" w:rsidR="00466C43" w:rsidRDefault="00466C43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39B27BAB" w14:textId="77777777" w:rsidR="00466C43" w:rsidRDefault="00466C43" w:rsidP="00FC1F7F">
            <w:pPr>
              <w:spacing w:after="4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LINIA SIMPLĂ</w:t>
            </w:r>
          </w:p>
          <w:p w14:paraId="0F3F33AE" w14:textId="77777777" w:rsidR="00466C43" w:rsidRDefault="00466C43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06AE448D" w14:textId="77777777" w:rsidR="00466C43" w:rsidRDefault="00466C43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staţii, aferente firului I, respectiv liniei simple</w:t>
            </w:r>
          </w:p>
        </w:tc>
        <w:tc>
          <w:tcPr>
            <w:tcW w:w="226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66887A63" w14:textId="77777777" w:rsidR="00466C43" w:rsidRDefault="00466C43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STAŢIA</w:t>
            </w:r>
          </w:p>
          <w:p w14:paraId="1CCC0567" w14:textId="77777777" w:rsidR="00466C43" w:rsidRDefault="00466C43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59F8074D" w14:textId="77777777" w:rsidR="00466C43" w:rsidRDefault="00466C43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DISTANŢA</w:t>
            </w:r>
          </w:p>
        </w:tc>
        <w:tc>
          <w:tcPr>
            <w:tcW w:w="1540" w:type="dxa"/>
            <w:gridSpan w:val="2"/>
            <w:tcMar>
              <w:left w:w="0" w:type="dxa"/>
              <w:right w:w="0" w:type="dxa"/>
            </w:tcMar>
            <w:vAlign w:val="center"/>
          </w:tcPr>
          <w:p w14:paraId="1B3CE85F" w14:textId="77777777" w:rsidR="00466C43" w:rsidRDefault="00466C43" w:rsidP="001934AA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APARATE DE CALE ÎN ABATERE</w:t>
            </w:r>
          </w:p>
          <w:p w14:paraId="0AAB3E5C" w14:textId="77777777" w:rsidR="00466C43" w:rsidRDefault="00466C43" w:rsidP="001934AA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şi</w:t>
            </w:r>
          </w:p>
          <w:p w14:paraId="66840B96" w14:textId="77777777" w:rsidR="00466C43" w:rsidRDefault="00466C43" w:rsidP="001934AA">
            <w:pPr>
              <w:spacing w:before="8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LINII </w:t>
            </w:r>
          </w:p>
          <w:p w14:paraId="72BD7439" w14:textId="77777777" w:rsidR="00466C43" w:rsidRDefault="00466C43" w:rsidP="001934AA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ABĂTUTE</w:t>
            </w:r>
          </w:p>
          <w:p w14:paraId="69209CC6" w14:textId="77777777" w:rsidR="00466C43" w:rsidRDefault="00466C43" w:rsidP="001934AA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DIN </w:t>
            </w:r>
          </w:p>
          <w:p w14:paraId="232B51B1" w14:textId="77777777" w:rsidR="00466C43" w:rsidRDefault="00466C43" w:rsidP="001934AA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STAŢII</w:t>
            </w:r>
          </w:p>
        </w:tc>
        <w:tc>
          <w:tcPr>
            <w:tcW w:w="1695" w:type="dxa"/>
            <w:gridSpan w:val="2"/>
            <w:tcMar>
              <w:left w:w="0" w:type="dxa"/>
              <w:right w:w="0" w:type="dxa"/>
            </w:tcMar>
          </w:tcPr>
          <w:p w14:paraId="4FE9AD25" w14:textId="77777777" w:rsidR="00466C43" w:rsidRDefault="00466C43" w:rsidP="00FC1F7F">
            <w:pPr>
              <w:spacing w:before="12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II</w:t>
            </w:r>
          </w:p>
          <w:p w14:paraId="52A446F9" w14:textId="77777777" w:rsidR="00466C43" w:rsidRDefault="00466C43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034392D5" w14:textId="77777777" w:rsidR="00466C43" w:rsidRDefault="00466C43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526496B9" w14:textId="77777777" w:rsidR="00466C43" w:rsidRDefault="00466C43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</w:p>
          <w:p w14:paraId="77F70A87" w14:textId="77777777" w:rsidR="00466C43" w:rsidRDefault="00466C43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</w:p>
          <w:p w14:paraId="5B5BCD49" w14:textId="77777777" w:rsidR="00466C43" w:rsidRDefault="00466C43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6BDF4741" w14:textId="77777777" w:rsidR="00466C43" w:rsidRDefault="00466C43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</w:t>
            </w:r>
          </w:p>
          <w:p w14:paraId="6FBD6B5E" w14:textId="77777777" w:rsidR="00466C43" w:rsidRDefault="00466C43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staţii aferente </w:t>
            </w:r>
          </w:p>
          <w:p w14:paraId="50CCDE92" w14:textId="77777777" w:rsidR="00466C43" w:rsidRDefault="00466C43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firului II</w:t>
            </w:r>
          </w:p>
        </w:tc>
        <w:tc>
          <w:tcPr>
            <w:tcW w:w="243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5E8376C1" w14:textId="77777777" w:rsidR="00466C43" w:rsidRDefault="00466C43" w:rsidP="00FC1F7F">
            <w:pPr>
              <w:spacing w:line="192" w:lineRule="auto"/>
              <w:jc w:val="center"/>
              <w:rPr>
                <w:b/>
                <w:bCs/>
                <w:i/>
                <w:iCs/>
                <w:spacing w:val="40"/>
                <w:lang w:val="ro-RO"/>
              </w:rPr>
            </w:pPr>
            <w:r>
              <w:rPr>
                <w:b/>
                <w:bCs/>
                <w:i/>
                <w:iCs/>
                <w:spacing w:val="40"/>
                <w:lang w:val="ro-RO"/>
              </w:rPr>
              <w:t>OBSERVAŢII</w:t>
            </w:r>
          </w:p>
        </w:tc>
      </w:tr>
      <w:tr w:rsidR="00466C43" w14:paraId="1119084E" w14:textId="77777777">
        <w:trPr>
          <w:cantSplit/>
          <w:trHeight w:val="509"/>
          <w:jc w:val="center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7EB1829B" w14:textId="77777777" w:rsidR="00466C43" w:rsidRDefault="00466C43" w:rsidP="00FC1F7F">
            <w:pPr>
              <w:spacing w:line="192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7" w:type="dxa"/>
            <w:tcMar>
              <w:left w:w="0" w:type="dxa"/>
              <w:right w:w="0" w:type="dxa"/>
            </w:tcMar>
          </w:tcPr>
          <w:p w14:paraId="7AEC6346" w14:textId="77777777" w:rsidR="00466C43" w:rsidRDefault="00466C4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14" w:type="dxa"/>
            <w:tcMar>
              <w:left w:w="0" w:type="dxa"/>
              <w:right w:w="0" w:type="dxa"/>
            </w:tcMar>
          </w:tcPr>
          <w:p w14:paraId="59A97515" w14:textId="77777777" w:rsidR="00466C43" w:rsidRDefault="00466C4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267" w:type="dxa"/>
            <w:vMerge/>
            <w:tcMar>
              <w:left w:w="0" w:type="dxa"/>
              <w:right w:w="0" w:type="dxa"/>
            </w:tcMar>
          </w:tcPr>
          <w:p w14:paraId="54FD7BD2" w14:textId="77777777" w:rsidR="00466C43" w:rsidRDefault="00466C43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804" w:type="dxa"/>
            <w:tcMar>
              <w:left w:w="0" w:type="dxa"/>
              <w:right w:w="0" w:type="dxa"/>
            </w:tcMar>
          </w:tcPr>
          <w:p w14:paraId="1B841549" w14:textId="77777777" w:rsidR="00466C43" w:rsidRDefault="00466C4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35315DDF" w14:textId="77777777" w:rsidR="00466C43" w:rsidRDefault="00466C4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959" w:type="dxa"/>
            <w:tcMar>
              <w:left w:w="0" w:type="dxa"/>
              <w:right w:w="0" w:type="dxa"/>
            </w:tcMar>
          </w:tcPr>
          <w:p w14:paraId="41EB115F" w14:textId="77777777" w:rsidR="00466C43" w:rsidRDefault="00466C4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72064FC9" w14:textId="77777777" w:rsidR="00466C43" w:rsidRDefault="00466C4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km. la </w:t>
            </w:r>
          </w:p>
          <w:p w14:paraId="772FCFE5" w14:textId="77777777" w:rsidR="00466C43" w:rsidRDefault="00466C4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00478A64" w14:textId="77777777" w:rsidR="00466C43" w:rsidRDefault="00466C4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434" w:type="dxa"/>
            <w:vMerge/>
            <w:tcMar>
              <w:left w:w="0" w:type="dxa"/>
              <w:right w:w="0" w:type="dxa"/>
            </w:tcMar>
          </w:tcPr>
          <w:p w14:paraId="5394DE17" w14:textId="77777777" w:rsidR="00466C43" w:rsidRDefault="00466C43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</w:tr>
    </w:tbl>
    <w:p w14:paraId="08604213" w14:textId="77777777" w:rsidR="00466C43" w:rsidRDefault="00466C43">
      <w:pPr>
        <w:spacing w:line="192" w:lineRule="auto"/>
        <w:jc w:val="center"/>
      </w:pPr>
    </w:p>
    <w:p w14:paraId="6FD38D0B" w14:textId="77777777" w:rsidR="00466C43" w:rsidRDefault="00466C43">
      <w:pPr>
        <w:spacing w:line="192" w:lineRule="auto"/>
        <w:ind w:left="-57" w:right="-57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TOATE RESTRICŢIILE ŞI LIMITĂRILE DE VITEZĂ SE VOR RESPECTA CU TOT TRENUL !</w:t>
      </w:r>
    </w:p>
    <w:p w14:paraId="21D6DD67" w14:textId="77777777" w:rsidR="00466C43" w:rsidRPr="007E3B71" w:rsidRDefault="00466C43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4AF87C61" w14:textId="77777777" w:rsidR="00466C43" w:rsidRPr="007E3B71" w:rsidRDefault="00466C43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39C8656A" w14:textId="77777777" w:rsidR="00466C43" w:rsidRPr="007E3B71" w:rsidRDefault="00466C43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00689CC3" w14:textId="77777777" w:rsidR="00466C43" w:rsidRDefault="00466C43" w:rsidP="0095691E">
      <w:pPr>
        <w:pStyle w:val="Heading1"/>
        <w:spacing w:line="360" w:lineRule="auto"/>
      </w:pPr>
      <w:r>
        <w:t>LINIA 300</w:t>
      </w:r>
    </w:p>
    <w:p w14:paraId="4852A20E" w14:textId="77777777" w:rsidR="00466C43" w:rsidRDefault="00466C43" w:rsidP="0095691E">
      <w:pPr>
        <w:pStyle w:val="Heading1"/>
        <w:spacing w:line="360" w:lineRule="auto"/>
        <w:rPr>
          <w:b w:val="0"/>
          <w:bCs w:val="0"/>
          <w:sz w:val="8"/>
        </w:rPr>
      </w:pPr>
      <w:bookmarkStart w:id="0" w:name="_Hlk184980371"/>
      <w:r>
        <w:t xml:space="preserve">BUCUREŞTI NORD - BRAŞOV - </w:t>
      </w:r>
      <w:bookmarkStart w:id="1" w:name="_Hlk229641781"/>
      <w:r>
        <w:t>TEIUŞ - CLUJ NAPOCA - OŞORHEI - EPISCOPIA BIHOR</w:t>
      </w:r>
      <w:bookmarkEnd w:id="1"/>
    </w:p>
    <w:bookmarkEnd w:id="0"/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922"/>
        <w:gridCol w:w="805"/>
        <w:gridCol w:w="2092"/>
        <w:gridCol w:w="840"/>
        <w:gridCol w:w="743"/>
        <w:gridCol w:w="883"/>
        <w:gridCol w:w="729"/>
        <w:gridCol w:w="2509"/>
      </w:tblGrid>
      <w:tr w:rsidR="00466C43" w14:paraId="2D7B90FD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FDC4A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2C5A5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51EB6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808CE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EE694C3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5D314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FA917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6B6E4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31301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D06D2" w14:textId="77777777" w:rsidR="00466C43" w:rsidRPr="00D344C9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66C43" w14:paraId="59A38202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6068F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6952E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60204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83A67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0A5714A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7DEB5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7696C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41965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F0445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396F7" w14:textId="77777777" w:rsidR="00466C43" w:rsidRPr="00D344C9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66C43" w14:paraId="3527470D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F5F5D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A6E6A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ACD9F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F2301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18EB9D4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BB30A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39042E0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266B7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B3E11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8E5E0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771BB" w14:textId="77777777" w:rsidR="00466C43" w:rsidRPr="00D344C9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652E4FC" w14:textId="77777777" w:rsidR="00466C43" w:rsidRPr="00D344C9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Acces la liniile 11 şi 12.</w:t>
            </w:r>
          </w:p>
        </w:tc>
      </w:tr>
      <w:tr w:rsidR="00466C43" w14:paraId="5199BB0C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D9DB5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7F661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3C7FA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B620A" w14:textId="77777777" w:rsidR="00466C43" w:rsidRDefault="00466C43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4BCF784" w14:textId="77777777" w:rsidR="00466C43" w:rsidRDefault="00466C43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08AA7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3DA58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C4C39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4C98D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4EB75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39C669DA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9A982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bookmarkStart w:id="2" w:name="_Hlk220053686"/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89427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87149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EE48D" w14:textId="77777777" w:rsidR="00466C43" w:rsidRDefault="00466C43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29F68" w14:textId="77777777" w:rsidR="00466C43" w:rsidRPr="00E4222D" w:rsidRDefault="00466C43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40DA3CBC" w14:textId="77777777" w:rsidR="00466C43" w:rsidRPr="00E4222D" w:rsidRDefault="00466C43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0F58DDFA" w14:textId="77777777" w:rsidR="00466C43" w:rsidRPr="00E4222D" w:rsidRDefault="00466C43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5F4885F4" w14:textId="77777777" w:rsidR="00466C43" w:rsidRDefault="00466C43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7BC13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72E52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8DEBA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53E5E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403FE298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79189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6F73B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770B2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B2378" w14:textId="77777777" w:rsidR="00466C43" w:rsidRPr="00E4222D" w:rsidRDefault="00466C43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Buftea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CA563" w14:textId="77777777" w:rsidR="00466C43" w:rsidRPr="00E4222D" w:rsidRDefault="00466C43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184EF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5809E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16+200</w:t>
            </w:r>
          </w:p>
          <w:p w14:paraId="74940549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BC431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2839D" w14:textId="77777777" w:rsidR="00466C43" w:rsidRPr="00E4222D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bookmarkEnd w:id="2"/>
      <w:tr w:rsidR="00466C43" w14:paraId="6B6F4568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4C2C6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112CC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B1977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CBFB9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49B3FFB6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5CB5A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136F430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</w:t>
            </w:r>
            <w:r>
              <w:rPr>
                <w:b/>
                <w:bCs/>
                <w:sz w:val="20"/>
                <w:lang w:val="en-US"/>
              </w:rPr>
              <w:t xml:space="preserve"> / 2</w:t>
            </w:r>
            <w:r>
              <w:rPr>
                <w:b/>
                <w:bCs/>
                <w:sz w:val="20"/>
                <w:lang w:val="ro-RO"/>
              </w:rPr>
              <w:t>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2D3FD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B892B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A24EB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70D3B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5 - 7 Cap X.</w:t>
            </w:r>
          </w:p>
          <w:p w14:paraId="36D383AD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66C43" w14:paraId="40D4B925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6A483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207A3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BCE15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DDB9D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5F0EE3A9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0AB20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0F1D793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</w:t>
            </w:r>
            <w:r>
              <w:rPr>
                <w:b/>
                <w:bCs/>
                <w:sz w:val="20"/>
                <w:lang w:val="en-US"/>
              </w:rPr>
              <w:t xml:space="preserve">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7D9EC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0236C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BEDA2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81C05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737C030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6 și 7 Cap X.</w:t>
            </w:r>
          </w:p>
        </w:tc>
      </w:tr>
      <w:tr w:rsidR="00466C43" w14:paraId="3488AAD6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F93C3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47915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5DAEC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C3D5E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 - Crivina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B0A60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9ECCD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E4BD6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  <w:p w14:paraId="7C404900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D734B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CEC78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66C43" w14:paraId="79ADF433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E9527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CE8F7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49+850</w:t>
            </w:r>
          </w:p>
          <w:p w14:paraId="7F01FF81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49+950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3E569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4B633" w14:textId="77777777" w:rsidR="00466C43" w:rsidRDefault="00466C43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Crivina - Brazi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EA030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42D3A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7D119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DB3C6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6B156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66C43" w14:paraId="6B3B4E8F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E3F11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63071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D1A8B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028E2" w14:textId="77777777" w:rsidR="00466C43" w:rsidRDefault="00466C43" w:rsidP="0014696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741D1D2C" w14:textId="77777777" w:rsidR="00466C43" w:rsidRDefault="00466C43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3, 7 și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50E3B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FC0FB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B24F6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50+500</w:t>
            </w:r>
          </w:p>
          <w:p w14:paraId="1895F206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27F02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80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F5DBA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66C43" w14:paraId="4D37DA8F" w14:textId="77777777" w:rsidTr="00E4222D">
        <w:trPr>
          <w:cantSplit/>
          <w:trHeight w:val="20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1A150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6510E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05B80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34067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66FA6F7B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9 - 13  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3A723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FC14F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7B423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684A6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B974A" w14:textId="77777777" w:rsidR="00466C43" w:rsidRPr="00D344C9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66C43" w14:paraId="062B97C8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87058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ADC5A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43042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BF2FF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4A16021F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 ş</w:t>
            </w:r>
            <w:r>
              <w:rPr>
                <w:b/>
                <w:bCs/>
                <w:sz w:val="20"/>
                <w:lang w:val="en-US"/>
              </w:rPr>
              <w:t>i 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C2D43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7041408C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39, 41 şi TDJ </w:t>
            </w:r>
          </w:p>
          <w:p w14:paraId="12563991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/ 37,</w:t>
            </w:r>
          </w:p>
          <w:p w14:paraId="10EB2926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 / 56,</w:t>
            </w:r>
          </w:p>
          <w:p w14:paraId="2896567F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 / 62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108C0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97396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4000F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30CA1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Afectează intrări - ieşiri </w:t>
            </w:r>
          </w:p>
          <w:p w14:paraId="2D18336A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9 - 13.</w:t>
            </w:r>
          </w:p>
          <w:p w14:paraId="14792275" w14:textId="77777777" w:rsidR="00466C43" w:rsidRPr="004870EE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Numai pentru trenurile de marfă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  <w:tr w:rsidR="00466C43" w14:paraId="2CBCA9CE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A8CC0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68B52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  <w:p w14:paraId="333BC65F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59+500</w:t>
            </w:r>
          </w:p>
          <w:p w14:paraId="1735EE79" w14:textId="77777777" w:rsidR="00466C43" w:rsidRDefault="00466C43" w:rsidP="00A34530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(ax st. Ploiești Sud)</w:t>
            </w:r>
          </w:p>
          <w:p w14:paraId="0B0A6822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9A177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42627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Ploiești Sud linia 4 directă,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86A6D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7C3A5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967EE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5113E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35410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66C43" w14:paraId="355C9962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AFBF5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0C1B7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46FE8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5FCD0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06FC2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C4829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908D7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4554DF92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1B81B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0DC5F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5A2E5F3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ram. Ploiești Triaj.</w:t>
            </w:r>
          </w:p>
        </w:tc>
      </w:tr>
      <w:tr w:rsidR="00466C43" w14:paraId="4F54EDAF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512FA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5DA82" w14:textId="77777777" w:rsidR="00466C43" w:rsidRDefault="00466C43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487C9753" w14:textId="77777777" w:rsidR="00466C43" w:rsidRDefault="00466C43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62CC8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0E87F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42314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2B965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F065F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44A93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D97A3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85EFE77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 Ploiești Vest.</w:t>
            </w:r>
          </w:p>
        </w:tc>
      </w:tr>
      <w:tr w:rsidR="00466C43" w14:paraId="7CEFD1B6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F33FC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A031F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6750F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58E27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B2F82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A50B0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64E32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60+000 -</w:t>
            </w:r>
          </w:p>
          <w:p w14:paraId="60B2C155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FCCAB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BA074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B573DF0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intrările dinspre Ploiești Vest.</w:t>
            </w:r>
          </w:p>
        </w:tc>
      </w:tr>
      <w:tr w:rsidR="00466C43" w14:paraId="5752A6AC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D35CC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57E32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708A6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3A2E5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Ploiesti Vest peste sch. 6, 16 și 20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CF5D2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F4FD5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6705B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63+250</w:t>
            </w:r>
          </w:p>
          <w:p w14:paraId="0E20FB99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0DA53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46F66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fir 2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>Ploiești Vest - Buda</w:t>
            </w:r>
          </w:p>
        </w:tc>
      </w:tr>
      <w:tr w:rsidR="00466C43" w14:paraId="346B8219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0EFD3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D353D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1E4038DC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1FF47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B18D7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3 directă Cap.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4C5F8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BC170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8D9C1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68287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A3E7A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66C43" w14:paraId="5B56952A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AC044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EB99B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36565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5B7B9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4 directă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5FA90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A55A9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4E4E1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53DD2CDB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EB256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C813B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66C43" w14:paraId="6F4ADD8C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55935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BFDC7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80+750</w:t>
            </w:r>
          </w:p>
          <w:p w14:paraId="7923859E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80+800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A05CB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D1F46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5BB29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A021D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FF3CB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883BE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2F76C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66C43" w14:paraId="7AC7FBEA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2329B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C29C5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B2CA7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CE474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6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4EB31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F815B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24FA1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82+500</w:t>
            </w:r>
          </w:p>
          <w:p w14:paraId="4AA5CFF2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74570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FC150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66C43" w14:paraId="35858954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848C0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BDA9E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EDCAE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4CDAA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Predeal</w:t>
            </w:r>
          </w:p>
          <w:p w14:paraId="13A2AD0E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5B1B3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3B0F0209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DDD39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CB842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5B309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2523D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029AC47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9C2E986" w14:textId="77777777" w:rsidR="00466C43" w:rsidRPr="00D344C9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9 directă.</w:t>
            </w:r>
          </w:p>
        </w:tc>
      </w:tr>
      <w:tr w:rsidR="00466C43" w14:paraId="46778665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23893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1502C" w14:textId="77777777" w:rsidR="00466C43" w:rsidRDefault="00466C43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4F1D699F" w14:textId="77777777" w:rsidR="00466C43" w:rsidRDefault="00466C43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9D719" w14:textId="77777777" w:rsidR="00466C43" w:rsidRPr="00600D25" w:rsidRDefault="00466C43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DA7DC" w14:textId="77777777" w:rsidR="00466C43" w:rsidRDefault="00466C43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Predeal –</w:t>
            </w:r>
          </w:p>
          <w:p w14:paraId="2ACD6B3B" w14:textId="77777777" w:rsidR="00466C43" w:rsidRDefault="00466C43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Timişu de Sus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774C7" w14:textId="77777777" w:rsidR="00466C43" w:rsidRDefault="00466C43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7AE91" w14:textId="77777777" w:rsidR="00466C43" w:rsidRDefault="00466C43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0B3F7" w14:textId="77777777" w:rsidR="00466C43" w:rsidRDefault="00466C43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7224C28D" w14:textId="77777777" w:rsidR="00466C43" w:rsidRDefault="00466C43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8816E" w14:textId="77777777" w:rsidR="00466C43" w:rsidRPr="00600D25" w:rsidRDefault="00466C43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A0326" w14:textId="77777777" w:rsidR="00466C43" w:rsidRDefault="00466C43" w:rsidP="00D4378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Fără inductori </w:t>
            </w:r>
            <w:r w:rsidRPr="00D43781">
              <w:rPr>
                <w:b/>
                <w:bCs/>
                <w:i/>
                <w:iCs/>
                <w:sz w:val="20"/>
                <w:szCs w:val="20"/>
                <w:lang w:val="ro-RO"/>
              </w:rPr>
              <w:t>(protecție tablier metalic - lipsa portal gabarit)</w:t>
            </w:r>
          </w:p>
        </w:tc>
      </w:tr>
      <w:tr w:rsidR="00466C43" w14:paraId="2B6893CB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BB65E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020A5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13462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3504C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Timişu de Sus</w:t>
            </w:r>
          </w:p>
          <w:p w14:paraId="481C2C08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20020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BC7EE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1DC7C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477E3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7F617" w14:textId="77777777" w:rsidR="00466C43" w:rsidRPr="00D344C9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66C43" w14:paraId="4169D4E5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A9881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96AD2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3F1F3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5D42F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4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A1845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1D905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F795F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163+500</w:t>
            </w:r>
          </w:p>
          <w:p w14:paraId="3DA0025C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75CE3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345A8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A942C07" w14:textId="77777777" w:rsidR="00466C43" w:rsidRPr="00D344C9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466C43" w14:paraId="0AFEAEB2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9328E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53180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163+360</w:t>
            </w:r>
          </w:p>
          <w:p w14:paraId="3338D304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4204A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77693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5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CA804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6674A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54072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648F5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9A165" w14:textId="77777777" w:rsidR="00466C43" w:rsidRDefault="00466C43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5B81509E" w14:textId="77777777" w:rsidR="00466C43" w:rsidRPr="00D344C9" w:rsidRDefault="00466C43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466C43" w14:paraId="412825C7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0885A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BCC8C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7EE2E741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EA4FE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C9231" w14:textId="77777777" w:rsidR="00466C43" w:rsidRDefault="00466C43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44A14D8C" w14:textId="77777777" w:rsidR="00466C43" w:rsidRDefault="00466C43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8D556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88D5081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43, 45, 61, 63 T.D.J.</w:t>
            </w:r>
          </w:p>
          <w:p w14:paraId="10566645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 / 51, 55 / 59, 65 / 67,</w:t>
            </w:r>
          </w:p>
          <w:p w14:paraId="5D9E0CC7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</w:t>
            </w:r>
          </w:p>
          <w:p w14:paraId="135D127A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49A802C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41E7B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23051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35849940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7EF9C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018D3" w14:textId="77777777" w:rsidR="00466C43" w:rsidRDefault="00466C4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2B538BD" w14:textId="77777777" w:rsidR="00466C43" w:rsidRDefault="00466C4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7D4E5537" w14:textId="77777777" w:rsidR="00466C43" w:rsidRPr="00D344C9" w:rsidRDefault="00466C4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1 - 8 și 21 – 23 Cap X.</w:t>
            </w:r>
          </w:p>
        </w:tc>
      </w:tr>
      <w:tr w:rsidR="00466C43" w14:paraId="15DF8D41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E2B5E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29A74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C1DCC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FE3CB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1D629D91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38DB4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9A01DEA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866A9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73445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CEA7F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CE327" w14:textId="77777777" w:rsidR="00466C43" w:rsidRDefault="00466C4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F8320EB" w14:textId="77777777" w:rsidR="00466C43" w:rsidRDefault="00466C4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5492915D" w14:textId="77777777" w:rsidR="00466C43" w:rsidRDefault="00466C4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X.</w:t>
            </w:r>
          </w:p>
        </w:tc>
      </w:tr>
      <w:tr w:rsidR="00466C43" w14:paraId="545A67BB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AC2BE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DBB7B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E29F7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C98C2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61BD34E0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26385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1AD0BF9C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C5F0A">
              <w:rPr>
                <w:b/>
                <w:bCs/>
                <w:sz w:val="19"/>
                <w:szCs w:val="19"/>
                <w:lang w:val="ro-RO"/>
              </w:rPr>
              <w:t>3T, 9T, 11T,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 xml:space="preserve">3T 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7T,19T23T</w:t>
            </w:r>
            <w:r>
              <w:rPr>
                <w:b/>
                <w:bCs/>
                <w:sz w:val="19"/>
                <w:szCs w:val="19"/>
                <w:lang w:val="ro-RO"/>
              </w:rPr>
              <w:t>,25T2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</w:t>
            </w:r>
            <w:r>
              <w:rPr>
                <w:b/>
                <w:bCs/>
                <w:sz w:val="19"/>
                <w:szCs w:val="19"/>
                <w:lang w:val="ro-RO"/>
              </w:rPr>
              <w:t>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5T</w:t>
            </w:r>
            <w:r>
              <w:rPr>
                <w:b/>
                <w:bCs/>
                <w:sz w:val="19"/>
                <w:szCs w:val="19"/>
                <w:lang w:val="ro-RO"/>
              </w:rPr>
              <w:t>37T,3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9T</w:t>
            </w:r>
            <w:r>
              <w:rPr>
                <w:b/>
                <w:bCs/>
                <w:sz w:val="19"/>
                <w:szCs w:val="19"/>
                <w:lang w:val="ro-RO"/>
              </w:rPr>
              <w:t>41T,4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3T45T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3726D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9A69F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A1898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E82B7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4999E4A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2-12 Grupa Tehnică.</w:t>
            </w:r>
          </w:p>
        </w:tc>
      </w:tr>
      <w:tr w:rsidR="00466C43" w14:paraId="290C7883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A4B86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01E4F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7933E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8837F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</w:t>
            </w:r>
            <w:r w:rsidRPr="007575CA">
              <w:rPr>
                <w:b/>
                <w:bCs/>
                <w:sz w:val="20"/>
                <w:lang w:val="ro-RO"/>
              </w:rPr>
              <w:t xml:space="preserve"> Brașov, linia 4 directă, între vârf aparat de cale 18 și călcăi aparat cale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96E09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F335F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2B721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170+290</w:t>
            </w:r>
          </w:p>
          <w:p w14:paraId="5BB82AF4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170+370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4B4CC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8CE01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DF3B250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466C43" w14:paraId="22122CA3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7FE13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AF97E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22168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842F5" w14:textId="77777777" w:rsidR="00466C43" w:rsidRDefault="00466C43" w:rsidP="008D53B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DA957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 18/24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63DA9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821B6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20820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E98A1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66C43" w14:paraId="0753F162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71C05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AA522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E07D5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F413C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4FE65FE1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926B6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EE425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3129F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E1390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13ED2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66C43" w14:paraId="0B6D23DC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FF014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A00F1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2D095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88BFE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4EBF5B07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8B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3FE87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83280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6077B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9CF40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0C25C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66C43" w14:paraId="6067EC06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559B4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F43BA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621CB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B3FD0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3FBBEAF3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144B2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8252107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40</w:t>
            </w:r>
          </w:p>
          <w:p w14:paraId="3370E482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CFB1656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4A32F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4EF8E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6FE3E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45A55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ABA1F22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3149344B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Y.</w:t>
            </w:r>
          </w:p>
        </w:tc>
      </w:tr>
      <w:tr w:rsidR="00466C43" w14:paraId="63B425EF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686A9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8CB1F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55A46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50C90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60AFE80C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5F863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DF6DA9B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56 şi 58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D7B0D" w14:textId="77777777" w:rsidR="00466C43" w:rsidRPr="00600D25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65640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79565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AFA63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49498BB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13 - 15.</w:t>
            </w:r>
          </w:p>
        </w:tc>
      </w:tr>
      <w:tr w:rsidR="00466C43" w14:paraId="0009DDF0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0202A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E92AC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4D5DBD">
              <w:rPr>
                <w:b/>
                <w:bCs/>
                <w:sz w:val="20"/>
                <w:lang w:val="ro-RO"/>
              </w:rPr>
              <w:t>173+350 km pr - 176+450 km ex. = 176+478 km pr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D98CA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B6216" w14:textId="77777777" w:rsidR="00466C43" w:rsidRDefault="00466C43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4E9EC4A0" w14:textId="77777777" w:rsidR="00466C43" w:rsidRDefault="00466C43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A17C6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EE51E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86FBD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37636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AB335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i/>
                <w:iCs/>
                <w:sz w:val="20"/>
                <w:szCs w:val="20"/>
                <w:lang w:val="ro-RO"/>
              </w:rPr>
              <w:t xml:space="preserve">Semnalizată ca limitare de viteză în capătul dinspre Brașov. Fără inductori.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Valabilă pentru toate trenurile de călători.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466C43" w14:paraId="15B7AA28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3DFF6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39471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8911CF">
              <w:rPr>
                <w:b/>
                <w:bCs/>
                <w:sz w:val="20"/>
                <w:lang w:val="ro-RO"/>
              </w:rPr>
              <w:t xml:space="preserve">169+ km ex. = 171+041 km pr. - 176+450 km ex. = 176+478 km pr. 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2A3C3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14901" w14:textId="77777777" w:rsidR="00466C43" w:rsidRDefault="00466C43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Brașov</w:t>
            </w:r>
          </w:p>
          <w:p w14:paraId="31CA8B0C" w14:textId="77777777" w:rsidR="00466C43" w:rsidRDefault="00466C43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5237A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ECA2C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EE56F" w14:textId="77777777" w:rsidR="00466C43" w:rsidRDefault="00466C4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49915" w14:textId="77777777" w:rsidR="00466C43" w:rsidRDefault="00466C4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19896" w14:textId="77777777" w:rsidR="00466C43" w:rsidRDefault="00466C4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8911C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Valabilă pentru toate trenurile de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marfă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466C43" w14:paraId="7875AC19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77727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2FCF8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F7BDA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F3828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4FBA27D4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6CCEE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082EE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BAE57" w14:textId="77777777" w:rsidR="00466C43" w:rsidRPr="00E731A9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350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</w:t>
            </w:r>
            <w:r>
              <w:rPr>
                <w:b/>
                <w:bCs/>
                <w:sz w:val="16"/>
                <w:szCs w:val="16"/>
                <w:lang w:val="ro-RO"/>
              </w:rPr>
              <w:t>pr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.</w:t>
            </w:r>
          </w:p>
          <w:p w14:paraId="508C1D31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2A48B59F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C5FEA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874F7" w14:textId="77777777" w:rsidR="00466C43" w:rsidRDefault="00466C43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bookmarkStart w:id="3" w:name="_Hlk184113336"/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 în capătul dinspre</w:t>
            </w:r>
          </w:p>
          <w:p w14:paraId="239C0338" w14:textId="77777777" w:rsidR="00466C43" w:rsidRDefault="00466C43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Brașov. Fără inductori.</w:t>
            </w:r>
          </w:p>
          <w:bookmarkEnd w:id="3"/>
          <w:p w14:paraId="33344CDE" w14:textId="77777777" w:rsidR="00466C43" w:rsidRPr="001D4392" w:rsidRDefault="00466C43" w:rsidP="00FF6B4A">
            <w:pP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466C43" w14:paraId="26B7D158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837E9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5D729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C20DA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526B0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Brașov</w:t>
            </w:r>
          </w:p>
          <w:p w14:paraId="0F29D919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A5F89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FECBE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9E847" w14:textId="77777777" w:rsidR="00466C43" w:rsidRPr="00E731A9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169+864 Km ex.</w:t>
            </w:r>
          </w:p>
          <w:p w14:paraId="6CF0A88F" w14:textId="77777777" w:rsidR="00466C43" w:rsidRPr="00E731A9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171+041 Km pr.</w:t>
            </w:r>
          </w:p>
          <w:p w14:paraId="677F5BB3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1BEDD5A5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9D8D6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03E90" w14:textId="77777777" w:rsidR="00466C43" w:rsidRPr="00616BAF" w:rsidRDefault="00466C43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B1D1CB0" w14:textId="77777777" w:rsidR="00466C43" w:rsidRDefault="00466C43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36E267E0" w14:textId="77777777" w:rsidR="00466C43" w:rsidRPr="003B726B" w:rsidRDefault="00466C43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marfă </w:t>
            </w:r>
          </w:p>
        </w:tc>
      </w:tr>
      <w:tr w:rsidR="00466C43" w14:paraId="240C6B4A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6F60E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A762A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40580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3A39E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6548AD01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peste aparatele de cale 5 și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1D994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4D0EB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F8C27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176+030</w:t>
            </w:r>
          </w:p>
          <w:p w14:paraId="3EE0AAA1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176+110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EC2FF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B88AE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F073F19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466C43" w14:paraId="04B07C08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CBB1F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34171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27A33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6AA73" w14:textId="77777777" w:rsidR="00466C43" w:rsidRDefault="00466C43" w:rsidP="0040109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45A5F942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84002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C36D6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08CBB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3A55E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BF345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66C43" w14:paraId="5671287D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2E9D8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1BA03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A0E49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2DC04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 -</w:t>
            </w:r>
          </w:p>
          <w:p w14:paraId="442F4298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AA373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D51A2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1B268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76+450</w:t>
            </w:r>
          </w:p>
          <w:p w14:paraId="069611AF" w14:textId="77777777" w:rsidR="00466C43" w:rsidRPr="00E731A9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K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m ex.</w:t>
            </w:r>
          </w:p>
          <w:p w14:paraId="46310824" w14:textId="77777777" w:rsidR="00466C43" w:rsidRPr="00E731A9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6212354D" w14:textId="77777777" w:rsidR="00466C43" w:rsidRPr="001D4392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3BE36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50565" w14:textId="77777777" w:rsidR="00466C43" w:rsidRDefault="00466C43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FDCBD31" w14:textId="77777777" w:rsidR="00466C43" w:rsidRDefault="00466C43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52530845" w14:textId="77777777" w:rsidR="00466C43" w:rsidRPr="003B726B" w:rsidRDefault="00466C43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466C43" w14:paraId="28CB18EF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B330E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26C49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1224E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DF8DA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Stupini - </w:t>
            </w:r>
          </w:p>
          <w:p w14:paraId="1B20C067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1F6E6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9BA55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E347B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450</w:t>
            </w:r>
          </w:p>
          <w:p w14:paraId="1B503837" w14:textId="77777777" w:rsidR="00466C43" w:rsidRPr="00E731A9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Km ex.</w:t>
            </w:r>
          </w:p>
          <w:p w14:paraId="6F894E2D" w14:textId="77777777" w:rsidR="00466C43" w:rsidRPr="00E731A9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0188F708" w14:textId="77777777" w:rsidR="00466C43" w:rsidRPr="001D4392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9A9EC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8AF89" w14:textId="77777777" w:rsidR="00466C43" w:rsidRPr="00616BAF" w:rsidRDefault="00466C43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CF2CFE4" w14:textId="77777777" w:rsidR="00466C43" w:rsidRDefault="00466C43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6A1E55B6" w14:textId="77777777" w:rsidR="00466C43" w:rsidRPr="003B726B" w:rsidRDefault="00466C43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 pentru toate trenurile de mafă</w:t>
            </w:r>
          </w:p>
        </w:tc>
      </w:tr>
      <w:tr w:rsidR="00466C43" w14:paraId="1430EF67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85F4B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C8B41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6E946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FDFCB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Stupini -</w:t>
            </w:r>
          </w:p>
          <w:p w14:paraId="115965E3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661C0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0C3A3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E2998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178+800</w:t>
            </w:r>
          </w:p>
          <w:p w14:paraId="4A6E7CD7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179+300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82F08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1011A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FC408F4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5E984F8E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provozoriu.</w:t>
            </w:r>
          </w:p>
        </w:tc>
      </w:tr>
      <w:tr w:rsidR="00466C43" w14:paraId="6BBA8228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CFCB7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7B818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E52BA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87387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Stupini – Bod și </w:t>
            </w:r>
          </w:p>
          <w:p w14:paraId="4974C03C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1EFF8E7F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A69AA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47C32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D510C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182+100</w:t>
            </w:r>
          </w:p>
          <w:p w14:paraId="2A3B0CC2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183+900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52852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8B451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</w:t>
            </w:r>
          </w:p>
        </w:tc>
      </w:tr>
      <w:tr w:rsidR="00466C43" w14:paraId="198E5E69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02699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5B558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AAAE4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AAFF8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717D66FA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47343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22, 24 și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6C7A7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62451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BF850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1FA70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69191AD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și 6 abătute.</w:t>
            </w:r>
          </w:p>
        </w:tc>
      </w:tr>
      <w:tr w:rsidR="00466C43" w14:paraId="0CC1E1FA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89D57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8D91C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184+000</w:t>
            </w:r>
          </w:p>
          <w:p w14:paraId="11BE0475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DA497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01584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Bod și linia 2 directă  și</w:t>
            </w:r>
          </w:p>
          <w:p w14:paraId="38262891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F24AF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F1788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67A98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A1048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F65AF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EECC802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466C43" w14:paraId="08B15C7C" w14:textId="77777777" w:rsidTr="00E4222D">
        <w:trPr>
          <w:cantSplit/>
          <w:trHeight w:val="10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6E102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2AB24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3F9C84BB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CCF20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2ECA0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C5C1D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6A1E6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DB479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1371C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C0D01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</w:t>
            </w:r>
          </w:p>
          <w:p w14:paraId="115BC56B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466C43" w14:paraId="7293DA10" w14:textId="77777777" w:rsidTr="00E4222D">
        <w:trPr>
          <w:cantSplit/>
          <w:trHeight w:val="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5C6E2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B8AAC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38F4D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D33E4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- Feldioara</w:t>
            </w:r>
          </w:p>
          <w:p w14:paraId="6A7CB77F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linia 3 directă </w:t>
            </w:r>
          </w:p>
          <w:p w14:paraId="4D988523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86F2C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DD48E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0493E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34269A74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02031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FDFA7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466C43" w14:paraId="657BB058" w14:textId="77777777" w:rsidTr="00E4222D">
        <w:trPr>
          <w:cantSplit/>
          <w:trHeight w:val="54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19432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F09B8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4C398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0597D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      </w:t>
            </w:r>
          </w:p>
          <w:p w14:paraId="0D65DDE4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E2043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B28792B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16 - 18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D1D65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D7D11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3B2B1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B0F03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66C43" w14:paraId="7D6DC94F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8FA08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CEB7C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2C113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5C541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</w:t>
            </w:r>
          </w:p>
          <w:p w14:paraId="408D0FCD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4065B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4DDEC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29327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  <w:p w14:paraId="42A43914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E7C20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C9284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66C43" w14:paraId="4ACD50DE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0E976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9472F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C9E88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A93AF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 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076F8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0CC20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3E521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194+500</w:t>
            </w:r>
          </w:p>
          <w:p w14:paraId="6EEA066A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198+900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51236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86548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 </w:t>
            </w:r>
          </w:p>
          <w:p w14:paraId="35722F75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78936D19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</w:t>
            </w:r>
            <w:r w:rsidRPr="009F1867">
              <w:rPr>
                <w:b/>
                <w:bCs/>
                <w:i/>
                <w:iCs/>
                <w:sz w:val="20"/>
                <w:szCs w:val="20"/>
                <w:lang w:val="ro-RO"/>
              </w:rPr>
              <w:t>și lipsă vizibilitate trecere la nivel km 194+630</w:t>
            </w:r>
          </w:p>
        </w:tc>
      </w:tr>
      <w:tr w:rsidR="00466C43" w14:paraId="70843AED" w14:textId="77777777" w:rsidTr="00E4222D">
        <w:trPr>
          <w:cantSplit/>
          <w:trHeight w:val="4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426FF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8D004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0F8F4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B77C4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</w:t>
            </w:r>
          </w:p>
          <w:p w14:paraId="755E6CD9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2A815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71329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6C417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201+000</w:t>
            </w:r>
          </w:p>
          <w:p w14:paraId="623D8909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205+500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F0093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5ED3B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53EAC494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466C43" w14:paraId="5D35B674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59C26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40FA1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88BAD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32CD0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Apaţa</w:t>
            </w:r>
          </w:p>
          <w:p w14:paraId="799AED8B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7E05C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88714CC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1 - 7 </w:t>
            </w:r>
          </w:p>
          <w:p w14:paraId="613594BF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5F985DE5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6F35A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2C9BD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25636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24DCD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din firul I în firul II.</w:t>
            </w:r>
          </w:p>
          <w:p w14:paraId="3E1F98CD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66C43" w14:paraId="6E0B29B6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57301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9D8AA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9A96E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5B939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Apaţa - Augustin și </w:t>
            </w:r>
          </w:p>
          <w:p w14:paraId="093FBEDD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Augustin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9E133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15537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F0A34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211+600</w:t>
            </w:r>
          </w:p>
          <w:p w14:paraId="43B743F5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220+200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6EA63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AD6BE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E1D1DBF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466C43" w14:paraId="54AEFD6F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C18BD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DDA9C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8653E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0DBCE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2BAD5756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C4E7E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15BFFDA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3445B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24221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FDB8E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6C242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D27387E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466C43" w14:paraId="09C86801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D65FC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E6C82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589A5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E77A8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51510D1F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134BB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B00B4EF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/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A2E36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B8AFD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FB652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23A4A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452DBD5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466C43" w14:paraId="2AAFAA4F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A97DF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137FB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79BD5639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1B1D4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00C3A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Augustin – 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1CA70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FFB75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EB05D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2BF0B91A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9E1B4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48644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66C43" w14:paraId="26C5F342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556BE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D79C9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234+050</w:t>
            </w:r>
          </w:p>
          <w:p w14:paraId="1FB5E7CB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A0D12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43976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D6079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ADE7E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66E1F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BA01B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A2DF7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6E1FD7A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provizoriu.</w:t>
            </w:r>
          </w:p>
        </w:tc>
      </w:tr>
      <w:tr w:rsidR="00466C43" w14:paraId="5D33D602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1FED3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9A1F2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68AB8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48B77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5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706CE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77ACFDF9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84473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6C784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107B1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0EAFD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66C43" w14:paraId="1A27F39B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5EC5C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952E7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E1459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F8F86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6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1CCD7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6A0C20AE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EA579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F133C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1BD70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D46F4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66C43" w14:paraId="3ECF63FC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9499E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9F0BE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5614B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263E5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7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F2661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69401713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22AD0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15184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11AA1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77EFB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66C43" w14:paraId="170449D7" w14:textId="77777777" w:rsidTr="00E4222D">
        <w:trPr>
          <w:cantSplit/>
          <w:trHeight w:val="89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B9DAE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CDB9A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2D21700C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452AC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49A47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</w:t>
            </w:r>
          </w:p>
          <w:p w14:paraId="764F7121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3E8EF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C1308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2FD90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03764745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8E041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014AC" w14:textId="77777777" w:rsidR="00466C43" w:rsidRPr="0019324E" w:rsidRDefault="00466C43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4985FC73" w14:textId="77777777" w:rsidR="00466C43" w:rsidRPr="000160B5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243+941.</w:t>
            </w:r>
          </w:p>
          <w:p w14:paraId="3432AC2F" w14:textId="77777777" w:rsidR="00466C43" w:rsidRPr="006B78FD" w:rsidRDefault="00466C43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0F42504F" w14:textId="77777777" w:rsidTr="00E4222D">
        <w:trPr>
          <w:cantSplit/>
          <w:trHeight w:val="51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16A84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00046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771B9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27616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11990675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96F86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37584A49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6ADDB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89482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612ED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0BD74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4E50DD30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8 abătute.</w:t>
            </w:r>
          </w:p>
        </w:tc>
      </w:tr>
      <w:tr w:rsidR="00466C43" w14:paraId="377A578F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FA051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6376A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8BE3E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7171B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05BE44B3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 și 2 abătute,</w:t>
            </w:r>
          </w:p>
          <w:p w14:paraId="6F5E2AFE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inclusiv peste sch. 23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4334F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119DE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A2E05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43D86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91100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D6E063D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0F238D1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şi 2 abătute.</w:t>
            </w:r>
          </w:p>
        </w:tc>
      </w:tr>
      <w:tr w:rsidR="00466C43" w14:paraId="4DCC6777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DD42D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1AA46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E16DF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041E1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185C188D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69B76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426C73A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2 - 8</w:t>
            </w:r>
          </w:p>
          <w:p w14:paraId="5EB5A8E0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A1C8B0A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EED87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B274A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F1428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506F1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3B81F2D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4990A9BC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II.</w:t>
            </w:r>
          </w:p>
        </w:tc>
      </w:tr>
      <w:tr w:rsidR="00466C43" w14:paraId="536F96E2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A15B9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03DB6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C5159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9A231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5B8009FD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C2718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12 </w:t>
            </w:r>
          </w:p>
          <w:p w14:paraId="1F44AB0C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2B158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A4978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16BE3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4E7DD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01AFE1A1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5 - 8.</w:t>
            </w:r>
          </w:p>
        </w:tc>
      </w:tr>
      <w:tr w:rsidR="00466C43" w14:paraId="4D27B7C0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C3B2F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77E2C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040D1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35BCE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0355CB6D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9C30E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 și 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CBB3E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7F41E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CFE63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7ED7D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545E9FDD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la liniile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6,7 și 8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.</w:t>
            </w:r>
          </w:p>
        </w:tc>
      </w:tr>
      <w:tr w:rsidR="00466C43" w14:paraId="7ADAF688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1321F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C7BEC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ACA1B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81837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0E55EED8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  <w:p w14:paraId="11B8876C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6F30017D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60EA6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CC20F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D856D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4877C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E4E33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66C43" w14:paraId="0A961493" w14:textId="77777777" w:rsidTr="00E4222D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0C7DA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FC732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98A34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7B9D8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70215BD9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  <w:p w14:paraId="4ACD7F81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48A15274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4F6C4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BBA1C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F9638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2B837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1CF9A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66C43" w14:paraId="61F77682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005C6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A4384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2CCCD67A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CD0A6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D5157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055632B4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3CA6D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9A9C9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37D54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65FBDC5A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14490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FEFF4" w14:textId="77777777" w:rsidR="00466C43" w:rsidRPr="0019324E" w:rsidRDefault="00466C43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03D51A7E" w14:textId="77777777" w:rsidR="00466C43" w:rsidRPr="000160B5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245+050.</w:t>
            </w:r>
          </w:p>
          <w:p w14:paraId="216605C1" w14:textId="77777777" w:rsidR="00466C43" w:rsidRPr="005C2BB7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655CCAE7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A384F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F1BCB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251+100</w:t>
            </w:r>
          </w:p>
          <w:p w14:paraId="74FA2691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251+200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67120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EBA8E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1657C2F0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E33A6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04590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9927B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56B79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8E54A" w14:textId="77777777" w:rsidR="00466C43" w:rsidRPr="00DE4F3A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466103AD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12D6DBBE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57B8BDF8" w14:textId="77777777" w:rsidR="00466C43" w:rsidRPr="00DE4F3A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466C43" w14:paraId="4CB6C517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0EAC4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B3BCA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252+400</w:t>
            </w:r>
          </w:p>
          <w:p w14:paraId="1C51A561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22A6C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21CD8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7AF9595E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și</w:t>
            </w:r>
          </w:p>
          <w:p w14:paraId="4AE66641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st. Cața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DB63D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507D8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AC077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64449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6810F" w14:textId="77777777" w:rsidR="00466C43" w:rsidRPr="00DE4F3A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4831DC70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3BE2932C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7E34DAB1" w14:textId="77777777" w:rsidR="00466C43" w:rsidRPr="00DE4F3A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466C43" w14:paraId="0A82909D" w14:textId="77777777" w:rsidTr="00E4222D">
        <w:trPr>
          <w:cantSplit/>
          <w:trHeight w:val="56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3E8E3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A04AA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1AA13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67D37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Cața </w:t>
            </w:r>
          </w:p>
          <w:p w14:paraId="446E5716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FB1FF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C56A8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54EC2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B5FB0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2BC67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66C43" w14:paraId="61C9DF39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29EAB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DD278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255+400</w:t>
            </w:r>
          </w:p>
          <w:p w14:paraId="60404951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257+400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98EDB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A26A6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7CA985E4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288FF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E5A34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7663D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A1AD5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45411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66C43" w14:paraId="63A38A61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57FC0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2ADC2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260+650</w:t>
            </w:r>
          </w:p>
          <w:p w14:paraId="3450D07B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263+100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AD2D5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6E82F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4F160C65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656CF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D0E0D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0F42C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401BE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3B3FD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A6C9BD8" w14:textId="77777777" w:rsidR="00466C43" w:rsidRPr="00CB2A72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466C43" w14:paraId="0A2D41B4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08E12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7126A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A7075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90D66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5233D42D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F9F2F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AA9EF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62A31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D50A6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BC8A6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66C43" w14:paraId="5B5203D4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E4F1E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DD245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86687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20B21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42A1D2C5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FAAFA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 </w:t>
            </w:r>
          </w:p>
          <w:p w14:paraId="3AEF29BD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1073D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F5EE5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81F5B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7A752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14AEDA4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28B769C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466C43" w14:paraId="7EC328A6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9CEF4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558E9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09646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1B4AD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Beia - </w:t>
            </w:r>
          </w:p>
          <w:p w14:paraId="7E6D21FE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E029D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705E6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9F943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273+700</w:t>
            </w:r>
          </w:p>
          <w:p w14:paraId="4D4C355D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274+600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80932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5D040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 Fără inductori.</w:t>
            </w:r>
          </w:p>
        </w:tc>
      </w:tr>
      <w:tr w:rsidR="00466C43" w14:paraId="39A08976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B5CD2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4A927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9EDDF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76067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5E2A0178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73F53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B9507C1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73E38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AD2A5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FD7CA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61DAC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179D3FA8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de pe firul I </w:t>
            </w:r>
          </w:p>
          <w:p w14:paraId="069FC04A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466C43" w14:paraId="3F3F34E2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63EA5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E246B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80CF7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62F62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1E54794D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E4961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0411CFE1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0A2B6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EEDE5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9327F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316D7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0F014BD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5558804F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466C43" w14:paraId="1C39D4C2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CA84D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188E3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D2A22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620A2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2FBECF3A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0BEF5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714AA381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12 - 16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F7849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65C10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6BFF4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EF44A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3CEB671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4 abătută.</w:t>
            </w:r>
          </w:p>
        </w:tc>
      </w:tr>
      <w:tr w:rsidR="00466C43" w14:paraId="2A25993C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3E9CB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D105A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90D0E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6D369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551950C3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C3F14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6D4CADDE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7020E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695D9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F799A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8E5A1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0FE45C6" w14:textId="77777777" w:rsidR="00466C43" w:rsidRPr="00D344C9" w:rsidRDefault="00466C43" w:rsidP="00FF6B4A">
            <w:pPr>
              <w:spacing w:before="40" w:line="276" w:lineRule="auto"/>
              <w:ind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Cu acces de pe firul I </w:t>
            </w:r>
          </w:p>
          <w:p w14:paraId="15C7B98A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466C43" w14:paraId="2604D6D4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44BD0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D7388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603BE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A79F9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 -</w:t>
            </w:r>
          </w:p>
          <w:p w14:paraId="5CC6194D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582A1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1244B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A27DD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284+300</w:t>
            </w:r>
          </w:p>
          <w:p w14:paraId="31E8223A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286+100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5D5DA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9CA50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76F328CA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Variantă provizorie.</w:t>
            </w:r>
          </w:p>
          <w:p w14:paraId="6970C365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Lucrări Coridor IV.</w:t>
            </w:r>
          </w:p>
        </w:tc>
      </w:tr>
      <w:tr w:rsidR="00466C43" w14:paraId="7C9FCAA2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25464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C3DD8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D662E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5BCF7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F29CB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3B633753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7R - 5R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E382D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E0C10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18300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B71E4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74CF7F7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6ED1AB26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linia 319 </w:t>
            </w:r>
            <w:r w:rsidRPr="00643A5A">
              <w:rPr>
                <w:b/>
                <w:bCs/>
                <w:i/>
                <w:iCs/>
                <w:sz w:val="20"/>
                <w:lang w:val="ro-RO"/>
              </w:rPr>
              <w:t>Vânători - Odorhei.</w:t>
            </w:r>
          </w:p>
        </w:tc>
      </w:tr>
      <w:tr w:rsidR="00466C43" w14:paraId="3E0B8206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DB68B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0B88F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4F30E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D4743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  <w:p w14:paraId="32C3B3C0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3A17F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  <w:p w14:paraId="09E74953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4B3DF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526C3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CDBE3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C4D29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EC8F27D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linia 4 abătută. </w:t>
            </w:r>
          </w:p>
        </w:tc>
      </w:tr>
      <w:tr w:rsidR="00466C43" w14:paraId="3425D5C8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7E723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B0414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84F5A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91299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 -</w:t>
            </w:r>
          </w:p>
          <w:p w14:paraId="73BB6ECA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Albeşti Tîrnava și linia 3 directă </w:t>
            </w:r>
          </w:p>
          <w:p w14:paraId="78963B35" w14:textId="77777777" w:rsidR="00466C43" w:rsidRDefault="00466C43" w:rsidP="004712B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Albeşti Tîrnava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A5BF6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6C203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DB82C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288+300</w:t>
            </w:r>
          </w:p>
          <w:p w14:paraId="266F239D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294+500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5F749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C64B1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50FA47B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466C43" w14:paraId="2468E5B4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71DFE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665ED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107F8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B8AE2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  <w:p w14:paraId="677BFF7A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Sighișoara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4E36F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5D352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8BAE4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297+700</w:t>
            </w:r>
          </w:p>
          <w:p w14:paraId="3886AF52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299+200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0A53F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02E2B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687D7A7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466C43" w14:paraId="4C47C8BA" w14:textId="77777777" w:rsidTr="00E4222D">
        <w:trPr>
          <w:cantSplit/>
          <w:trHeight w:val="35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10188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4A1C3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E8A23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62173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535E3695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0CB11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C5B3C50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5D3E7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F3515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4639C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E309C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12BC1D1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56B72D0A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și 2</w:t>
            </w:r>
          </w:p>
        </w:tc>
      </w:tr>
      <w:tr w:rsidR="00466C43" w14:paraId="38F9FA99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C5737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ADC68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64C55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B4ED1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053B7E2C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41415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8634903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4DAB1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6BA01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A7C06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4CCD9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6334C11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călători.</w:t>
            </w:r>
          </w:p>
        </w:tc>
      </w:tr>
      <w:tr w:rsidR="00466C43" w14:paraId="1951C372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F91ED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E22D7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B619A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C466F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1976E2F9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E2B59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C01B459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08AF4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FA908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44B14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140CB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4AF6F68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marfă.</w:t>
            </w:r>
          </w:p>
        </w:tc>
      </w:tr>
      <w:tr w:rsidR="00466C43" w14:paraId="6F16CCD8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3BE02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D4B83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6B2F0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B6C92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1C70C62D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F7B79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28E0A39B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la macaz 39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13232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F8D8A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5DE1F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70FD2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66C43" w14:paraId="3020ADED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D6757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24B98" w14:textId="77777777" w:rsidR="00466C43" w:rsidRDefault="00466C43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B0201" w14:textId="77777777" w:rsidR="00466C43" w:rsidRPr="00600D25" w:rsidRDefault="00466C43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89689" w14:textId="77777777" w:rsidR="00466C43" w:rsidRDefault="00466C43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7013EC1E" w14:textId="77777777" w:rsidR="00466C43" w:rsidRDefault="00466C43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63FBF" w14:textId="77777777" w:rsidR="00466C43" w:rsidRDefault="00466C43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52D85E2C" w14:textId="77777777" w:rsidR="00466C43" w:rsidRDefault="00466C43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1AB61" w14:textId="77777777" w:rsidR="00466C43" w:rsidRPr="00600D25" w:rsidRDefault="00466C43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88992" w14:textId="77777777" w:rsidR="00466C43" w:rsidRDefault="00466C43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27E02" w14:textId="77777777" w:rsidR="00466C43" w:rsidRPr="00600D25" w:rsidRDefault="00466C43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8CFA5" w14:textId="77777777" w:rsidR="00466C43" w:rsidRPr="00D344C9" w:rsidRDefault="00466C43" w:rsidP="007E60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732BA45" w14:textId="77777777" w:rsidR="00466C43" w:rsidRPr="00D344C9" w:rsidRDefault="00466C43" w:rsidP="007E60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9 şi 10.</w:t>
            </w:r>
          </w:p>
        </w:tc>
      </w:tr>
      <w:tr w:rsidR="00466C43" w14:paraId="0D2E5FC7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D3429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70BA5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48D6916E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616A7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001E0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0484B5DC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17756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C03D8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C5B00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BC733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5ABD8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466C43" w14:paraId="70FDA689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D14C2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22A8C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70F0E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96FE3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75365591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D907D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CEC25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C0E05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39D2DA11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48894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87DC3" w14:textId="77777777" w:rsidR="00466C43" w:rsidRPr="00FF6B4A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466C43" w14:paraId="414E2865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AC9FC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397E5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713BD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D3AEA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9E339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ECEBB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DD1A5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411+700</w:t>
            </w:r>
          </w:p>
          <w:p w14:paraId="28508E7E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752D0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0C3A3" w14:textId="77777777" w:rsidR="00466C43" w:rsidRPr="00FF6B4A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 Protecție lucrări în linia 4</w:t>
            </w:r>
          </w:p>
        </w:tc>
      </w:tr>
      <w:tr w:rsidR="00466C43" w14:paraId="46BDFDB2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07EE9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190C6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411+750</w:t>
            </w:r>
          </w:p>
          <w:p w14:paraId="58DBFDEE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97300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D6AD1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Teiuș - Aiud, </w:t>
            </w:r>
            <w:r>
              <w:rPr>
                <w:b/>
                <w:bCs/>
                <w:sz w:val="20"/>
                <w:lang w:val="ro-RO"/>
              </w:rPr>
              <w:br/>
              <w:t xml:space="preserve">linia 4 directă Aiud </w:t>
            </w:r>
            <w:r>
              <w:rPr>
                <w:b/>
                <w:bCs/>
                <w:sz w:val="20"/>
                <w:lang w:val="ro-RO"/>
              </w:rPr>
              <w:br/>
              <w:t>și 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7A706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F5584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0759A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C8E2D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750A8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66C43" w14:paraId="7435F6A7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A6624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D29B3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5A1D4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E1EC7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Aiud </w:t>
            </w:r>
            <w:r>
              <w:rPr>
                <w:b/>
                <w:bCs/>
                <w:sz w:val="20"/>
                <w:lang w:val="ro-RO"/>
              </w:rPr>
              <w:br/>
              <w:t>linia 2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F8D30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83C8F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816C9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EF8E2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EC41B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66C43" w14:paraId="5B6DE9DA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4635F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51358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3FD05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E91CB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BDE95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  <w:r>
              <w:rPr>
                <w:b/>
                <w:bCs/>
                <w:sz w:val="20"/>
                <w:lang w:val="ro-RO"/>
              </w:rPr>
              <w:br/>
              <w:t>1-5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6B8B2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851D7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88264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F15A3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66C43" w14:paraId="22260EFF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12FA8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E033F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F38BE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094FC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49A06EB9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48DB1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17C9B03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 /  17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3A885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4B569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02E60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FD951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AA0B3FF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2 abătută.</w:t>
            </w:r>
          </w:p>
        </w:tc>
      </w:tr>
      <w:tr w:rsidR="00466C43" w14:paraId="70357260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A19A1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5EE2B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EE46B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D912D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71695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 12-14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A248E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90791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4376C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ED386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>Cu acces de pe fir I pe fir II și invers</w:t>
            </w:r>
          </w:p>
        </w:tc>
      </w:tr>
      <w:tr w:rsidR="00466C43" w14:paraId="7DCF2B55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1BDA4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524A8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  <w:p w14:paraId="51DBFFF8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7BD1C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ECA37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  <w:p w14:paraId="5E408150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DB207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399D4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1010E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241E9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78C74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</w:p>
          <w:p w14:paraId="7E5429A9" w14:textId="77777777" w:rsidR="00466C43" w:rsidRPr="00F1027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10273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466C43" w14:paraId="4D9F4804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E4E4C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E7B2D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81E5B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13497" w14:textId="77777777" w:rsidR="00466C43" w:rsidRDefault="00466C43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  <w:p w14:paraId="569B7326" w14:textId="77777777" w:rsidR="00466C43" w:rsidRDefault="00466C43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D6108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03CC8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8AC6E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  <w:p w14:paraId="490BE7C1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6B140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AD1CC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 Valabil numai pentru trenurile cu tracțiune electrică</w:t>
            </w:r>
          </w:p>
        </w:tc>
      </w:tr>
      <w:tr w:rsidR="00466C43" w14:paraId="6D702834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A912D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04F61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417+141</w:t>
            </w:r>
          </w:p>
          <w:p w14:paraId="22B20299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A7090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D1B01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1D545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FA517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D21EB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B27EA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6F2EF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09273C5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466C43" w14:paraId="45BD3057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3325A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F6A0F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4803D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89D3E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 Unirea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541BE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7F748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65627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425+640</w:t>
            </w:r>
          </w:p>
          <w:p w14:paraId="05E3FD93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427+317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396FE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456A7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 Protecție lucrări în linia 3</w:t>
            </w:r>
          </w:p>
        </w:tc>
      </w:tr>
      <w:tr w:rsidR="00466C43" w14:paraId="61FDD83B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4541F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BECED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425+650</w:t>
            </w:r>
          </w:p>
          <w:p w14:paraId="40CCF466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427+300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8BEA8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6DF16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 și linia 3 directă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947B5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08FC5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84811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19A4D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96BEA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66C43" w14:paraId="37A3681F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D42BF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68822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145A8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A3EE9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135C344F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F6F00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9622499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5A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2D401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BFCB6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A9D7E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8E0A3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B5E9C6A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5 abătută.</w:t>
            </w:r>
          </w:p>
        </w:tc>
      </w:tr>
      <w:tr w:rsidR="00466C43" w14:paraId="33438C98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E5065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EF214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9DCBB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5C853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Unirea</w:t>
            </w:r>
          </w:p>
          <w:p w14:paraId="0C93028E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5B25C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87D23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5A286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8BD5B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51B42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66C43" w14:paraId="5D03EC1A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55FFC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02C4D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  <w:p w14:paraId="6EE05312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433+160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FD639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A05C6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  <w:p w14:paraId="532C5831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032C7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8FA79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DC94E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0648B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DEC9B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48AD46C" w14:textId="77777777" w:rsidR="00466C43" w:rsidRPr="00056F61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056F61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466C43" w14:paraId="2C280B14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59C79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0D7E6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77BD4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655CC" w14:textId="77777777" w:rsidR="00466C43" w:rsidRDefault="00466C43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  <w:p w14:paraId="28264E86" w14:textId="77777777" w:rsidR="00466C43" w:rsidRDefault="00466C43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F353B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A0E5F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6289B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  <w:p w14:paraId="3BA090D6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433+160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12302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8BF38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39CA9BB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numai pentru trenurile cu tracțiune electrică</w:t>
            </w:r>
          </w:p>
        </w:tc>
      </w:tr>
      <w:tr w:rsidR="00466C43" w14:paraId="4E5D59B9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DD52F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83A86" w14:textId="77777777" w:rsidR="00466C43" w:rsidRDefault="00466C43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429+550</w:t>
            </w:r>
          </w:p>
          <w:p w14:paraId="345A0757" w14:textId="77777777" w:rsidR="00466C43" w:rsidRDefault="00466C43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429+600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85437" w14:textId="77777777" w:rsidR="00466C43" w:rsidRDefault="00466C43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3CA5A" w14:textId="77777777" w:rsidR="00466C43" w:rsidRDefault="00466C43" w:rsidP="007E60C9">
            <w:pPr>
              <w:spacing w:before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Unirea -</w:t>
            </w:r>
          </w:p>
          <w:p w14:paraId="0216A8A7" w14:textId="77777777" w:rsidR="00466C43" w:rsidRDefault="00466C43" w:rsidP="007E60C9">
            <w:pPr>
              <w:spacing w:before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0CCDC" w14:textId="77777777" w:rsidR="00466C43" w:rsidRDefault="00466C43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FE49F" w14:textId="77777777" w:rsidR="00466C43" w:rsidRDefault="00466C43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28A4A" w14:textId="77777777" w:rsidR="00466C43" w:rsidRDefault="00466C43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429+550</w:t>
            </w:r>
          </w:p>
          <w:p w14:paraId="2D00339E" w14:textId="77777777" w:rsidR="00466C43" w:rsidRDefault="00466C43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429+600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8FC1A" w14:textId="77777777" w:rsidR="00466C43" w:rsidRDefault="00466C43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20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C6B20" w14:textId="77777777" w:rsidR="00466C43" w:rsidRDefault="00466C43" w:rsidP="007E60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  <w:lang w:val="ro-RO"/>
              </w:rPr>
              <w:t>Nesemnalizată pe teren.</w:t>
            </w:r>
          </w:p>
          <w:p w14:paraId="0826AA3B" w14:textId="77777777" w:rsidR="00466C43" w:rsidRDefault="00466C43" w:rsidP="007E60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  <w:lang w:val="ro-RO"/>
              </w:rPr>
              <w:t>Valabil numai pentru trenurile tip automotor (trecere la nivel Unirea hc.)</w:t>
            </w:r>
          </w:p>
        </w:tc>
      </w:tr>
      <w:tr w:rsidR="00466C43" w14:paraId="1ACE4AB3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7E233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DB01E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A56D3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1B404" w14:textId="77777777" w:rsidR="00466C43" w:rsidRDefault="00466C43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Unirea -</w:t>
            </w:r>
          </w:p>
          <w:p w14:paraId="39E3F5B7" w14:textId="77777777" w:rsidR="00466C43" w:rsidRDefault="00466C43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6357C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EC53D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1A448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431+940</w:t>
            </w:r>
          </w:p>
          <w:p w14:paraId="2C382005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432+750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12CB2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C6A13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466C43" w14:paraId="2FFAA476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47730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D552F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9E9E1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E359A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665B3F1E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14A7F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1E3D9DB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979BA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FC63D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4DAB2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68B8D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3B44C21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6D978C4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și 8.</w:t>
            </w:r>
          </w:p>
        </w:tc>
      </w:tr>
      <w:tr w:rsidR="00466C43" w14:paraId="61DC20CE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4119E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4B092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6802B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FD51F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Războieni - </w:t>
            </w:r>
          </w:p>
          <w:p w14:paraId="14E00EDC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Călărași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6C67D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9AEF0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8D4AE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434+050</w:t>
            </w:r>
          </w:p>
          <w:p w14:paraId="69E3C01F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435+600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E5CD6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C6AC4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CA89FB2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3C0335DF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și terasament - lucrări în </w:t>
            </w:r>
          </w:p>
          <w:p w14:paraId="62368D6B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firul I.</w:t>
            </w:r>
          </w:p>
        </w:tc>
      </w:tr>
      <w:tr w:rsidR="00466C43" w14:paraId="27195063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35DFE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9CD57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743F1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65D60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Călăraşi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90A35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98765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BF600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91C57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1143E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</w:t>
            </w:r>
          </w:p>
          <w:p w14:paraId="2E5251CF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la linia 2 Cap Y. </w:t>
            </w:r>
          </w:p>
        </w:tc>
      </w:tr>
      <w:tr w:rsidR="00466C43" w14:paraId="331ED462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DA5CF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EA063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BB38E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43444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Călăraşi Turda – </w:t>
            </w:r>
          </w:p>
          <w:p w14:paraId="4395DAD6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91E2E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7ADC3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216FE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448+500</w:t>
            </w:r>
          </w:p>
          <w:p w14:paraId="7058B934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6032B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 /50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44517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50 km/h -  Protectie muncitori intre orele</w:t>
            </w:r>
          </w:p>
          <w:p w14:paraId="188B4D3D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7.00-19.00</w:t>
            </w:r>
          </w:p>
        </w:tc>
      </w:tr>
      <w:tr w:rsidR="00466C43" w14:paraId="530D21E9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6886C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C6264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750ED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84939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27DDE13B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65FE4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3695DEF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564D4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9EC0A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0F900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D45C5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406A8F6D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Turda. </w:t>
            </w:r>
          </w:p>
        </w:tc>
      </w:tr>
      <w:tr w:rsidR="00466C43" w14:paraId="21131A09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AD544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46194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0365E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2988E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43234259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5241A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6D621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1A448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80E09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F4BBB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2F992452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Turda.</w:t>
            </w:r>
          </w:p>
        </w:tc>
      </w:tr>
      <w:tr w:rsidR="00466C43" w14:paraId="6F72B262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A803E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6B478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659CD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FF133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528A9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37 / 41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5D467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25ABE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0175F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D6404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5 - 9.</w:t>
            </w:r>
          </w:p>
        </w:tc>
      </w:tr>
      <w:tr w:rsidR="00466C43" w14:paraId="30C8BEB7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25E01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CFE58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62F5D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3E1DF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CEEBE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00EFDAD9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33</w:t>
            </w:r>
          </w:p>
          <w:p w14:paraId="0CAB78FF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294D9107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1FC175FA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49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7AB08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944BB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EB4F7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14B77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66C43" w14:paraId="643AB4B5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94BF2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3581C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7F1CE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43830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3BFC66CC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08663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78305B7A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 și 53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25D84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A7715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72A49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DFB33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7 - 10.</w:t>
            </w:r>
          </w:p>
        </w:tc>
      </w:tr>
      <w:tr w:rsidR="00466C43" w14:paraId="7C33FED0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37426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B9AF7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4C24F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F1C9A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2A0919DC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6 și 7 </w:t>
            </w:r>
          </w:p>
          <w:p w14:paraId="3A31E590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09A95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714BA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3122B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CB2FE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B9D08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66C43" w14:paraId="1BD08C61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379A1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E104B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4025B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B59AB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BAB38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 12-18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462BA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C5C2D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905AF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BF485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66C43" w14:paraId="5AF662A7" w14:textId="77777777" w:rsidTr="00E4222D">
        <w:trPr>
          <w:cantSplit/>
          <w:trHeight w:val="5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614AB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3BD23" w14:textId="77777777" w:rsidR="00466C43" w:rsidRDefault="00466C43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BB976" w14:textId="77777777" w:rsidR="00466C43" w:rsidRDefault="00466C43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6C43A" w14:textId="77777777" w:rsidR="00466C43" w:rsidRDefault="00466C43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Câmpia Turzii – </w:t>
            </w:r>
          </w:p>
          <w:p w14:paraId="7A52AF2C" w14:textId="77777777" w:rsidR="00466C43" w:rsidRDefault="00466C43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Hm Valea Florilor (cuprinde linia III </w:t>
            </w:r>
          </w:p>
          <w:p w14:paraId="51171D79" w14:textId="77777777" w:rsidR="00466C43" w:rsidRDefault="00466C43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  și linia II Valea Florilor)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299C6" w14:textId="77777777" w:rsidR="00466C43" w:rsidRDefault="00466C43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23391" w14:textId="77777777" w:rsidR="00466C43" w:rsidRDefault="00466C43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13E96" w14:textId="77777777" w:rsidR="00466C43" w:rsidRDefault="00466C43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  <w:p w14:paraId="67AAAC2C" w14:textId="77777777" w:rsidR="00466C43" w:rsidRDefault="00466C43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465+737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C1038" w14:textId="77777777" w:rsidR="00466C43" w:rsidRDefault="00466C43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704F8" w14:textId="77777777" w:rsidR="00466C43" w:rsidRDefault="00466C43" w:rsidP="009035DB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66C43" w14:paraId="27839729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3823A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7B195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451B0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E7507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Florilor</w:t>
            </w:r>
          </w:p>
          <w:p w14:paraId="759C47D6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CC2B9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6EEEC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8CB05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15F3F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FEB53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66C43" w14:paraId="796D0BA0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AC8B9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35054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D6861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A1E1E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Cojocna</w:t>
            </w:r>
          </w:p>
          <w:p w14:paraId="1C322650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4947E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23F17FEA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13</w:t>
            </w:r>
          </w:p>
          <w:p w14:paraId="02C4FB32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vârf sch.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54FB4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FA27B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91D5A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7E947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66C43" w14:paraId="22E0F805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3FA39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35BB7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22A63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0E690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  <w:t>linia 5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A1C68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0AE34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7D45D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AB499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F2FFE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66C43" w14:paraId="0E46260C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79C01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89113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28760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06948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3CF38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14593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6F503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3C826169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FD381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1FE50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66C43" w14:paraId="5C48504A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E4BD0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F3FE7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1CE37CDA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97B74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1FD30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AF16E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CDE61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C0BC6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C9148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E55A4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66C43" w14:paraId="1F1A2B12" w14:textId="77777777" w:rsidTr="00E4222D">
        <w:trPr>
          <w:cantSplit/>
          <w:trHeight w:val="39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D0D4F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47528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F30C3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E6947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9AAB9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călcâi</w:t>
            </w:r>
          </w:p>
          <w:p w14:paraId="7537648E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69198469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24 / 26 și </w:t>
            </w:r>
          </w:p>
          <w:p w14:paraId="12F98E7B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 489+700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BD276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5C12D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099AF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4D392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circulația la </w:t>
            </w:r>
          </w:p>
          <w:p w14:paraId="6CF571C3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linia 1.</w:t>
            </w:r>
          </w:p>
        </w:tc>
      </w:tr>
      <w:tr w:rsidR="00466C43" w14:paraId="37E3D512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3144D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EA1BF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FD2B7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35E0C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Apahida -</w:t>
            </w:r>
          </w:p>
          <w:p w14:paraId="116BA23E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Cluj Napoca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BF19F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15D71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A9B7C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490+600</w:t>
            </w:r>
          </w:p>
          <w:p w14:paraId="150B98F3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75EE4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04F02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66C43" w14:paraId="1F3F0F7E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1E91C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89B48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495+307</w:t>
            </w:r>
          </w:p>
          <w:p w14:paraId="4839F744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501+929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FCAEF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92DDC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 Cluj Napoca Est Ax St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10E49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DFDA8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8E8AE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31C1A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9D076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66C43" w14:paraId="7E765C18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21955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2B36F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A9633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0D328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17AF4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6A447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91621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499+350</w:t>
            </w:r>
          </w:p>
          <w:p w14:paraId="0D92BDC4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501+121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6D082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9EFEE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466C43" w14:paraId="0A4145BD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7EE5F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06A7C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1E4D3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43AF5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6ADB5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5C2D764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DDA9E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89739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E258C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33C68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66C43" w14:paraId="1CCDE515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D2321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956B2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FBCDD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D27B9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  <w:p w14:paraId="63C9E24F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BE583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0B340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95DDD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2C94B" w14:textId="77777777" w:rsidR="00466C43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10C34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66C43" w14:paraId="3FBFEC93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A2754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38D0B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6BC6E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7B534" w14:textId="77777777" w:rsidR="00466C43" w:rsidRDefault="00466C4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F85CC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18, 28, 76, diag. </w:t>
            </w:r>
          </w:p>
          <w:p w14:paraId="58CCD154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18 - 28 și </w:t>
            </w:r>
          </w:p>
          <w:p w14:paraId="448764D9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1934B0CD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linie cuprin-să </w:t>
            </w:r>
          </w:p>
          <w:p w14:paraId="156F6564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18 și vârf sch. 200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17AA7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B43E5" w14:textId="77777777" w:rsidR="00466C43" w:rsidRDefault="00466C4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858F9" w14:textId="77777777" w:rsidR="00466C43" w:rsidRPr="00600D25" w:rsidRDefault="00466C4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A0572" w14:textId="77777777" w:rsidR="00466C43" w:rsidRPr="00D344C9" w:rsidRDefault="00466C4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66C43" w14:paraId="3EBB66F8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392E7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7770A" w14:textId="77777777" w:rsidR="00466C43" w:rsidRDefault="00466C4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EB3A4" w14:textId="77777777" w:rsidR="00466C43" w:rsidRPr="00600D25" w:rsidRDefault="00466C4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E81E8" w14:textId="77777777" w:rsidR="00466C43" w:rsidRDefault="00466C4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Cluj Napoca, </w:t>
            </w:r>
          </w:p>
          <w:p w14:paraId="327A6744" w14:textId="77777777" w:rsidR="00466C43" w:rsidRDefault="00466C4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86835" w14:textId="77777777" w:rsidR="00466C43" w:rsidRDefault="00466C4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35227E30" w14:textId="77777777" w:rsidR="00466C43" w:rsidRDefault="00466C4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cuprin-să </w:t>
            </w:r>
          </w:p>
          <w:p w14:paraId="074FD57A" w14:textId="77777777" w:rsidR="00466C43" w:rsidRDefault="00466C4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1CBD5B3A" w14:textId="77777777" w:rsidR="00466C43" w:rsidRDefault="00466C4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27617280" w14:textId="77777777" w:rsidR="00466C43" w:rsidRDefault="00466C4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32/34</w:t>
            </w:r>
          </w:p>
          <w:p w14:paraId="60725557" w14:textId="77777777" w:rsidR="00466C43" w:rsidRDefault="00466C4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D40D754" w14:textId="77777777" w:rsidR="00466C43" w:rsidRDefault="00466C4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R28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17A7F" w14:textId="77777777" w:rsidR="00466C43" w:rsidRDefault="00466C4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530D3" w14:textId="77777777" w:rsidR="00466C43" w:rsidRDefault="00466C4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F14EE" w14:textId="77777777" w:rsidR="00466C43" w:rsidRPr="00600D25" w:rsidRDefault="00466C4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28EC2" w14:textId="77777777" w:rsidR="00466C43" w:rsidRDefault="00466C4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66C43" w14:paraId="34A03643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A154E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029AE" w14:textId="77777777" w:rsidR="00466C43" w:rsidRDefault="00466C4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BB19B" w14:textId="77777777" w:rsidR="00466C43" w:rsidRPr="00600D25" w:rsidRDefault="00466C4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96664" w14:textId="77777777" w:rsidR="00466C43" w:rsidRDefault="00466C4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Aleşd </w:t>
            </w:r>
          </w:p>
          <w:p w14:paraId="01C9F76E" w14:textId="77777777" w:rsidR="00466C43" w:rsidRDefault="00466C4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5, 6 și 7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5D60F" w14:textId="77777777" w:rsidR="00466C43" w:rsidRDefault="00466C4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1BF8B" w14:textId="77777777" w:rsidR="00466C43" w:rsidRDefault="00466C4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DE38D" w14:textId="77777777" w:rsidR="00466C43" w:rsidRDefault="00466C4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F90EF" w14:textId="77777777" w:rsidR="00466C43" w:rsidRPr="00600D25" w:rsidRDefault="00466C4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7EC47" w14:textId="77777777" w:rsidR="00466C43" w:rsidRDefault="00466C4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66C43" w14:paraId="2F7D2040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E7359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BC9FD" w14:textId="77777777" w:rsidR="00466C43" w:rsidRDefault="00466C4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0D2A5" w14:textId="77777777" w:rsidR="00466C43" w:rsidRPr="00600D25" w:rsidRDefault="00466C4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DB9D1" w14:textId="77777777" w:rsidR="00466C43" w:rsidRDefault="00466C4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Aleşd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E5167" w14:textId="77777777" w:rsidR="00466C43" w:rsidRDefault="00466C4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CE5CB63" w14:textId="77777777" w:rsidR="00466C43" w:rsidRDefault="00466C4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 </w:t>
            </w:r>
          </w:p>
          <w:p w14:paraId="26B86F2E" w14:textId="77777777" w:rsidR="00466C43" w:rsidRDefault="00466C4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24 - 30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E05DD" w14:textId="77777777" w:rsidR="00466C43" w:rsidRDefault="00466C4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3B412" w14:textId="77777777" w:rsidR="00466C43" w:rsidRDefault="00466C4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FE6A3" w14:textId="77777777" w:rsidR="00466C43" w:rsidRPr="00600D25" w:rsidRDefault="00466C4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FDBB9" w14:textId="77777777" w:rsidR="00466C43" w:rsidRDefault="00466C4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liinile 5 – 7 Cap Y.</w:t>
            </w:r>
          </w:p>
        </w:tc>
      </w:tr>
      <w:tr w:rsidR="00466C43" w14:paraId="37CFCAEF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AFB22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136EB" w14:textId="77777777" w:rsidR="00466C43" w:rsidRDefault="00466C4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622+468</w:t>
            </w:r>
          </w:p>
          <w:p w14:paraId="56F4C10B" w14:textId="77777777" w:rsidR="00466C43" w:rsidRDefault="00466C4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622+568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E9D83" w14:textId="77777777" w:rsidR="00466C43" w:rsidRPr="00600D25" w:rsidRDefault="00466C4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D6E41" w14:textId="77777777" w:rsidR="00466C43" w:rsidRDefault="00466C4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Aleşd-</w:t>
            </w:r>
          </w:p>
          <w:p w14:paraId="344B67EA" w14:textId="77777777" w:rsidR="00466C43" w:rsidRDefault="00466C4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E4D9B" w14:textId="77777777" w:rsidR="00466C43" w:rsidRDefault="00466C4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405BB" w14:textId="77777777" w:rsidR="00466C43" w:rsidRDefault="00466C4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CA947" w14:textId="77777777" w:rsidR="00466C43" w:rsidRDefault="00466C4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6FA8A" w14:textId="77777777" w:rsidR="00466C43" w:rsidRDefault="00466C4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6296B" w14:textId="77777777" w:rsidR="00466C43" w:rsidRDefault="00466C4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66C43" w14:paraId="4FEA6FA3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8FD3B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78213" w14:textId="77777777" w:rsidR="00466C43" w:rsidRDefault="00466C4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5CADF" w14:textId="77777777" w:rsidR="00466C43" w:rsidRDefault="00466C4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4C126" w14:textId="77777777" w:rsidR="00466C43" w:rsidRDefault="00466C4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 linia 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2BDA0" w14:textId="77777777" w:rsidR="00466C43" w:rsidRDefault="00466C4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16F66" w14:textId="77777777" w:rsidR="00466C43" w:rsidRDefault="00466C4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B98D0" w14:textId="77777777" w:rsidR="00466C43" w:rsidRDefault="00466C4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22798" w14:textId="77777777" w:rsidR="00466C43" w:rsidRDefault="00466C4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5EFB9" w14:textId="77777777" w:rsidR="00466C43" w:rsidRDefault="00466C4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66C43" w14:paraId="3280B778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99B7A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E7A4D" w14:textId="77777777" w:rsidR="00466C43" w:rsidRDefault="00466C4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6B3DD" w14:textId="77777777" w:rsidR="00466C43" w:rsidRDefault="00466C4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F0198" w14:textId="77777777" w:rsidR="00466C43" w:rsidRDefault="00466C4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D1C08" w14:textId="77777777" w:rsidR="00466C43" w:rsidRDefault="00466C4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92365" w14:textId="77777777" w:rsidR="00466C43" w:rsidRDefault="00466C4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F8DEB" w14:textId="77777777" w:rsidR="00466C43" w:rsidRDefault="00466C4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43B00" w14:textId="77777777" w:rsidR="00466C43" w:rsidRDefault="00466C4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8458A" w14:textId="77777777" w:rsidR="00466C43" w:rsidRDefault="00466C4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liinile 1 și 2 Cap X. Nesemnalizată pe teren.</w:t>
            </w:r>
          </w:p>
        </w:tc>
      </w:tr>
      <w:tr w:rsidR="00466C43" w14:paraId="4A10E577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B457F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5D6E1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142FD" w14:textId="77777777" w:rsidR="00466C43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3C82B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2CE72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6C76D" w14:textId="77777777" w:rsidR="00466C43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D7C88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F68BD" w14:textId="77777777" w:rsidR="00466C43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1F3BF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linia  2 Cap Y. Nesemnalizată pe teren.</w:t>
            </w:r>
          </w:p>
        </w:tc>
      </w:tr>
      <w:tr w:rsidR="00466C43" w14:paraId="7F9A0031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FE279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FE012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633+700</w:t>
            </w:r>
          </w:p>
          <w:p w14:paraId="6DA40181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AB284" w14:textId="77777777" w:rsidR="00466C43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F4726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7B59446F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3490B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5E211" w14:textId="77777777" w:rsidR="00466C43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E936D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A69A2" w14:textId="77777777" w:rsidR="00466C43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325B2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66C43" w14:paraId="64997F15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65288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919A0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636+190</w:t>
            </w:r>
          </w:p>
          <w:p w14:paraId="2778F062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636+290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AB099" w14:textId="77777777" w:rsidR="00466C43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5C4FB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6FA2C47F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92AE1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EE58F" w14:textId="77777777" w:rsidR="00466C43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98766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C35D6" w14:textId="77777777" w:rsidR="00466C43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A2E28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466C43" w14:paraId="1EC9A0E4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D3E90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616C4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638+000</w:t>
            </w:r>
          </w:p>
          <w:p w14:paraId="6FE4522A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103DB" w14:textId="77777777" w:rsidR="00466C43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D9FEE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5C9D5037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B3742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39A52" w14:textId="77777777" w:rsidR="00466C43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4103B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F9C78" w14:textId="77777777" w:rsidR="00466C43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29D4E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466C43" w14:paraId="750380E9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DFF5B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A0632" w14:textId="77777777" w:rsidR="00466C43" w:rsidRDefault="00466C4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C9896" w14:textId="77777777" w:rsidR="00466C43" w:rsidRDefault="00466C4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685F6" w14:textId="77777777" w:rsidR="00466C43" w:rsidRDefault="00466C43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E158C" w14:textId="77777777" w:rsidR="00466C43" w:rsidRDefault="00466C4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D53E8" w14:textId="77777777" w:rsidR="00466C43" w:rsidRDefault="00466C4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8C007" w14:textId="77777777" w:rsidR="00466C43" w:rsidRDefault="00466C4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644+700</w:t>
            </w:r>
          </w:p>
          <w:p w14:paraId="670B90BA" w14:textId="77777777" w:rsidR="00466C43" w:rsidRDefault="00466C4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645+050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C14A6" w14:textId="77777777" w:rsidR="00466C43" w:rsidRDefault="00466C4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0FF6A" w14:textId="77777777" w:rsidR="00466C43" w:rsidRDefault="00466C43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66C43" w14:paraId="006D8D4E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57111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F6DEC" w14:textId="77777777" w:rsidR="00466C43" w:rsidRDefault="00466C4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8BAEB" w14:textId="77777777" w:rsidR="00466C43" w:rsidRDefault="00466C4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7AE72" w14:textId="77777777" w:rsidR="00466C43" w:rsidRDefault="00466C43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-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C4CE4" w14:textId="77777777" w:rsidR="00466C43" w:rsidRDefault="00466C4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E9BDF" w14:textId="77777777" w:rsidR="00466C43" w:rsidRDefault="00466C4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E9A12" w14:textId="77777777" w:rsidR="00466C43" w:rsidRDefault="00466C4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647+700</w:t>
            </w:r>
          </w:p>
          <w:p w14:paraId="63497922" w14:textId="77777777" w:rsidR="00466C43" w:rsidRDefault="00466C4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647+800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8E9F7" w14:textId="77777777" w:rsidR="00466C43" w:rsidRDefault="00466C4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46FB1" w14:textId="77777777" w:rsidR="00466C43" w:rsidRDefault="00466C43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66C43" w14:paraId="59B6E044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29F10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CE55A" w14:textId="77777777" w:rsidR="00466C43" w:rsidRDefault="00466C4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7B067" w14:textId="77777777" w:rsidR="00466C43" w:rsidRDefault="00466C4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74000" w14:textId="77777777" w:rsidR="00466C43" w:rsidRDefault="00466C43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Est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F1F01" w14:textId="77777777" w:rsidR="00466C43" w:rsidRDefault="00466C4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575DB" w14:textId="77777777" w:rsidR="00466C43" w:rsidRDefault="00466C4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71C36" w14:textId="77777777" w:rsidR="00466C43" w:rsidRDefault="00466C4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649+550</w:t>
            </w:r>
          </w:p>
          <w:p w14:paraId="63F232A9" w14:textId="77777777" w:rsidR="00466C43" w:rsidRDefault="00466C4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E5E93" w14:textId="77777777" w:rsidR="00466C43" w:rsidRDefault="00466C4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F1DCC" w14:textId="77777777" w:rsidR="00466C43" w:rsidRDefault="00466C43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466C43" w14:paraId="1FE067E8" w14:textId="77777777" w:rsidTr="00E4222D">
        <w:trPr>
          <w:cantSplit/>
          <w:trHeight w:val="72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683A4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51CD7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06462" w14:textId="77777777" w:rsidR="00466C43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7DC3E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90BCA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49963958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/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2D391" w14:textId="77777777" w:rsidR="00466C43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B190D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CC41D" w14:textId="77777777" w:rsidR="00466C43" w:rsidRPr="00600D25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C75CF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466C43" w14:paraId="49E948A6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F03B9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EC53F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1D13D" w14:textId="77777777" w:rsidR="00466C43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4D25A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67B39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611F9D8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/ 13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ABFE4" w14:textId="77777777" w:rsidR="00466C43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0615F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467A9" w14:textId="77777777" w:rsidR="00466C43" w:rsidRPr="00600D25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97279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466C43" w14:paraId="536C9BAC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4E718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22E95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  <w:p w14:paraId="1371B9B6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E3BB5" w14:textId="77777777" w:rsidR="00466C43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55843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Oradea Est - Oradea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7BD15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DB80D" w14:textId="77777777" w:rsidR="00466C43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ABA70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651+950</w:t>
            </w:r>
          </w:p>
          <w:p w14:paraId="014F544D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1B9E1" w14:textId="77777777" w:rsidR="00466C43" w:rsidRPr="00600D25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4D783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66C43" w14:paraId="0788B331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D0295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8D397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A09F1" w14:textId="77777777" w:rsidR="00466C43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C4456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50164C4A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9A3CE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DBF0D" w14:textId="77777777" w:rsidR="00466C43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70574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918AA" w14:textId="77777777" w:rsidR="00466C43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436AE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3 A, 4 A, 7 A, 1 B, </w:t>
            </w:r>
          </w:p>
          <w:p w14:paraId="6372940A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2 B, 3 B,  Cap Y.</w:t>
            </w:r>
          </w:p>
          <w:p w14:paraId="3DA633E0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C20F5F6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466C43" w14:paraId="3C5BBF10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F0398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998D0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83F0D" w14:textId="77777777" w:rsidR="00466C43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7A73F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7477E756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2CB13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5630F" w14:textId="77777777" w:rsidR="00466C43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5F10C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D0E7B" w14:textId="77777777" w:rsidR="00466C43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17C92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 A, 1B - 3B, </w:t>
            </w:r>
          </w:p>
          <w:p w14:paraId="2284B87E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 Cap Y.</w:t>
            </w:r>
          </w:p>
          <w:p w14:paraId="58A6903D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8F86588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466C43" w14:paraId="11D78CCB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DAC8B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12145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62690" w14:textId="77777777" w:rsidR="00466C43" w:rsidRPr="00600D25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23BA0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48E656BF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AAD43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5AEF2" w14:textId="77777777" w:rsidR="00466C43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537F4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074C4" w14:textId="77777777" w:rsidR="00466C43" w:rsidRPr="00600D25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C56F9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7A, 1B - 3B și </w:t>
            </w:r>
          </w:p>
          <w:p w14:paraId="6C716B24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Cap Y.</w:t>
            </w:r>
          </w:p>
          <w:p w14:paraId="5628385E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0074464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466C43" w14:paraId="13227013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100C5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741CE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47D89" w14:textId="77777777" w:rsidR="00466C43" w:rsidRPr="00600D25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0DACB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6787B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9059C" w14:textId="77777777" w:rsidR="00466C43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92657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083F7" w14:textId="77777777" w:rsidR="00466C43" w:rsidRPr="00600D25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36297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A, Cap Y.</w:t>
            </w:r>
          </w:p>
          <w:p w14:paraId="2C3A0141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84ED3DC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466C43" w14:paraId="269B8E1D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23184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259AA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697E3" w14:textId="77777777" w:rsidR="00466C43" w:rsidRPr="00600D25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DC418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2E28A463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7315F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DE753" w14:textId="77777777" w:rsidR="00466C43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01E84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F6CBE" w14:textId="77777777" w:rsidR="00466C43" w:rsidRPr="00600D25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B971B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A, Cap Y.</w:t>
            </w:r>
          </w:p>
          <w:p w14:paraId="4010B7CE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C68413C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466C43" w14:paraId="633ABF39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7B6EB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11AAF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95FBA" w14:textId="77777777" w:rsidR="00466C43" w:rsidRPr="00600D25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A263B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1689801A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410AE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0B5A2" w14:textId="77777777" w:rsidR="00466C43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4DA34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3A1E8" w14:textId="77777777" w:rsidR="00466C43" w:rsidRPr="00600D25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710C8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 și Depoul Oradea.</w:t>
            </w:r>
          </w:p>
          <w:p w14:paraId="47EB97C8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42AA64E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466C43" w14:paraId="4532FB0F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6D315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CC39D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948F5" w14:textId="77777777" w:rsidR="00466C43" w:rsidRPr="00600D25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0C090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81AD3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 Cap X</w:t>
            </w:r>
          </w:p>
          <w:p w14:paraId="3D99C135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5DCB4" w14:textId="77777777" w:rsidR="00466C43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0C60C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AA056" w14:textId="77777777" w:rsidR="00466C43" w:rsidRPr="00600D25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5E53F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8989233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02DB986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7 - 17, Cap X.</w:t>
            </w:r>
          </w:p>
        </w:tc>
      </w:tr>
      <w:tr w:rsidR="00466C43" w14:paraId="6664FD52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63CD3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84457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3+772</w:t>
            </w:r>
          </w:p>
          <w:p w14:paraId="3192A7B5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3+872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88605" w14:textId="77777777" w:rsidR="00466C43" w:rsidRPr="00600D25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A61A8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13CD4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75FD8" w14:textId="77777777" w:rsidR="00466C43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4983E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153E4" w14:textId="77777777" w:rsidR="00466C43" w:rsidRPr="00600D25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C5C12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66C43" w14:paraId="28BAFE76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72A60" w14:textId="77777777" w:rsidR="00466C43" w:rsidRDefault="00466C43" w:rsidP="00466C4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17AD1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4+884</w:t>
            </w:r>
          </w:p>
          <w:p w14:paraId="55D18AE0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4+984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9A33E" w14:textId="77777777" w:rsidR="00466C43" w:rsidRPr="00600D25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862A1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CA3EA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9115C" w14:textId="77777777" w:rsidR="00466C43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BEFF4" w14:textId="77777777" w:rsidR="00466C43" w:rsidRDefault="00466C4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15575" w14:textId="77777777" w:rsidR="00466C43" w:rsidRPr="00600D25" w:rsidRDefault="00466C4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83FF9" w14:textId="77777777" w:rsidR="00466C43" w:rsidRDefault="00466C4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28C0C7E4" w14:textId="77777777" w:rsidR="00466C43" w:rsidRPr="00836022" w:rsidRDefault="00466C43" w:rsidP="0095691E">
      <w:pPr>
        <w:spacing w:before="40" w:line="192" w:lineRule="auto"/>
        <w:ind w:right="57"/>
        <w:rPr>
          <w:sz w:val="20"/>
          <w:lang w:val="en-US"/>
        </w:rPr>
      </w:pPr>
    </w:p>
    <w:p w14:paraId="68F92C2C" w14:textId="77777777" w:rsidR="00E06829" w:rsidRDefault="00E06829" w:rsidP="008A020B">
      <w:pPr>
        <w:pStyle w:val="Heading1"/>
        <w:spacing w:line="360" w:lineRule="auto"/>
        <w:rPr>
          <w:lang w:val="en-US"/>
        </w:rPr>
      </w:pPr>
    </w:p>
    <w:p w14:paraId="4FA6F8F5" w14:textId="42203760" w:rsidR="00466C43" w:rsidRDefault="00466C43" w:rsidP="008A020B">
      <w:pPr>
        <w:pStyle w:val="Heading1"/>
        <w:spacing w:line="360" w:lineRule="auto"/>
        <w:rPr>
          <w:lang w:val="en-US"/>
        </w:rPr>
      </w:pPr>
      <w:r>
        <w:rPr>
          <w:lang w:val="en-US"/>
        </w:rPr>
        <w:t>LINIA 301 F</w:t>
      </w:r>
    </w:p>
    <w:p w14:paraId="53A9AEB0" w14:textId="77777777" w:rsidR="00466C43" w:rsidRPr="005D215B" w:rsidRDefault="00466C43" w:rsidP="00737CD4">
      <w:pPr>
        <w:pStyle w:val="Heading1"/>
        <w:spacing w:line="360" w:lineRule="auto"/>
        <w:rPr>
          <w:b w:val="0"/>
          <w:bCs w:val="0"/>
          <w:sz w:val="8"/>
          <w:lang w:val="en-US"/>
        </w:rPr>
      </w:pPr>
      <w:r>
        <w:rPr>
          <w:lang w:val="en-US"/>
        </w:rPr>
        <w:t>CHITILA - CHIAJNA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466C43" w14:paraId="43F65314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F6E0E" w14:textId="77777777" w:rsidR="00466C43" w:rsidRDefault="00466C43" w:rsidP="00466C43">
            <w:pPr>
              <w:numPr>
                <w:ilvl w:val="0"/>
                <w:numId w:val="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DD9F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EB7A2" w14:textId="77777777" w:rsidR="00466C43" w:rsidRPr="00B3607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7ADD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Chitila -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447A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E9164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C5F2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0+800</w:t>
            </w:r>
          </w:p>
          <w:p w14:paraId="799A387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6534E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691D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pe teren, numai cu palete cu diagonală.</w:t>
            </w:r>
          </w:p>
        </w:tc>
      </w:tr>
      <w:tr w:rsidR="00466C43" w14:paraId="1CE0F710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DFBE8" w14:textId="77777777" w:rsidR="00466C43" w:rsidRDefault="00466C43" w:rsidP="00466C43">
            <w:pPr>
              <w:numPr>
                <w:ilvl w:val="0"/>
                <w:numId w:val="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5E4B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46732" w14:textId="77777777" w:rsidR="00466C43" w:rsidRPr="00B3607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7C8D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104F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7737A92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04270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1887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C5B60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A432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03FCBE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I  -  V şi firele 1 şi 2 Chitila - Chiajna şi </w:t>
            </w:r>
          </w:p>
          <w:p w14:paraId="0A7DF30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Chiajna - Jilava.</w:t>
            </w:r>
          </w:p>
        </w:tc>
      </w:tr>
      <w:tr w:rsidR="00466C43" w14:paraId="4A6A1BD5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2D808" w14:textId="77777777" w:rsidR="00466C43" w:rsidRDefault="00466C43" w:rsidP="00466C43">
            <w:pPr>
              <w:numPr>
                <w:ilvl w:val="0"/>
                <w:numId w:val="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6A61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E8B81" w14:textId="77777777" w:rsidR="00466C43" w:rsidRPr="00B3607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ADB3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Chiajna</w:t>
            </w:r>
          </w:p>
          <w:p w14:paraId="282775B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BA69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61923EF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6D409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1479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46263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F7DC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4 directă.</w:t>
            </w:r>
          </w:p>
        </w:tc>
      </w:tr>
      <w:tr w:rsidR="00466C43" w14:paraId="75A35769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A859B" w14:textId="77777777" w:rsidR="00466C43" w:rsidRDefault="00466C43" w:rsidP="00466C43">
            <w:pPr>
              <w:numPr>
                <w:ilvl w:val="0"/>
                <w:numId w:val="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4733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59C2B" w14:textId="77777777" w:rsidR="00466C43" w:rsidRPr="00B3607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4C92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Chiajna -</w:t>
            </w:r>
          </w:p>
          <w:p w14:paraId="73C5CB7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directă, </w:t>
            </w:r>
          </w:p>
          <w:p w14:paraId="061B561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sch. 24 în abatere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2A3A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DC5DF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C9AF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4+617</w:t>
            </w:r>
          </w:p>
          <w:p w14:paraId="5B81838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5+075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F5FFC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1F1C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215581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  <w:p w14:paraId="27E0C99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165D4D02" w14:textId="77777777" w:rsidR="00466C43" w:rsidRDefault="00466C43">
      <w:pPr>
        <w:spacing w:before="40" w:after="40" w:line="192" w:lineRule="auto"/>
        <w:ind w:right="57"/>
        <w:rPr>
          <w:sz w:val="20"/>
          <w:lang w:val="en-US"/>
        </w:rPr>
      </w:pPr>
    </w:p>
    <w:p w14:paraId="00D20601" w14:textId="77777777" w:rsidR="00466C43" w:rsidRDefault="00466C43" w:rsidP="00F14E3C">
      <w:pPr>
        <w:pStyle w:val="Heading1"/>
        <w:spacing w:line="360" w:lineRule="auto"/>
      </w:pPr>
      <w:r>
        <w:t>LINIA 301 F1</w:t>
      </w:r>
    </w:p>
    <w:p w14:paraId="143CFC4E" w14:textId="77777777" w:rsidR="00466C43" w:rsidRDefault="00466C43" w:rsidP="00AF280C">
      <w:pPr>
        <w:pStyle w:val="Heading1"/>
        <w:spacing w:line="360" w:lineRule="auto"/>
        <w:rPr>
          <w:sz w:val="8"/>
        </w:rPr>
      </w:pPr>
      <w:r>
        <w:t>BUCUREŞTI TRIAJ B2 - POST GIULEŞTI – POST RUDENI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1"/>
        <w:gridCol w:w="754"/>
        <w:gridCol w:w="2197"/>
        <w:gridCol w:w="869"/>
        <w:gridCol w:w="756"/>
        <w:gridCol w:w="868"/>
        <w:gridCol w:w="756"/>
        <w:gridCol w:w="2498"/>
      </w:tblGrid>
      <w:tr w:rsidR="00466C43" w14:paraId="56A91DAD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7E8B3" w14:textId="77777777" w:rsidR="00466C43" w:rsidRDefault="00466C43" w:rsidP="00466C4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6C80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457B9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63CB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6F4BAC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18B2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D82B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D5378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7EF1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C5704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3127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0BFA60AE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44EA4" w14:textId="77777777" w:rsidR="00466C43" w:rsidRDefault="00466C43" w:rsidP="00466C4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9B1E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A0FCF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D307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099553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26B2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809B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94AF5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D698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72A2D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9E60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4B1C8003" w14:textId="77777777">
        <w:trPr>
          <w:cantSplit/>
          <w:trHeight w:val="43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BA74A" w14:textId="77777777" w:rsidR="00466C43" w:rsidRDefault="00466C43" w:rsidP="00466C4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D7E9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DAC2F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37EA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D3EEF5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28B2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09D3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B50D1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8510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9FB25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4A6B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2A80CEA8" w14:textId="77777777">
        <w:trPr>
          <w:cantSplit/>
          <w:trHeight w:val="11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7E283" w14:textId="77777777" w:rsidR="00466C43" w:rsidRDefault="00466C43" w:rsidP="00466C4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972E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94A41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266B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13B892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Post 23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9244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pacing w:val="-10"/>
                <w:sz w:val="20"/>
                <w:lang w:val="ro-RO"/>
              </w:rPr>
              <w:t>diag.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2DC1E82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4 - 16,</w:t>
            </w:r>
          </w:p>
          <w:p w14:paraId="02F4D02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28 - 44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23ECA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F7DF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02823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0B94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00C94151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4D228" w14:textId="77777777" w:rsidR="00466C43" w:rsidRDefault="00466C43" w:rsidP="00466C4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F1B2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27499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FF6F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B320BF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2D3D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16 / 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573EF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D84B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877A7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33D7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1822D0F5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B806A" w14:textId="77777777" w:rsidR="00466C43" w:rsidRDefault="00466C43" w:rsidP="00466C4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A40F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C3774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8153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581A72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77A4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A1B0F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CC34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C3070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B3AF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69CE2F6C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700B4" w14:textId="77777777" w:rsidR="00466C43" w:rsidRDefault="00466C43" w:rsidP="00466C4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2A7A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55B5F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F38D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9841DB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5DE1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70D6BB1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 / 42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3BF1C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7951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ED624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9EDA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25EA3B4F" w14:textId="77777777">
        <w:trPr>
          <w:cantSplit/>
          <w:trHeight w:val="59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E3EB1" w14:textId="77777777" w:rsidR="00466C43" w:rsidRDefault="00466C43" w:rsidP="00466C4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7DAD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2B848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45DA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C398BB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 Romb bretea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0A55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31C4FD7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 / 48, 24 / 34, 26 / 36</w:t>
            </w:r>
          </w:p>
          <w:p w14:paraId="6D3C6A7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41CC2AF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/ 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955AB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8585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1C592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51BD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7CD8CB3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2199F" w14:textId="77777777" w:rsidR="00466C43" w:rsidRDefault="00466C43" w:rsidP="00466C4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DAD0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384DE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CE94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04E1E3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9DA2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2F084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1FCF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1E000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B452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48C5E7AF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A272D" w14:textId="77777777" w:rsidR="00466C43" w:rsidRDefault="00466C43" w:rsidP="00466C4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DB1C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AF81D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D46E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3C6DC7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5CB4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C54462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</w:t>
            </w:r>
          </w:p>
          <w:p w14:paraId="2813F41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 / 86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84A30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2C48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9D4D1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6401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27F7AAD6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5EDED" w14:textId="77777777" w:rsidR="00466C43" w:rsidRDefault="00466C43" w:rsidP="00466C4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596A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0904E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CD6C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77967D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1763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92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06D4C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DF69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9F3F8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1474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451DCE10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190E2" w14:textId="77777777" w:rsidR="00466C43" w:rsidRDefault="00466C43" w:rsidP="00466C4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0105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F6BBC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509D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A67C20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AFAC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porți-unea de linie cuprin-să între TDJ 8/14 - 44/60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390A5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0B01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FDA90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0A45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26EB9FAB" w14:textId="77777777">
        <w:trPr>
          <w:cantSplit/>
          <w:trHeight w:val="52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70C96" w14:textId="77777777" w:rsidR="00466C43" w:rsidRDefault="00466C43" w:rsidP="00466C4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AA8F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1CB39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E375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C9D616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E04E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002DE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AC16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AACE9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869B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66C43" w14:paraId="2EF36DBE" w14:textId="77777777">
        <w:trPr>
          <w:cantSplit/>
          <w:trHeight w:val="9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919F8" w14:textId="77777777" w:rsidR="00466C43" w:rsidRDefault="00466C43" w:rsidP="00466C4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6176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DDD16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74DB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B0D2C3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5FF7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între sch. 100 şi </w:t>
            </w:r>
          </w:p>
          <w:p w14:paraId="5B05542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9A47E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8778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F26C6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F6FD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66C43" w14:paraId="5EC60A2F" w14:textId="77777777">
        <w:trPr>
          <w:cantSplit/>
          <w:trHeight w:val="104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5E08C" w14:textId="77777777" w:rsidR="00466C43" w:rsidRDefault="00466C43" w:rsidP="00466C4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4427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770E8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3304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810CBE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B61D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între T.D.J.</w:t>
            </w:r>
          </w:p>
          <w:p w14:paraId="0D9557C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44 / 60 şi </w:t>
            </w:r>
          </w:p>
          <w:p w14:paraId="35559C5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B01FB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7CE4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065CF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E9A0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6D6F01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23B2 – 28B2.</w:t>
            </w:r>
          </w:p>
        </w:tc>
      </w:tr>
      <w:tr w:rsidR="00466C43" w14:paraId="2167B0D3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186C3" w14:textId="77777777" w:rsidR="00466C43" w:rsidRDefault="00466C43" w:rsidP="00466C4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BD0E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B68D2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10DD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A5CCAD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F97B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între sch. 64 </w:t>
            </w:r>
          </w:p>
          <w:p w14:paraId="50CC24F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42B3F22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C84E7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34C2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CB9BA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DD45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14B2 – 16B2.</w:t>
            </w:r>
          </w:p>
        </w:tc>
      </w:tr>
      <w:tr w:rsidR="00466C43" w14:paraId="4D7D685E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75BD5" w14:textId="77777777" w:rsidR="00466C43" w:rsidRDefault="00466C43" w:rsidP="00466C4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AB14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0B648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DC3C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4ED223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60E7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18/20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5C272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179B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817E9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A0DB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081AE0DD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9C925" w14:textId="77777777" w:rsidR="00466C43" w:rsidRDefault="00466C43" w:rsidP="00466C4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678F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B847B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63A2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160B67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5C39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26/28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D13BB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AB64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0080D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1CC6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7C94772E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12B2C" w14:textId="77777777" w:rsidR="00466C43" w:rsidRDefault="00466C43" w:rsidP="00466C4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1E2E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A2F9A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0FA9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8195B6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53AD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F2692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7681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FEA0E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2F66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1775003B" w14:textId="77777777">
        <w:trPr>
          <w:cantSplit/>
          <w:trHeight w:val="16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D19EB" w14:textId="77777777" w:rsidR="00466C43" w:rsidRDefault="00466C43" w:rsidP="00466C4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8301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A2638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904D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ECB856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 2 Cap Giulești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A477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57CB9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E97C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18D94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129E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100 ml de la călcâi </w:t>
            </w:r>
          </w:p>
          <w:p w14:paraId="7251532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sch. nr. 9 Post Giulești </w:t>
            </w:r>
          </w:p>
          <w:p w14:paraId="34F060C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Post 23.</w:t>
            </w:r>
          </w:p>
          <w:p w14:paraId="04BD892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pe teren </w:t>
            </w:r>
          </w:p>
          <w:p w14:paraId="7642CB3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Post 23 cu palete galbene </w:t>
            </w:r>
          </w:p>
          <w:p w14:paraId="7B7A21F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diagonală.</w:t>
            </w:r>
          </w:p>
        </w:tc>
      </w:tr>
    </w:tbl>
    <w:p w14:paraId="7E969DA3" w14:textId="77777777" w:rsidR="00466C43" w:rsidRDefault="00466C43">
      <w:pPr>
        <w:spacing w:before="40" w:after="40" w:line="192" w:lineRule="auto"/>
        <w:ind w:right="57"/>
        <w:rPr>
          <w:sz w:val="20"/>
          <w:lang w:val="ro-RO"/>
        </w:rPr>
      </w:pPr>
    </w:p>
    <w:p w14:paraId="45BEF0DD" w14:textId="77777777" w:rsidR="00466C43" w:rsidRDefault="00466C43" w:rsidP="007E3B63">
      <w:pPr>
        <w:pStyle w:val="Heading1"/>
        <w:spacing w:line="360" w:lineRule="auto"/>
      </w:pPr>
      <w:r>
        <w:lastRenderedPageBreak/>
        <w:t>LINIA 301 G</w:t>
      </w:r>
    </w:p>
    <w:p w14:paraId="492B3144" w14:textId="77777777" w:rsidR="00466C43" w:rsidRDefault="00466C43" w:rsidP="0031180B">
      <w:pPr>
        <w:pStyle w:val="Heading1"/>
        <w:spacing w:line="360" w:lineRule="auto"/>
        <w:rPr>
          <w:b w:val="0"/>
          <w:bCs w:val="0"/>
          <w:sz w:val="8"/>
        </w:rPr>
      </w:pPr>
      <w:r>
        <w:t>BUCUREŞTII NOI - BUCUREŞTI TRIAJ GRUPA A2 – CABINA 9 - POST 17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872"/>
        <w:gridCol w:w="754"/>
        <w:gridCol w:w="2198"/>
        <w:gridCol w:w="868"/>
        <w:gridCol w:w="756"/>
        <w:gridCol w:w="868"/>
        <w:gridCol w:w="756"/>
        <w:gridCol w:w="2498"/>
      </w:tblGrid>
      <w:tr w:rsidR="00466C43" w14:paraId="3D4947E0" w14:textId="77777777" w:rsidTr="00662727">
        <w:trPr>
          <w:cantSplit/>
          <w:trHeight w:val="57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0DD586" w14:textId="77777777" w:rsidR="00466C43" w:rsidRDefault="00466C43" w:rsidP="00466C4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C524A9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1C3CF7" w14:textId="77777777" w:rsidR="00466C43" w:rsidRDefault="00466C4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5B93D6" w14:textId="77777777" w:rsidR="00466C43" w:rsidRDefault="00466C4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2437D37" w14:textId="77777777" w:rsidR="00466C43" w:rsidRDefault="00466C4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Post 17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278636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</w:t>
            </w:r>
          </w:p>
          <w:p w14:paraId="2154C0A7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17 și 45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6F83E2" w14:textId="77777777" w:rsidR="00466C43" w:rsidRDefault="00466C4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235E4E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E58AB6" w14:textId="77777777" w:rsidR="00466C43" w:rsidRDefault="00466C4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0740AE" w14:textId="77777777" w:rsidR="00466C43" w:rsidRDefault="00466C43" w:rsidP="006627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739BAC95" w14:textId="77777777">
        <w:trPr>
          <w:cantSplit/>
          <w:trHeight w:val="221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572F2C" w14:textId="77777777" w:rsidR="00466C43" w:rsidRDefault="00466C43" w:rsidP="00466C4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B979D0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82D755" w14:textId="77777777" w:rsidR="00466C43" w:rsidRDefault="00466C4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8BCF9D" w14:textId="77777777" w:rsidR="00466C43" w:rsidRDefault="00466C4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8A89E11" w14:textId="77777777" w:rsidR="00466C43" w:rsidRDefault="00466C4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C4B875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0E548E1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5729BA8D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41 - 47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E692C1" w14:textId="77777777" w:rsidR="00466C43" w:rsidRDefault="00466C4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98E6A9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D58E47" w14:textId="77777777" w:rsidR="00466C43" w:rsidRDefault="00466C4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C00C10" w14:textId="77777777" w:rsidR="00466C43" w:rsidRDefault="00466C4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4E1C319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38CA1D" w14:textId="77777777" w:rsidR="00466C43" w:rsidRDefault="00466C43" w:rsidP="00466C4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AE8949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D58BB0" w14:textId="77777777" w:rsidR="00466C43" w:rsidRDefault="00466C4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5CB46E" w14:textId="77777777" w:rsidR="00466C43" w:rsidRDefault="00466C4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782C377" w14:textId="77777777" w:rsidR="00466C43" w:rsidRDefault="00466C4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918E75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1323BA" w14:textId="77777777" w:rsidR="00466C43" w:rsidRDefault="00466C4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4E6EE9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01C067" w14:textId="77777777" w:rsidR="00466C43" w:rsidRDefault="00466C4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3F0E81" w14:textId="77777777" w:rsidR="00466C43" w:rsidRDefault="00466C4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65E2CA62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A7800B" w14:textId="77777777" w:rsidR="00466C43" w:rsidRDefault="00466C43" w:rsidP="00466C4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E7E814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BF4F69" w14:textId="77777777" w:rsidR="00466C43" w:rsidRDefault="00466C4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564AA1" w14:textId="77777777" w:rsidR="00466C43" w:rsidRDefault="00466C4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879FA60" w14:textId="77777777" w:rsidR="00466C43" w:rsidRDefault="00466C4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870054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246CFB" w14:textId="77777777" w:rsidR="00466C43" w:rsidRDefault="00466C4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75CA8D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E8563E" w14:textId="77777777" w:rsidR="00466C43" w:rsidRDefault="00466C4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416C41" w14:textId="77777777" w:rsidR="00466C43" w:rsidRDefault="00466C4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4DF8EF30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B0A76" w14:textId="77777777" w:rsidR="00466C43" w:rsidRDefault="00466C43" w:rsidP="00466C4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D2A2F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81455" w14:textId="77777777" w:rsidR="00466C43" w:rsidRDefault="00466C4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0D0C0" w14:textId="77777777" w:rsidR="00466C43" w:rsidRDefault="00466C4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82547B7" w14:textId="77777777" w:rsidR="00466C43" w:rsidRDefault="00466C4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Post 17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D1BF7" w14:textId="77777777" w:rsidR="00466C43" w:rsidRDefault="00466C43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866761A" w14:textId="77777777" w:rsidR="00466C43" w:rsidRDefault="00466C43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43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D6CBB" w14:textId="77777777" w:rsidR="00466C43" w:rsidRDefault="00466C4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11EFF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EE70A" w14:textId="77777777" w:rsidR="00466C43" w:rsidRDefault="00466C4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252A3" w14:textId="77777777" w:rsidR="00466C43" w:rsidRDefault="00466C4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120F025B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CD236" w14:textId="77777777" w:rsidR="00466C43" w:rsidRDefault="00466C43" w:rsidP="00466C4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95049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9E539" w14:textId="77777777" w:rsidR="00466C43" w:rsidRDefault="00466C4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B9A57" w14:textId="77777777" w:rsidR="00466C43" w:rsidRDefault="00466C4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66CE541" w14:textId="77777777" w:rsidR="00466C43" w:rsidRDefault="00466C4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3CCCC" w14:textId="77777777" w:rsidR="00466C43" w:rsidRDefault="00466C43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8F4944F" w14:textId="77777777" w:rsidR="00466C43" w:rsidRDefault="00466C43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39EA919C" w14:textId="77777777" w:rsidR="00466C43" w:rsidRDefault="00466C43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33 - 59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0F1A0" w14:textId="77777777" w:rsidR="00466C43" w:rsidRDefault="00466C4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26CCE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4E10C" w14:textId="77777777" w:rsidR="00466C43" w:rsidRDefault="00466C4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A4468" w14:textId="77777777" w:rsidR="00466C43" w:rsidRDefault="00466C4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5475D367" w14:textId="77777777">
        <w:tblPrEx>
          <w:tblCellMar>
            <w:left w:w="0" w:type="dxa"/>
            <w:right w:w="0" w:type="dxa"/>
          </w:tblCellMar>
        </w:tblPrEx>
        <w:trPr>
          <w:cantSplit/>
          <w:trHeight w:val="20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A15DA" w14:textId="77777777" w:rsidR="00466C43" w:rsidRDefault="00466C43" w:rsidP="00466C4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54043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F0BAE" w14:textId="77777777" w:rsidR="00466C43" w:rsidRDefault="00466C4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FD4AD" w14:textId="77777777" w:rsidR="00466C43" w:rsidRDefault="00466C4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73EA8BF" w14:textId="77777777" w:rsidR="00466C43" w:rsidRDefault="00466C4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C6E31" w14:textId="77777777" w:rsidR="00466C43" w:rsidRDefault="00466C43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187C4098" w14:textId="77777777" w:rsidR="00466C43" w:rsidRDefault="00466C43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6C52F" w14:textId="77777777" w:rsidR="00466C43" w:rsidRDefault="00466C4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77E3A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27579" w14:textId="77777777" w:rsidR="00466C43" w:rsidRDefault="00466C4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18D47" w14:textId="77777777" w:rsidR="00466C43" w:rsidRDefault="00466C4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78816E9C" w14:textId="77777777">
        <w:tblPrEx>
          <w:tblCellMar>
            <w:left w:w="0" w:type="dxa"/>
            <w:right w:w="0" w:type="dxa"/>
          </w:tblCellMar>
        </w:tblPrEx>
        <w:trPr>
          <w:cantSplit/>
          <w:trHeight w:val="8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C04DD" w14:textId="77777777" w:rsidR="00466C43" w:rsidRDefault="00466C43" w:rsidP="00466C4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36215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6AAA1" w14:textId="77777777" w:rsidR="00466C43" w:rsidRDefault="00466C4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CA4A7" w14:textId="77777777" w:rsidR="00466C43" w:rsidRDefault="00466C4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DF55D0E" w14:textId="77777777" w:rsidR="00466C43" w:rsidRDefault="00466C4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FB961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577892A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26 - 20 </w:t>
            </w:r>
          </w:p>
          <w:p w14:paraId="05D602AD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16868" w14:textId="77777777" w:rsidR="00466C43" w:rsidRDefault="00466C4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F5B83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682A3" w14:textId="77777777" w:rsidR="00466C43" w:rsidRDefault="00466C4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E7D16" w14:textId="77777777" w:rsidR="00466C43" w:rsidRDefault="00466C4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20D0E0B6" w14:textId="77777777">
        <w:tblPrEx>
          <w:tblCellMar>
            <w:left w:w="0" w:type="dxa"/>
            <w:right w:w="0" w:type="dxa"/>
          </w:tblCellMar>
        </w:tblPrEx>
        <w:trPr>
          <w:cantSplit/>
          <w:trHeight w:val="16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D4AAA" w14:textId="77777777" w:rsidR="00466C43" w:rsidRDefault="00466C43" w:rsidP="00466C4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61621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BB693" w14:textId="77777777" w:rsidR="00466C43" w:rsidRDefault="00466C4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7DCED" w14:textId="77777777" w:rsidR="00466C43" w:rsidRDefault="00466C4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0333A6E" w14:textId="77777777" w:rsidR="00466C43" w:rsidRDefault="00466C4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548A1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10 / 14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02AF2" w14:textId="77777777" w:rsidR="00466C43" w:rsidRDefault="00466C4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C5351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51640" w14:textId="77777777" w:rsidR="00466C43" w:rsidRDefault="00466C4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38E8E" w14:textId="77777777" w:rsidR="00466C43" w:rsidRDefault="00466C4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6D8FDC87" w14:textId="77777777">
        <w:tblPrEx>
          <w:tblCellMar>
            <w:left w:w="0" w:type="dxa"/>
            <w:right w:w="0" w:type="dxa"/>
          </w:tblCellMar>
        </w:tblPrEx>
        <w:trPr>
          <w:cantSplit/>
          <w:trHeight w:val="2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97B2A" w14:textId="77777777" w:rsidR="00466C43" w:rsidRDefault="00466C43" w:rsidP="00466C4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6B3F5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26C3C" w14:textId="77777777" w:rsidR="00466C43" w:rsidRDefault="00466C4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F1669" w14:textId="77777777" w:rsidR="00466C43" w:rsidRDefault="00466C4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FBB811A" w14:textId="77777777" w:rsidR="00466C43" w:rsidRDefault="00466C4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49CD0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4108D4A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6 - 8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90C6D" w14:textId="77777777" w:rsidR="00466C43" w:rsidRDefault="00466C4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E8272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F28E0" w14:textId="77777777" w:rsidR="00466C43" w:rsidRDefault="00466C4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014EE" w14:textId="77777777" w:rsidR="00466C43" w:rsidRDefault="00466C4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6836017F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C20BA" w14:textId="77777777" w:rsidR="00466C43" w:rsidRDefault="00466C43" w:rsidP="00466C4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058CF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BE3D9" w14:textId="77777777" w:rsidR="00466C43" w:rsidRDefault="00466C4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0F630" w14:textId="77777777" w:rsidR="00466C43" w:rsidRDefault="00466C4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FC1811A" w14:textId="77777777" w:rsidR="00466C43" w:rsidRDefault="00466C4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A2, 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2B156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A29DA" w14:textId="77777777" w:rsidR="00466C43" w:rsidRDefault="00466C4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4628A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539DF" w14:textId="77777777" w:rsidR="00466C43" w:rsidRDefault="00466C4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A15E0" w14:textId="77777777" w:rsidR="00466C43" w:rsidRDefault="00466C4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7AE45E25" w14:textId="77777777" w:rsidR="00466C43" w:rsidRDefault="00466C43">
      <w:pPr>
        <w:spacing w:before="40" w:line="192" w:lineRule="auto"/>
        <w:ind w:right="57"/>
        <w:rPr>
          <w:sz w:val="20"/>
          <w:lang w:val="ro-RO"/>
        </w:rPr>
      </w:pPr>
    </w:p>
    <w:p w14:paraId="261A56C3" w14:textId="77777777" w:rsidR="00466C43" w:rsidRDefault="00466C43" w:rsidP="00956F37">
      <w:pPr>
        <w:pStyle w:val="Heading1"/>
        <w:spacing w:line="360" w:lineRule="auto"/>
      </w:pPr>
      <w:r>
        <w:t>LINIA 301 N</w:t>
      </w:r>
    </w:p>
    <w:p w14:paraId="5B7F3EB2" w14:textId="77777777" w:rsidR="00466C43" w:rsidRDefault="00466C43" w:rsidP="004F46F4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466C43" w14:paraId="025DB440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513EC" w14:textId="77777777" w:rsidR="00466C43" w:rsidRDefault="00466C43" w:rsidP="00466C4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A15B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08E56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1463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5DEB48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1242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56022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5E26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A579E" w14:textId="77777777" w:rsidR="00466C43" w:rsidRPr="0022092F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FFA9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4768BE37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8A79B" w14:textId="77777777" w:rsidR="00466C43" w:rsidRDefault="00466C43" w:rsidP="00466C4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2D38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9DA4E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8AA4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B88DAE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3A95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4302B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8B8F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D93CF" w14:textId="77777777" w:rsidR="00466C43" w:rsidRPr="0022092F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C342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74F5A7B8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610DC" w14:textId="77777777" w:rsidR="00466C43" w:rsidRDefault="00466C43" w:rsidP="00466C4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1895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E71AC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BAD9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D309A4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C919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AB71C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F71C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DD45D" w14:textId="77777777" w:rsidR="00466C43" w:rsidRPr="0022092F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8B62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1E18D46" w14:textId="77777777" w:rsidR="00466C43" w:rsidRPr="00474FB0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11 şi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12.</w:t>
            </w:r>
          </w:p>
        </w:tc>
      </w:tr>
      <w:tr w:rsidR="00466C43" w14:paraId="32AF3EF1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03043" w14:textId="77777777" w:rsidR="00466C43" w:rsidRDefault="00466C43" w:rsidP="00466C4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83BE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EE449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8966B" w14:textId="77777777" w:rsidR="00466C43" w:rsidRDefault="00466C43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6DF4ECE" w14:textId="77777777" w:rsidR="00466C43" w:rsidRDefault="00466C43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EF6B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AFDE7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B6EB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26C2A" w14:textId="77777777" w:rsidR="00466C43" w:rsidRPr="0022092F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C8EC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48C8D281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E6FC2" w14:textId="77777777" w:rsidR="00466C43" w:rsidRDefault="00466C43" w:rsidP="00466C4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20E8A" w14:textId="77777777" w:rsidR="00466C43" w:rsidRDefault="00466C43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48C49" w14:textId="77777777" w:rsidR="00466C43" w:rsidRDefault="00466C43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6C9A7" w14:textId="77777777" w:rsidR="00466C43" w:rsidRDefault="00466C43" w:rsidP="000E39C8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2CC56" w14:textId="77777777" w:rsidR="00466C43" w:rsidRPr="00E4222D" w:rsidRDefault="00466C43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1C25A95B" w14:textId="77777777" w:rsidR="00466C43" w:rsidRPr="00E4222D" w:rsidRDefault="00466C43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6BDECA2E" w14:textId="77777777" w:rsidR="00466C43" w:rsidRPr="00E4222D" w:rsidRDefault="00466C43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5CFF3F28" w14:textId="77777777" w:rsidR="00466C43" w:rsidRDefault="00466C43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6CE1A" w14:textId="77777777" w:rsidR="00466C43" w:rsidRDefault="00466C43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D9CDA" w14:textId="77777777" w:rsidR="00466C43" w:rsidRDefault="00466C43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73622" w14:textId="77777777" w:rsidR="00466C43" w:rsidRPr="0022092F" w:rsidRDefault="00466C43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46F26" w14:textId="77777777" w:rsidR="00466C43" w:rsidRDefault="00466C43" w:rsidP="000E39C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38D6E885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08690" w14:textId="77777777" w:rsidR="00466C43" w:rsidRDefault="00466C43" w:rsidP="00466C4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72B2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EBBF9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E2CA1" w14:textId="77777777" w:rsidR="00466C43" w:rsidRDefault="00466C43" w:rsidP="006F3F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2E8EB" w14:textId="77777777" w:rsidR="00466C43" w:rsidRDefault="00466C43" w:rsidP="006F3F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6A și 6B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E3D56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3EE6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D96F3" w14:textId="77777777" w:rsidR="00466C43" w:rsidRPr="0022092F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49E3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66C43" w14:paraId="6C61D9B5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2FACD" w14:textId="77777777" w:rsidR="00466C43" w:rsidRDefault="00466C43" w:rsidP="00466C4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C651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2+950</w:t>
            </w:r>
          </w:p>
          <w:p w14:paraId="693DE17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E8299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4D33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5886CDB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Chitila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E302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9559A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5D93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A54B8" w14:textId="77777777" w:rsidR="00466C43" w:rsidRPr="0022092F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0CC7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66C43" w14:paraId="08F501E0" w14:textId="77777777">
        <w:trPr>
          <w:cantSplit/>
          <w:trHeight w:val="1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9F02A" w14:textId="77777777" w:rsidR="00466C43" w:rsidRDefault="00466C43" w:rsidP="00466C4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F350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2291B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FD4C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6ED3927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7B35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D97895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C90B1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7B81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DD90A" w14:textId="77777777" w:rsidR="00466C43" w:rsidRPr="0022092F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C458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3A55A513" w14:textId="77777777" w:rsidR="00466C43" w:rsidRDefault="00466C43">
      <w:pPr>
        <w:spacing w:before="40" w:after="40" w:line="192" w:lineRule="auto"/>
        <w:ind w:right="57"/>
        <w:rPr>
          <w:sz w:val="20"/>
          <w:lang w:val="ro-RO"/>
        </w:rPr>
      </w:pPr>
    </w:p>
    <w:p w14:paraId="16D3DD47" w14:textId="77777777" w:rsidR="00E06829" w:rsidRDefault="00E06829">
      <w:pPr>
        <w:spacing w:before="40" w:after="40" w:line="192" w:lineRule="auto"/>
        <w:ind w:right="57"/>
        <w:rPr>
          <w:sz w:val="20"/>
          <w:lang w:val="ro-RO"/>
        </w:rPr>
      </w:pPr>
    </w:p>
    <w:p w14:paraId="24511DE7" w14:textId="3A208D12" w:rsidR="00466C43" w:rsidRDefault="00466C43" w:rsidP="007F72A5">
      <w:pPr>
        <w:pStyle w:val="Heading1"/>
        <w:spacing w:line="360" w:lineRule="auto"/>
      </w:pPr>
      <w:r>
        <w:lastRenderedPageBreak/>
        <w:t>LINIA 301 O</w:t>
      </w:r>
    </w:p>
    <w:p w14:paraId="56F4FC8F" w14:textId="77777777" w:rsidR="00466C43" w:rsidRDefault="00466C43" w:rsidP="00906CE3">
      <w:pPr>
        <w:pStyle w:val="Heading1"/>
        <w:spacing w:line="360" w:lineRule="auto"/>
        <w:rPr>
          <w:b w:val="0"/>
          <w:bCs w:val="0"/>
          <w:sz w:val="8"/>
        </w:rPr>
      </w:pPr>
      <w:r>
        <w:t>BUCUREŞTI NORD GR. B - BUCUREŞTI TRIAJ POST 9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466C43" w14:paraId="6D672BC6" w14:textId="77777777">
        <w:trPr>
          <w:cantSplit/>
          <w:trHeight w:val="11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9EB65" w14:textId="77777777" w:rsidR="00466C43" w:rsidRDefault="00466C43" w:rsidP="00466C4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8355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24408" w14:textId="77777777" w:rsidR="00466C43" w:rsidRPr="00F1029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8DE6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3A397DE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D, 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0926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DB185" w14:textId="77777777" w:rsidR="00466C43" w:rsidRPr="00F1029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FF9F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50027" w14:textId="77777777" w:rsidR="00466C43" w:rsidRPr="00F1029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38AF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1A77CAC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7497C" w14:textId="77777777" w:rsidR="00466C43" w:rsidRDefault="00466C43" w:rsidP="00466C4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AEBF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A6AD8" w14:textId="77777777" w:rsidR="00466C43" w:rsidRPr="00F1029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1C8B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763D219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F72C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3281D" w14:textId="77777777" w:rsidR="00466C43" w:rsidRPr="00F1029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6C8F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94D7A" w14:textId="77777777" w:rsidR="00466C43" w:rsidRPr="00F1029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E2AA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2BC7C15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BC470" w14:textId="77777777" w:rsidR="00466C43" w:rsidRDefault="00466C43" w:rsidP="00466C4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BB0E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D5BB3" w14:textId="77777777" w:rsidR="00466C43" w:rsidRPr="00F1029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3D95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3E84B27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0833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0B7676A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1A0F4" w14:textId="77777777" w:rsidR="00466C43" w:rsidRPr="00F1029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89FC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5BDA1" w14:textId="77777777" w:rsidR="00466C43" w:rsidRPr="00F1029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88F8C" w14:textId="77777777" w:rsidR="00466C43" w:rsidRDefault="00466C43" w:rsidP="005A5BB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071C5D0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09AB2" w14:textId="77777777" w:rsidR="00466C43" w:rsidRDefault="00466C43" w:rsidP="00466C4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B56B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A58DD" w14:textId="77777777" w:rsidR="00466C43" w:rsidRPr="00F1029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FDA7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40AD12A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22B9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03F61A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11730" w14:textId="77777777" w:rsidR="00466C43" w:rsidRPr="00F1029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33AA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E8EBB" w14:textId="77777777" w:rsidR="00466C43" w:rsidRPr="00F1029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6894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132FB7DF" w14:textId="77777777">
        <w:trPr>
          <w:cantSplit/>
          <w:trHeight w:val="1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A9EC7" w14:textId="77777777" w:rsidR="00466C43" w:rsidRDefault="00466C43" w:rsidP="00466C4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A229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D67AC" w14:textId="77777777" w:rsidR="00466C43" w:rsidRPr="00F1029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F1E8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45F21FB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79C0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2EA802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250EC" w14:textId="77777777" w:rsidR="00466C43" w:rsidRPr="00F1029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74CE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DBAE4" w14:textId="77777777" w:rsidR="00466C43" w:rsidRPr="00F1029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7A48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5758F72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D9DE9" w14:textId="77777777" w:rsidR="00466C43" w:rsidRDefault="00466C43" w:rsidP="00466C4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FBA7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0C091" w14:textId="77777777" w:rsidR="00466C43" w:rsidRPr="00F1029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85F0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5C018B8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10D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2453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935DE9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8321F" w14:textId="77777777" w:rsidR="00466C43" w:rsidRPr="00F1029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7BA1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B9EC2" w14:textId="77777777" w:rsidR="00466C43" w:rsidRPr="00F1029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6697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73613CCA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DCBB1" w14:textId="77777777" w:rsidR="00466C43" w:rsidRDefault="00466C43" w:rsidP="00466C4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BEDD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00ED9" w14:textId="77777777" w:rsidR="00466C43" w:rsidRPr="00F1029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6681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0783D1E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7A64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15340E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D6D21" w14:textId="77777777" w:rsidR="00466C43" w:rsidRPr="00F1029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05FF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E1317" w14:textId="77777777" w:rsidR="00466C43" w:rsidRPr="00F1029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F587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7D0768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Acces la linia 11 D.</w:t>
            </w:r>
          </w:p>
        </w:tc>
      </w:tr>
      <w:tr w:rsidR="00466C43" w14:paraId="188684D8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60059" w14:textId="77777777" w:rsidR="00466C43" w:rsidRDefault="00466C43" w:rsidP="00466C4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856F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DD6BE" w14:textId="77777777" w:rsidR="00466C43" w:rsidRPr="00F1029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3FEA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D3F6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CC56FF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516A5" w14:textId="77777777" w:rsidR="00466C43" w:rsidRPr="00F1029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28F7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65B56" w14:textId="77777777" w:rsidR="00466C43" w:rsidRPr="00F1029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AD84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C589E5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EC0764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1A, 2A și 1D.</w:t>
            </w:r>
          </w:p>
        </w:tc>
      </w:tr>
      <w:tr w:rsidR="00466C43" w14:paraId="52489C4B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32064" w14:textId="77777777" w:rsidR="00466C43" w:rsidRDefault="00466C43" w:rsidP="00466C4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E98E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DE55B" w14:textId="77777777" w:rsidR="00466C43" w:rsidRPr="00F1029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4E0C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FEA9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porți-unea cuprin-</w:t>
            </w:r>
          </w:p>
          <w:p w14:paraId="60767FF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să între sch. 106 și TDJ </w:t>
            </w:r>
          </w:p>
          <w:p w14:paraId="3D17DE8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86 / 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1AD6C" w14:textId="77777777" w:rsidR="00466C43" w:rsidRPr="00F1029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6FF2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71265" w14:textId="77777777" w:rsidR="00466C43" w:rsidRPr="00F1029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9925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CE10CA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de la linia 2D la liniile 11D </w:t>
            </w:r>
          </w:p>
          <w:p w14:paraId="00AEF06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și 2 Centură st. București Basarab.</w:t>
            </w:r>
          </w:p>
        </w:tc>
      </w:tr>
    </w:tbl>
    <w:p w14:paraId="46A0C808" w14:textId="77777777" w:rsidR="00466C43" w:rsidRDefault="00466C43">
      <w:pPr>
        <w:spacing w:before="40" w:after="40" w:line="192" w:lineRule="auto"/>
        <w:ind w:right="57"/>
        <w:rPr>
          <w:sz w:val="20"/>
          <w:lang w:val="ro-RO"/>
        </w:rPr>
      </w:pPr>
    </w:p>
    <w:p w14:paraId="29868FA1" w14:textId="77777777" w:rsidR="00466C43" w:rsidRDefault="00466C43" w:rsidP="003260D9">
      <w:pPr>
        <w:pStyle w:val="Heading1"/>
        <w:spacing w:line="360" w:lineRule="auto"/>
      </w:pPr>
      <w:r>
        <w:lastRenderedPageBreak/>
        <w:t>LINIA 301 P</w:t>
      </w:r>
    </w:p>
    <w:p w14:paraId="2A40CEE8" w14:textId="77777777" w:rsidR="00466C43" w:rsidRDefault="00466C43" w:rsidP="0037613D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BUCUREŞTI NORD - BUCUREŞTI GRIVIŢA - BUCUREŞTI BĂNEASA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466C43" w14:paraId="75D650D4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E75B2" w14:textId="77777777" w:rsidR="00466C43" w:rsidRDefault="00466C43" w:rsidP="00466C4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5F838" w14:textId="77777777" w:rsidR="00466C43" w:rsidRDefault="00466C4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04BEB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D4C7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AAB3FC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9B6B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45297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1543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837B7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E45B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6476AAB4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7C7CE" w14:textId="77777777" w:rsidR="00466C43" w:rsidRDefault="00466C43" w:rsidP="00466C4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90E2B" w14:textId="77777777" w:rsidR="00466C43" w:rsidRDefault="00466C4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1436B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4116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DEC525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0B19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9FF12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B09C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26ED5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2B7E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0E0FC149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FB0A7" w14:textId="77777777" w:rsidR="00466C43" w:rsidRDefault="00466C43" w:rsidP="00466C4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8DAC6" w14:textId="77777777" w:rsidR="00466C43" w:rsidRDefault="00466C4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DAB2E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CE7F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BC9E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E1862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A438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DDA1A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4F08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50C907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şi 12.</w:t>
            </w:r>
          </w:p>
        </w:tc>
      </w:tr>
      <w:tr w:rsidR="00466C43" w:rsidRPr="00A8307A" w14:paraId="7E8BFD0D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6D800" w14:textId="77777777" w:rsidR="00466C43" w:rsidRPr="00A75A00" w:rsidRDefault="00466C43" w:rsidP="00466C43">
            <w:pPr>
              <w:numPr>
                <w:ilvl w:val="0"/>
                <w:numId w:val="7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9409C" w14:textId="77777777" w:rsidR="00466C43" w:rsidRPr="00A8307A" w:rsidRDefault="00466C4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05486" w14:textId="77777777" w:rsidR="00466C43" w:rsidRPr="00A8307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766D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Fir III București Nord - </w:t>
            </w:r>
          </w:p>
          <w:p w14:paraId="6030BE29" w14:textId="77777777" w:rsidR="00466C43" w:rsidRPr="00A8307A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Grivița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C215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semnal X3G și Y3G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88092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912B7" w14:textId="77777777" w:rsidR="00466C43" w:rsidRPr="00A8307A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FE0BB" w14:textId="77777777" w:rsidR="00466C43" w:rsidRPr="00A8307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D2F4B" w14:textId="77777777" w:rsidR="00466C43" w:rsidRPr="00A8307A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3F769D10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7CD63" w14:textId="77777777" w:rsidR="00466C43" w:rsidRDefault="00466C43" w:rsidP="00466C4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F3DF0" w14:textId="77777777" w:rsidR="00466C43" w:rsidRDefault="00466C4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7D40A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E51C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303450C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Griviţa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CBEE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1G, 6G și linia cuprin-să între sch. </w:t>
            </w:r>
          </w:p>
          <w:p w14:paraId="1E05B75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1G - 6G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70FEB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A949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460F8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8CF5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62AB7B06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43698" w14:textId="77777777" w:rsidR="00466C43" w:rsidRDefault="00466C43" w:rsidP="00466C4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F3F82" w14:textId="77777777" w:rsidR="00466C43" w:rsidRDefault="00466C4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43359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29DF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F74101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ADF2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A6FEB5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3E1A3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4082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A77A5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CD1D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4AT - 7AT.</w:t>
            </w:r>
          </w:p>
        </w:tc>
      </w:tr>
      <w:tr w:rsidR="00466C43" w14:paraId="0700C6A4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B857F" w14:textId="77777777" w:rsidR="00466C43" w:rsidRDefault="00466C43" w:rsidP="00466C4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D3DB1" w14:textId="77777777" w:rsidR="00466C43" w:rsidRDefault="00466C4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48000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F4B8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F81577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5D09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A1F1E1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178C0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227D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FC8B0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2D06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3D17EF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- 6AT.</w:t>
            </w:r>
          </w:p>
        </w:tc>
      </w:tr>
      <w:tr w:rsidR="00466C43" w14:paraId="07EB402A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12D30" w14:textId="77777777" w:rsidR="00466C43" w:rsidRDefault="00466C43" w:rsidP="00466C4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F5956" w14:textId="77777777" w:rsidR="00466C43" w:rsidRDefault="00466C4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31C59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34F9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B40EB6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2E9C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031FC67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AT / 18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DCC7F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B1B5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515CE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2259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8094D6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- 3AT, Cap Y.</w:t>
            </w:r>
          </w:p>
        </w:tc>
      </w:tr>
      <w:tr w:rsidR="00466C43" w14:paraId="7A51FD3F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93344" w14:textId="77777777" w:rsidR="00466C43" w:rsidRDefault="00466C43" w:rsidP="00466C4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0B7C1" w14:textId="77777777" w:rsidR="00466C43" w:rsidRDefault="00466C4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65137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6664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67D72B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71C5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6F810F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FFD98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0819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861BD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A480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5D93EF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X.</w:t>
            </w:r>
          </w:p>
        </w:tc>
      </w:tr>
      <w:tr w:rsidR="00466C43" w14:paraId="59D85A8D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D4077" w14:textId="77777777" w:rsidR="00466C43" w:rsidRDefault="00466C43" w:rsidP="00466C4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EE256" w14:textId="77777777" w:rsidR="00466C43" w:rsidRDefault="00466C4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DAD33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A3A9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DA6B47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6B5A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254129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 2D/3F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966BE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782F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7B543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1B76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715281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1B0772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1D Cap Y, 1F-6F Cap X și intrare Depou.</w:t>
            </w:r>
          </w:p>
        </w:tc>
      </w:tr>
      <w:tr w:rsidR="00466C43" w14:paraId="76EE6058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6BA53" w14:textId="77777777" w:rsidR="00466C43" w:rsidRDefault="00466C43" w:rsidP="00466C4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6D997" w14:textId="77777777" w:rsidR="00466C43" w:rsidRDefault="00466C4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67516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690F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DB3B0D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3030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FE86A8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10 D/ </w:t>
            </w:r>
          </w:p>
          <w:p w14:paraId="724C8DD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A8383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4361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C1A27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3FF1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93D122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- 6D, Cap Y.</w:t>
            </w:r>
          </w:p>
        </w:tc>
      </w:tr>
      <w:tr w:rsidR="00466C43" w14:paraId="1DC33D7D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30BAD" w14:textId="77777777" w:rsidR="00466C43" w:rsidRDefault="00466C43" w:rsidP="00466C4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3C17D" w14:textId="77777777" w:rsidR="00466C43" w:rsidRDefault="00466C4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2C9DB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68A2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4600CA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366B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018962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64DC8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2E13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73361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AEAD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C3F91A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Y.</w:t>
            </w:r>
          </w:p>
        </w:tc>
      </w:tr>
      <w:tr w:rsidR="00466C43" w14:paraId="248BADAD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AA705" w14:textId="77777777" w:rsidR="00466C43" w:rsidRDefault="00466C43" w:rsidP="00466C4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65704" w14:textId="77777777" w:rsidR="00466C43" w:rsidRDefault="00466C4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4F304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BD3F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FF0949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0114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2B22EC9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8D / 9F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C2291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7053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00898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65B2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8F2C56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la liniile 1D - 4D, Cap Y.</w:t>
            </w:r>
          </w:p>
        </w:tc>
      </w:tr>
      <w:tr w:rsidR="00466C43" w14:paraId="6A91A818" w14:textId="77777777">
        <w:trPr>
          <w:cantSplit/>
          <w:trHeight w:val="6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2949A" w14:textId="77777777" w:rsidR="00466C43" w:rsidRDefault="00466C43" w:rsidP="00466C4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B87C1" w14:textId="77777777" w:rsidR="00466C43" w:rsidRDefault="00466C4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3A63F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D7C0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C4BFAC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linia 1D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05CD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76972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5081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5283B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56E9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5BE12129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A94DB" w14:textId="77777777" w:rsidR="00466C43" w:rsidRDefault="00466C43" w:rsidP="00466C4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D843A" w14:textId="77777777" w:rsidR="00466C43" w:rsidRDefault="00466C4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689DA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32F8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D427AB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AE5A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1F8CE0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38E6B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B967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7DC73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0E85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23F27A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 1D - 5D și 1F - 5F.</w:t>
            </w:r>
          </w:p>
        </w:tc>
      </w:tr>
      <w:tr w:rsidR="00466C43" w14:paraId="01BC51A9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20685" w14:textId="77777777" w:rsidR="00466C43" w:rsidRDefault="00466C43" w:rsidP="00466C4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11A59" w14:textId="77777777" w:rsidR="00466C43" w:rsidRDefault="00466C4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C8FBD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3237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0F49C5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DB49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5A573D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A1CC1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E0F8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75C3B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A0C4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155557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1F - 2F Cap Y.</w:t>
            </w:r>
          </w:p>
        </w:tc>
      </w:tr>
      <w:tr w:rsidR="00466C43" w14:paraId="7460D123" w14:textId="77777777">
        <w:trPr>
          <w:cantSplit/>
          <w:trHeight w:val="10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55FF1" w14:textId="77777777" w:rsidR="00466C43" w:rsidRDefault="00466C43" w:rsidP="00466C4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E661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F3A0E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2D97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AAD94C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17B60" w14:textId="77777777" w:rsidR="00466C43" w:rsidRDefault="00466C43">
            <w:pPr>
              <w:spacing w:before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</w:t>
            </w:r>
          </w:p>
          <w:p w14:paraId="5556C6A0" w14:textId="77777777" w:rsidR="00466C43" w:rsidRDefault="00466C43">
            <w:pPr>
              <w:spacing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7D0EBD2A" w14:textId="77777777" w:rsidR="00466C43" w:rsidRDefault="00466C4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20E bis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BFAAE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CB9F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6B030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2068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2E32EF71" w14:textId="77777777">
        <w:trPr>
          <w:cantSplit/>
          <w:trHeight w:val="9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42E17" w14:textId="77777777" w:rsidR="00466C43" w:rsidRDefault="00466C43" w:rsidP="00466C4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9044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68637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7C538" w14:textId="77777777" w:rsidR="00466C43" w:rsidRDefault="00466C43">
            <w:pPr>
              <w:pStyle w:val="Heading3"/>
              <w:spacing w:line="360" w:lineRule="auto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sz w:val="20"/>
                <w:lang w:val="ro-RO"/>
              </w:rPr>
              <w:t>St. Bucureşti Griviţa</w:t>
            </w:r>
          </w:p>
          <w:p w14:paraId="11C5DC0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E, </w:t>
            </w:r>
          </w:p>
          <w:p w14:paraId="6E9599C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966D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12A661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C9964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55AE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D5E5B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9AE5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787ED28E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88ABA" w14:textId="77777777" w:rsidR="00466C43" w:rsidRDefault="00466C43" w:rsidP="00466C4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F091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D8E00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D887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D0A123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2F şi 3F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A2DB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268758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0E69F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C5F4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FAE10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5670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5C960855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08F51" w14:textId="77777777" w:rsidR="00466C43" w:rsidRDefault="00466C43" w:rsidP="00466C4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6E87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13FD3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A61C9" w14:textId="77777777" w:rsidR="00466C43" w:rsidRDefault="00466C43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7F63794" w14:textId="77777777" w:rsidR="00466C43" w:rsidRDefault="00466C43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F279F" w14:textId="77777777" w:rsidR="00466C43" w:rsidRDefault="00466C43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F5FC62B" w14:textId="77777777" w:rsidR="00466C43" w:rsidRDefault="00466C43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23D6F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B8EA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DB4BA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B25C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6E8862E5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A7D13" w14:textId="77777777" w:rsidR="00466C43" w:rsidRDefault="00466C43" w:rsidP="00466C4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CED5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AC9C0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AA7B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541C11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9A1D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EE2931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0C479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E32D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2517B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CA59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72A62469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6E661" w14:textId="77777777" w:rsidR="00466C43" w:rsidRDefault="00466C43" w:rsidP="00466C4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0BC0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A3980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CCA7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0B0FDB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158C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BB880B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F015D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4238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4BF19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40AF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0DA912BE" w14:textId="77777777">
        <w:trPr>
          <w:cantSplit/>
          <w:trHeight w:val="104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FB931" w14:textId="77777777" w:rsidR="00466C43" w:rsidRDefault="00466C43" w:rsidP="00466C4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0801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FC75B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FBA5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52C4BA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H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E704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5051E6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BC5AF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B9ED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A91BF" w14:textId="77777777" w:rsidR="00466C43" w:rsidRPr="001B37B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64A3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2A40CDCE" w14:textId="77777777" w:rsidR="00466C43" w:rsidRDefault="00466C43">
      <w:pPr>
        <w:spacing w:before="40" w:after="40" w:line="192" w:lineRule="auto"/>
        <w:ind w:right="57"/>
        <w:rPr>
          <w:sz w:val="20"/>
          <w:lang w:val="ro-RO"/>
        </w:rPr>
      </w:pPr>
    </w:p>
    <w:p w14:paraId="2752F7CB" w14:textId="77777777" w:rsidR="00466C43" w:rsidRDefault="00466C43" w:rsidP="00E81B3B">
      <w:pPr>
        <w:pStyle w:val="Heading1"/>
        <w:spacing w:line="360" w:lineRule="auto"/>
      </w:pPr>
      <w:r>
        <w:t>LINIA 314 G</w:t>
      </w:r>
    </w:p>
    <w:p w14:paraId="34F8F0DA" w14:textId="77777777" w:rsidR="00466C43" w:rsidRDefault="00466C43" w:rsidP="00C61BD8">
      <w:pPr>
        <w:pStyle w:val="Heading1"/>
        <w:spacing w:line="360" w:lineRule="auto"/>
        <w:rPr>
          <w:b w:val="0"/>
          <w:bCs w:val="0"/>
          <w:sz w:val="8"/>
        </w:rPr>
      </w:pPr>
      <w:r>
        <w:t>BRAŞOV TRIAJ GR. D - RAMIFICAŢIE HĂRMAN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466C43" w14:paraId="733F3797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CA752" w14:textId="77777777" w:rsidR="00466C43" w:rsidRDefault="00466C43" w:rsidP="00466C43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BE39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7A3F3" w14:textId="77777777" w:rsidR="00466C43" w:rsidRPr="00DF53C6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977A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5C60C58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0786567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01 și 1 - 6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FA9D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43138" w14:textId="77777777" w:rsidR="00466C43" w:rsidRPr="00DF53C6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0F21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3E712" w14:textId="77777777" w:rsidR="00466C43" w:rsidRPr="00DF53C6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4766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4E7BC594" w14:textId="77777777">
        <w:trPr>
          <w:cantSplit/>
          <w:trHeight w:val="26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48474" w14:textId="77777777" w:rsidR="00466C43" w:rsidRDefault="00466C43" w:rsidP="00466C43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A45D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6DC18" w14:textId="77777777" w:rsidR="00466C43" w:rsidRPr="00DF53C6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6502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079E7E7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6665F34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, 8, 9  şi 11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3653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E5760" w14:textId="77777777" w:rsidR="00466C43" w:rsidRPr="00DF53C6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AF5D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5E53C" w14:textId="77777777" w:rsidR="00466C43" w:rsidRPr="00DF53C6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82E7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66730008" w14:textId="77777777">
        <w:trPr>
          <w:cantSplit/>
          <w:trHeight w:val="8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78EA3" w14:textId="77777777" w:rsidR="00466C43" w:rsidRDefault="00466C43" w:rsidP="00466C43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7F52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5CA32" w14:textId="77777777" w:rsidR="00466C43" w:rsidRPr="00DF53C6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A838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18D4C80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C, liniile 1 - 9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B9E2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EE235" w14:textId="77777777" w:rsidR="00466C43" w:rsidRPr="00DF53C6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8F34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8E2F3" w14:textId="77777777" w:rsidR="00466C43" w:rsidRPr="00DF53C6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7520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0F23AB6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466C43" w14:paraId="463F13C8" w14:textId="77777777">
        <w:trPr>
          <w:cantSplit/>
          <w:trHeight w:val="5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5118A" w14:textId="77777777" w:rsidR="00466C43" w:rsidRDefault="00466C43" w:rsidP="00466C43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EC4C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00AD8" w14:textId="77777777" w:rsidR="00466C43" w:rsidRPr="00DF53C6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CC05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31FA674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E, liniile 1 - 6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7BFD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780C9" w14:textId="77777777" w:rsidR="00466C43" w:rsidRPr="00DF53C6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4653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C437A" w14:textId="77777777" w:rsidR="00466C43" w:rsidRPr="00DF53C6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57E4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5DA962C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466C43" w14:paraId="2F9C170B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6AEED" w14:textId="77777777" w:rsidR="00466C43" w:rsidRDefault="00466C43" w:rsidP="00466C43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1C10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7A214" w14:textId="77777777" w:rsidR="00466C43" w:rsidRPr="00DF53C6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1C65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0C63A33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circulaţie locomotive </w:t>
            </w:r>
          </w:p>
          <w:p w14:paraId="657A69F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B şi D), legătura între  </w:t>
            </w:r>
          </w:p>
          <w:p w14:paraId="2440573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 şi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F9A9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9C3F5" w14:textId="77777777" w:rsidR="00466C43" w:rsidRPr="00DF53C6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F5D9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5CCDD" w14:textId="77777777" w:rsidR="00466C43" w:rsidRPr="00DF53C6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0E27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37ACD7C5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CBC7E" w14:textId="77777777" w:rsidR="00466C43" w:rsidRDefault="00466C43" w:rsidP="00466C43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7E9C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0D72E" w14:textId="77777777" w:rsidR="00466C43" w:rsidRPr="00DF53C6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BCFA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5C4A58F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2B43DC0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A şi D), legătura între  </w:t>
            </w:r>
          </w:p>
          <w:p w14:paraId="655C489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21 şi 75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9991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368E4" w14:textId="77777777" w:rsidR="00466C43" w:rsidRPr="00DF53C6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BC2A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65F1F" w14:textId="77777777" w:rsidR="00466C43" w:rsidRPr="00DF53C6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C10C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7CDE77DB" w14:textId="77777777" w:rsidR="00466C43" w:rsidRDefault="00466C43">
      <w:pPr>
        <w:spacing w:before="40" w:after="40" w:line="192" w:lineRule="auto"/>
        <w:ind w:right="57"/>
        <w:rPr>
          <w:sz w:val="20"/>
          <w:lang w:val="ro-RO"/>
        </w:rPr>
      </w:pPr>
    </w:p>
    <w:p w14:paraId="08DC2CEA" w14:textId="77777777" w:rsidR="00466C43" w:rsidRDefault="00466C43" w:rsidP="003A5387">
      <w:pPr>
        <w:pStyle w:val="Heading1"/>
        <w:spacing w:line="360" w:lineRule="auto"/>
      </w:pPr>
      <w:r>
        <w:t>LINIA 316</w:t>
      </w:r>
    </w:p>
    <w:p w14:paraId="01B3BBD8" w14:textId="77777777" w:rsidR="00466C43" w:rsidRDefault="00466C43" w:rsidP="00BD47F2">
      <w:pPr>
        <w:pStyle w:val="Heading1"/>
        <w:spacing w:line="360" w:lineRule="auto"/>
        <w:rPr>
          <w:b w:val="0"/>
          <w:bCs w:val="0"/>
          <w:sz w:val="8"/>
        </w:rPr>
      </w:pPr>
      <w:r>
        <w:t>BRAŞOV - DEDA - RĂZBOIENI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466C43" w14:paraId="5B14DFEF" w14:textId="77777777">
        <w:trPr>
          <w:cantSplit/>
          <w:trHeight w:val="1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9EEBC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8950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98873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4A75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Călători </w:t>
            </w:r>
          </w:p>
          <w:p w14:paraId="7815000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F390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BA0C7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3C6F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4AEF2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8631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EEF2A4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83597F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3 Cap X, staţia Braşov Călători. </w:t>
            </w:r>
          </w:p>
        </w:tc>
      </w:tr>
      <w:tr w:rsidR="00466C43" w14:paraId="21718F77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FCCE8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4CE8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2E5C2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5147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F4D5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BC</w:t>
            </w:r>
          </w:p>
          <w:p w14:paraId="14178F6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</w:t>
            </w:r>
          </w:p>
          <w:p w14:paraId="66E41E4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57,</w:t>
            </w:r>
          </w:p>
          <w:p w14:paraId="58698F4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/ 59,</w:t>
            </w:r>
          </w:p>
          <w:p w14:paraId="64AABE0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 / 67</w:t>
            </w:r>
          </w:p>
          <w:p w14:paraId="054922E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 69 și T.D.J.</w:t>
            </w:r>
          </w:p>
          <w:p w14:paraId="61CDDF1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5A039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07D2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D2D56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1079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9EE2E4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3 - 8 Cap X.</w:t>
            </w:r>
          </w:p>
        </w:tc>
      </w:tr>
      <w:tr w:rsidR="00466C43" w14:paraId="57599A5B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99AE1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76AA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26181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3627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</w:t>
            </w:r>
          </w:p>
          <w:p w14:paraId="48E619F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F20A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E146D2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D2E43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4B52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679D3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C79C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808B74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16D40B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8B.</w:t>
            </w:r>
          </w:p>
        </w:tc>
      </w:tr>
      <w:tr w:rsidR="00466C43" w14:paraId="5BB88011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36D07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A6DE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7E268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58A4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32E7494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2B6C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BD567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69ED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98B4F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2155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2890693F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5FC7E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4525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73137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7D69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38BFF68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1A88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B3D2D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6C40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B5B33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6636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3DED65EE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24EE8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9FCE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36+000</w:t>
            </w:r>
          </w:p>
          <w:p w14:paraId="6DA76BC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F816C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4E01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Sfântu Gheorghe -</w:t>
            </w:r>
          </w:p>
          <w:p w14:paraId="4DC542E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521B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A417F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F4F7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8A07D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1927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66C43" w14:paraId="0604FE67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C2F01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4278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C8083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B1D2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Malnaș Băi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A028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F2EE9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779E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BB9C1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1F51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7AEA233F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076FC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1528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78+300</w:t>
            </w:r>
          </w:p>
          <w:p w14:paraId="40C8BD1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C1631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C3E0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Tușnad Sat –</w:t>
            </w:r>
          </w:p>
          <w:p w14:paraId="42A45F7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Sânsimion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0538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0DAA0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006A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B853D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34FD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466C43" w14:paraId="20DAB144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720AD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D38D5" w14:textId="77777777" w:rsidR="00466C43" w:rsidRDefault="00466C43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92+000</w:t>
            </w:r>
          </w:p>
          <w:p w14:paraId="04CA0EC3" w14:textId="77777777" w:rsidR="00466C43" w:rsidRDefault="00466C43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4F7F9" w14:textId="77777777" w:rsidR="00466C43" w:rsidRDefault="00466C43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A00F3" w14:textId="77777777" w:rsidR="00466C43" w:rsidRDefault="00466C43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Sâncrăieni -</w:t>
            </w:r>
          </w:p>
          <w:p w14:paraId="0D931690" w14:textId="77777777" w:rsidR="00466C43" w:rsidRDefault="00466C43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Miercurea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55333" w14:textId="77777777" w:rsidR="00466C43" w:rsidRDefault="00466C43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5B0E8" w14:textId="77777777" w:rsidR="00466C43" w:rsidRDefault="00466C43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084E7" w14:textId="77777777" w:rsidR="00466C43" w:rsidRDefault="00466C43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77CD8" w14:textId="77777777" w:rsidR="00466C43" w:rsidRPr="00F6236C" w:rsidRDefault="00466C43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D25AA" w14:textId="77777777" w:rsidR="00466C43" w:rsidRDefault="00466C43" w:rsidP="00CC26A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66C43" w14:paraId="634F8A93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F54A0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E263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CC647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F5CE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Miercurea Ciuc</w:t>
            </w:r>
          </w:p>
          <w:p w14:paraId="73EC20F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9D17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6967B" w14:textId="77777777" w:rsidR="00466C43" w:rsidRPr="00514DA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7C00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DBF9B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C5D9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0F6B3AAE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41AFD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C6A3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2FDF9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5EBF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 grupa D, 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A002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1F05A6F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sch.17</w:t>
            </w:r>
          </w:p>
          <w:p w14:paraId="36E281A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2A93F70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09786C7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69993" w14:textId="77777777" w:rsidR="00466C43" w:rsidRPr="00514DA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E960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DC370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F6B1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4965D2E1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6CDF9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89C1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978B2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82A0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4FF1B89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şi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4705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6795DB5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</w:t>
            </w:r>
            <w:r>
              <w:rPr>
                <w:b/>
                <w:bCs/>
                <w:sz w:val="18"/>
                <w:szCs w:val="18"/>
                <w:lang w:val="ro-RO"/>
              </w:rPr>
              <w:t>ele</w:t>
            </w:r>
          </w:p>
          <w:p w14:paraId="7B0CABD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>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92E06" w14:textId="77777777" w:rsidR="00466C43" w:rsidRPr="00514DA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76AA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28326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E086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  <w:tr w:rsidR="00466C43" w14:paraId="7DA602EC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7D731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7660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105+100</w:t>
            </w:r>
          </w:p>
          <w:p w14:paraId="6E42756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F0694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C0F8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Siculeni -</w:t>
            </w:r>
          </w:p>
          <w:p w14:paraId="387D0EA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Mădăraş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8F21E" w14:textId="77777777" w:rsidR="00466C43" w:rsidRPr="00273EC0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D389F" w14:textId="77777777" w:rsidR="00466C43" w:rsidRPr="00514DA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20FC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4A508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BE61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466C43" w14:paraId="48980CC2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B1563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0685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F57E6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BF64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Mădăraş Ciuc</w:t>
            </w:r>
          </w:p>
          <w:p w14:paraId="38B41F4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152E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5DC15" w14:textId="77777777" w:rsidR="00466C43" w:rsidRPr="00514DA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8D0C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EDA4F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9C50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24E5F057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E544F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5086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04FFB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90DA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205C8AD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8350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700DF" w14:textId="77777777" w:rsidR="00466C43" w:rsidRPr="00514DA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92EC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33705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29F4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2A9B31C3" w14:textId="77777777">
        <w:trPr>
          <w:cantSplit/>
          <w:trHeight w:val="1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20942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9DFA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6BA41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4114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21E6A29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8224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7795F" w14:textId="77777777" w:rsidR="00466C43" w:rsidRPr="00514DA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8163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91A9E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EE2A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2FF11BB8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0C5AE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C74C2" w14:textId="77777777" w:rsidR="00466C43" w:rsidRDefault="00466C43" w:rsidP="002C0CC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128+300</w:t>
            </w:r>
          </w:p>
          <w:p w14:paraId="0C581A6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130+900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AD3A4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600B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Oltului  -</w:t>
            </w:r>
          </w:p>
          <w:p w14:paraId="5CA6208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Mureșului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BCAB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CB43C" w14:textId="77777777" w:rsidR="00466C43" w:rsidRPr="00514DA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B2F0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8C39D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5393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66C43" w14:paraId="5E534D86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13DC8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BF6A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13138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9E3B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6B10FFE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60B6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010CF" w14:textId="77777777" w:rsidR="00466C43" w:rsidRPr="00514DA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1BD5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9EB9B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05ED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54F7A497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1EB57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E446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29DB9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9A38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3903BD1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A4B5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9FC1C" w14:textId="77777777" w:rsidR="00466C43" w:rsidRPr="00514DA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9A96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45ED5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6F4B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0D2AC0F5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21BF5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75D7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131+311</w:t>
            </w:r>
          </w:p>
          <w:p w14:paraId="66B8B74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141+440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C08F7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0D45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830247">
              <w:rPr>
                <w:b/>
                <w:bCs/>
                <w:sz w:val="19"/>
                <w:szCs w:val="19"/>
                <w:lang w:val="ro-RO"/>
              </w:rPr>
              <w:t xml:space="preserve">Ax st. Izvoru Mureşului- </w:t>
            </w:r>
            <w:r w:rsidRPr="00FD4385">
              <w:rPr>
                <w:b/>
                <w:bCs/>
                <w:sz w:val="20"/>
                <w:szCs w:val="20"/>
                <w:lang w:val="ro-RO"/>
              </w:rPr>
              <w:t>Ax st. Voșlobeni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E8A3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9F2F8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AEAD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0E0CD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CDB0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0F280C89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939B1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7081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142+000</w:t>
            </w:r>
          </w:p>
          <w:p w14:paraId="5DAEAE4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FC12B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24206" w14:textId="77777777" w:rsidR="00466C43" w:rsidRPr="00830247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 xml:space="preserve">St. </w:t>
            </w:r>
            <w:r w:rsidRPr="00BB201D">
              <w:rPr>
                <w:b/>
                <w:bCs/>
                <w:sz w:val="19"/>
                <w:szCs w:val="19"/>
                <w:lang w:val="ro-RO"/>
              </w:rPr>
              <w:t>Voșlăbeni, linia 3 directă cap Y, peste schimbatării de cale nr. 12 si 24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BAAE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77D9D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ABDE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37CBE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53F3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466C43" w14:paraId="49CB0A4D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5A389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F885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146+300</w:t>
            </w:r>
          </w:p>
          <w:p w14:paraId="38EEA66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2C916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91AA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D4385">
              <w:rPr>
                <w:b/>
                <w:bCs/>
                <w:sz w:val="20"/>
                <w:szCs w:val="20"/>
                <w:lang w:val="ro-RO"/>
              </w:rPr>
              <w:t>Voșlobeni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-</w:t>
            </w:r>
          </w:p>
          <w:p w14:paraId="48A01AFC" w14:textId="77777777" w:rsidR="00466C43" w:rsidRPr="00830247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Gheorgheni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816E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28DB5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315A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334D0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DD46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466C43" w14:paraId="7CFD3A3C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7085D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889D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CBD79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D7F8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0B13580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5F96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D1ECF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3CED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37FC0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8BAA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16FFAF1C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FF806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ACB2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F9FBC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FB49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29C078D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7FA5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AA9B9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E162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5421F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6524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16A02D2A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D90EC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DA01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155+200</w:t>
            </w:r>
          </w:p>
          <w:p w14:paraId="2652D9C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9C88A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F2BC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Lăzarea, linia 3 directă, cap. Y , peste schimbătorii de cale nr. 2 si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F3C6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BE281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D3F1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B039E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6943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466C43" w14:paraId="7FA662AA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1666C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2FF9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54E0D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03A0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Lăzarea</w:t>
            </w:r>
          </w:p>
          <w:p w14:paraId="714E778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B77B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C7807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5887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255F7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8B8C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37C011EC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41DED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CE4D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161+750</w:t>
            </w:r>
          </w:p>
          <w:p w14:paraId="6703DA7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17A60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0789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Ditrău, linia 3 directă, cap. X , peste schimbătorii de cale nr. 1 si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FDA4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6AFE3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6713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2AF24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5AF3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66C43" w14:paraId="6625CE01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C5A02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5DF4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4B8B6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EDDE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Ditrău</w:t>
            </w:r>
          </w:p>
          <w:p w14:paraId="4DA2F0A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82B4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174D3" w14:textId="77777777" w:rsidR="00466C43" w:rsidRPr="00514DA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B8C4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27B62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4199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15C3046F" w14:textId="77777777">
        <w:trPr>
          <w:cantSplit/>
          <w:trHeight w:val="3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CDFA4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C8A4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13DEC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1842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Subcetate Mureș</w:t>
            </w:r>
          </w:p>
          <w:p w14:paraId="0CF81BC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F211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59A91" w14:textId="77777777" w:rsidR="00466C43" w:rsidRPr="00514DA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7886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82463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8F5C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959D166" w14:textId="77777777" w:rsidR="00466C43" w:rsidRPr="000D7AA7" w:rsidRDefault="00466C4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0D7AA7">
              <w:rPr>
                <w:b/>
                <w:bCs/>
                <w:iCs/>
                <w:sz w:val="20"/>
                <w:lang w:val="ro-RO"/>
              </w:rPr>
              <w:t>Se interzice circulația t</w:t>
            </w:r>
            <w:r>
              <w:rPr>
                <w:b/>
                <w:bCs/>
                <w:iCs/>
                <w:sz w:val="20"/>
                <w:lang w:val="ro-RO"/>
              </w:rPr>
              <w:t>r</w:t>
            </w:r>
            <w:r w:rsidRPr="000D7AA7">
              <w:rPr>
                <w:b/>
                <w:bCs/>
                <w:iCs/>
                <w:sz w:val="20"/>
                <w:lang w:val="ro-RO"/>
              </w:rPr>
              <w:t>enurilor de marfă.</w:t>
            </w:r>
          </w:p>
        </w:tc>
      </w:tr>
      <w:tr w:rsidR="00466C43" w14:paraId="3BF6451C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DC9A6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DCF6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A840E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8B43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Topliţa</w:t>
            </w:r>
          </w:p>
          <w:p w14:paraId="7025DB5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BCDF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9CCF5" w14:textId="77777777" w:rsidR="00466C43" w:rsidRPr="00514DA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8A47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9BAA0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966B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66C43" w14:paraId="67206943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619B6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55373" w14:textId="77777777" w:rsidR="00466C43" w:rsidRDefault="00466C43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F5831" w14:textId="77777777" w:rsidR="00466C43" w:rsidRPr="00F6236C" w:rsidRDefault="00466C43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71B7A" w14:textId="77777777" w:rsidR="00466C43" w:rsidRDefault="00466C43" w:rsidP="00AE2CA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Topliţa</w:t>
            </w:r>
          </w:p>
          <w:p w14:paraId="5B8602B1" w14:textId="77777777" w:rsidR="00466C43" w:rsidRDefault="00466C43" w:rsidP="00AE2CA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2254E" w14:textId="77777777" w:rsidR="00466C43" w:rsidRDefault="00466C43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DF57C" w14:textId="77777777" w:rsidR="00466C43" w:rsidRDefault="00466C43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F48D8" w14:textId="77777777" w:rsidR="00466C43" w:rsidRDefault="00466C43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A8C84" w14:textId="77777777" w:rsidR="00466C43" w:rsidRPr="00F6236C" w:rsidRDefault="00466C43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D7C24" w14:textId="77777777" w:rsidR="00466C43" w:rsidRDefault="00466C43" w:rsidP="00AE2CA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6FFCDE1B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316AA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9641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184+340</w:t>
            </w:r>
          </w:p>
          <w:p w14:paraId="0FC22C5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193+435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ABE00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7BDA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Toplița –</w:t>
            </w:r>
          </w:p>
          <w:p w14:paraId="62C447C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 Stânceni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1698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AB657" w14:textId="77777777" w:rsidR="00466C43" w:rsidRPr="00514DA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1EDF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2E5B6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34DC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60E79E91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19ED4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70FF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B8418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743A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Aluniş Mureş</w:t>
            </w:r>
          </w:p>
          <w:p w14:paraId="058AC9E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FE51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7B4F5E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A887E" w14:textId="77777777" w:rsidR="00466C43" w:rsidRPr="00514DA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320F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5743C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8F1F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66C43" w14:paraId="6770EBA3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B1AF6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613A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245+050</w:t>
            </w:r>
          </w:p>
          <w:p w14:paraId="252BCD2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AE7FB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2373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Aluniş Mureş -</w:t>
            </w:r>
          </w:p>
          <w:p w14:paraId="091DFBB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Reghin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DC20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8F1F0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65FE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9E0FC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8E2A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Cu inductori de </w:t>
            </w:r>
          </w:p>
          <w:p w14:paraId="15FB5EC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2000 Hz. Valabilă doar pentru trenurile tip automotor</w:t>
            </w:r>
          </w:p>
        </w:tc>
      </w:tr>
      <w:tr w:rsidR="00466C43" w14:paraId="46EEF1F2" w14:textId="77777777">
        <w:trPr>
          <w:cantSplit/>
          <w:trHeight w:val="2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CAE25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1AAC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1F035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8FF9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14A211A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B3C2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FAF3D" w14:textId="77777777" w:rsidR="00466C43" w:rsidRPr="00514DA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26F6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9B89C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C225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2196A72A" w14:textId="77777777">
        <w:trPr>
          <w:cantSplit/>
          <w:trHeight w:val="1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4B88A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867F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A374A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7FEA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7CD2292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1DC7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3A1AB" w14:textId="77777777" w:rsidR="00466C43" w:rsidRPr="00514DA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DC7D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7FE64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6FBC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66C43" w14:paraId="678FF71F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7B905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1C89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8FF2E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255B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3A1F045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5E2D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CCB51" w14:textId="77777777" w:rsidR="00466C43" w:rsidRPr="00514DA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0C18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C8552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3869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</w:tc>
      </w:tr>
      <w:tr w:rsidR="00466C43" w14:paraId="0BEC5514" w14:textId="77777777">
        <w:trPr>
          <w:cantSplit/>
          <w:trHeight w:val="29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8420C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A7B6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D35B3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1E3A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Dumbrăvioara</w:t>
            </w:r>
          </w:p>
          <w:p w14:paraId="5E4840E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EF50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BB55C" w14:textId="77777777" w:rsidR="00466C43" w:rsidRPr="00514DA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968C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4A840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78DE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466C43" w14:paraId="54BD05E1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8988A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0A96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04C0E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29B4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C366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F00FDE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și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9DFB1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7291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F71F9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466F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9.</w:t>
            </w:r>
          </w:p>
          <w:p w14:paraId="348E5E1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5EBC88C9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75AEF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866A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6063B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9D3C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F85E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BC03F9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 şi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358F1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8096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D1446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F9E3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şi 7.</w:t>
            </w:r>
          </w:p>
          <w:p w14:paraId="214492B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7EC1DEFA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863DC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BA46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F913C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39F0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  <w:p w14:paraId="6708055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2A15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AB5722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94EA9" w14:textId="77777777" w:rsidR="00466C43" w:rsidRPr="00514DA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B730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98268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C8A9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B2DFFF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7 .</w:t>
            </w:r>
          </w:p>
        </w:tc>
      </w:tr>
      <w:tr w:rsidR="00466C43" w14:paraId="01F9F5B8" w14:textId="77777777">
        <w:trPr>
          <w:cantSplit/>
          <w:trHeight w:val="143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40FC2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D77E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D4DC2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CBC7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 Sud</w:t>
            </w:r>
          </w:p>
          <w:p w14:paraId="12578C9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8F82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2A141F8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cale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B069D" w14:textId="77777777" w:rsidR="00466C43" w:rsidRPr="00514DA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99D2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00059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A1BF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18EBC9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BE52CF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466C43" w14:paraId="0070CF8A" w14:textId="77777777">
        <w:trPr>
          <w:cantSplit/>
          <w:trHeight w:val="19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43C74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0193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4331D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9BB1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 Mureş Sud</w:t>
            </w:r>
          </w:p>
          <w:p w14:paraId="0B6B869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67CB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de cale </w:t>
            </w:r>
          </w:p>
          <w:p w14:paraId="74BC0F2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D9F8F" w14:textId="77777777" w:rsidR="00466C43" w:rsidRPr="00514DA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F15E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725FE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93F2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879097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66C366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466C43" w14:paraId="1459325B" w14:textId="77777777">
        <w:trPr>
          <w:cantSplit/>
          <w:trHeight w:val="3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68FBE" w14:textId="77777777" w:rsidR="00466C43" w:rsidRDefault="00466C43" w:rsidP="00466C4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51EB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98FF6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4CAB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35C20CC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1D60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A2CFD0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39C6F" w14:textId="77777777" w:rsidR="00466C43" w:rsidRPr="00514DA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50C3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2752C" w14:textId="77777777" w:rsidR="00466C43" w:rsidRPr="00F6236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5CEA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BD4F8C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și  8.</w:t>
            </w:r>
          </w:p>
        </w:tc>
      </w:tr>
    </w:tbl>
    <w:p w14:paraId="3CED7FC9" w14:textId="77777777" w:rsidR="00466C43" w:rsidRDefault="00466C43">
      <w:pPr>
        <w:spacing w:before="40" w:after="40" w:line="192" w:lineRule="auto"/>
        <w:ind w:right="57"/>
        <w:rPr>
          <w:sz w:val="20"/>
          <w:lang w:val="ro-RO"/>
        </w:rPr>
      </w:pPr>
    </w:p>
    <w:p w14:paraId="4E5AD199" w14:textId="77777777" w:rsidR="00466C43" w:rsidRDefault="00466C43" w:rsidP="00380064">
      <w:pPr>
        <w:pStyle w:val="Heading1"/>
        <w:spacing w:line="360" w:lineRule="auto"/>
      </w:pPr>
      <w:r>
        <w:t>LINIA 500</w:t>
      </w:r>
    </w:p>
    <w:p w14:paraId="0D27ACA2" w14:textId="77777777" w:rsidR="00466C43" w:rsidRPr="00071303" w:rsidRDefault="00466C43" w:rsidP="00CE2DE0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PLOIEŞTI  SUD - ADJUD - VICŞANI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466C43" w14:paraId="2F98B6E4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6725B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DED0A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B8CA0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E907F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577A1EB8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A abătută, </w:t>
            </w:r>
          </w:p>
          <w:p w14:paraId="02F956BC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10E43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1C0D0160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50 pe lungi-mea de 320 m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A92F9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51ECA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B1E65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A01ED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14:paraId="3C0FFDE0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D21D9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82D37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B7757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E0EB5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5097283E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</w:t>
            </w:r>
          </w:p>
          <w:p w14:paraId="51EFC157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9193E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17, 19, 25, 31, 33 </w:t>
            </w:r>
          </w:p>
          <w:p w14:paraId="24AA5C48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2FA44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7E0D1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86ACC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5E8C8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14:paraId="502E5DDE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B3D36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81B5C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75FE4A9F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67+450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1AA6D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3EA66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3F383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1EC17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AFFCE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44652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A9262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66C43" w14:paraId="377C1A5B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3E431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5FDC5" w14:textId="77777777" w:rsidR="00466C43" w:rsidRDefault="00466C43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563D4" w14:textId="77777777" w:rsidR="00466C43" w:rsidRPr="00D33E71" w:rsidRDefault="00466C43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3A020" w14:textId="77777777" w:rsidR="00466C43" w:rsidRDefault="00466C43" w:rsidP="0029005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29282" w14:textId="77777777" w:rsidR="00466C43" w:rsidRDefault="00466C43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B8FD8" w14:textId="77777777" w:rsidR="00466C43" w:rsidRDefault="00466C43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A2CCE" w14:textId="77777777" w:rsidR="00466C43" w:rsidRDefault="00466C43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0D95C4CA" w14:textId="77777777" w:rsidR="00466C43" w:rsidRDefault="00466C43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B26DD" w14:textId="77777777" w:rsidR="00466C43" w:rsidRPr="00D33E71" w:rsidRDefault="00466C43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ECFF0" w14:textId="77777777" w:rsidR="00466C43" w:rsidRDefault="00466C43" w:rsidP="0029005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66C43" w14:paraId="075D88D4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BEBAD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D24C9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71+100</w:t>
            </w:r>
          </w:p>
          <w:p w14:paraId="4B592429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D1D86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27559" w14:textId="77777777" w:rsidR="00466C43" w:rsidRPr="0008670B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19"/>
                <w:szCs w:val="19"/>
              </w:rPr>
            </w:pPr>
            <w:r w:rsidRPr="0008670B">
              <w:rPr>
                <w:b/>
                <w:bCs/>
                <w:sz w:val="19"/>
                <w:szCs w:val="19"/>
              </w:rPr>
              <w:t>Hm Valea Călugărească</w:t>
            </w:r>
          </w:p>
          <w:p w14:paraId="288C9EBE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inclusiv zona aparatelor de cale</w:t>
            </w:r>
          </w:p>
          <w:p w14:paraId="35B29679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36352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5FF93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AB2D9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BFFD4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24F6B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66C43" w:rsidRPr="00456545" w14:paraId="713D7BE5" w14:textId="77777777" w:rsidTr="004727FB">
        <w:trPr>
          <w:cantSplit/>
          <w:trHeight w:val="10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6CF09" w14:textId="77777777" w:rsidR="00466C43" w:rsidRPr="00456545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15194" w14:textId="77777777" w:rsidR="00466C43" w:rsidRPr="00456545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37547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70ED0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3BF04297" w14:textId="77777777" w:rsidR="00466C43" w:rsidRPr="00456545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76C9B" w14:textId="77777777" w:rsidR="00466C43" w:rsidRPr="00456545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E304D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FEA71" w14:textId="77777777" w:rsidR="00466C43" w:rsidRPr="00456545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1BD2F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3562A" w14:textId="77777777" w:rsidR="00466C43" w:rsidRPr="00456545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66C43" w:rsidRPr="00456545" w14:paraId="72B79F28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6FD18" w14:textId="77777777" w:rsidR="00466C43" w:rsidRPr="00456545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87A22" w14:textId="77777777" w:rsidR="00466C43" w:rsidRPr="00456545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219DA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6C68B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28BB9033" w14:textId="77777777" w:rsidR="00466C43" w:rsidRPr="00456545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7B5DD" w14:textId="77777777" w:rsidR="00466C43" w:rsidRPr="00456545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8C81C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1B870" w14:textId="77777777" w:rsidR="00466C43" w:rsidRPr="00456545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D4121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881C8" w14:textId="77777777" w:rsidR="00466C43" w:rsidRPr="00456545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66C43" w:rsidRPr="00456545" w14:paraId="4C8D174C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1C901" w14:textId="77777777" w:rsidR="00466C43" w:rsidRPr="00456545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8EE6E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5F8F94E0" w14:textId="77777777" w:rsidR="00466C43" w:rsidRPr="00456545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F47F1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7B7F9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2FA9B9FA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08297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E9B5F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B4E0D" w14:textId="77777777" w:rsidR="00466C43" w:rsidRPr="00456545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E0796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5EE8B" w14:textId="77777777" w:rsidR="00466C43" w:rsidRPr="00456545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66C43" w:rsidRPr="00456545" w14:paraId="677405CA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39F6A" w14:textId="77777777" w:rsidR="00466C43" w:rsidRPr="00456545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7996B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56559DFF" w14:textId="77777777" w:rsidR="00466C43" w:rsidRPr="00456545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B30DB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E06A5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7041AD8C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BCA40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AAC6D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5ADC3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1A57D55A" w14:textId="77777777" w:rsidR="00466C43" w:rsidRPr="00456545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0AA6C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6CB13" w14:textId="77777777" w:rsidR="00466C43" w:rsidRPr="004143AF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1B996994" w14:textId="77777777" w:rsidR="00466C43" w:rsidRPr="00A3090B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A3090B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:rsidRPr="00456545" w14:paraId="062C9423" w14:textId="77777777">
        <w:trPr>
          <w:cantSplit/>
          <w:trHeight w:val="15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F0AF8" w14:textId="77777777" w:rsidR="00466C43" w:rsidRPr="00456545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4BE37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1E997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B4D1A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2219BE95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Cricov,</w:t>
            </w:r>
          </w:p>
          <w:p w14:paraId="50B10F54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Cricov </w:t>
            </w:r>
          </w:p>
          <w:p w14:paraId="33A5E202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și  Cricov - Inotești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C2E0E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FCC4C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D20CD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32D04439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610D3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071DB" w14:textId="77777777" w:rsidR="00466C43" w:rsidRPr="004143AF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66C43" w:rsidRPr="00456545" w14:paraId="3F6A29DA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BB152" w14:textId="77777777" w:rsidR="00466C43" w:rsidRPr="00456545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E7B60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FF1B5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892CF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Cricov </w:t>
            </w:r>
          </w:p>
          <w:p w14:paraId="28F4D1F6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79E23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31EA8167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31A59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67836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E8C13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0BAA7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A1554FD" w14:textId="77777777" w:rsidR="00466C43" w:rsidRPr="005F21B7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466C43" w:rsidRPr="00456545" w14:paraId="5180875C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47605" w14:textId="77777777" w:rsidR="00466C43" w:rsidRPr="00456545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0983F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DA173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7764C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Inotești </w:t>
            </w:r>
          </w:p>
          <w:p w14:paraId="4C91F9F4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EF643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7FAA1C09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29236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FEEB8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5DF28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F0B53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FD24A7D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X.</w:t>
            </w:r>
          </w:p>
        </w:tc>
      </w:tr>
      <w:tr w:rsidR="00466C43" w:rsidRPr="00456545" w14:paraId="175C954C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5A81E" w14:textId="77777777" w:rsidR="00466C43" w:rsidRPr="00456545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F5C9F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0EB72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54A48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Mizil</w:t>
            </w:r>
          </w:p>
          <w:p w14:paraId="443F979A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7DB11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008BF924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18504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8A101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56B56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37468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0C597C7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466C43" w:rsidRPr="00456545" w14:paraId="3415B964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83C94" w14:textId="77777777" w:rsidR="00466C43" w:rsidRPr="00456545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8EDE7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BA595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C5031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  <w:p w14:paraId="5FDD6CCC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3B7D5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3FD04B88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E827D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0C655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58B50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E4D22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2B1FFB8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și 5 st. Ulmeni, </w:t>
            </w:r>
          </w:p>
          <w:p w14:paraId="31AC250A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X.</w:t>
            </w:r>
          </w:p>
        </w:tc>
      </w:tr>
      <w:tr w:rsidR="00466C43" w14:paraId="78F5F533" w14:textId="77777777" w:rsidTr="004727FB">
        <w:trPr>
          <w:cantSplit/>
          <w:trHeight w:val="132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5F31E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C8BCF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C49BB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57A5A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7263AC6E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ADAB7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 </w:t>
            </w:r>
          </w:p>
          <w:p w14:paraId="0B0587E8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6E3B98A2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B7862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6396A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5946A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B788D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9DCB574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332A0320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6DC6B040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7A6467FB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diagonala 54 - 70. </w:t>
            </w:r>
          </w:p>
        </w:tc>
      </w:tr>
      <w:tr w:rsidR="00466C43" w14:paraId="15A992D5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CB0D3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8358A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AD364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C5827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013EAC2F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03CA6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73038146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 / 60</w:t>
            </w:r>
          </w:p>
          <w:p w14:paraId="68833EFB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41A66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56E28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FC9B9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AAC34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37D133F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70580EE2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</w:t>
            </w:r>
          </w:p>
          <w:p w14:paraId="7D3FDA60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6 - 15. </w:t>
            </w:r>
          </w:p>
        </w:tc>
      </w:tr>
      <w:tr w:rsidR="00466C43" w14:paraId="7548CA2D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2B5E5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8D4BA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128+750</w:t>
            </w:r>
          </w:p>
          <w:p w14:paraId="19C5C8CD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52328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2A8B2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Buzău,</w:t>
            </w:r>
          </w:p>
          <w:p w14:paraId="51DE9578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Cap Y,</w:t>
            </w:r>
          </w:p>
          <w:p w14:paraId="63191082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B24FD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6EEFB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ACA55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0ECBC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6A837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0CFF722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30, 18, 14, 12, 10 Cap Y.</w:t>
            </w:r>
          </w:p>
        </w:tc>
      </w:tr>
      <w:tr w:rsidR="00466C43" w14:paraId="7E594F4F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11491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EA7A9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5272E5F2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C4FCE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E51FA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105BA9E2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1, 7, 11.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0F036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C086D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C425F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B0B41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BA72A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 </w:t>
            </w:r>
          </w:p>
          <w:p w14:paraId="1648B520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3 directă Hm. Boboc </w:t>
            </w:r>
          </w:p>
        </w:tc>
      </w:tr>
      <w:tr w:rsidR="00466C43" w14:paraId="54B73828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47CDD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70B2B" w14:textId="77777777" w:rsidR="00466C43" w:rsidRDefault="00466C43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44524" w14:textId="77777777" w:rsidR="00466C43" w:rsidRDefault="00466C43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D4BB8" w14:textId="77777777" w:rsidR="00466C43" w:rsidRDefault="00466C43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791EC348" w14:textId="77777777" w:rsidR="00466C43" w:rsidRDefault="00466C43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3, 5,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6A183" w14:textId="77777777" w:rsidR="00466C43" w:rsidRDefault="00466C43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ED7E9" w14:textId="77777777" w:rsidR="00466C43" w:rsidRDefault="00466C43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DDDC2" w14:textId="77777777" w:rsidR="00466C43" w:rsidRDefault="00466C43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25014CB2" w14:textId="77777777" w:rsidR="00466C43" w:rsidRDefault="00466C43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80DD3" w14:textId="77777777" w:rsidR="00466C43" w:rsidRPr="00D33E71" w:rsidRDefault="00466C43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7243C" w14:textId="77777777" w:rsidR="00466C43" w:rsidRDefault="00466C43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II </w:t>
            </w:r>
          </w:p>
          <w:p w14:paraId="31E5B756" w14:textId="77777777" w:rsidR="00466C43" w:rsidRDefault="00466C43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2 directă Hm. Boboc </w:t>
            </w:r>
          </w:p>
        </w:tc>
      </w:tr>
      <w:tr w:rsidR="00466C43" w14:paraId="5488430B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22F2D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88041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157+200</w:t>
            </w:r>
          </w:p>
          <w:p w14:paraId="5A2D0C36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158+900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A6237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68F5B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29465274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Râmnicu Sărat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5EF0E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0A76D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3FB68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09387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89E94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66C43" w14:paraId="256CCDBD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0EE71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818AE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5BE78474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14DA6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CCEA5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25B054A7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C53CB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79DBE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B3366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FC4CA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D7970" w14:textId="77777777" w:rsidR="00466C43" w:rsidRPr="004143AF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7358817F" w14:textId="77777777" w:rsidR="00466C43" w:rsidRPr="004143AF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14:paraId="1D3D9DF5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D9504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A8DA0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7FE6E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88A7E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5DE5D704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6AD16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B0FC4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8A5D3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37FE5E67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86B96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42EFD" w14:textId="77777777" w:rsidR="00466C43" w:rsidRPr="004143AF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234B5D0E" w14:textId="77777777" w:rsidR="00466C43" w:rsidRPr="004143AF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14:paraId="6C4674D9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17880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89EB0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CBE1E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69297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Râmnicu Sărat</w:t>
            </w:r>
          </w:p>
          <w:p w14:paraId="0DD270EB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prim. - 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2947A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6F37F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82D8B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8289A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A867D" w14:textId="77777777" w:rsidR="00466C43" w:rsidRPr="004143AF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66C43" w14:paraId="4B8F3046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DAA62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E4DB0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73BD8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F9E50" w14:textId="77777777" w:rsidR="00466C43" w:rsidRDefault="00466C43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6BA962E3" w14:textId="77777777" w:rsidR="00466C43" w:rsidRDefault="00466C43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39A05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89FE3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A9AC9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167+650</w:t>
            </w:r>
          </w:p>
          <w:p w14:paraId="6430EA42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7CCA1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2107C" w14:textId="77777777" w:rsidR="00466C43" w:rsidRPr="004143AF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66C43" w14:paraId="6039E71F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BD55B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4DB6D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2B67F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FEE11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3E8CEA67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93E5F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A8AE4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F3881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170+000</w:t>
            </w:r>
          </w:p>
          <w:p w14:paraId="3C476104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19A1E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22533" w14:textId="77777777" w:rsidR="00466C43" w:rsidRPr="004143AF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66C43" w14:paraId="52E8375A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4890C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A63B5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FE222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301DB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72BAD751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33770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284A7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7C0A6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6932B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8C3FE" w14:textId="77777777" w:rsidR="00466C43" w:rsidRPr="00534A55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1873CC48" w14:textId="77777777" w:rsidR="00466C43" w:rsidRPr="00534A55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2D7093F0" w14:textId="77777777" w:rsidR="00466C43" w:rsidRPr="004143AF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466C43" w14:paraId="012DB196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05761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4FC5A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1F9E9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D4B2B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77A97D32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4D96E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62AF3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A8BE4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5549C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BDA03" w14:textId="77777777" w:rsidR="00466C43" w:rsidRPr="00534A55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00777831" w14:textId="77777777" w:rsidR="00466C43" w:rsidRPr="00534A55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024A8DC7" w14:textId="77777777" w:rsidR="00466C43" w:rsidRPr="00534A55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466C43" w14:paraId="052F3035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27F7F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21EF2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A1030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BFF52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 -</w:t>
            </w:r>
          </w:p>
          <w:p w14:paraId="54DEA642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D1807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FAD85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08D3A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177+180</w:t>
            </w:r>
          </w:p>
          <w:p w14:paraId="1956AF9B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182+620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B965D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44B72" w14:textId="77777777" w:rsidR="00466C43" w:rsidRPr="004143AF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66C43" w14:paraId="5BFE0233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901EB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B9C11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F1037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DF83C" w14:textId="77777777" w:rsidR="00466C43" w:rsidRPr="000C4604" w:rsidRDefault="00466C43" w:rsidP="004727FB">
            <w:pPr>
              <w:spacing w:before="40" w:after="40" w:line="276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>Hm 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8B8A4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A3030D0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</w:t>
            </w:r>
          </w:p>
          <w:p w14:paraId="05CD6F1D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C4CF4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106ED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3AD94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6EDCA" w14:textId="77777777" w:rsidR="00466C43" w:rsidRPr="000C4604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Nesemnalizată pe teren.</w:t>
            </w:r>
          </w:p>
          <w:p w14:paraId="503D554B" w14:textId="77777777" w:rsidR="00466C43" w:rsidRPr="004143AF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Afectează intrări - ieşiri la și de la linia 4 primiri/ expedieri Cap X Gugești</w:t>
            </w:r>
          </w:p>
        </w:tc>
      </w:tr>
      <w:tr w:rsidR="00466C43" w14:paraId="6C092336" w14:textId="77777777" w:rsidTr="004727FB">
        <w:trPr>
          <w:cantSplit/>
          <w:trHeight w:val="3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74435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06B63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48F67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E457A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</w:t>
            </w:r>
          </w:p>
          <w:p w14:paraId="6C8C11BD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1773F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881D4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988F7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186+450</w:t>
            </w:r>
          </w:p>
          <w:p w14:paraId="6CC85BBF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189+600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49D6E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8664B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66C43" w14:paraId="113B59A1" w14:textId="77777777" w:rsidTr="004727FB">
        <w:trPr>
          <w:cantSplit/>
          <w:trHeight w:val="6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8B1E6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D91F5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187+000</w:t>
            </w:r>
          </w:p>
          <w:p w14:paraId="5E052FD4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190+400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8D154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339EA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 Cotești și</w:t>
            </w:r>
          </w:p>
          <w:p w14:paraId="74E19AE6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Cotești</w:t>
            </w:r>
          </w:p>
          <w:p w14:paraId="0E00620B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DF678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53574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09781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10D26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24A1E" w14:textId="77777777" w:rsidR="00466C43" w:rsidRPr="00BB30B6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5282162C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peste sch. 1 și 7 </w:t>
            </w:r>
          </w:p>
          <w:p w14:paraId="63997571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>Hm Cotești</w:t>
            </w:r>
            <w:r>
              <w:rPr>
                <w:b/>
                <w:bCs/>
                <w:i/>
                <w:sz w:val="20"/>
              </w:rPr>
              <w:t xml:space="preserve">, </w:t>
            </w:r>
            <w:r w:rsidRPr="00BB30B6">
              <w:rPr>
                <w:b/>
                <w:bCs/>
                <w:i/>
                <w:sz w:val="20"/>
              </w:rPr>
              <w:t>Cap X.</w:t>
            </w:r>
          </w:p>
        </w:tc>
      </w:tr>
      <w:tr w:rsidR="00466C43" w14:paraId="153361EF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A2658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DC1EE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597A2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70955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Focşani</w:t>
            </w:r>
          </w:p>
          <w:p w14:paraId="5C5DAF6F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01FF3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672F7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51E5D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A84D8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708A5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66C43" w14:paraId="7F6D35FE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0C5F1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6B0A1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2D08D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796AD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Focşani -</w:t>
            </w:r>
          </w:p>
          <w:p w14:paraId="250C4297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Putna Seacă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3693B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8D620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B4D5D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199+300</w:t>
            </w:r>
          </w:p>
          <w:p w14:paraId="0363A40F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97A90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FB91C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66C43" w14:paraId="48A66782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D54C6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A0160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02C3AABA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955CC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D3DBD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66934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EDF4F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9B75B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C2037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C7EBA" w14:textId="77777777" w:rsidR="00466C43" w:rsidRPr="000C4604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>Afectează intrări - ieşiri peste sch. 3,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7,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11 Cap X  Putna Seacă</w:t>
            </w:r>
          </w:p>
        </w:tc>
      </w:tr>
      <w:tr w:rsidR="00466C43" w14:paraId="4469909F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DD113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AA07F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BCC66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D61F7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40357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10CCD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4F968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3950B198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9F181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2C12C" w14:textId="77777777" w:rsidR="00466C43" w:rsidRPr="000C4604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 xml:space="preserve">Afectează intrări - ieşiri peste sch. </w:t>
            </w:r>
            <w:r>
              <w:rPr>
                <w:b/>
                <w:bCs/>
                <w:i/>
                <w:iCs/>
                <w:sz w:val="20"/>
              </w:rPr>
              <w:t>1, 5, 9</w:t>
            </w:r>
            <w:r w:rsidRPr="000C4604">
              <w:rPr>
                <w:b/>
                <w:bCs/>
                <w:i/>
                <w:iCs/>
                <w:sz w:val="20"/>
              </w:rPr>
              <w:t xml:space="preserve"> Cap X  Putna Seacă</w:t>
            </w:r>
          </w:p>
        </w:tc>
      </w:tr>
      <w:tr w:rsidR="00466C43" w14:paraId="2084A48C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E0339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E64EC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0EE26297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CFED2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87678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Putna Seacă  -</w:t>
            </w:r>
          </w:p>
          <w:p w14:paraId="01E59DC8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2C05F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AD7A0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F012C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2D4CCC21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FCAFA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AD37B" w14:textId="77777777" w:rsidR="00466C43" w:rsidRPr="004143AF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1F6FD680" w14:textId="77777777" w:rsidR="00466C43" w:rsidRPr="006C1F61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C1F61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14:paraId="12D5EA01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9639B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EF57E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CC7D9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BD150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  <w:p w14:paraId="53E998BE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59115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BA739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B1251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216+700</w:t>
            </w:r>
          </w:p>
          <w:p w14:paraId="5E7A9ABF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F6BD4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860B5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6C593B">
              <w:rPr>
                <w:b/>
                <w:bCs/>
                <w:i/>
                <w:sz w:val="20"/>
              </w:rPr>
              <w:t>Nesemnalizată pe teren</w:t>
            </w:r>
            <w:r>
              <w:rPr>
                <w:b/>
                <w:bCs/>
                <w:iCs/>
                <w:sz w:val="20"/>
              </w:rPr>
              <w:t xml:space="preserve">, </w:t>
            </w:r>
          </w:p>
          <w:p w14:paraId="5D12DE89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st. paralelogram.</w:t>
            </w:r>
          </w:p>
          <w:p w14:paraId="37F0255B" w14:textId="77777777" w:rsidR="00466C43" w:rsidRPr="004143AF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 xml:space="preserve">Afectează intrări - ieşiri din / pe  linia 500 fir 2 </w:t>
            </w:r>
            <w:r>
              <w:rPr>
                <w:b/>
                <w:bCs/>
                <w:sz w:val="20"/>
              </w:rPr>
              <w:t>Mărăşeşti – Putna Seacă.</w:t>
            </w:r>
          </w:p>
        </w:tc>
      </w:tr>
      <w:tr w:rsidR="00466C43" w14:paraId="6899AA76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EE8F4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BA226" w14:textId="77777777" w:rsidR="00466C43" w:rsidRDefault="00466C43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8468D" w14:textId="77777777" w:rsidR="00466C43" w:rsidRDefault="00466C43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75248" w14:textId="77777777" w:rsidR="00466C43" w:rsidRDefault="00466C43" w:rsidP="002B7A9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C83CD" w14:textId="77777777" w:rsidR="00466C43" w:rsidRDefault="00466C43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91BD3" w14:textId="77777777" w:rsidR="00466C43" w:rsidRDefault="00466C43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D4B03" w14:textId="77777777" w:rsidR="00466C43" w:rsidRDefault="00466C43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3985E" w14:textId="77777777" w:rsidR="00466C43" w:rsidRDefault="00466C43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925BC" w14:textId="77777777" w:rsidR="00466C43" w:rsidRPr="004143AF" w:rsidRDefault="00466C43" w:rsidP="002B7A9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66C43" w14:paraId="1C712ACF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D52CC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E4575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B822D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DEF09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7FB51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14478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C74C0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7DCB2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A3E33" w14:textId="77777777" w:rsidR="00466C43" w:rsidRPr="004143AF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66C43" w14:paraId="0BDF91E5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3F97A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69297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4D327974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A45BD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21B09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Pădureni Putna -</w:t>
            </w:r>
          </w:p>
          <w:p w14:paraId="17D3E4AA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810AB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451D3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40675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25D8AB8B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9C2D9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4C005" w14:textId="77777777" w:rsidR="00466C43" w:rsidRPr="004143AF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143AF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66775AB4" w14:textId="77777777" w:rsidR="00466C43" w:rsidRPr="00D84BDE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14:paraId="453971E2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CC440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19EB9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72A2E004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8FE39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DCBD0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6D40D52F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F581E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47466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276D9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63E2B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BE193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66C43" w14:paraId="543379BE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2CEC2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2B247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E4AC5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766DF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239243CB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F80DD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F6804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6311A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0E168F82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C38A2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5607E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66C43" w14:paraId="71A7D509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26229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CAD91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B5205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64216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049246A6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CFD0F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59750F79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F8BDD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5A79A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BA4C7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D1413" w14:textId="77777777" w:rsidR="00466C43" w:rsidRPr="00534C0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Nesemnalizată pe teren.</w:t>
            </w:r>
          </w:p>
          <w:p w14:paraId="1E27F612" w14:textId="77777777" w:rsidR="00466C43" w:rsidRPr="00534C0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7E17C9DB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la linia 2 primiri - expedieri, Cap X.</w:t>
            </w:r>
          </w:p>
        </w:tc>
      </w:tr>
      <w:tr w:rsidR="00466C43" w14:paraId="20782EB7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4AB7C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39F92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091D709F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6294D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B48E3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 -</w:t>
            </w:r>
          </w:p>
          <w:p w14:paraId="12C8051C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Adjud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8B214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477DE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747E2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46DD6079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AE4B7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50364" w14:textId="77777777" w:rsidR="00466C43" w:rsidRPr="004143AF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124FF50A" w14:textId="77777777" w:rsidR="00466C43" w:rsidRPr="00D84BDE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14:paraId="393C9460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4F128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45ABA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242+100</w:t>
            </w:r>
          </w:p>
          <w:p w14:paraId="36D9918C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18AFD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DF1A9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469CD3DC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Tranzit, </w:t>
            </w:r>
          </w:p>
          <w:p w14:paraId="0978753E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68896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2E41E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63608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3904B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380B6" w14:textId="77777777" w:rsidR="00466C43" w:rsidRPr="001F07B1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09CD9C70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peste sch. 5 st. Adjud, </w:t>
            </w:r>
          </w:p>
          <w:p w14:paraId="2FF731C1" w14:textId="77777777" w:rsidR="00466C43" w:rsidRPr="004143AF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>Gr. Tranzit, Cap X.</w:t>
            </w:r>
          </w:p>
        </w:tc>
      </w:tr>
      <w:tr w:rsidR="00466C43" w14:paraId="5A09A38F" w14:textId="77777777" w:rsidTr="004727FB">
        <w:trPr>
          <w:cantSplit/>
          <w:trHeight w:val="125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509DA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7EE61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0AE39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86FE9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0BCA281F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1E515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5D6E3CD4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087ED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B730E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99F66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4F88E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11 - 38  </w:t>
            </w:r>
          </w:p>
          <w:p w14:paraId="5B7013A9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şi </w:t>
            </w:r>
          </w:p>
          <w:p w14:paraId="75AF1D72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intrări - ieşiri din Bucla III Pufeşti în Grupa B.</w:t>
            </w:r>
          </w:p>
        </w:tc>
      </w:tr>
      <w:tr w:rsidR="00466C43" w14:paraId="4CC7007A" w14:textId="77777777" w:rsidTr="004727FB">
        <w:trPr>
          <w:cantSplit/>
          <w:trHeight w:val="124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49C9C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8E994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5DBF7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43653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6724CC57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01CAC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2A1897A7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E98BE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677E7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2D2AD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91721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EF9367D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25 - 28  </w:t>
            </w:r>
          </w:p>
          <w:p w14:paraId="29AC29A9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466C43" w14:paraId="2BA87353" w14:textId="77777777" w:rsidTr="004727FB">
        <w:trPr>
          <w:cantSplit/>
          <w:trHeight w:val="59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A181F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C21E5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D36B8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8F33B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3D27F5BA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AAB80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162198D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47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B1E13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D8F4C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F52FE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FA1D5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4C02DC4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15 - 24 Gr. B.</w:t>
            </w:r>
          </w:p>
        </w:tc>
      </w:tr>
      <w:tr w:rsidR="00466C43" w14:paraId="60A63392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CF6B0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0BF57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93AC1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FE943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1CA47F97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F8BEF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845FC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1BFA0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0FFE4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5B275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D2C212D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14 - 18 </w:t>
            </w:r>
          </w:p>
          <w:p w14:paraId="710179AF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466C43" w14:paraId="68561349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551C3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E8AFE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7145B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4B7FA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5402F89E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8968D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447D6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4A174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2A846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E43B2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167DB54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27 și 28 Cap X.</w:t>
            </w:r>
          </w:p>
        </w:tc>
      </w:tr>
      <w:tr w:rsidR="00466C43" w14:paraId="2A815A73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EB554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F413E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6A650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72D24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019BB55E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B, 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99138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194E26B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EF658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D4EC8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42D12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1B9EB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2 Tragere, liniile 3 - 6  </w:t>
            </w:r>
          </w:p>
          <w:p w14:paraId="494656EB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 Grupa D şi intrări - ieşiri la toate liniile din Grupa B Cap X.</w:t>
            </w:r>
          </w:p>
        </w:tc>
      </w:tr>
      <w:tr w:rsidR="00466C43" w14:paraId="69DFA7C1" w14:textId="77777777" w:rsidTr="004727FB">
        <w:trPr>
          <w:cantSplit/>
          <w:trHeight w:val="38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7C8E4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2A7DE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EF611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2E548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25E2E5C8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5EF58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6F0BB398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5CA00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33E8A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2F41F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C27BF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97DA619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– 6 </w:t>
            </w:r>
          </w:p>
          <w:p w14:paraId="6459F382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466C43" w14:paraId="630305D3" w14:textId="77777777" w:rsidTr="004727FB">
        <w:trPr>
          <w:cantSplit/>
          <w:trHeight w:val="101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375AC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62A2B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C6F91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0CD24" w14:textId="77777777" w:rsidR="00466C43" w:rsidRPr="00AD0C48" w:rsidRDefault="00466C4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AD0C48">
              <w:rPr>
                <w:rFonts w:ascii="Times New Roman" w:hAnsi="Times New Roman"/>
                <w:spacing w:val="-4"/>
              </w:rPr>
              <w:t>St. Adjud Grupa Tranzit</w:t>
            </w:r>
          </w:p>
          <w:p w14:paraId="1ADAB226" w14:textId="77777777" w:rsidR="00466C43" w:rsidRPr="00AD0C48" w:rsidRDefault="00466C4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12E00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097E99CF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 / 89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F4B93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33B25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0ADC5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7224D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16BC59B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E8898C8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10 - 13 </w:t>
            </w:r>
          </w:p>
          <w:p w14:paraId="095A29D2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466C43" w14:paraId="2CA95DAE" w14:textId="77777777" w:rsidTr="004727FB">
        <w:trPr>
          <w:cantSplit/>
          <w:trHeight w:val="14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353C3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106BA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BF1D3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906D7" w14:textId="77777777" w:rsidR="00466C43" w:rsidRDefault="00466C43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2668421F" w14:textId="77777777" w:rsidR="00466C43" w:rsidRDefault="00466C43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liniile 13 şi 14</w:t>
            </w:r>
          </w:p>
          <w:p w14:paraId="08BD54D7" w14:textId="77777777" w:rsidR="00466C43" w:rsidRDefault="00466C43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primiri - expedieri</w:t>
            </w:r>
          </w:p>
          <w:p w14:paraId="626C6AB6" w14:textId="77777777" w:rsidR="00466C43" w:rsidRPr="002532C4" w:rsidRDefault="00466C43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6A134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346F8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67455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9AB5C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FB106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73733C1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13 şi 14 </w:t>
            </w:r>
          </w:p>
          <w:p w14:paraId="7BC967A0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X</w:t>
            </w:r>
          </w:p>
          <w:p w14:paraId="78995045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ambele poziţii ale schimbătorului numărul 61.</w:t>
            </w:r>
          </w:p>
        </w:tc>
      </w:tr>
      <w:tr w:rsidR="00466C43" w14:paraId="389CA1FF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BA45D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D80EB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77809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4C1BD" w14:textId="77777777" w:rsidR="00466C43" w:rsidRDefault="00466C43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03F97303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DFD9A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82 / 86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6C9AB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3A553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A32E5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F81EA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BF7B843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11 - 13  </w:t>
            </w:r>
          </w:p>
          <w:p w14:paraId="4964BC67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466C43" w14:paraId="317D6442" w14:textId="77777777" w:rsidTr="004727FB">
        <w:trPr>
          <w:cantSplit/>
          <w:trHeight w:val="2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F80A9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7C91B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AF870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99C2E" w14:textId="77777777" w:rsidR="00466C43" w:rsidRDefault="00466C43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7AF97317" w14:textId="77777777" w:rsidR="00466C43" w:rsidRPr="0037264C" w:rsidRDefault="00466C4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7264C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12627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70 /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1761D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D2F77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2EEE1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2F0F3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B42717E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8 - 14</w:t>
            </w:r>
          </w:p>
          <w:p w14:paraId="1F08D919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466C43" w14:paraId="76CE89FE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BF917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FBB46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0570D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879C4" w14:textId="77777777" w:rsidR="00466C43" w:rsidRDefault="00466C43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7214518E" w14:textId="77777777" w:rsidR="00466C43" w:rsidRPr="003A070D" w:rsidRDefault="00466C4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A070D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9B072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2C2A2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183B0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5D1AC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9B269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85E5AD0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  St. Adjud Grupa Tranzit Cap Y.</w:t>
            </w:r>
          </w:p>
        </w:tc>
      </w:tr>
      <w:tr w:rsidR="00466C43" w14:paraId="1C697726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0CA75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3EE02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E6DCF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7890C" w14:textId="77777777" w:rsidR="00466C43" w:rsidRDefault="00466C43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04A16BF4" w14:textId="77777777" w:rsidR="00466C43" w:rsidRPr="00F401CD" w:rsidRDefault="00466C4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C</w:t>
            </w:r>
            <w:r w:rsidRPr="00F401CD">
              <w:rPr>
                <w:rFonts w:ascii="Times New Roman" w:hAnsi="Times New Roman"/>
                <w:bCs w:val="0"/>
              </w:rPr>
              <w:t>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713E8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46 </w:t>
            </w:r>
          </w:p>
          <w:p w14:paraId="6D8381D2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48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84D9F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6C22C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40406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B458D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4F8173A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8 - 13 </w:t>
            </w:r>
          </w:p>
          <w:p w14:paraId="7C9FE036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466C43" w14:paraId="09E26BF7" w14:textId="77777777" w:rsidTr="004727FB">
        <w:trPr>
          <w:cantSplit/>
          <w:trHeight w:val="4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CA647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3B17C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CA4A9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5AD3B" w14:textId="77777777" w:rsidR="00466C43" w:rsidRDefault="00466C43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63636EFF" w14:textId="77777777" w:rsidR="00466C43" w:rsidRDefault="00466C43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 xml:space="preserve">linia 7 </w:t>
            </w:r>
          </w:p>
          <w:p w14:paraId="78A6202C" w14:textId="77777777" w:rsidR="00466C43" w:rsidRDefault="00466C4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D3BA3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5953D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B0167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1A7C2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D810F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E1D1682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7</w:t>
            </w:r>
          </w:p>
          <w:p w14:paraId="1CF54EF2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466C43" w14:paraId="53566FAC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4923C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AE7C8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AB149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FF7E4" w14:textId="77777777" w:rsidR="00466C43" w:rsidRDefault="00466C43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15A5AC6A" w14:textId="77777777" w:rsidR="00466C43" w:rsidRDefault="00466C43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linia 13</w:t>
            </w:r>
          </w:p>
          <w:p w14:paraId="0FD41608" w14:textId="77777777" w:rsidR="00466C43" w:rsidRDefault="00466C43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  <w:p w14:paraId="565DFB3C" w14:textId="77777777" w:rsidR="00466C43" w:rsidRPr="002532C4" w:rsidRDefault="00466C43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C0DD4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Ax Staţie până la T.D.J. 90 / 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B6079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0CF83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587FE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EE5FB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DC98555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13</w:t>
            </w:r>
          </w:p>
          <w:p w14:paraId="470CDBBB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Y.</w:t>
            </w:r>
          </w:p>
        </w:tc>
      </w:tr>
      <w:tr w:rsidR="00466C43" w14:paraId="5609DDDB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6F20D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0AB06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  <w:p w14:paraId="3A2DD7E7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080C7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90D2F" w14:textId="77777777" w:rsidR="00466C43" w:rsidRDefault="00466C4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231BBB70" w14:textId="77777777" w:rsidR="00466C43" w:rsidRDefault="00466C4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Grupa Tranzit,</w:t>
            </w:r>
          </w:p>
          <w:p w14:paraId="79F278CC" w14:textId="77777777" w:rsidR="00466C43" w:rsidRDefault="00466C43" w:rsidP="004727FB">
            <w:pPr>
              <w:rPr>
                <w:spacing w:val="-4"/>
              </w:rPr>
            </w:pPr>
            <w:r>
              <w:t xml:space="preserve"> </w:t>
            </w:r>
            <w:r w:rsidRPr="0010350B">
              <w:rPr>
                <w:b/>
                <w:bCs/>
                <w:sz w:val="20"/>
                <w:szCs w:val="20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12464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DFAF4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12853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4CF25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B93DC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1243B76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 10 din </w:t>
            </w: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>
              <w:rPr>
                <w:b/>
                <w:bCs/>
                <w:i/>
                <w:iCs/>
                <w:sz w:val="20"/>
              </w:rPr>
              <w:t xml:space="preserve"> Cap Y.</w:t>
            </w:r>
          </w:p>
        </w:tc>
      </w:tr>
      <w:tr w:rsidR="00466C43" w14:paraId="5DC8B21F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0F90B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EF6B4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B642F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F1E3D" w14:textId="77777777" w:rsidR="00466C43" w:rsidRPr="002D1130" w:rsidRDefault="00466C4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Valea Seacă 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7E8BA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7D487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11849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292+100</w:t>
            </w:r>
          </w:p>
          <w:p w14:paraId="6C1D68CE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AA132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6C678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466C43" w14:paraId="5C4259B2" w14:textId="77777777" w:rsidTr="004727FB">
        <w:trPr>
          <w:cantSplit/>
          <w:trHeight w:val="6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648DE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66549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86614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0EED3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2C76DB29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28ACF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13/17-19-33/35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41C03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37FBF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8A85C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FD9CA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accesul</w:t>
            </w:r>
          </w:p>
          <w:p w14:paraId="69C30AB3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linia 2 directă</w:t>
            </w:r>
          </w:p>
          <w:p w14:paraId="7A7E59A7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1 - 12 Marfă. </w:t>
            </w:r>
          </w:p>
        </w:tc>
      </w:tr>
      <w:tr w:rsidR="00466C43" w14:paraId="6CFA3C08" w14:textId="77777777" w:rsidTr="004727FB">
        <w:trPr>
          <w:cantSplit/>
          <w:trHeight w:val="47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7EF95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F12E1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3FD02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E0334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490DB4B0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992C3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01FFB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78B31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3BAAE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D83EC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102, </w:t>
            </w:r>
          </w:p>
          <w:p w14:paraId="513ABEFD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sch.76,  </w:t>
            </w:r>
          </w:p>
          <w:p w14:paraId="55BDC9F9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călcâi sch. 70.</w:t>
            </w:r>
          </w:p>
        </w:tc>
      </w:tr>
      <w:tr w:rsidR="00466C43" w14:paraId="25C783F9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DF24B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51CF6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4CA8E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B8479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0145FC77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300EC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75792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74864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101B1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AA337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vârful sch. 98, </w:t>
            </w:r>
          </w:p>
          <w:p w14:paraId="00144C80" w14:textId="77777777" w:rsidR="00466C43" w:rsidRPr="00CB3447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TDJ 78 </w:t>
            </w:r>
            <w:r>
              <w:rPr>
                <w:b/>
                <w:bCs/>
                <w:i/>
                <w:iCs/>
                <w:sz w:val="20"/>
                <w:lang w:val="en-US"/>
              </w:rPr>
              <w:t xml:space="preserve">/ </w:t>
            </w:r>
            <w:r>
              <w:rPr>
                <w:b/>
                <w:bCs/>
                <w:i/>
                <w:iCs/>
                <w:sz w:val="20"/>
              </w:rPr>
              <w:t xml:space="preserve">80, sch.74, 72, 58 până la TDJ 30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/ 40 .</w:t>
            </w:r>
          </w:p>
        </w:tc>
      </w:tr>
      <w:tr w:rsidR="00466C43" w14:paraId="33B4579C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EA725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F2D0E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03A3F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7334A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Bacău -</w:t>
            </w:r>
          </w:p>
          <w:p w14:paraId="57F784C2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CEF60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81B1A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49D7E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308+677</w:t>
            </w:r>
          </w:p>
          <w:p w14:paraId="2F7ADE17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308+893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6E0D0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B57D6" w14:textId="77777777" w:rsidR="00466C43" w:rsidRPr="004143AF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6635A97F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14:paraId="3A41E794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1D9C9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CACE3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17B7F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B9ADD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Galbeni, 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1076C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11</w:t>
            </w:r>
          </w:p>
          <w:p w14:paraId="62868CE1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ax stația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77AFD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6214B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7E482" w14:textId="77777777" w:rsidR="00466C43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613CA" w14:textId="77777777" w:rsidR="00466C43" w:rsidRPr="004143AF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66C43" w14:paraId="5CC019B2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DDF47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B5758" w14:textId="77777777" w:rsidR="00466C43" w:rsidRDefault="00466C43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2BFC9" w14:textId="77777777" w:rsidR="00466C43" w:rsidRPr="00D33E71" w:rsidRDefault="00466C43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43C50" w14:textId="77777777" w:rsidR="00466C43" w:rsidRDefault="00466C43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516AAF0A" w14:textId="77777777" w:rsidR="00466C43" w:rsidRDefault="00466C43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9F4A5" w14:textId="77777777" w:rsidR="00466C43" w:rsidRDefault="00466C43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B0188" w14:textId="77777777" w:rsidR="00466C43" w:rsidRDefault="00466C43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6A2F5" w14:textId="77777777" w:rsidR="00466C43" w:rsidRDefault="00466C43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68811" w14:textId="77777777" w:rsidR="00466C43" w:rsidRDefault="00466C43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EBFC7" w14:textId="77777777" w:rsidR="00466C43" w:rsidRPr="004143AF" w:rsidRDefault="00466C43" w:rsidP="00D3024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Nesemnalizată pe teren.</w:t>
            </w:r>
          </w:p>
        </w:tc>
      </w:tr>
      <w:tr w:rsidR="00466C43" w14:paraId="277DB5E8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6AACA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2DB28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E43DB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DF67B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11B5C94B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7F86C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2073A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BF432" w14:textId="77777777" w:rsidR="00466C43" w:rsidRDefault="00466C4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3D783" w14:textId="77777777" w:rsidR="00466C43" w:rsidRPr="00D33E71" w:rsidRDefault="00466C4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FA305" w14:textId="77777777" w:rsidR="00466C43" w:rsidRDefault="00466C4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466C43" w14:paraId="716D88B7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85CE0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FBDD0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354+300</w:t>
            </w:r>
          </w:p>
          <w:p w14:paraId="27B1B67F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360+800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2E91F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632EF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 Cap Y St. Săbăoani, </w:t>
            </w:r>
          </w:p>
          <w:p w14:paraId="63FCF182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Săbăoani – Mircești și linia 3 directă Cap X St. Mircești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9FDA3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44841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4D124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7F84B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D2127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466C43" w14:paraId="6971A025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2D37D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81164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FFEE5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281AB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Paşcani Triaj</w:t>
            </w:r>
          </w:p>
          <w:p w14:paraId="60F534F1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6B - 12B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CE7C1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3A7AA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3E259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F5603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37738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66C43" w14:paraId="1FA3AD0A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98E92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F5CCB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405+400</w:t>
            </w:r>
          </w:p>
          <w:p w14:paraId="4317A4D9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409+200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BEF25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2683C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Lespezi – Dolhasca, linia 2 directă Dolhasca și Dolhasca - Liteni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5A122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37F4E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780AC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FF5D8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70B27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466C43" w14:paraId="22BB58D4" w14:textId="77777777" w:rsidTr="004727FB">
        <w:trPr>
          <w:cantSplit/>
          <w:trHeight w:val="5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21240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3153D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2A5E5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308C6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Dolhasca</w:t>
            </w:r>
          </w:p>
          <w:p w14:paraId="321471D1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F2941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E83A5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D3366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99D75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A5D55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66C43" w14:paraId="2610B2F0" w14:textId="77777777" w:rsidTr="004727FB">
        <w:trPr>
          <w:cantSplit/>
          <w:trHeight w:val="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B736B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77E67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9078A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315F9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Liteni</w:t>
            </w:r>
          </w:p>
          <w:p w14:paraId="616EA6F4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7D300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036AA93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AA1BF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BD5C8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538BE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E97C2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66C43" w14:paraId="247FBECA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D6346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65636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63108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3CA77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0AAAE072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12524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7AACAF8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94D5B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97DEA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05C63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52EC2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66C43" w14:paraId="3B2B67F4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71DF4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4F9ED" w14:textId="77777777" w:rsidR="00466C43" w:rsidRDefault="00466C43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4BC3C" w14:textId="77777777" w:rsidR="00466C43" w:rsidRPr="00D33E71" w:rsidRDefault="00466C43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61A0C" w14:textId="77777777" w:rsidR="00466C43" w:rsidRDefault="00466C43" w:rsidP="00EB056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3E920671" w14:textId="77777777" w:rsidR="00466C43" w:rsidRDefault="00466C43" w:rsidP="00EB056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DECDA" w14:textId="77777777" w:rsidR="00466C43" w:rsidRDefault="00466C43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8442BD4" w14:textId="77777777" w:rsidR="00466C43" w:rsidRDefault="00466C43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24C8A" w14:textId="77777777" w:rsidR="00466C43" w:rsidRPr="00D33E71" w:rsidRDefault="00466C43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F49E3" w14:textId="77777777" w:rsidR="00466C43" w:rsidRDefault="00466C43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257C3" w14:textId="77777777" w:rsidR="00466C43" w:rsidRPr="00D33E71" w:rsidRDefault="00466C43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DCCEC" w14:textId="77777777" w:rsidR="00466C43" w:rsidRDefault="00466C43" w:rsidP="00EB056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66C43" w14:paraId="1CFD6472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FDCFA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D146D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55685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4D347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0A0A3605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70E98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387C093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29F39BB3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01A8E2C5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471050A5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2A2CE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CAE7A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E388B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BE525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CC27C34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</w:t>
            </w:r>
          </w:p>
          <w:p w14:paraId="5C23C6D5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numai la parcursuri peste sch. nr. 1, 3, 5 şi 7 </w:t>
            </w:r>
          </w:p>
          <w:p w14:paraId="638FC174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poziţie abătută.</w:t>
            </w:r>
          </w:p>
        </w:tc>
      </w:tr>
      <w:tr w:rsidR="00466C43" w14:paraId="09157A2C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33312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B0238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0FF86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7A812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3BF7A610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A8064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C483A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BD959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E03F9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B3CB9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466C43" w14:paraId="457DC5AE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CB24B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0A596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D4A21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19747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0555369E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D0B3D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244F3B5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64AB5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CE76F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75374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989F1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66C43" w14:paraId="05A6E003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589F8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A95D5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2E2B1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FAA18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0A9D360F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FA109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5A41A9F7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la </w:t>
            </w:r>
          </w:p>
          <w:p w14:paraId="24223E73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</w:t>
            </w:r>
          </w:p>
          <w:p w14:paraId="50C293D3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DDB85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B5D4D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72099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A6E51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14:paraId="1F487106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C8A9C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E735E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C97D1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90F62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211FF001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72230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00F784C0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32AC7026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1C5736B4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A4EA6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821CA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51EB2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7641D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14:paraId="730A9A73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4A768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70B69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D91B0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ADEE8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Milisăuţi</w:t>
            </w:r>
          </w:p>
          <w:p w14:paraId="31965F8C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C3BAC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A3011" w14:textId="77777777" w:rsidR="00466C43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2DC4E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A9E44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648FB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66C43" w14:paraId="15CB9EAB" w14:textId="77777777" w:rsidTr="004727FB">
        <w:trPr>
          <w:cantSplit/>
          <w:trHeight w:val="2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422BD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59B53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4CA4B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184ED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78453E4D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417BF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7BFB2F5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7 - </w:t>
            </w:r>
          </w:p>
          <w:p w14:paraId="4041402A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224758F6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9 - 11 - </w:t>
            </w:r>
          </w:p>
          <w:p w14:paraId="262C96B5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E6038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DFC3E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29D55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A924E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14:paraId="2E5073AF" w14:textId="77777777" w:rsidTr="004727FB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2C1EA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605E5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D24DD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C2A18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4727C591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cale largă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32643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E6FC955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B986C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  <w:r w:rsidRPr="00D33E71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33934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67528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93D46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66C43" w14:paraId="40336B9F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2BE77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1B66B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002E1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B740B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0CDF78AE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CL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564E7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487+100</w:t>
            </w:r>
          </w:p>
          <w:p w14:paraId="599CECE0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487+980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82A0F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275BD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BA9E7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1DF61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66C43" w14:paraId="418F410B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4955F" w14:textId="77777777" w:rsidR="00466C43" w:rsidRDefault="00466C43" w:rsidP="00466C4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3127D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908FF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AF255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6F0F7C98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CL</w:t>
            </w:r>
          </w:p>
          <w:p w14:paraId="402BCBA1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FB56E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023EA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E91AA" w14:textId="77777777" w:rsidR="00466C43" w:rsidRDefault="00466C4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6EF70" w14:textId="77777777" w:rsidR="00466C43" w:rsidRPr="00D33E71" w:rsidRDefault="00466C4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C7CDF" w14:textId="77777777" w:rsidR="00466C43" w:rsidRDefault="00466C4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2FBF0828" w14:textId="77777777" w:rsidR="00466C43" w:rsidRPr="00BA7DAE" w:rsidRDefault="00466C43" w:rsidP="000A5D7E">
      <w:pPr>
        <w:tabs>
          <w:tab w:val="left" w:pos="2748"/>
        </w:tabs>
        <w:rPr>
          <w:sz w:val="20"/>
          <w:lang w:val="ro-RO"/>
        </w:rPr>
      </w:pPr>
    </w:p>
    <w:p w14:paraId="3DF3B911" w14:textId="77777777" w:rsidR="00466C43" w:rsidRDefault="00466C43" w:rsidP="00F663CA">
      <w:pPr>
        <w:pStyle w:val="Heading1"/>
        <w:spacing w:line="360" w:lineRule="auto"/>
      </w:pPr>
      <w:r>
        <w:lastRenderedPageBreak/>
        <w:t>LINIA 501</w:t>
      </w:r>
    </w:p>
    <w:p w14:paraId="4A0F9B04" w14:textId="77777777" w:rsidR="00466C43" w:rsidRPr="003A27E1" w:rsidRDefault="00466C43" w:rsidP="0099543A">
      <w:pPr>
        <w:pStyle w:val="Heading1"/>
        <w:spacing w:line="360" w:lineRule="auto"/>
      </w:pPr>
      <w:r>
        <w:t>BUZĂU - NEHOIAŞU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3"/>
        <w:gridCol w:w="2204"/>
        <w:gridCol w:w="870"/>
        <w:gridCol w:w="754"/>
        <w:gridCol w:w="870"/>
        <w:gridCol w:w="754"/>
        <w:gridCol w:w="2492"/>
      </w:tblGrid>
      <w:tr w:rsidR="00466C43" w14:paraId="3E6A073C" w14:textId="77777777">
        <w:trPr>
          <w:cantSplit/>
          <w:trHeight w:val="5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ABA20" w14:textId="77777777" w:rsidR="00466C43" w:rsidRDefault="00466C43" w:rsidP="00466C43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3370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13+300</w:t>
            </w:r>
          </w:p>
          <w:p w14:paraId="6DE262A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13+350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078F7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D67C8" w14:textId="77777777" w:rsidR="00466C43" w:rsidRDefault="00466C43">
            <w:pPr>
              <w:spacing w:before="20" w:after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Buzău Nord - Berca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34B8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48AA0" w14:textId="77777777" w:rsidR="00466C43" w:rsidRPr="00E240C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6F22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43CFF" w14:textId="77777777" w:rsidR="00466C43" w:rsidRPr="00B754A2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4EE6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66C43" w14:paraId="0DA69009" w14:textId="77777777">
        <w:trPr>
          <w:cantSplit/>
          <w:trHeight w:val="5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45647" w14:textId="77777777" w:rsidR="00466C43" w:rsidRDefault="00466C43" w:rsidP="00466C43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E8E3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15+325</w:t>
            </w:r>
          </w:p>
          <w:p w14:paraId="0AF315E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15+375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BCF54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D9AE3" w14:textId="77777777" w:rsidR="00466C43" w:rsidRDefault="00466C43">
            <w:pPr>
              <w:spacing w:before="20" w:after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Buzău Nord - Berca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BDA5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440AD" w14:textId="77777777" w:rsidR="00466C43" w:rsidRPr="00E240C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21D7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1385E" w14:textId="77777777" w:rsidR="00466C43" w:rsidRPr="00B754A2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C5BB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49F07120" w14:textId="77777777" w:rsidR="00466C43" w:rsidRDefault="00466C43">
      <w:pPr>
        <w:spacing w:before="40" w:after="40" w:line="192" w:lineRule="auto"/>
        <w:ind w:right="57"/>
        <w:rPr>
          <w:sz w:val="20"/>
          <w:lang w:val="ro-RO"/>
        </w:rPr>
      </w:pPr>
    </w:p>
    <w:p w14:paraId="332369F6" w14:textId="77777777" w:rsidR="00466C43" w:rsidRDefault="00466C43" w:rsidP="00E7698F">
      <w:pPr>
        <w:pStyle w:val="Heading1"/>
        <w:spacing w:line="360" w:lineRule="auto"/>
      </w:pPr>
      <w:r>
        <w:t>LINIA 504</w:t>
      </w:r>
    </w:p>
    <w:p w14:paraId="70A4C1AE" w14:textId="77777777" w:rsidR="00466C43" w:rsidRPr="00A16A49" w:rsidRDefault="00466C43" w:rsidP="00946FAB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ADJUD - GHIMEŞ - SICULENI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466C43" w14:paraId="5947ECC3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71CB4" w14:textId="77777777" w:rsidR="00466C43" w:rsidRDefault="00466C43" w:rsidP="00466C4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52631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2+500</w:t>
            </w:r>
          </w:p>
          <w:p w14:paraId="419708EE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E7836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6A315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Adjud</w:t>
            </w:r>
          </w:p>
          <w:p w14:paraId="12FB32F3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E5158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3783B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8526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E8466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A195E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56547">
              <w:rPr>
                <w:b/>
                <w:bCs/>
                <w:i/>
                <w:iCs/>
                <w:sz w:val="20"/>
                <w:lang w:val="ro-RO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firul II </w:t>
            </w:r>
          </w:p>
          <w:p w14:paraId="646BFC98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Adjud - Urechești.</w:t>
            </w:r>
          </w:p>
          <w:p w14:paraId="1DC63E12" w14:textId="77777777" w:rsidR="00466C43" w:rsidRPr="004C4194" w:rsidRDefault="00466C4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peste sch. 5 N.</w:t>
            </w:r>
          </w:p>
        </w:tc>
      </w:tr>
      <w:tr w:rsidR="00466C43" w14:paraId="386CEE53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2E5D5" w14:textId="77777777" w:rsidR="00466C43" w:rsidRDefault="00466C43" w:rsidP="00466C4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7F2ED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  <w:p w14:paraId="1D3F19B5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A03A9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B18C7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Adjud -</w:t>
            </w:r>
          </w:p>
          <w:p w14:paraId="73F24E7A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98366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2BB3E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61589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  <w:p w14:paraId="077504B6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268B9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85A4D" w14:textId="77777777" w:rsidR="00466C43" w:rsidRPr="004C4194" w:rsidRDefault="00466C4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466C43" w14:paraId="109E4BC1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FC264" w14:textId="77777777" w:rsidR="00466C43" w:rsidRDefault="00466C43" w:rsidP="00466C4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140CE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00DCF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E7221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4F3D0ABE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2020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57D32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0C44D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9+600</w:t>
            </w:r>
          </w:p>
          <w:p w14:paraId="13378F59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306D9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A918B" w14:textId="77777777" w:rsidR="00466C43" w:rsidRPr="004C4194" w:rsidRDefault="00466C4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466C43" w14:paraId="1B4A2727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CDED1" w14:textId="77777777" w:rsidR="00466C43" w:rsidRDefault="00466C43" w:rsidP="00466C4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CB825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11+640</w:t>
            </w:r>
          </w:p>
          <w:p w14:paraId="02810A1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D7D29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74F16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7051CA84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32DC1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F0C13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EE8E7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11+640</w:t>
            </w:r>
          </w:p>
          <w:p w14:paraId="3AC9C201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48344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CBEEA" w14:textId="77777777" w:rsidR="00466C43" w:rsidRPr="004C4194" w:rsidRDefault="00466C4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4C4194">
              <w:rPr>
                <w:b/>
                <w:bCs/>
                <w:iCs/>
                <w:sz w:val="20"/>
                <w:lang w:val="ro-RO"/>
              </w:rPr>
              <w:t>*Valabil pentru trenurile remorcate cu două locomotive cuplate.</w:t>
            </w:r>
          </w:p>
          <w:p w14:paraId="21C4F079" w14:textId="77777777" w:rsidR="00466C43" w:rsidRPr="00D0576C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637AA623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CCACE" w14:textId="77777777" w:rsidR="00466C43" w:rsidRDefault="00466C43" w:rsidP="00466C4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CE6D2" w14:textId="77777777" w:rsidR="00466C43" w:rsidRDefault="00466C43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18+650</w:t>
            </w:r>
          </w:p>
          <w:p w14:paraId="2D800A04" w14:textId="77777777" w:rsidR="00466C43" w:rsidRDefault="00466C43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CFB85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9DC69" w14:textId="77777777" w:rsidR="00466C43" w:rsidRDefault="00466C43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7829595F" w14:textId="77777777" w:rsidR="00466C43" w:rsidRDefault="00466C43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67850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276FE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BD7A0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BD770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4B403" w14:textId="77777777" w:rsidR="00466C43" w:rsidRPr="004C4194" w:rsidRDefault="00466C4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466C43" w14:paraId="1BB1A6CC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47EC1" w14:textId="77777777" w:rsidR="00466C43" w:rsidRDefault="00466C43" w:rsidP="00466C4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F9D7D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98320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83DBC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746550B3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13 </w:t>
            </w:r>
          </w:p>
          <w:p w14:paraId="6DD5E972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9B585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599F0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047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F783D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46CF1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4168C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66C43" w14:paraId="64C327ED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8917E" w14:textId="77777777" w:rsidR="00466C43" w:rsidRDefault="00466C43" w:rsidP="00466C4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236C9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C96B6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E87DB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792E97D3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36D7F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C4DB8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E689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FD734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FB803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5 - 12 Cap X.</w:t>
            </w:r>
          </w:p>
        </w:tc>
      </w:tr>
      <w:tr w:rsidR="00466C43" w14:paraId="5D3E682E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F8AF6" w14:textId="77777777" w:rsidR="00466C43" w:rsidRDefault="00466C43" w:rsidP="00466C4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2CD5D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D6C5C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2DDC3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4CE26199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709AB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AABDB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FB604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69FE8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142DA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5 - 12 Cap X.</w:t>
            </w:r>
          </w:p>
        </w:tc>
      </w:tr>
      <w:tr w:rsidR="00466C43" w14:paraId="1A55518D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F9563" w14:textId="77777777" w:rsidR="00466C43" w:rsidRDefault="00466C43" w:rsidP="00466C43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2C74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430EF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60C81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74CA75DF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8D105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57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75A99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B78C0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41712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5E5A8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9 - 12</w:t>
            </w:r>
          </w:p>
          <w:p w14:paraId="7B4828E2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466C43" w14:paraId="4B6E2A01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653FB" w14:textId="77777777" w:rsidR="00466C43" w:rsidRDefault="00466C43" w:rsidP="00466C43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0A225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936BD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5CD93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032C3CE0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800E4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7086B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AB654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19CF8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F9183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10 - 12 Cap X.</w:t>
            </w:r>
          </w:p>
        </w:tc>
      </w:tr>
      <w:tr w:rsidR="00466C43" w14:paraId="4CCA8FA6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E32EA" w14:textId="77777777" w:rsidR="00466C43" w:rsidRDefault="00466C43" w:rsidP="00466C43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430F2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68A02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93D41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712FA7E0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81E3B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C9FF8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19B1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7FC27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1377D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și 12 Cap X.</w:t>
            </w:r>
          </w:p>
        </w:tc>
      </w:tr>
      <w:tr w:rsidR="00466C43" w14:paraId="69D416B6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5B9F6" w14:textId="77777777" w:rsidR="00466C43" w:rsidRDefault="00466C43" w:rsidP="00466C43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BC000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18B3A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717FF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3F206901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91D42" w14:textId="77777777" w:rsidR="00466C43" w:rsidRDefault="00466C4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0945B46" w14:textId="77777777" w:rsidR="00466C43" w:rsidRDefault="00466C4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66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E4E4B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E601F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A6D09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5E223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22C139D3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11 -  13 Cap Y.</w:t>
            </w:r>
          </w:p>
        </w:tc>
      </w:tr>
      <w:tr w:rsidR="00466C43" w14:paraId="4992C3C2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833C4" w14:textId="77777777" w:rsidR="00466C43" w:rsidRDefault="00466C43" w:rsidP="00466C43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68C0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7516C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B6464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18672719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3AA98" w14:textId="77777777" w:rsidR="00466C43" w:rsidRDefault="00466C4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CC4721E" w14:textId="77777777" w:rsidR="00466C43" w:rsidRDefault="00466C4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76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ACE21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28AA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EDBA6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D501C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23673617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11 și 12 Cap Y.</w:t>
            </w:r>
          </w:p>
        </w:tc>
      </w:tr>
      <w:tr w:rsidR="00466C43" w14:paraId="78FA56F7" w14:textId="77777777" w:rsidTr="00BC2223">
        <w:trPr>
          <w:cantSplit/>
          <w:trHeight w:val="703"/>
          <w:jc w:val="center"/>
        </w:trPr>
        <w:tc>
          <w:tcPr>
            <w:tcW w:w="639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CB42F" w14:textId="77777777" w:rsidR="00466C43" w:rsidRDefault="00466C43" w:rsidP="00466C43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92639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C268F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00B3A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Borzeşti - </w:t>
            </w:r>
          </w:p>
          <w:p w14:paraId="296B6A4B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</w:t>
            </w: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977E5" w14:textId="77777777" w:rsidR="00466C43" w:rsidRDefault="00466C4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94BF4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3BF95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31+400</w:t>
            </w:r>
          </w:p>
          <w:p w14:paraId="52199F34" w14:textId="77777777" w:rsidR="00466C43" w:rsidRDefault="00466C43" w:rsidP="00BC222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D7332" w14:textId="77777777" w:rsidR="00466C43" w:rsidRPr="00D0473F" w:rsidRDefault="00466C43" w:rsidP="00BC222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1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90ED3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66C43" w14:paraId="097F11F2" w14:textId="77777777">
        <w:trPr>
          <w:cantSplit/>
          <w:trHeight w:val="720"/>
          <w:jc w:val="center"/>
        </w:trPr>
        <w:tc>
          <w:tcPr>
            <w:tcW w:w="639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74947" w14:textId="77777777" w:rsidR="00466C43" w:rsidRDefault="00466C43" w:rsidP="00466C43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2F2E5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D2DAF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E5B07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70E2F" w14:textId="77777777" w:rsidR="00466C43" w:rsidRDefault="00466C4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7F777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D7AA2" w14:textId="77777777" w:rsidR="00466C43" w:rsidRDefault="00466C43" w:rsidP="00BC222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32+600</w:t>
            </w:r>
          </w:p>
          <w:p w14:paraId="2DD649A2" w14:textId="77777777" w:rsidR="00466C43" w:rsidRDefault="00466C43" w:rsidP="00BC222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388D9" w14:textId="77777777" w:rsidR="00466C43" w:rsidRDefault="00466C43" w:rsidP="00BC222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59AC4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66C43" w14:paraId="6A7910BF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021FD" w14:textId="77777777" w:rsidR="00466C43" w:rsidRDefault="00466C43" w:rsidP="00466C43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4E624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32+200</w:t>
            </w:r>
          </w:p>
          <w:p w14:paraId="0C7DB70B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3CACE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82850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Borzeşti BC - </w:t>
            </w:r>
          </w:p>
          <w:p w14:paraId="035F58FC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57FCE" w14:textId="77777777" w:rsidR="00466C43" w:rsidRDefault="00466C4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4EDE2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6CE3E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303E1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8A32F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66C43" w14:paraId="27F42FD4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464F3" w14:textId="77777777" w:rsidR="00466C43" w:rsidRDefault="00466C43" w:rsidP="00466C43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197E5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CE8F6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1E4C2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1F81B395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30B15" w14:textId="77777777" w:rsidR="00466C43" w:rsidRDefault="00466C4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45D080F" w14:textId="77777777" w:rsidR="00466C43" w:rsidRDefault="00466C4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B02B6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3E318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C0DFA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0E5D7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14E67E3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6 - 8, Cap X.</w:t>
            </w:r>
          </w:p>
        </w:tc>
      </w:tr>
      <w:tr w:rsidR="00466C43" w14:paraId="1A359946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BB2FA" w14:textId="77777777" w:rsidR="00466C43" w:rsidRDefault="00466C43" w:rsidP="00466C43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E0E4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7152F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47FEB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398C3E07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45C59" w14:textId="77777777" w:rsidR="00466C43" w:rsidRDefault="00466C4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7C798F2" w14:textId="77777777" w:rsidR="00466C43" w:rsidRDefault="00466C4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37B38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ADE33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B0F9C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2BFA5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3DEECF8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și 7, Cap X.</w:t>
            </w:r>
          </w:p>
        </w:tc>
      </w:tr>
      <w:tr w:rsidR="00466C43" w14:paraId="2E06BEB8" w14:textId="77777777">
        <w:trPr>
          <w:cantSplit/>
          <w:trHeight w:val="4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5C83B" w14:textId="77777777" w:rsidR="00466C43" w:rsidRDefault="00466C43" w:rsidP="00466C4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F42F2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80AA5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D0F6B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4F654D8B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CA6E2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B20B2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047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1F20D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FCF11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779B1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6 - 8 </w:t>
            </w:r>
          </w:p>
          <w:p w14:paraId="6A14762E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– expedieri.</w:t>
            </w:r>
          </w:p>
        </w:tc>
      </w:tr>
      <w:tr w:rsidR="00466C43" w14:paraId="5B059A49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F63EC" w14:textId="77777777" w:rsidR="00466C43" w:rsidRDefault="00466C43" w:rsidP="00466C4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92EB9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42+300</w:t>
            </w:r>
          </w:p>
          <w:p w14:paraId="6AC24ED0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67913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F9CE0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 -</w:t>
            </w:r>
          </w:p>
          <w:p w14:paraId="77E22872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68CF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B64DB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90012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49C91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71B0D" w14:textId="77777777" w:rsidR="00466C43" w:rsidRPr="004C4194" w:rsidRDefault="00466C4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466C43" w14:paraId="58477AE4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CD730" w14:textId="77777777" w:rsidR="00466C43" w:rsidRDefault="00466C43" w:rsidP="00466C4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7F8CB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51+500</w:t>
            </w:r>
          </w:p>
          <w:p w14:paraId="3E7071F8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0FD99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DD3DD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47D593BC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173F4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A3D9E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AB867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137BC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40BDB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466C43" w14:paraId="09A2A928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26EB8" w14:textId="77777777" w:rsidR="00466C43" w:rsidRDefault="00466C43" w:rsidP="00466C4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E6648" w14:textId="77777777" w:rsidR="00466C43" w:rsidRDefault="00466C43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54+190</w:t>
            </w:r>
          </w:p>
          <w:p w14:paraId="1BC69F0A" w14:textId="77777777" w:rsidR="00466C43" w:rsidRDefault="00466C43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01608" w14:textId="77777777" w:rsidR="00466C43" w:rsidRDefault="00466C43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9EAC1" w14:textId="77777777" w:rsidR="00466C43" w:rsidRDefault="00466C43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02DFAA49" w14:textId="77777777" w:rsidR="00466C43" w:rsidRDefault="00466C43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46086" w14:textId="77777777" w:rsidR="00466C43" w:rsidRDefault="00466C43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7E2C1" w14:textId="77777777" w:rsidR="00466C43" w:rsidRPr="00D0473F" w:rsidRDefault="00466C43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2CA12" w14:textId="77777777" w:rsidR="00466C43" w:rsidRDefault="00466C43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F0B14" w14:textId="77777777" w:rsidR="00466C43" w:rsidRPr="00D0473F" w:rsidRDefault="00466C43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8BF60" w14:textId="77777777" w:rsidR="00466C43" w:rsidRPr="004C4194" w:rsidRDefault="00466C43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2852C029" w14:textId="77777777" w:rsidR="00466C43" w:rsidRDefault="00466C43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1FDC77A6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02937" w14:textId="77777777" w:rsidR="00466C43" w:rsidRDefault="00466C43" w:rsidP="00466C4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9F9F8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54+650</w:t>
            </w:r>
          </w:p>
          <w:p w14:paraId="7A779ADF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54+720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D5FE9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55412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48071BFE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9B6DD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92315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3E4E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21B29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8BD2C" w14:textId="77777777" w:rsidR="00466C43" w:rsidRPr="004C4194" w:rsidRDefault="00466C4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340E338D" w14:textId="77777777" w:rsidR="00466C43" w:rsidRPr="00D0576C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7695051F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6E375" w14:textId="77777777" w:rsidR="00466C43" w:rsidRDefault="00466C43" w:rsidP="00466C4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0FCA3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55+060</w:t>
            </w:r>
          </w:p>
          <w:p w14:paraId="63D8B9B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55+170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9FD79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DC9D2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70146656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6E48E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B0A67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B040F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789FF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5A73F" w14:textId="77777777" w:rsidR="00466C43" w:rsidRPr="004C4194" w:rsidRDefault="00466C4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422DEAC9" w14:textId="77777777" w:rsidR="00466C43" w:rsidRPr="00D0576C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6694329B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269E0" w14:textId="77777777" w:rsidR="00466C43" w:rsidRDefault="00466C43" w:rsidP="00466C4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49AB4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60+400</w:t>
            </w:r>
          </w:p>
          <w:p w14:paraId="623FCD8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D4BC0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FE110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5539F442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C72D3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DE33E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38C26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48AB6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A3A2A" w14:textId="77777777" w:rsidR="00466C43" w:rsidRPr="004C4194" w:rsidRDefault="00466C4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19763321" w14:textId="77777777" w:rsidR="00466C43" w:rsidRPr="00D0576C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29B9D20C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6584C" w14:textId="77777777" w:rsidR="00466C43" w:rsidRDefault="00466C43" w:rsidP="00466C4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63C58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5C28D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5791C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3F180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49C88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5EFD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FBED7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8F181" w14:textId="77777777" w:rsidR="00466C43" w:rsidRPr="00E03C2B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03C2B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7845D2ED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E03C2B">
              <w:rPr>
                <w:b/>
                <w:bCs/>
                <w:i/>
                <w:sz w:val="20"/>
                <w:lang w:val="ro-RO"/>
              </w:rPr>
              <w:t>la liniile 2 - 4 st. Dofteana, Cap Y.</w:t>
            </w:r>
          </w:p>
        </w:tc>
      </w:tr>
      <w:tr w:rsidR="00466C43" w14:paraId="22B05671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BEB40" w14:textId="77777777" w:rsidR="00466C43" w:rsidRDefault="00466C43" w:rsidP="00466C4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CEEB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65+570</w:t>
            </w:r>
          </w:p>
          <w:p w14:paraId="089F7F23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65+710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D1736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066FB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 -</w:t>
            </w:r>
          </w:p>
          <w:p w14:paraId="130B8866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Valea Uzului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C6308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009AB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F9DD8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72E34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4465A" w14:textId="77777777" w:rsidR="00466C43" w:rsidRPr="004C4194" w:rsidRDefault="00466C4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6ACBACC8" w14:textId="77777777" w:rsidR="00466C43" w:rsidRPr="00D0576C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63614A19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0E22C" w14:textId="77777777" w:rsidR="00466C43" w:rsidRDefault="00466C43" w:rsidP="00466C4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1A9DE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66+600</w:t>
            </w:r>
          </w:p>
          <w:p w14:paraId="337E9B77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EFAC6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74FE8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Valea Uzului</w:t>
            </w:r>
          </w:p>
          <w:p w14:paraId="78111FD0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E7908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5F529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AE3C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17135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0DA45" w14:textId="77777777" w:rsidR="00466C43" w:rsidRPr="00E4349C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4349C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75323EA3" w14:textId="77777777" w:rsidR="00466C43" w:rsidRPr="00E4349C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4349C">
              <w:rPr>
                <w:b/>
                <w:bCs/>
                <w:i/>
                <w:sz w:val="20"/>
                <w:lang w:val="ro-RO"/>
              </w:rPr>
              <w:t xml:space="preserve">peste sch.  9 și 11, </w:t>
            </w:r>
          </w:p>
          <w:p w14:paraId="2399EE8D" w14:textId="77777777" w:rsidR="00466C43" w:rsidRPr="00E4349C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349C">
              <w:rPr>
                <w:b/>
                <w:bCs/>
                <w:i/>
                <w:iCs/>
                <w:sz w:val="20"/>
                <w:lang w:val="ro-RO"/>
              </w:rPr>
              <w:t>Hm Valea Uzului, Cap X.</w:t>
            </w:r>
          </w:p>
        </w:tc>
      </w:tr>
      <w:tr w:rsidR="00466C43" w14:paraId="418C4C95" w14:textId="77777777">
        <w:trPr>
          <w:cantSplit/>
          <w:trHeight w:val="60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487BC" w14:textId="77777777" w:rsidR="00466C43" w:rsidRDefault="00466C43" w:rsidP="00466C4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80B4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69+220</w:t>
            </w:r>
          </w:p>
          <w:p w14:paraId="2496077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994E2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17978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Valea Uzului - Comăneşti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DC27F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B23B5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5989D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CB246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00F35" w14:textId="77777777" w:rsidR="00466C43" w:rsidRPr="004C4194" w:rsidRDefault="00466C4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5BF42DC2" w14:textId="77777777" w:rsidR="00466C43" w:rsidRPr="00D0576C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517BE802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2D98E" w14:textId="77777777" w:rsidR="00466C43" w:rsidRDefault="00466C43" w:rsidP="00466C4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0E5DD" w14:textId="77777777" w:rsidR="00466C43" w:rsidRDefault="00466C4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75+120</w:t>
            </w:r>
          </w:p>
          <w:p w14:paraId="61BF41D9" w14:textId="77777777" w:rsidR="00466C43" w:rsidRDefault="00466C4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75+238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E17B3" w14:textId="77777777" w:rsidR="00466C43" w:rsidRPr="00D0473F" w:rsidRDefault="00466C4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FD6CA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Comăneşti -</w:t>
            </w:r>
          </w:p>
          <w:p w14:paraId="2B0FD608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2BD4C" w14:textId="77777777" w:rsidR="00466C43" w:rsidRDefault="00466C4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4DA46" w14:textId="77777777" w:rsidR="00466C43" w:rsidRDefault="00466C4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68076" w14:textId="77777777" w:rsidR="00466C43" w:rsidRDefault="00466C43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B2CF0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7AB03" w14:textId="77777777" w:rsidR="00466C43" w:rsidRPr="004C4194" w:rsidRDefault="00466C4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604851ED" w14:textId="77777777" w:rsidR="00466C43" w:rsidRPr="00D0576C" w:rsidRDefault="00466C4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50002323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078AF" w14:textId="77777777" w:rsidR="00466C43" w:rsidRDefault="00466C43" w:rsidP="00466C4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290E3" w14:textId="77777777" w:rsidR="00466C43" w:rsidRDefault="00466C4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76+050</w:t>
            </w:r>
          </w:p>
          <w:p w14:paraId="279D40F6" w14:textId="77777777" w:rsidR="00466C43" w:rsidRDefault="00466C4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1F7CE" w14:textId="77777777" w:rsidR="00466C43" w:rsidRDefault="00466C4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C7CE4" w14:textId="77777777" w:rsidR="00466C43" w:rsidRDefault="00466C43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Comăneşti -</w:t>
            </w:r>
          </w:p>
          <w:p w14:paraId="6FF0159C" w14:textId="77777777" w:rsidR="00466C43" w:rsidRDefault="00466C43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9F941" w14:textId="77777777" w:rsidR="00466C43" w:rsidRDefault="00466C4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C2EEC" w14:textId="77777777" w:rsidR="00466C43" w:rsidRDefault="00466C4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0D453" w14:textId="77777777" w:rsidR="00466C43" w:rsidRDefault="00466C43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E3DA8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03724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Afectează linia curentă Comănești - Asău</w:t>
            </w:r>
          </w:p>
        </w:tc>
      </w:tr>
      <w:tr w:rsidR="00466C43" w14:paraId="608ED1A9" w14:textId="77777777">
        <w:trPr>
          <w:cantSplit/>
          <w:trHeight w:val="4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0E55C" w14:textId="77777777" w:rsidR="00466C43" w:rsidRDefault="00466C43" w:rsidP="00466C4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BC6A0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84+260</w:t>
            </w:r>
          </w:p>
          <w:p w14:paraId="697FB78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84+360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16460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4B402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 -</w:t>
            </w:r>
          </w:p>
          <w:p w14:paraId="5D5A713D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Goioasa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71A0F" w14:textId="77777777" w:rsidR="00466C43" w:rsidRDefault="00466C4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F96AE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453FA" w14:textId="77777777" w:rsidR="00466C43" w:rsidRDefault="00466C43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64B3A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0CCC2" w14:textId="77777777" w:rsidR="00466C43" w:rsidRPr="004C4194" w:rsidRDefault="00466C4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657BFC66" w14:textId="77777777" w:rsidR="00466C43" w:rsidRPr="00D0576C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13A4DFD0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E1CDB" w14:textId="77777777" w:rsidR="00466C43" w:rsidRDefault="00466C43" w:rsidP="00466C4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5DCF1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97+960</w:t>
            </w:r>
          </w:p>
          <w:p w14:paraId="0EA9EC29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595DF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34F99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Simbrea - </w:t>
            </w:r>
          </w:p>
          <w:p w14:paraId="76717446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Palanca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69D82" w14:textId="77777777" w:rsidR="00466C43" w:rsidRDefault="00466C4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57CA3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B4F29" w14:textId="77777777" w:rsidR="00466C43" w:rsidRDefault="00466C43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8987B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E968D" w14:textId="77777777" w:rsidR="00466C43" w:rsidRPr="004C4194" w:rsidRDefault="00466C4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31228068" w14:textId="77777777" w:rsidR="00466C43" w:rsidRPr="00D0576C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2ACFFD90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AF3B9" w14:textId="77777777" w:rsidR="00466C43" w:rsidRDefault="00466C43" w:rsidP="00466C4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4CCC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103+600</w:t>
            </w:r>
          </w:p>
          <w:p w14:paraId="4FC106E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103+650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365A6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F69F2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Palanca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03E2E" w14:textId="77777777" w:rsidR="00466C43" w:rsidRDefault="00466C4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E5FAD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93813" w14:textId="77777777" w:rsidR="00466C43" w:rsidRDefault="00466C43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93501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323D5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Afectează intrări – ieşiri</w:t>
            </w:r>
          </w:p>
          <w:p w14:paraId="31126C42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Palanca Cap Y</w:t>
            </w:r>
            <w:r>
              <w:rPr>
                <w:b/>
                <w:bCs/>
                <w:iCs/>
                <w:sz w:val="20"/>
                <w:lang w:val="ro-RO"/>
              </w:rPr>
              <w:t xml:space="preserve"> </w:t>
            </w:r>
          </w:p>
        </w:tc>
      </w:tr>
      <w:tr w:rsidR="00466C43" w14:paraId="6938963A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F5223" w14:textId="77777777" w:rsidR="00466C43" w:rsidRDefault="00466C43" w:rsidP="00466C4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EAD82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105+720</w:t>
            </w:r>
          </w:p>
          <w:p w14:paraId="7F930ED1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C69C7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2D747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Palanca -</w:t>
            </w:r>
          </w:p>
          <w:p w14:paraId="36E98C6B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CC59B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591E4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AB5B7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9F7CF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4A13C" w14:textId="77777777" w:rsidR="00466C43" w:rsidRPr="004C4194" w:rsidRDefault="00466C4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5A9A36E3" w14:textId="77777777" w:rsidR="00466C43" w:rsidRPr="00D0576C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59E248D6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82143" w14:textId="77777777" w:rsidR="00466C43" w:rsidRDefault="00466C43" w:rsidP="00466C4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0DA48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2FF49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84233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Ghimeş</w:t>
            </w:r>
          </w:p>
          <w:p w14:paraId="67307E95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51516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6C99B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10643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A3912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C1D44" w14:textId="77777777" w:rsidR="00466C43" w:rsidRPr="00423757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>Nesemnalizată pe teren.</w:t>
            </w:r>
          </w:p>
          <w:p w14:paraId="79EB763E" w14:textId="77777777" w:rsidR="00466C43" w:rsidRPr="00423757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59241FBC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>peste sch. 10 la liniile 4 și 5 Cap Y.</w:t>
            </w:r>
          </w:p>
        </w:tc>
      </w:tr>
      <w:tr w:rsidR="00466C43" w14:paraId="2DCD8122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115E7" w14:textId="77777777" w:rsidR="00466C43" w:rsidRDefault="00466C43" w:rsidP="00466C4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228C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3C079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BBBCB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Ghimeş</w:t>
            </w:r>
          </w:p>
          <w:p w14:paraId="38C052C8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49C32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90654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48808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34145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BCDE7" w14:textId="77777777" w:rsidR="00466C43" w:rsidRPr="00F94F88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DB70EF5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 xml:space="preserve">la și de la liniile 4 și 5 </w:t>
            </w:r>
          </w:p>
          <w:p w14:paraId="42C58008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>st. Ghimeș, Cap Y.</w:t>
            </w:r>
          </w:p>
        </w:tc>
      </w:tr>
      <w:tr w:rsidR="00466C43" w14:paraId="443D7828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FC11B" w14:textId="77777777" w:rsidR="00466C43" w:rsidRDefault="00466C43" w:rsidP="00466C4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FF4C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109+050</w:t>
            </w:r>
          </w:p>
          <w:p w14:paraId="475EA3E7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2A971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B0356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 -</w:t>
            </w:r>
          </w:p>
          <w:p w14:paraId="74EB9EF4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DF6FF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94DF4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08820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2D81E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9BBFB" w14:textId="77777777" w:rsidR="00466C43" w:rsidRPr="00F94F88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66C43" w14:paraId="6D366FFD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7668F" w14:textId="77777777" w:rsidR="00466C43" w:rsidRDefault="00466C43" w:rsidP="00466C4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62F20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109+070</w:t>
            </w:r>
          </w:p>
          <w:p w14:paraId="202ABAC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C9AE5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F0FEA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 -</w:t>
            </w:r>
          </w:p>
          <w:p w14:paraId="5B728435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6DD5D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71924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C6A8D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048FD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CDA5E" w14:textId="77777777" w:rsidR="00466C43" w:rsidRPr="004C4194" w:rsidRDefault="00466C4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25E2146D" w14:textId="77777777" w:rsidR="00466C43" w:rsidRPr="00D0576C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0C39B0A0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3274F" w14:textId="77777777" w:rsidR="00466C43" w:rsidRDefault="00466C43" w:rsidP="00466C4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7D8D7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69376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3EA2A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Siculeni grupa D, linia 3D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B0DF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2F64C71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72</w:t>
            </w:r>
          </w:p>
          <w:p w14:paraId="4836232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5FEE932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5E90747E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1F57D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3B5F2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7D038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BBCE0" w14:textId="77777777" w:rsidR="00466C43" w:rsidRPr="006E4685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0E511391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99609" w14:textId="77777777" w:rsidR="00466C43" w:rsidRDefault="00466C43" w:rsidP="00466C4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D9BAD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A35D5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FFB21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2C91F728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și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38F0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4752BCAF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grupa 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D67CE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428B3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A0CDB" w14:textId="77777777" w:rsidR="00466C43" w:rsidRPr="00D0473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BFF61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</w:tbl>
    <w:p w14:paraId="576867A8" w14:textId="77777777" w:rsidR="00466C43" w:rsidRDefault="00466C43" w:rsidP="00F340A3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678A9D79" w14:textId="77777777" w:rsidR="00466C43" w:rsidRDefault="00466C43" w:rsidP="00547665">
      <w:pPr>
        <w:pStyle w:val="Heading1"/>
        <w:spacing w:line="360" w:lineRule="auto"/>
      </w:pPr>
      <w:r>
        <w:t>LINIA 505</w:t>
      </w:r>
    </w:p>
    <w:p w14:paraId="4BC827F0" w14:textId="77777777" w:rsidR="00466C43" w:rsidRPr="009479E0" w:rsidRDefault="00466C43" w:rsidP="001E02E2">
      <w:pPr>
        <w:pStyle w:val="Heading1"/>
        <w:spacing w:line="360" w:lineRule="auto"/>
        <w:rPr>
          <w:sz w:val="20"/>
          <w:szCs w:val="20"/>
        </w:rPr>
      </w:pPr>
      <w:r>
        <w:t>COMĂNEŞTI - MOINEŞTI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466C43" w14:paraId="107E858F" w14:textId="77777777">
        <w:trPr>
          <w:cantSplit/>
          <w:trHeight w:val="899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0FB20" w14:textId="77777777" w:rsidR="00466C43" w:rsidRDefault="00466C43" w:rsidP="00466C43">
            <w:pPr>
              <w:numPr>
                <w:ilvl w:val="0"/>
                <w:numId w:val="27"/>
              </w:numPr>
              <w:spacing w:before="40" w:after="40" w:line="276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EEBC5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7A2AF" w14:textId="77777777" w:rsidR="00466C43" w:rsidRPr="00277A5C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8DD4E" w14:textId="77777777" w:rsidR="00466C43" w:rsidRDefault="00466C43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Moinești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EC8FD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2141489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608B5313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și 5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EE7E7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36740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CF663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0B3522A3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2 și 3 Cap X St. Moinești</w:t>
            </w:r>
          </w:p>
        </w:tc>
      </w:tr>
    </w:tbl>
    <w:p w14:paraId="60D67738" w14:textId="77777777" w:rsidR="00466C43" w:rsidRDefault="00466C43">
      <w:pPr>
        <w:spacing w:before="40" w:after="40" w:line="192" w:lineRule="auto"/>
        <w:ind w:right="57"/>
        <w:rPr>
          <w:sz w:val="20"/>
          <w:lang w:val="ro-RO"/>
        </w:rPr>
      </w:pPr>
    </w:p>
    <w:p w14:paraId="1CA012DB" w14:textId="77777777" w:rsidR="00466C43" w:rsidRDefault="00466C43" w:rsidP="00F04622">
      <w:pPr>
        <w:pStyle w:val="Heading1"/>
        <w:spacing w:line="360" w:lineRule="auto"/>
      </w:pPr>
      <w:r>
        <w:lastRenderedPageBreak/>
        <w:t>LINIA 600</w:t>
      </w:r>
    </w:p>
    <w:p w14:paraId="44002B6F" w14:textId="77777777" w:rsidR="00466C43" w:rsidRDefault="00466C43" w:rsidP="00CE4CB2">
      <w:pPr>
        <w:pStyle w:val="Heading1"/>
        <w:spacing w:line="360" w:lineRule="auto"/>
        <w:rPr>
          <w:b w:val="0"/>
          <w:bCs w:val="0"/>
          <w:sz w:val="8"/>
        </w:rPr>
      </w:pPr>
      <w:r>
        <w:t>FĂUREI - TECUCI - IAŞI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466C43" w14:paraId="559A49F0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F0CED" w14:textId="77777777" w:rsidR="00466C43" w:rsidRDefault="00466C4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FC48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1+300</w:t>
            </w:r>
          </w:p>
          <w:p w14:paraId="68524B9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C0CF8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A69C0" w14:textId="77777777" w:rsidR="00466C43" w:rsidRDefault="00466C4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</w:t>
            </w:r>
          </w:p>
          <w:p w14:paraId="7DB7B48D" w14:textId="77777777" w:rsidR="00466C43" w:rsidRDefault="00466C4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Jirlău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6823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DDDD5" w14:textId="77777777" w:rsidR="00466C43" w:rsidRPr="002F6CED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3FF2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08603" w14:textId="77777777" w:rsidR="00466C43" w:rsidRPr="00C1413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1EAD2" w14:textId="77777777" w:rsidR="00466C43" w:rsidRPr="009E2C90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66C43" w14:paraId="493CA1B0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35940" w14:textId="77777777" w:rsidR="00466C43" w:rsidRDefault="00466C4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3B6A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6+700</w:t>
            </w:r>
          </w:p>
          <w:p w14:paraId="36930CA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9DA75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E8848" w14:textId="77777777" w:rsidR="00466C43" w:rsidRDefault="00466C43" w:rsidP="00786FE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</w:t>
            </w:r>
          </w:p>
          <w:p w14:paraId="0A5EFA77" w14:textId="77777777" w:rsidR="00466C43" w:rsidRDefault="00466C43" w:rsidP="00786FE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Jirlău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B659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470AC" w14:textId="77777777" w:rsidR="00466C43" w:rsidRPr="002F6CED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3603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EB669" w14:textId="77777777" w:rsidR="00466C43" w:rsidRPr="00C1413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895DC" w14:textId="77777777" w:rsidR="00466C43" w:rsidRPr="005D499E" w:rsidRDefault="00466C43" w:rsidP="00786FE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5AAA1035" w14:textId="77777777" w:rsidR="00466C43" w:rsidRPr="009E2C90" w:rsidRDefault="00466C43" w:rsidP="00786FE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14:paraId="7A9328FD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3AE03" w14:textId="77777777" w:rsidR="00466C43" w:rsidRDefault="00466C4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7711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35+500</w:t>
            </w:r>
          </w:p>
          <w:p w14:paraId="348A94E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F9DC3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429FE" w14:textId="77777777" w:rsidR="00466C43" w:rsidRDefault="00466C4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Balta Albă – </w:t>
            </w:r>
          </w:p>
          <w:p w14:paraId="135BBB2F" w14:textId="77777777" w:rsidR="00466C43" w:rsidRDefault="00466C4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Ciorăști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8BF9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B8CBA" w14:textId="77777777" w:rsidR="00466C43" w:rsidRPr="002F6CED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2993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D4839" w14:textId="77777777" w:rsidR="00466C43" w:rsidRPr="00C1413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879BE" w14:textId="77777777" w:rsidR="00466C43" w:rsidRPr="00DD03D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DD03D3">
              <w:rPr>
                <w:b/>
                <w:bCs/>
                <w:i/>
                <w:sz w:val="20"/>
              </w:rPr>
              <w:t>Fără inductori.</w:t>
            </w:r>
          </w:p>
        </w:tc>
      </w:tr>
      <w:tr w:rsidR="00466C43" w14:paraId="7BA68535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8703C" w14:textId="77777777" w:rsidR="00466C43" w:rsidRDefault="00466C4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6B79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DF732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0FCC0" w14:textId="77777777" w:rsidR="00466C43" w:rsidRDefault="00466C43" w:rsidP="00CB56E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Ciorăști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D257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25C22" w14:textId="77777777" w:rsidR="00466C43" w:rsidRPr="002F6CED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5566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05CED" w14:textId="77777777" w:rsidR="00466C43" w:rsidRPr="00C1413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9A9DF" w14:textId="77777777" w:rsidR="00466C43" w:rsidRPr="00DD03D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466C43" w14:paraId="1060FF96" w14:textId="77777777">
        <w:trPr>
          <w:cantSplit/>
          <w:trHeight w:val="11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1411C" w14:textId="77777777" w:rsidR="00466C43" w:rsidRDefault="00466C4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B969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51+300</w:t>
            </w:r>
          </w:p>
          <w:p w14:paraId="5F0C899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6B61F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5CEC7" w14:textId="77777777" w:rsidR="00466C43" w:rsidRDefault="00466C4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0B5A8A87" w14:textId="77777777" w:rsidR="00466C43" w:rsidRDefault="00466C4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1158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42754" w14:textId="77777777" w:rsidR="00466C43" w:rsidRPr="002F6CED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56CF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273C9" w14:textId="77777777" w:rsidR="00466C43" w:rsidRPr="00C1413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0AC01" w14:textId="77777777" w:rsidR="00466C43" w:rsidRPr="005D499E" w:rsidRDefault="00466C4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5E236EDD" w14:textId="77777777" w:rsidR="00466C43" w:rsidRPr="009E2C90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14:paraId="2DE851EA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9D529" w14:textId="77777777" w:rsidR="00466C43" w:rsidRDefault="00466C4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3848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55+974</w:t>
            </w:r>
          </w:p>
          <w:p w14:paraId="26EFE19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70+552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F5B8A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7A19C" w14:textId="77777777" w:rsidR="00466C43" w:rsidRDefault="00466C4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49DFCDC4" w14:textId="77777777" w:rsidR="00466C43" w:rsidRDefault="00466C4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5A7D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53341" w14:textId="77777777" w:rsidR="00466C43" w:rsidRPr="002F6CED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C356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8B23E" w14:textId="77777777" w:rsidR="00466C43" w:rsidRPr="00C1413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AAC80" w14:textId="77777777" w:rsidR="00466C43" w:rsidRPr="005D20EA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5D20EA"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466C43" w14:paraId="1ED61CF2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B4650" w14:textId="77777777" w:rsidR="00466C43" w:rsidRDefault="00466C4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54FC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67+030</w:t>
            </w:r>
          </w:p>
          <w:p w14:paraId="5F31F0D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67+120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12B65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A7983" w14:textId="77777777" w:rsidR="00466C43" w:rsidRDefault="00466C4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16B47CCB" w14:textId="77777777" w:rsidR="00466C43" w:rsidRDefault="00466C4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4484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64932" w14:textId="77777777" w:rsidR="00466C43" w:rsidRPr="002F6CED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30F3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B2A77" w14:textId="77777777" w:rsidR="00466C43" w:rsidRPr="00C1413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8D246" w14:textId="77777777" w:rsidR="00466C43" w:rsidRPr="005D499E" w:rsidRDefault="00466C4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5297A65D" w14:textId="77777777" w:rsidR="00466C43" w:rsidRPr="009E2C90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14:paraId="7B287AA7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13D9E" w14:textId="77777777" w:rsidR="00466C43" w:rsidRDefault="00466C4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597B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73+300</w:t>
            </w:r>
          </w:p>
          <w:p w14:paraId="15DAF02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73+720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AB39A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8C25B" w14:textId="77777777" w:rsidR="00466C43" w:rsidRDefault="00466C4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 –</w:t>
            </w:r>
          </w:p>
          <w:p w14:paraId="79150BB9" w14:textId="77777777" w:rsidR="00466C43" w:rsidRDefault="00466C4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Tecuci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FC34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33310" w14:textId="77777777" w:rsidR="00466C43" w:rsidRPr="002F6CED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AD67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24B0C" w14:textId="77777777" w:rsidR="00466C43" w:rsidRPr="00C1413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61800" w14:textId="77777777" w:rsidR="00466C43" w:rsidRPr="005D499E" w:rsidRDefault="00466C4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3D838F97" w14:textId="77777777" w:rsidR="00466C43" w:rsidRPr="009E2C90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14:paraId="3576C8E5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660F6" w14:textId="77777777" w:rsidR="00466C43" w:rsidRDefault="00466C4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2A6C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253+125</w:t>
            </w:r>
          </w:p>
          <w:p w14:paraId="4FF5830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253+175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06FBF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BC1D0" w14:textId="77777777" w:rsidR="00466C43" w:rsidRDefault="00466C4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Frunzeasca -</w:t>
            </w:r>
          </w:p>
          <w:p w14:paraId="150710B9" w14:textId="77777777" w:rsidR="00466C43" w:rsidRDefault="00466C4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Berheci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9399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3FC8D" w14:textId="77777777" w:rsidR="00466C43" w:rsidRPr="002F6CED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C6FC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84AB5" w14:textId="77777777" w:rsidR="00466C43" w:rsidRPr="00C1413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6C483" w14:textId="77777777" w:rsidR="00466C43" w:rsidRPr="005D499E" w:rsidRDefault="00466C4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01DDCFBA" w14:textId="77777777" w:rsidR="00466C43" w:rsidRPr="009E2C90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14:paraId="710B0DD4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5C71F" w14:textId="77777777" w:rsidR="00466C43" w:rsidRDefault="00466C4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4B72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268+200</w:t>
            </w:r>
          </w:p>
          <w:p w14:paraId="78E2D9D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268+900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BC6F4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C3ACE" w14:textId="77777777" w:rsidR="00466C43" w:rsidRDefault="00466C4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Ghidigeni - Tutova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8EB9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207E5" w14:textId="77777777" w:rsidR="00466C43" w:rsidRPr="002F6CED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5BD7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1B5C7" w14:textId="77777777" w:rsidR="00466C43" w:rsidRPr="00C1413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7545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Cu inductori la paletele galbene.</w:t>
            </w:r>
          </w:p>
        </w:tc>
      </w:tr>
      <w:tr w:rsidR="00466C43" w14:paraId="13716B71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E6CC2" w14:textId="77777777" w:rsidR="00466C43" w:rsidRDefault="00466C43" w:rsidP="00E02B0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F3A4D" w14:textId="77777777" w:rsidR="00466C43" w:rsidRDefault="00466C4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339+950</w:t>
            </w:r>
          </w:p>
          <w:p w14:paraId="26AC5E10" w14:textId="77777777" w:rsidR="00466C43" w:rsidRDefault="00466C4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1473B" w14:textId="77777777" w:rsidR="00466C43" w:rsidRDefault="00466C4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67DD8" w14:textId="77777777" w:rsidR="00466C43" w:rsidRDefault="00466C4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Vaslui </w:t>
            </w:r>
            <w:r>
              <w:rPr>
                <w:b/>
                <w:bCs/>
                <w:sz w:val="20"/>
              </w:rPr>
              <w:br w:type="page"/>
              <w:t xml:space="preserve">– Buhăești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6B863" w14:textId="77777777" w:rsidR="00466C43" w:rsidRDefault="00466C4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C7D9E" w14:textId="77777777" w:rsidR="00466C43" w:rsidRPr="002F6CED" w:rsidRDefault="00466C4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BCD19" w14:textId="77777777" w:rsidR="00466C43" w:rsidRDefault="00466C4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8027D" w14:textId="77777777" w:rsidR="00466C43" w:rsidRPr="00C14131" w:rsidRDefault="00466C4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4370D" w14:textId="77777777" w:rsidR="00466C43" w:rsidRDefault="00466C43" w:rsidP="00E11BA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 St.</w:t>
            </w:r>
            <w:r>
              <w:rPr>
                <w:b/>
                <w:bCs/>
                <w:sz w:val="20"/>
              </w:rPr>
              <w:t>Vaslui</w:t>
            </w:r>
          </w:p>
          <w:p w14:paraId="44D0A5B2" w14:textId="77777777" w:rsidR="00466C43" w:rsidRDefault="00466C43" w:rsidP="00E11BA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 St. Buhăiești Nesemnalizată pe teren.</w:t>
            </w:r>
          </w:p>
        </w:tc>
      </w:tr>
      <w:tr w:rsidR="00466C43" w14:paraId="2F16E292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3965C" w14:textId="77777777" w:rsidR="00466C43" w:rsidRDefault="00466C43" w:rsidP="00126480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C05C3" w14:textId="77777777" w:rsidR="00466C43" w:rsidRDefault="00466C43" w:rsidP="0012648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395+655</w:t>
            </w:r>
          </w:p>
          <w:p w14:paraId="5515E879" w14:textId="77777777" w:rsidR="00466C43" w:rsidRDefault="00466C43" w:rsidP="0012648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395+755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45F1C" w14:textId="77777777" w:rsidR="00466C43" w:rsidRDefault="00466C43" w:rsidP="0012648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17B9B" w14:textId="77777777" w:rsidR="00466C43" w:rsidRDefault="00466C43" w:rsidP="00126480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Bârnova - Ciurea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FB941" w14:textId="77777777" w:rsidR="00466C43" w:rsidRDefault="00466C43" w:rsidP="0012648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2EB8D" w14:textId="77777777" w:rsidR="00466C43" w:rsidRPr="002F6CED" w:rsidRDefault="00466C43" w:rsidP="0012648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33A24" w14:textId="77777777" w:rsidR="00466C43" w:rsidRDefault="00466C43" w:rsidP="0012648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395+655</w:t>
            </w:r>
          </w:p>
          <w:p w14:paraId="608A6093" w14:textId="77777777" w:rsidR="00466C43" w:rsidRDefault="00466C43" w:rsidP="0012648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395+755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7DE04" w14:textId="77777777" w:rsidR="00466C43" w:rsidRPr="00C14131" w:rsidRDefault="00466C43" w:rsidP="0012648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D0789" w14:textId="77777777" w:rsidR="00466C43" w:rsidRDefault="00466C43" w:rsidP="0012648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Cu inductori la paletele galbene.</w:t>
            </w:r>
          </w:p>
        </w:tc>
      </w:tr>
      <w:tr w:rsidR="00466C43" w14:paraId="6727D539" w14:textId="77777777">
        <w:trPr>
          <w:cantSplit/>
          <w:trHeight w:val="7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EBFAD" w14:textId="77777777" w:rsidR="00466C43" w:rsidRDefault="00466C43" w:rsidP="00E02B0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C1203" w14:textId="77777777" w:rsidR="00466C43" w:rsidRDefault="00466C4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BBF7A" w14:textId="77777777" w:rsidR="00466C43" w:rsidRPr="00C14131" w:rsidRDefault="00466C4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D829C" w14:textId="77777777" w:rsidR="00466C43" w:rsidRDefault="00466C4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53D88BF6" w14:textId="77777777" w:rsidR="00466C43" w:rsidRDefault="00466C4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17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E4EC9" w14:textId="77777777" w:rsidR="00466C43" w:rsidRDefault="00466C4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staţie </w:t>
            </w:r>
          </w:p>
          <w:p w14:paraId="49A13682" w14:textId="77777777" w:rsidR="00466C43" w:rsidRDefault="00466C43" w:rsidP="00466C43">
            <w:pPr>
              <w:numPr>
                <w:ilvl w:val="0"/>
                <w:numId w:val="3"/>
              </w:numPr>
              <w:spacing w:before="40" w:after="40" w:line="360" w:lineRule="auto"/>
              <w:ind w:left="57" w:right="57" w:firstLine="0"/>
              <w:jc w:val="center"/>
              <w:rPr>
                <w:b/>
                <w:bCs/>
                <w:sz w:val="20"/>
              </w:rPr>
            </w:pPr>
          </w:p>
          <w:p w14:paraId="48B4E9A0" w14:textId="77777777" w:rsidR="00466C43" w:rsidRDefault="00466C4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</w:t>
            </w:r>
          </w:p>
          <w:p w14:paraId="5F737524" w14:textId="77777777" w:rsidR="00466C43" w:rsidRDefault="00466C4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1D3FF" w14:textId="77777777" w:rsidR="00466C43" w:rsidRPr="002F6CED" w:rsidRDefault="00466C4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F6CE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EC963" w14:textId="77777777" w:rsidR="00466C43" w:rsidRDefault="00466C4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0963D" w14:textId="77777777" w:rsidR="00466C43" w:rsidRPr="00C14131" w:rsidRDefault="00466C4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04945" w14:textId="77777777" w:rsidR="00466C43" w:rsidRDefault="00466C43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66C43" w14:paraId="4AD4116D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BE0F7" w14:textId="77777777" w:rsidR="00466C43" w:rsidRDefault="00466C43" w:rsidP="00E02B0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26E32" w14:textId="77777777" w:rsidR="00466C43" w:rsidRDefault="00466C4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A67C6" w14:textId="77777777" w:rsidR="00466C43" w:rsidRPr="00C14131" w:rsidRDefault="00466C4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C21A0" w14:textId="77777777" w:rsidR="00466C43" w:rsidRDefault="00466C4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5002B2FE" w14:textId="77777777" w:rsidR="00466C43" w:rsidRDefault="00466C4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porţiunea de linie cuprinsă între </w:t>
            </w:r>
          </w:p>
          <w:p w14:paraId="12999923" w14:textId="77777777" w:rsidR="00466C43" w:rsidRDefault="00466C4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schimbătorii 5 şi 43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4858B" w14:textId="77777777" w:rsidR="00466C43" w:rsidRDefault="00466C4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1D3F751" w14:textId="77777777" w:rsidR="00466C43" w:rsidRDefault="00466C4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27, 35 </w:t>
            </w:r>
          </w:p>
          <w:p w14:paraId="7BC3C5C0" w14:textId="77777777" w:rsidR="00466C43" w:rsidRDefault="00466C4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64319" w14:textId="77777777" w:rsidR="00466C43" w:rsidRPr="002F6CED" w:rsidRDefault="00466C4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F6CE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8E2BC" w14:textId="77777777" w:rsidR="00466C43" w:rsidRDefault="00466C4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F192C" w14:textId="77777777" w:rsidR="00466C43" w:rsidRPr="00C14131" w:rsidRDefault="00466C4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55C69" w14:textId="77777777" w:rsidR="00466C43" w:rsidRDefault="00466C43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linile 12, 13 şi 16 din Grupa Mărfuri, Cap X şi intrări - ieşiri </w:t>
            </w:r>
          </w:p>
          <w:p w14:paraId="1D972786" w14:textId="77777777" w:rsidR="00466C43" w:rsidRDefault="00466C43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Depou Cap X.</w:t>
            </w:r>
          </w:p>
        </w:tc>
      </w:tr>
      <w:tr w:rsidR="00466C43" w14:paraId="3231250C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D62F5" w14:textId="77777777" w:rsidR="00466C43" w:rsidRDefault="00466C43" w:rsidP="00E02B0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A1B1C" w14:textId="77777777" w:rsidR="00466C43" w:rsidRDefault="00466C4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ECD4C" w14:textId="77777777" w:rsidR="00466C43" w:rsidRPr="00C14131" w:rsidRDefault="00466C4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6CB6E" w14:textId="77777777" w:rsidR="00466C43" w:rsidRDefault="00466C4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Iaşi </w:t>
            </w:r>
          </w:p>
          <w:p w14:paraId="78B7073C" w14:textId="77777777" w:rsidR="00466C43" w:rsidRDefault="00466C4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D858E" w14:textId="77777777" w:rsidR="00466C43" w:rsidRDefault="00466C4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6195CB2" w14:textId="77777777" w:rsidR="00466C43" w:rsidRDefault="00466C4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34 -38 - 44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5F6C7" w14:textId="77777777" w:rsidR="00466C43" w:rsidRPr="002F6CED" w:rsidRDefault="00466C4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8E92A" w14:textId="77777777" w:rsidR="00466C43" w:rsidRDefault="00466C4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5C4EE" w14:textId="77777777" w:rsidR="00466C43" w:rsidRPr="00C14131" w:rsidRDefault="00466C4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09BAD" w14:textId="77777777" w:rsidR="00466C43" w:rsidRDefault="00466C43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din Grupa Iaş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 Nord.</w:t>
            </w:r>
          </w:p>
        </w:tc>
      </w:tr>
    </w:tbl>
    <w:p w14:paraId="2267181A" w14:textId="77777777" w:rsidR="00466C43" w:rsidRDefault="00466C43">
      <w:pPr>
        <w:spacing w:before="40" w:after="40" w:line="192" w:lineRule="auto"/>
        <w:ind w:right="57"/>
        <w:rPr>
          <w:sz w:val="20"/>
          <w:lang w:val="ro-RO"/>
        </w:rPr>
      </w:pPr>
    </w:p>
    <w:p w14:paraId="6D8EC7B5" w14:textId="77777777" w:rsidR="00466C43" w:rsidRDefault="00466C43" w:rsidP="003C645F">
      <w:pPr>
        <w:pStyle w:val="Heading1"/>
        <w:spacing w:line="360" w:lineRule="auto"/>
      </w:pPr>
      <w:r>
        <w:t>LINIA 602</w:t>
      </w:r>
    </w:p>
    <w:p w14:paraId="19906976" w14:textId="77777777" w:rsidR="00466C43" w:rsidRDefault="00466C43" w:rsidP="000F0D44">
      <w:pPr>
        <w:pStyle w:val="Heading1"/>
        <w:spacing w:line="360" w:lineRule="auto"/>
        <w:rPr>
          <w:b w:val="0"/>
          <w:bCs w:val="0"/>
          <w:sz w:val="8"/>
        </w:rPr>
      </w:pPr>
      <w:r>
        <w:t>MĂRĂŞEŞTI - TECUCI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466C43" w14:paraId="3ADD1D1A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A8D56" w14:textId="77777777" w:rsidR="00466C43" w:rsidRDefault="00466C43" w:rsidP="00466C4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D024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79CDE03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FB09D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7630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682E13B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8864A" w14:textId="77777777" w:rsidR="00466C43" w:rsidRPr="00406474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4A10C" w14:textId="77777777" w:rsidR="00466C43" w:rsidRPr="00DA41E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30CD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6A3193B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D9381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0672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3952DC60" w14:textId="77777777" w:rsidR="00466C43" w:rsidRPr="0007619C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14:paraId="6EAD6D30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23A32" w14:textId="77777777" w:rsidR="00466C43" w:rsidRDefault="00466C43" w:rsidP="00466C4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F828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67EE6FB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1C6E8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887E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12035A2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74A57" w14:textId="77777777" w:rsidR="00466C43" w:rsidRPr="00406474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BA4DA" w14:textId="77777777" w:rsidR="00466C43" w:rsidRPr="00DA41E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0105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308FCEF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2DEA0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3694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0689C73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0E42B836" w14:textId="77777777" w:rsidR="00466C43" w:rsidRDefault="00466C43">
      <w:pPr>
        <w:spacing w:before="40" w:after="40" w:line="192" w:lineRule="auto"/>
        <w:ind w:right="57"/>
        <w:rPr>
          <w:sz w:val="20"/>
          <w:lang w:val="ro-RO"/>
        </w:rPr>
      </w:pPr>
    </w:p>
    <w:p w14:paraId="3F51ECD6" w14:textId="77777777" w:rsidR="00466C43" w:rsidRDefault="00466C43" w:rsidP="004F6534">
      <w:pPr>
        <w:pStyle w:val="Heading1"/>
        <w:spacing w:line="360" w:lineRule="auto"/>
      </w:pPr>
      <w:r>
        <w:lastRenderedPageBreak/>
        <w:t>LINIA 700</w:t>
      </w:r>
    </w:p>
    <w:p w14:paraId="44F7A2A3" w14:textId="77777777" w:rsidR="00466C43" w:rsidRDefault="00466C43" w:rsidP="008B1A69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ARMĂŞEŞTI - URZICENI - FĂUREI - GALAŢI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5"/>
        <w:gridCol w:w="2203"/>
        <w:gridCol w:w="870"/>
        <w:gridCol w:w="755"/>
        <w:gridCol w:w="870"/>
        <w:gridCol w:w="755"/>
        <w:gridCol w:w="2489"/>
      </w:tblGrid>
      <w:tr w:rsidR="00466C43" w14:paraId="5F3DBA0D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71955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3D514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23C33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C6BDD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5E2B02A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CFB8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AFDDB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985C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E57F2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0B647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1F06A18C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77317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7288D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B71FA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06BF9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A9AF55E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3DCAE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5EEA0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07438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7918A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72516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0B8A7A85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0488E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C617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462C2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D735D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81F63D0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52922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7DFE1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4B578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2AAAA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A0F15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D114B82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11 şi 12.</w:t>
            </w:r>
          </w:p>
        </w:tc>
      </w:tr>
      <w:tr w:rsidR="00466C43" w14:paraId="392F34BA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AEDF2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74E82" w14:textId="77777777" w:rsidR="00466C43" w:rsidRDefault="00466C43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B92CA" w14:textId="77777777" w:rsidR="00466C43" w:rsidRDefault="00466C43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B26C0" w14:textId="77777777" w:rsidR="00466C43" w:rsidRDefault="00466C43" w:rsidP="00C505C9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A65A5" w14:textId="77777777" w:rsidR="00466C43" w:rsidRPr="00E4222D" w:rsidRDefault="00466C43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6ADA593C" w14:textId="77777777" w:rsidR="00466C43" w:rsidRPr="00E4222D" w:rsidRDefault="00466C43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559E3B05" w14:textId="77777777" w:rsidR="00466C43" w:rsidRPr="00E4222D" w:rsidRDefault="00466C43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324B2222" w14:textId="77777777" w:rsidR="00466C43" w:rsidRDefault="00466C43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93ABC" w14:textId="77777777" w:rsidR="00466C43" w:rsidRDefault="00466C43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F039A" w14:textId="77777777" w:rsidR="00466C43" w:rsidRDefault="00466C43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A2BD2" w14:textId="77777777" w:rsidR="00466C43" w:rsidRDefault="00466C43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00150" w14:textId="77777777" w:rsidR="00466C43" w:rsidRDefault="00466C43" w:rsidP="00C505C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37F7A40F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6952A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5650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22958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8E059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029385D6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20B80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8002683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2477B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D15FF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1A915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0757A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79D9C39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DAC04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CE3C1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A35D5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01A9A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3D1940EA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C28F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51CBBB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și 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B0EFC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AC4C5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B90A2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8733E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673140B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0C521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75E07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F009D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79194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2258AF10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0B98D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311B2DA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3AB9F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BDCEF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7A57F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4EFD2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0345BF6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C0511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B488D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B07DD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97D6E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2D8DD521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629AE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9E9D81E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13 și 21 </w:t>
            </w:r>
          </w:p>
          <w:p w14:paraId="1B14E3E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8934E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7BE26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69517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272A9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390D509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06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C653A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42C41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27D5A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FA0F6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61CEF134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8510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1, </w:t>
            </w:r>
          </w:p>
          <w:p w14:paraId="691A2E8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15 şi 27 </w:t>
            </w:r>
          </w:p>
          <w:p w14:paraId="2C788DFF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C4103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6CD9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A9205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09413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4ECF4AF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A0A86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283B5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3861B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C7AFE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11D76387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1F243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79B01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244B6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2E1AB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83828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1F767A8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BF06D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34165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07137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45929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6F0D33A9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3DC51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22</w:t>
            </w:r>
          </w:p>
          <w:p w14:paraId="25A80E6E" w14:textId="77777777" w:rsidR="00466C43" w:rsidRPr="00B401EA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E673B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B1108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94E81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5623C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46FB38A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85CA6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71596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3E7B2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C6716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4E0BA583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9695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14</w:t>
            </w:r>
          </w:p>
          <w:p w14:paraId="42ABAEEF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2EFB9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37170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39860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967AD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37B2A00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95295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1F7E5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FD6E5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3ECB4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4F2C833E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3B0CB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4</w:t>
            </w:r>
          </w:p>
          <w:p w14:paraId="7D9262B0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10 pe directă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0FF62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23FC6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55B6E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17643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liniile 2 - 9 Cap Y.</w:t>
            </w:r>
          </w:p>
        </w:tc>
      </w:tr>
      <w:tr w:rsidR="00466C43" w14:paraId="7F4243D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16B5B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05AD9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A1A09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5B7FD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67905440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D184F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4</w:t>
            </w:r>
          </w:p>
          <w:p w14:paraId="569A483E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10 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25F8B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83C59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00F0E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E5512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liniile 2 - 9 Cap Y.</w:t>
            </w:r>
          </w:p>
        </w:tc>
      </w:tr>
      <w:tr w:rsidR="00466C43" w14:paraId="138DF53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27B8F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AE39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A9629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F8F77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41CFA9A3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BB126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  <w:p w14:paraId="13B7DDF7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inclu-</w:t>
            </w:r>
          </w:p>
          <w:p w14:paraId="0FCB1A6F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siv sch. 35 și 32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1D5A9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E9D39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24BAD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E1FFC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4E0C48F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523AF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6CF36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80DE7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A351A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Mogoșoaia - </w:t>
            </w:r>
          </w:p>
          <w:p w14:paraId="6DD40CA5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60CD9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7EB39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7D66D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13+071</w:t>
            </w:r>
          </w:p>
          <w:p w14:paraId="501A02F1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FAE3F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C606E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466C43" w14:paraId="478D52D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8AA09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007D8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9A484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91486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Mogoșoaia - </w:t>
            </w:r>
          </w:p>
          <w:p w14:paraId="1AC537D7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C00CF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7C689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85E98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14+200</w:t>
            </w:r>
          </w:p>
          <w:p w14:paraId="3461CB7B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7F47E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B5233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66C43" w14:paraId="304ED27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07DB8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3AD5E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EF1D2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FFD1A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Mogoșoaia - </w:t>
            </w:r>
          </w:p>
          <w:p w14:paraId="021D9302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D6EE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51A3F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CAA72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19+000</w:t>
            </w:r>
          </w:p>
          <w:p w14:paraId="77E39CCB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22+120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31F97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FC9D4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466C43" w14:paraId="56BDFFC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CC9DD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90AB0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BCEE3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CC936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Fierbinţi</w:t>
            </w:r>
          </w:p>
          <w:p w14:paraId="3F6FE213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0DB5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BED7A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23CB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0C2D9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FF4C6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16EC7AC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B84A9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D26C8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  <w:p w14:paraId="0AF582E7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B8CE5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8F0C6" w14:textId="77777777" w:rsidR="00466C43" w:rsidRDefault="00466C43" w:rsidP="00217FCE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Dridu –</w:t>
            </w:r>
          </w:p>
          <w:p w14:paraId="1849D5FE" w14:textId="77777777" w:rsidR="00466C43" w:rsidRDefault="00466C43" w:rsidP="00217FC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320A0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7928A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D67A2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DB832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04A3B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466C43" w14:paraId="36B836D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EC065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79A96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58+500</w:t>
            </w:r>
          </w:p>
          <w:p w14:paraId="101259A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69B30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C3E67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Dridu –</w:t>
            </w:r>
          </w:p>
          <w:p w14:paraId="3472D793" w14:textId="77777777" w:rsidR="00466C43" w:rsidRPr="008A1A04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4FA4B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2EB90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39E65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0738A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D4FB9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66C43" w14:paraId="0EBC7AE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C8649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8707D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63+720</w:t>
            </w:r>
          </w:p>
          <w:p w14:paraId="0CE060AD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70+600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98A97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6901C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Ax.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 –</w:t>
            </w:r>
          </w:p>
          <w:p w14:paraId="17834011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D8101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AB903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88408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DD583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4DBAD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La circulația pe linia 804 se va citi poziția Km 48+170 – 55+000</w:t>
            </w:r>
          </w:p>
        </w:tc>
      </w:tr>
      <w:tr w:rsidR="00466C43" w14:paraId="7EB5FB1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4B255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A57B8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135+550</w:t>
            </w:r>
          </w:p>
          <w:p w14:paraId="0A041CF7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135+610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7F184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9413A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Ruşeţu -</w:t>
            </w:r>
          </w:p>
          <w:p w14:paraId="6028139A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Făurei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4EA5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FCF73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62459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D65AB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203D9" w14:textId="77777777" w:rsidR="00466C43" w:rsidRPr="00C20CA5" w:rsidRDefault="00466C4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53DA748C" w14:textId="77777777" w:rsidR="00466C43" w:rsidRPr="00EB107D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B107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0277A34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EB890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B3512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FB554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C1D6D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Făurei</w:t>
            </w:r>
          </w:p>
          <w:p w14:paraId="5E81AF98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A419F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5F43DB7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și 37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05DDC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DAC98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31DBC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878F6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14529AB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55C56B8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 st. Făurei, Cap X.</w:t>
            </w:r>
          </w:p>
        </w:tc>
      </w:tr>
      <w:tr w:rsidR="00466C43" w14:paraId="78AEDA1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F3A0D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2D01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167+350</w:t>
            </w:r>
          </w:p>
          <w:p w14:paraId="7B965BF2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167+800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23F56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499CA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Făurei</w:t>
            </w:r>
          </w:p>
          <w:p w14:paraId="209CA22B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(zonă aparate de cale Cap X aferente </w:t>
            </w:r>
          </w:p>
          <w:p w14:paraId="3405FF8C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liniei 3 directe)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972F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CC7DA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BA04F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1AD52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32394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13, 19, 25 </w:t>
            </w:r>
          </w:p>
          <w:p w14:paraId="7998DEF8" w14:textId="77777777" w:rsidR="00466C43" w:rsidRPr="00C401D9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și 35 Cap X. </w:t>
            </w:r>
          </w:p>
        </w:tc>
      </w:tr>
      <w:tr w:rsidR="00466C43" w14:paraId="6EC62FA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2547D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02409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36B4D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83088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Brăila</w:t>
            </w:r>
          </w:p>
          <w:p w14:paraId="74BA96C9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3537A4DE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primiri – expedieri </w:t>
            </w:r>
          </w:p>
          <w:p w14:paraId="32BC9844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A245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53C13449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 / 88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FB913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BDE9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78578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85066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Afectrează intrări – ieşiri la liniile 5 – 7 </w:t>
            </w:r>
          </w:p>
          <w:p w14:paraId="6290F9A6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466C43" w14:paraId="6709C8C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FA636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83F76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73D2D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2C0BC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Brăila-Baldovinești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8E0E2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83038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EA052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230+200</w:t>
            </w:r>
          </w:p>
          <w:p w14:paraId="5DA94AAB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27D01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26501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66C43" w14:paraId="386471B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D6960F9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A1E00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DD56B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14787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Vădeni</w:t>
            </w:r>
          </w:p>
          <w:p w14:paraId="04720833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12D46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1922985F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C21FE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0F0EE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7A444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59B51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19632A0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06BDDCB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85377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241+300</w:t>
            </w:r>
          </w:p>
          <w:p w14:paraId="3716E834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6EE62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3D0C3" w14:textId="77777777" w:rsidR="00466C43" w:rsidRDefault="00466C43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Vădeni -</w:t>
            </w:r>
          </w:p>
          <w:p w14:paraId="0FEC944C" w14:textId="77777777" w:rsidR="00466C43" w:rsidRDefault="00466C43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1D7B8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D527C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23212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7B0E8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AA25A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66C43" w14:paraId="626AA9C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C4FB4B2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3D0F3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3F4A3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CDC72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Vădeni -</w:t>
            </w:r>
          </w:p>
          <w:p w14:paraId="6131C2FA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1C830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9AB56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ECA2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246+100</w:t>
            </w:r>
          </w:p>
          <w:p w14:paraId="464EE236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246+370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8FE7E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80F8D" w14:textId="77777777" w:rsidR="00466C43" w:rsidRPr="00C20CA5" w:rsidRDefault="00466C4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3F595DA7" w14:textId="77777777" w:rsidR="00466C43" w:rsidRPr="00EB107D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B107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3805EDE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13162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04582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75BF3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F5D4F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288B660F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7166F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48450A8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17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6F693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E526D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CDE16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0DE92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AF732B9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861B913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 6 - 8.</w:t>
            </w:r>
          </w:p>
        </w:tc>
      </w:tr>
      <w:tr w:rsidR="00466C43" w14:paraId="13B19D0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3EB17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EB217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2E2F1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8EF14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02E8763C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C9678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CF535B1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98558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D43BB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C30B5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54614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Afectează intrări - ieşiri </w:t>
            </w:r>
          </w:p>
          <w:p w14:paraId="667E3B30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şi 8.</w:t>
            </w:r>
          </w:p>
        </w:tc>
      </w:tr>
      <w:tr w:rsidR="00466C43" w14:paraId="33241D0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28B76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CE6E3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27511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20EE1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4B119166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3D0B7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TDJ </w:t>
            </w:r>
          </w:p>
          <w:p w14:paraId="396AF471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20 / 24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0658C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4852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5D69C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6C843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F9D5E8D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3410124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4 - 8 </w:t>
            </w:r>
          </w:p>
          <w:p w14:paraId="2FD5AB94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primiri-expedieri Cap Y.</w:t>
            </w:r>
          </w:p>
        </w:tc>
      </w:tr>
      <w:tr w:rsidR="00466C43" w14:paraId="0728DE4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9EA8A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75991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3FAAD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48102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2766127A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FA99D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TDJ </w:t>
            </w:r>
          </w:p>
          <w:p w14:paraId="4C7AB6F7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14 / 16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9EDC9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3F982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7C0A0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59024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B17A2FF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4D4FC76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1 - 8 </w:t>
            </w:r>
          </w:p>
          <w:p w14:paraId="79E5FD07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466C43" w14:paraId="1DF2FED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4BAB0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ACACD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304A5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6169D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21CE7BB9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D3743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DAAA8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8B40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FC8A4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0E95B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0AA54797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1B82554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6 - 8  </w:t>
            </w:r>
          </w:p>
          <w:p w14:paraId="107CC735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  <w:lang w:val="ro-RO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  <w:lang w:val="ro-RO"/>
              </w:rPr>
              <w:t>.</w:t>
            </w:r>
          </w:p>
        </w:tc>
      </w:tr>
      <w:tr w:rsidR="00466C43" w14:paraId="780FDC6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8677D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6DBE9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F47A5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C6227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7EFE4A81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D3CFB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96EC7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BC366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40AAE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A7AF9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26AC5A0E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D079C62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7 - 8  </w:t>
            </w:r>
          </w:p>
          <w:p w14:paraId="68073883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  <w:lang w:val="ro-RO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  <w:lang w:val="ro-RO"/>
              </w:rPr>
              <w:t>.</w:t>
            </w:r>
          </w:p>
        </w:tc>
      </w:tr>
      <w:tr w:rsidR="00466C43" w14:paraId="70A8285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7E51E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D6745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FA4D3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2F590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Filești</w:t>
            </w:r>
          </w:p>
          <w:p w14:paraId="3C937706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9E658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călcâi sch. 12 la </w:t>
            </w:r>
          </w:p>
          <w:p w14:paraId="2E16642F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26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E2AFB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3A11F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8F61B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64D76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B769808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FB367F7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3, 4 și 6 Cap Y și peste sch. 16, 18 și TDJ 22/24.</w:t>
            </w:r>
          </w:p>
        </w:tc>
      </w:tr>
      <w:tr w:rsidR="00466C43" w14:paraId="7DAE20F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0D251" w14:textId="77777777" w:rsidR="00466C43" w:rsidRDefault="00466C43" w:rsidP="00466C4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17485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FFF57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36B19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Călători</w:t>
            </w:r>
          </w:p>
          <w:p w14:paraId="76306449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44C4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F91D2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9DE17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9BFB1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BD101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E5DD5D2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70E0DDE9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la liniile 9 - 11.</w:t>
            </w:r>
          </w:p>
        </w:tc>
      </w:tr>
    </w:tbl>
    <w:p w14:paraId="1C337E2C" w14:textId="77777777" w:rsidR="00466C43" w:rsidRDefault="00466C43">
      <w:pPr>
        <w:spacing w:before="40" w:after="40" w:line="192" w:lineRule="auto"/>
        <w:ind w:right="57"/>
        <w:rPr>
          <w:sz w:val="20"/>
          <w:lang w:val="ro-RO"/>
        </w:rPr>
      </w:pPr>
    </w:p>
    <w:p w14:paraId="50FD5F01" w14:textId="77777777" w:rsidR="00466C43" w:rsidRDefault="00466C43" w:rsidP="00BD4423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t>LINIA 701</w:t>
      </w:r>
    </w:p>
    <w:p w14:paraId="23328C6C" w14:textId="77777777" w:rsidR="00466C43" w:rsidRDefault="00466C43" w:rsidP="00AA1818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BUZĂU - FĂUREI - ŢĂNDĂREI</w:t>
      </w: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875"/>
        <w:gridCol w:w="754"/>
        <w:gridCol w:w="2201"/>
        <w:gridCol w:w="869"/>
        <w:gridCol w:w="765"/>
        <w:gridCol w:w="869"/>
        <w:gridCol w:w="755"/>
        <w:gridCol w:w="2490"/>
      </w:tblGrid>
      <w:tr w:rsidR="00466C43" w14:paraId="2BB03D3F" w14:textId="77777777">
        <w:trPr>
          <w:cantSplit/>
          <w:trHeight w:val="1542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1C3A7" w14:textId="77777777" w:rsidR="00466C43" w:rsidRDefault="00466C43" w:rsidP="00466C4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BD541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0F48F" w14:textId="77777777" w:rsidR="00466C43" w:rsidRPr="001304A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2D28A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35F3C1A3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86B52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521A1236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4D399143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6838B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13AE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E37E4" w14:textId="77777777" w:rsidR="00466C43" w:rsidRPr="001304A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2FC98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D013A18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31E93B2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3714D993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35EBA1F0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diagonala 54  - 70.</w:t>
            </w:r>
          </w:p>
        </w:tc>
      </w:tr>
      <w:tr w:rsidR="00466C43" w14:paraId="3C00F0E8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A5130" w14:textId="77777777" w:rsidR="00466C43" w:rsidRDefault="00466C43" w:rsidP="00466C4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953DD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30C52" w14:textId="77777777" w:rsidR="00466C43" w:rsidRPr="001304A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C60C2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3F28CA71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B3455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4C436E34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56 / 60 </w:t>
            </w:r>
          </w:p>
          <w:p w14:paraId="51E7AC1D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2AB9A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E0F55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F084C" w14:textId="77777777" w:rsidR="00466C43" w:rsidRPr="001304A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E0BF8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92E2A6C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4B1E387E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la liniile </w:t>
            </w:r>
          </w:p>
          <w:p w14:paraId="616A09A5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6 - 15.</w:t>
            </w:r>
          </w:p>
        </w:tc>
      </w:tr>
      <w:tr w:rsidR="00466C43" w14:paraId="2242FA9F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6D8B0" w14:textId="77777777" w:rsidR="00466C43" w:rsidRDefault="00466C43" w:rsidP="00466C4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39AB2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128+950</w:t>
            </w:r>
          </w:p>
          <w:p w14:paraId="5E6298C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CA6F3" w14:textId="77777777" w:rsidR="00466C43" w:rsidRPr="001304A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D6DC7" w14:textId="77777777" w:rsidR="00466C43" w:rsidRDefault="00466C43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6499394B" w14:textId="77777777" w:rsidR="00466C43" w:rsidRDefault="00466C43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 peste sch. 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7CF74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E93D9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AA53B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18128" w14:textId="77777777" w:rsidR="00466C43" w:rsidRPr="001304A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4A243" w14:textId="77777777" w:rsidR="00466C43" w:rsidRPr="006A2576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Afectează L. 701 I </w:t>
            </w:r>
          </w:p>
          <w:p w14:paraId="12D1D02A" w14:textId="77777777" w:rsidR="00466C43" w:rsidRPr="006A2576" w:rsidRDefault="00466C43" w:rsidP="006A2576">
            <w:pPr>
              <w:spacing w:before="40" w:after="40" w:line="276" w:lineRule="auto"/>
              <w:ind w:right="57"/>
              <w:rPr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 Buzău - Buzău Sud și linia 5 St. Buzău</w:t>
            </w:r>
            <w:r w:rsidRPr="006A2576">
              <w:rPr>
                <w:i/>
                <w:iCs/>
                <w:sz w:val="20"/>
              </w:rPr>
              <w:t xml:space="preserve"> </w:t>
            </w:r>
          </w:p>
          <w:p w14:paraId="162B9D6C" w14:textId="77777777" w:rsidR="00466C43" w:rsidRDefault="00466C43" w:rsidP="006A2576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66C43" w14:paraId="54B1FCCA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57D0D" w14:textId="77777777" w:rsidR="00466C43" w:rsidRDefault="00466C43" w:rsidP="00466C4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B4D04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  <w:p w14:paraId="28F65E82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462B8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BD6E0" w14:textId="77777777" w:rsidR="00466C43" w:rsidRDefault="00466C43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- Buzău Sud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F4BC2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A1909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F33A7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D6F26" w14:textId="77777777" w:rsidR="00466C43" w:rsidRPr="001304A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DEAB4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66C43" w14:paraId="47E36667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BC5E5" w14:textId="77777777" w:rsidR="00466C43" w:rsidRDefault="00466C43" w:rsidP="00466C4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3CD57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  <w:p w14:paraId="2B8952B5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6A3E6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A8699" w14:textId="77777777" w:rsidR="00466C43" w:rsidRDefault="00466C43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 Sud linia 3 directă și zonă aparate cale Cap X și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A5F77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D47CD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848B6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A1B4C" w14:textId="77777777" w:rsidR="00466C43" w:rsidRPr="001304A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620C1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66C43" w14:paraId="64EA39A0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C5289" w14:textId="77777777" w:rsidR="00466C43" w:rsidRDefault="00466C43" w:rsidP="00466C4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738CD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  <w:p w14:paraId="712ABAA8" w14:textId="77777777" w:rsidR="00466C43" w:rsidRDefault="00466C43" w:rsidP="001904F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7A2FD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48360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Sud - Cilibia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0CDF2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98F1D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408F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9368F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F00AF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66C43" w14:paraId="003EFB78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1994D" w14:textId="77777777" w:rsidR="00466C43" w:rsidRDefault="00466C43" w:rsidP="00466C4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2E136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  <w:p w14:paraId="26969DF9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72CA0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7E7CB" w14:textId="77777777" w:rsidR="00466C43" w:rsidRPr="001904F7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1904F7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1904F7">
              <w:rPr>
                <w:b/>
                <w:bCs/>
                <w:sz w:val="20"/>
                <w:szCs w:val="20"/>
              </w:rPr>
              <w:t>m.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b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1904F7">
              <w:rPr>
                <w:b/>
                <w:bCs/>
                <w:sz w:val="20"/>
                <w:szCs w:val="20"/>
              </w:rPr>
              <w:t xml:space="preserve">a </w:t>
            </w:r>
            <w:r w:rsidRPr="001904F7">
              <w:rPr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- 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1904F7">
              <w:rPr>
                <w:b/>
                <w:bCs/>
                <w:sz w:val="20"/>
                <w:szCs w:val="20"/>
              </w:rPr>
              <w:t>ia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2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rect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ș</w:t>
            </w:r>
            <w:r w:rsidRPr="001904F7">
              <w:rPr>
                <w:b/>
                <w:bCs/>
                <w:sz w:val="20"/>
                <w:szCs w:val="20"/>
              </w:rPr>
              <w:t xml:space="preserve">i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1904F7">
              <w:rPr>
                <w:b/>
                <w:bCs/>
                <w:sz w:val="20"/>
                <w:szCs w:val="20"/>
              </w:rPr>
              <w:t>e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1904F7">
              <w:rPr>
                <w:b/>
                <w:bCs/>
                <w:sz w:val="20"/>
                <w:szCs w:val="20"/>
              </w:rPr>
              <w:t xml:space="preserve">e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X</w:t>
            </w:r>
            <w:r w:rsidRPr="001904F7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41F5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399EA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44DC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94FE4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AD44B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9, 12, 8, 4 din Hm Cilibia Cap X și Y. Fără inductori. </w:t>
            </w:r>
          </w:p>
        </w:tc>
      </w:tr>
      <w:tr w:rsidR="00466C43" w14:paraId="47E536E6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1E33F" w14:textId="77777777" w:rsidR="00466C43" w:rsidRDefault="00466C43" w:rsidP="00466C4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78CC9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  <w:p w14:paraId="11A0E57F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0F0F5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8CD35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Cilibia - C.A. Rosetti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53ACD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DAE6E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97147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B76EC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E3C8A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66C43" w14:paraId="0BBB4070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7FB4F" w14:textId="77777777" w:rsidR="00466C43" w:rsidRDefault="00466C43" w:rsidP="00466C4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0D2C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  <w:p w14:paraId="49D3D8C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0A0D0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626D3" w14:textId="77777777" w:rsidR="00466C43" w:rsidRPr="00DA3842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DA3842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DA3842">
              <w:rPr>
                <w:b/>
                <w:bCs/>
                <w:sz w:val="20"/>
                <w:szCs w:val="20"/>
              </w:rPr>
              <w:t>m.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"/>
                <w:sz w:val="20"/>
                <w:szCs w:val="20"/>
              </w:rPr>
              <w:t xml:space="preserve">C.A.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R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sett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li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DA3842">
              <w:rPr>
                <w:b/>
                <w:bCs/>
                <w:sz w:val="20"/>
                <w:szCs w:val="20"/>
              </w:rPr>
              <w:t>a 1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irect</w:t>
            </w:r>
            <w:r w:rsidRPr="00DA3842">
              <w:rPr>
                <w:b/>
                <w:bCs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DA3842">
              <w:rPr>
                <w:b/>
                <w:bCs/>
                <w:sz w:val="20"/>
                <w:szCs w:val="20"/>
              </w:rPr>
              <w:t xml:space="preserve">a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z w:val="20"/>
                <w:szCs w:val="20"/>
              </w:rPr>
              <w:t>p X</w:t>
            </w:r>
            <w:r w:rsidRPr="00DA384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C4FA3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7D1AB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36278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544CD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D3094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6CEDA23D" w14:textId="77777777" w:rsidR="00466C43" w:rsidRDefault="00466C43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2, și 6 Cap X și Y din </w:t>
            </w:r>
            <w:r w:rsidRPr="00B56D0E">
              <w:rPr>
                <w:b/>
                <w:bCs/>
                <w:i/>
                <w:iCs/>
                <w:sz w:val="20"/>
              </w:rPr>
              <w:t>Hm C.A. Rosetti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  <w:p w14:paraId="7375DD64" w14:textId="77777777" w:rsidR="00466C43" w:rsidRDefault="00466C43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66C43" w14:paraId="5B277DB8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3CCF3" w14:textId="77777777" w:rsidR="00466C43" w:rsidRDefault="00466C43" w:rsidP="00466C4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A4BF7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  <w:p w14:paraId="1C40F35D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4E5D8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245A4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C.A. Rosetti - Făurei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68AF0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CC1F3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959E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B99FC" w14:textId="77777777" w:rsidR="00466C43" w:rsidRPr="001304A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F3DED" w14:textId="77777777" w:rsidR="00466C43" w:rsidRPr="00175A24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66C43" w14:paraId="4240FEF0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EE6C5" w14:textId="77777777" w:rsidR="00466C43" w:rsidRDefault="00466C43" w:rsidP="00466C4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7CEC2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  <w:p w14:paraId="6183D558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C8E54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CDB93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 linia 3 directă Cap X, zona aparate de cale.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04C93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689C1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F8F99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4BC4C" w14:textId="77777777" w:rsidR="00466C43" w:rsidRPr="001304A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86FAD" w14:textId="77777777" w:rsidR="00466C43" w:rsidRPr="00175A24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66C43" w14:paraId="5A5ECA70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114C7" w14:textId="77777777" w:rsidR="00466C43" w:rsidRDefault="00466C43" w:rsidP="00466C4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6FD18" w14:textId="77777777" w:rsidR="00466C43" w:rsidRDefault="00466C43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863A6" w14:textId="77777777" w:rsidR="00466C43" w:rsidRDefault="00466C43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3C0A8" w14:textId="77777777" w:rsidR="00466C43" w:rsidRDefault="00466C43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3182AF58" w14:textId="77777777" w:rsidR="00466C43" w:rsidRDefault="00466C43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D934A" w14:textId="77777777" w:rsidR="00466C43" w:rsidRDefault="00466C43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B58734C" w14:textId="77777777" w:rsidR="00466C43" w:rsidRDefault="00466C43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și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BF65D" w14:textId="77777777" w:rsidR="00466C43" w:rsidRDefault="00466C43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719C3" w14:textId="77777777" w:rsidR="00466C43" w:rsidRDefault="00466C43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42EB9" w14:textId="77777777" w:rsidR="00466C43" w:rsidRPr="001304AF" w:rsidRDefault="00466C43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143BA" w14:textId="77777777" w:rsidR="00466C43" w:rsidRDefault="00466C43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0F00C36" w14:textId="77777777" w:rsidR="00466C43" w:rsidRDefault="00466C43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411650E" w14:textId="77777777" w:rsidR="00466C43" w:rsidRPr="00175A24" w:rsidRDefault="00466C43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4 - 8 st. </w:t>
            </w:r>
            <w:r w:rsidRPr="00B9104F">
              <w:rPr>
                <w:b/>
                <w:bCs/>
                <w:i/>
                <w:iCs/>
                <w:sz w:val="20"/>
              </w:rPr>
              <w:t xml:space="preserve">Făurei </w:t>
            </w:r>
          </w:p>
        </w:tc>
      </w:tr>
      <w:tr w:rsidR="00466C43" w14:paraId="2600A6AC" w14:textId="77777777">
        <w:trPr>
          <w:cantSplit/>
          <w:trHeight w:val="278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90A60" w14:textId="77777777" w:rsidR="00466C43" w:rsidRDefault="00466C43" w:rsidP="00466C4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FB6A2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E0958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9458C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051E15E2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A22B1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751C4DB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 și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9D668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32D3F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B9F14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2B043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F90C6B2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02351A9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1 - 3 st. </w:t>
            </w:r>
            <w:r w:rsidRPr="00B9104F">
              <w:rPr>
                <w:b/>
                <w:bCs/>
                <w:i/>
                <w:iCs/>
                <w:sz w:val="20"/>
              </w:rPr>
              <w:t>Făurei Cap X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466C43" w14:paraId="67A1699F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6EC01" w14:textId="77777777" w:rsidR="00466C43" w:rsidRDefault="00466C43" w:rsidP="00466C4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89BD5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F2070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C1BF0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03B8A952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46E2D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0243A7D1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59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9ACE0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A172B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7BEE4" w14:textId="77777777" w:rsidR="00466C43" w:rsidRPr="001304A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2E460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E0035E1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91FE502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7 - 8.</w:t>
            </w:r>
          </w:p>
        </w:tc>
      </w:tr>
      <w:tr w:rsidR="00466C43" w14:paraId="733AFBC4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DE82E" w14:textId="77777777" w:rsidR="00466C43" w:rsidRDefault="00466C43" w:rsidP="00466C4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10A5F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7BA4C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2E301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B7EB2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84AA1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3E5C5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2C4283E5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AAD0E" w14:textId="77777777" w:rsidR="00466C43" w:rsidRPr="001304A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DA2CB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66C43" w14:paraId="2CFBD061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98CFC" w14:textId="77777777" w:rsidR="00466C43" w:rsidRDefault="00466C43" w:rsidP="00466C4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25FE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2F26489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C4FC7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D6D98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23411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42D78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11E65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805AD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E706E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66C43" w14:paraId="463AEA09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5D75A" w14:textId="77777777" w:rsidR="00466C43" w:rsidRDefault="00466C43" w:rsidP="00466C4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387C9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D2008" w14:textId="77777777" w:rsidR="00466C43" w:rsidRPr="001304A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2B00B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7078675E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26507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008A9C55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61 / 63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C13BC" w14:textId="77777777" w:rsidR="00466C43" w:rsidRPr="00CA3079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A3079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E0F9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9795C" w14:textId="77777777" w:rsidR="00466C43" w:rsidRPr="001304A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1A645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DE49BD3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7 şi 8.</w:t>
            </w:r>
          </w:p>
        </w:tc>
      </w:tr>
      <w:tr w:rsidR="00466C43" w14:paraId="2D89671A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122D3" w14:textId="77777777" w:rsidR="00466C43" w:rsidRDefault="00466C43" w:rsidP="00466C4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1E466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57+300</w:t>
            </w:r>
          </w:p>
          <w:p w14:paraId="6673FE89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8B3AD" w14:textId="77777777" w:rsidR="00466C43" w:rsidRPr="001304A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1A887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7A7AEAC0" w14:textId="77777777" w:rsidR="00466C43" w:rsidRPr="00180EA2" w:rsidRDefault="00466C43">
            <w:pPr>
              <w:spacing w:before="40" w:after="40" w:line="276" w:lineRule="auto"/>
              <w:ind w:left="57" w:right="57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15 / 19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CD24B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C7278" w14:textId="77777777" w:rsidR="00466C43" w:rsidRPr="00CA3079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03CA9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3FBC8" w14:textId="77777777" w:rsidR="00466C43" w:rsidRPr="001304A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F0012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0629945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319EA0BE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și spre Fir I Murgeanca - Țăndărei la și de la linia III Țăndărei.</w:t>
            </w:r>
          </w:p>
        </w:tc>
      </w:tr>
      <w:tr w:rsidR="00466C43" w14:paraId="46A60333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50E44" w14:textId="77777777" w:rsidR="00466C43" w:rsidRDefault="00466C43" w:rsidP="00466C4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0F48E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2F216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DEB45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3E776F2A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10 / 14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06179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80FCF" w14:textId="77777777" w:rsidR="00466C43" w:rsidRPr="00CA3079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36286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1B477EDB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A58AC" w14:textId="77777777" w:rsidR="00466C43" w:rsidRPr="001304A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89267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965640A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21BBBFC2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AB82D13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466C43" w14:paraId="6A982EEA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59870" w14:textId="77777777" w:rsidR="00466C43" w:rsidRDefault="00466C43" w:rsidP="00466C4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5E385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62F33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D6EC0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314E9092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CFC32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4333C4C2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15 / 19</w:t>
            </w:r>
          </w:p>
          <w:p w14:paraId="341021F7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3D240" w14:textId="77777777" w:rsidR="00466C43" w:rsidRPr="00CA3079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5D311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F09A5" w14:textId="77777777" w:rsidR="00466C43" w:rsidRPr="001304A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1C9F1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8DD1BF0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la liniile 1 - 2 </w:t>
            </w:r>
          </w:p>
          <w:p w14:paraId="4585838E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st. Țăndărei și </w:t>
            </w:r>
          </w:p>
          <w:p w14:paraId="2E14AF5C" w14:textId="77777777" w:rsidR="00466C43" w:rsidRPr="00B71446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firul II la liniile 1 - 3 .</w:t>
            </w:r>
          </w:p>
        </w:tc>
      </w:tr>
    </w:tbl>
    <w:p w14:paraId="6B4CC6AF" w14:textId="77777777" w:rsidR="00466C43" w:rsidRDefault="00466C43">
      <w:pPr>
        <w:tabs>
          <w:tab w:val="left" w:pos="6382"/>
        </w:tabs>
        <w:rPr>
          <w:sz w:val="20"/>
        </w:rPr>
      </w:pPr>
    </w:p>
    <w:p w14:paraId="34EDE409" w14:textId="77777777" w:rsidR="00466C43" w:rsidRDefault="00466C43" w:rsidP="00B52218">
      <w:pPr>
        <w:pStyle w:val="Heading1"/>
        <w:spacing w:line="360" w:lineRule="auto"/>
      </w:pPr>
      <w:r>
        <w:t>LINIA 704</w:t>
      </w:r>
    </w:p>
    <w:p w14:paraId="2551F2A8" w14:textId="77777777" w:rsidR="00466C43" w:rsidRDefault="00466C43" w:rsidP="00B726D7">
      <w:pPr>
        <w:pStyle w:val="Heading1"/>
        <w:spacing w:line="360" w:lineRule="auto"/>
        <w:rPr>
          <w:b w:val="0"/>
          <w:bCs w:val="0"/>
          <w:sz w:val="8"/>
        </w:rPr>
      </w:pPr>
      <w:r>
        <w:t>TECUCI - BARBOŞI CĂLĂTORI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466C43" w14:paraId="58786D67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6D226" w14:textId="77777777" w:rsidR="00466C43" w:rsidRDefault="00466C43" w:rsidP="00466C4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8E1B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242+800</w:t>
            </w:r>
          </w:p>
          <w:p w14:paraId="4E07B7C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2B4E6" w14:textId="77777777" w:rsidR="00466C43" w:rsidRPr="00E4080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2A05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Tecuci -</w:t>
            </w:r>
          </w:p>
          <w:p w14:paraId="254DF9B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Barcea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14EE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CA599" w14:textId="77777777" w:rsidR="00466C43" w:rsidRPr="00E4080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9A27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242+800</w:t>
            </w:r>
          </w:p>
          <w:p w14:paraId="71FA9EC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AE3B5" w14:textId="77777777" w:rsidR="00466C43" w:rsidRPr="00E4080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E6A4C" w14:textId="77777777" w:rsidR="00466C43" w:rsidRPr="001467E0" w:rsidRDefault="00466C4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467E0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5970D3C1" w14:textId="77777777" w:rsidR="00466C43" w:rsidRPr="00C00026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00026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2313D6DA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9DD8A" w14:textId="77777777" w:rsidR="00466C43" w:rsidRDefault="00466C43" w:rsidP="00466C4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4B7C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BDD94" w14:textId="77777777" w:rsidR="00466C43" w:rsidRPr="00E4080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07A1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Barcea </w:t>
            </w:r>
          </w:p>
          <w:p w14:paraId="6919946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155F4CF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7C0B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946C3" w14:textId="77777777" w:rsidR="00466C43" w:rsidRPr="00E4080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C5A3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EC73A" w14:textId="77777777" w:rsidR="00466C43" w:rsidRPr="00E4080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DD9A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66C43" w14:paraId="6E0B33D5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63459" w14:textId="77777777" w:rsidR="00466C43" w:rsidRDefault="00466C43" w:rsidP="00466C4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31B4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AC15E" w14:textId="77777777" w:rsidR="00466C43" w:rsidRPr="00E4080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92B0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Iveşti </w:t>
            </w:r>
          </w:p>
          <w:p w14:paraId="0A04C3B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73D566A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0C5D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30F4A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E749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B44C8" w14:textId="77777777" w:rsidR="00466C43" w:rsidRPr="00E4080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A7F8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66C43" w14:paraId="1107E366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071C2" w14:textId="77777777" w:rsidR="00466C43" w:rsidRDefault="00466C43" w:rsidP="00466C4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8F13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AF811" w14:textId="77777777" w:rsidR="00466C43" w:rsidRPr="00E4080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B6E4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Iveşti </w:t>
            </w:r>
          </w:p>
          <w:p w14:paraId="12D28C4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325C94F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C071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92079" w14:textId="77777777" w:rsidR="00466C43" w:rsidRPr="00E4080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FAC5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3F634" w14:textId="77777777" w:rsidR="00466C43" w:rsidRPr="00E4080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8E5E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49B566C6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6AB80CA" w14:textId="77777777" w:rsidR="00466C43" w:rsidRDefault="00466C43" w:rsidP="00466C4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8C33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4E161" w14:textId="77777777" w:rsidR="00466C43" w:rsidRPr="00E4080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7110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Hanu Conachi</w:t>
            </w:r>
          </w:p>
          <w:p w14:paraId="7644AAE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435E5CA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4632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DBB9F" w14:textId="77777777" w:rsidR="00466C43" w:rsidRPr="00E4080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3896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BB2B9" w14:textId="77777777" w:rsidR="00466C43" w:rsidRPr="00E4080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44FC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24A18096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F349FD5" w14:textId="77777777" w:rsidR="00466C43" w:rsidRDefault="00466C43" w:rsidP="00466C4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4896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271+040</w:t>
            </w:r>
          </w:p>
          <w:p w14:paraId="4A789BF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37719" w14:textId="77777777" w:rsidR="00466C43" w:rsidRPr="00E4080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CA7F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Hanu Conachi -</w:t>
            </w:r>
          </w:p>
          <w:p w14:paraId="4AC3825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Independenţa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B5F6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8B80F" w14:textId="77777777" w:rsidR="00466C43" w:rsidRPr="00E4080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9DAA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271+040</w:t>
            </w:r>
          </w:p>
          <w:p w14:paraId="2D465C9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BB6FE" w14:textId="77777777" w:rsidR="00466C43" w:rsidRPr="00E4080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824CE" w14:textId="77777777" w:rsidR="00466C43" w:rsidRPr="001467E0" w:rsidRDefault="00466C4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467E0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0DF900D4" w14:textId="77777777" w:rsidR="00466C43" w:rsidRPr="008D7F2C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D7F2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10FC60DF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2CEBD7A" w14:textId="77777777" w:rsidR="00466C43" w:rsidRDefault="00466C43" w:rsidP="00466C4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7D9F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278+900</w:t>
            </w:r>
          </w:p>
          <w:p w14:paraId="4F82DBF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279+100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D3B6A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D438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Hanu Conachi -</w:t>
            </w:r>
          </w:p>
          <w:p w14:paraId="5FB53D3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Independenţa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AE57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0CDD6" w14:textId="77777777" w:rsidR="00466C43" w:rsidRPr="00E4080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53D8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6DD2E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005D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466C43" w14:paraId="662DB3A2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D1D1019" w14:textId="77777777" w:rsidR="00466C43" w:rsidRDefault="00466C43" w:rsidP="00466C4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F54B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0DA53" w14:textId="77777777" w:rsidR="00466C43" w:rsidRPr="00E4080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47BB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Independenţa</w:t>
            </w:r>
          </w:p>
          <w:p w14:paraId="0B2A117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4A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CC5B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AD6C1" w14:textId="77777777" w:rsidR="00466C43" w:rsidRPr="00E4080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D5D9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C3B87" w14:textId="77777777" w:rsidR="00466C43" w:rsidRPr="00E4080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48EF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6BE57FE1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12B24" w14:textId="77777777" w:rsidR="00466C43" w:rsidRDefault="00466C43" w:rsidP="00466C4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0BD0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06AD1" w14:textId="77777777" w:rsidR="00466C43" w:rsidRPr="00E4080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ECA6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Independenţa</w:t>
            </w:r>
          </w:p>
          <w:p w14:paraId="4687188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591D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0179D7C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19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7B6E0" w14:textId="77777777" w:rsidR="00466C43" w:rsidRPr="00E4080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F711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249C3" w14:textId="77777777" w:rsidR="00466C43" w:rsidRPr="00E4080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47F7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21B49A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4. </w:t>
            </w:r>
          </w:p>
        </w:tc>
      </w:tr>
      <w:tr w:rsidR="00466C43" w14:paraId="6782C46A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7D060" w14:textId="77777777" w:rsidR="00466C43" w:rsidRDefault="00466C43" w:rsidP="00466C4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1EA8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F66AD" w14:textId="77777777" w:rsidR="00466C43" w:rsidRPr="00E4080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3040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Independenţa</w:t>
            </w:r>
          </w:p>
          <w:p w14:paraId="3C0EE3F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BC5E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42CF2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D2DA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E7063" w14:textId="77777777" w:rsidR="00466C43" w:rsidRPr="00E4080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A495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0CBDA4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4 - 6.</w:t>
            </w:r>
          </w:p>
        </w:tc>
      </w:tr>
      <w:tr w:rsidR="00466C43" w14:paraId="4D076F0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60DCC" w14:textId="77777777" w:rsidR="00466C43" w:rsidRDefault="00466C43" w:rsidP="00466C4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C052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F86C9" w14:textId="77777777" w:rsidR="00466C43" w:rsidRPr="00E4080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2950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231BF66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789A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BF7CDA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8D27D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FE1F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BE745" w14:textId="77777777" w:rsidR="00466C43" w:rsidRPr="00E4080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3FA5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A279EE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– 8.</w:t>
            </w:r>
          </w:p>
        </w:tc>
      </w:tr>
      <w:tr w:rsidR="00466C43" w14:paraId="3A54048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AAC4B" w14:textId="77777777" w:rsidR="00466C43" w:rsidRDefault="00466C43" w:rsidP="00466C4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089C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314B3" w14:textId="77777777" w:rsidR="00466C43" w:rsidRPr="00E4080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DFCB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71F471E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1EBE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F83E00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7121C" w14:textId="77777777" w:rsidR="00466C43" w:rsidRPr="00E4080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EAFA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4D69B" w14:textId="77777777" w:rsidR="00466C43" w:rsidRPr="00E4080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9E2B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5CB10E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7 şi 8. </w:t>
            </w:r>
          </w:p>
        </w:tc>
      </w:tr>
    </w:tbl>
    <w:p w14:paraId="443F4327" w14:textId="77777777" w:rsidR="00466C43" w:rsidRDefault="00466C43">
      <w:pPr>
        <w:spacing w:before="40" w:after="40" w:line="192" w:lineRule="auto"/>
        <w:ind w:right="57"/>
        <w:rPr>
          <w:sz w:val="20"/>
          <w:lang w:val="ro-RO"/>
        </w:rPr>
      </w:pPr>
    </w:p>
    <w:p w14:paraId="4BCE4951" w14:textId="77777777" w:rsidR="00466C43" w:rsidRDefault="00466C43" w:rsidP="00D06EF4">
      <w:pPr>
        <w:pStyle w:val="Heading1"/>
        <w:spacing w:line="360" w:lineRule="auto"/>
      </w:pPr>
      <w:r>
        <w:t>LINIA 705</w:t>
      </w:r>
    </w:p>
    <w:p w14:paraId="43DF7F58" w14:textId="77777777" w:rsidR="00466C43" w:rsidRDefault="00466C43" w:rsidP="00F227EA">
      <w:pPr>
        <w:pStyle w:val="Heading1"/>
        <w:spacing w:line="360" w:lineRule="auto"/>
        <w:rPr>
          <w:b w:val="0"/>
          <w:bCs w:val="0"/>
          <w:sz w:val="8"/>
        </w:rPr>
      </w:pPr>
      <w:r>
        <w:t>GALAŢI - BÂRLAD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466C43" w14:paraId="6A780B11" w14:textId="77777777">
        <w:trPr>
          <w:cantSplit/>
          <w:trHeight w:val="13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5216B" w14:textId="77777777" w:rsidR="00466C43" w:rsidRDefault="00466C43" w:rsidP="00466C4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FE68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5+000</w:t>
            </w:r>
          </w:p>
          <w:p w14:paraId="54BBAF2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BF490" w14:textId="77777777" w:rsidR="00466C43" w:rsidRPr="006A1A9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2206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-</w:t>
            </w:r>
          </w:p>
          <w:p w14:paraId="0A415B4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Tuluceşti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72FB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E94E4" w14:textId="77777777" w:rsidR="00466C43" w:rsidRPr="006A1A9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2A9A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30F55" w14:textId="77777777" w:rsidR="00466C43" w:rsidRPr="006A1A9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01B6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466C43" w14:paraId="084650DE" w14:textId="77777777">
        <w:trPr>
          <w:cantSplit/>
          <w:trHeight w:val="13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D846A" w14:textId="77777777" w:rsidR="00466C43" w:rsidRDefault="00466C43" w:rsidP="00466C4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D85F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9+250</w:t>
            </w:r>
          </w:p>
          <w:p w14:paraId="0F68213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E99A4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8E293" w14:textId="77777777" w:rsidR="00466C43" w:rsidRDefault="00466C43" w:rsidP="001E7AF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-</w:t>
            </w:r>
          </w:p>
          <w:p w14:paraId="3948EB82" w14:textId="77777777" w:rsidR="00466C43" w:rsidRDefault="00466C43" w:rsidP="001E7AF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Tuluceşti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FA65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DB983" w14:textId="77777777" w:rsidR="00466C43" w:rsidRPr="006A1A9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2C93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EB2D4" w14:textId="77777777" w:rsidR="00466C43" w:rsidRPr="006A1A9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F330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466C43" w14:paraId="1847A652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911A5" w14:textId="77777777" w:rsidR="00466C43" w:rsidRDefault="00466C43" w:rsidP="00466C4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694D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A161E" w14:textId="77777777" w:rsidR="00466C43" w:rsidRPr="006A1A9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F2DF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Tuluceşti</w:t>
            </w:r>
          </w:p>
          <w:p w14:paraId="5953A8A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797B2BE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FE6B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35532" w14:textId="77777777" w:rsidR="00466C43" w:rsidRPr="006A1A9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A1A9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8410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33F32" w14:textId="77777777" w:rsidR="00466C43" w:rsidRPr="006A1A9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C4DF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3D51EE46" w14:textId="77777777">
        <w:trPr>
          <w:cantSplit/>
          <w:trHeight w:val="64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44400" w14:textId="77777777" w:rsidR="00466C43" w:rsidRDefault="00466C43" w:rsidP="00466C4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16DE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2B9DE" w14:textId="77777777" w:rsidR="00466C43" w:rsidRPr="006A1A9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1704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Tuluceşti</w:t>
            </w:r>
          </w:p>
          <w:p w14:paraId="616C826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4392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AA292A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3 - 7 </w:t>
            </w:r>
          </w:p>
          <w:p w14:paraId="29E0A43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2A09083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CA981" w14:textId="77777777" w:rsidR="00466C43" w:rsidRPr="006A1A9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A1A9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F81F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8F0B6" w14:textId="77777777" w:rsidR="00466C43" w:rsidRPr="006A1A9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7611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4D57E0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3.</w:t>
            </w:r>
          </w:p>
        </w:tc>
      </w:tr>
      <w:tr w:rsidR="00466C43" w14:paraId="3F70CBC7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ED1C5" w14:textId="77777777" w:rsidR="00466C43" w:rsidRDefault="00466C43" w:rsidP="00466C4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219F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B7A7E" w14:textId="77777777" w:rsidR="00466C43" w:rsidRPr="006A1A9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6F21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Tuluceşti</w:t>
            </w:r>
          </w:p>
          <w:p w14:paraId="66F3212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C6F4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5A58C" w14:textId="77777777" w:rsidR="00466C43" w:rsidRPr="006A1A9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A1A9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CD2E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31EF0" w14:textId="77777777" w:rsidR="00466C43" w:rsidRPr="006A1A9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6BA2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65113C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şi 4.</w:t>
            </w:r>
          </w:p>
        </w:tc>
      </w:tr>
      <w:tr w:rsidR="00466C43" w14:paraId="6C9DBE39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66F40" w14:textId="77777777" w:rsidR="00466C43" w:rsidRDefault="00466C43" w:rsidP="00466C4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6E1E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27+300</w:t>
            </w:r>
          </w:p>
          <w:p w14:paraId="20B5848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B1E6A" w14:textId="77777777" w:rsidR="00466C43" w:rsidRPr="006A1A9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AB8C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Tuluceşti -</w:t>
            </w:r>
          </w:p>
          <w:p w14:paraId="574E7B7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Foltești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426C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16FBF" w14:textId="77777777" w:rsidR="00466C43" w:rsidRPr="006A1A9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8D42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05109" w14:textId="77777777" w:rsidR="00466C43" w:rsidRPr="006A1A9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190D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466C43" w14:paraId="3DE043A5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78D29" w14:textId="77777777" w:rsidR="00466C43" w:rsidRDefault="00466C43" w:rsidP="00466C4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F52D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53+500</w:t>
            </w:r>
          </w:p>
          <w:p w14:paraId="1DEA8A3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5B7C6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40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8059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Tg. Bujor</w:t>
            </w:r>
          </w:p>
          <w:p w14:paraId="376A4EF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4118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2346E" w14:textId="77777777" w:rsidR="00466C43" w:rsidRPr="006A1A9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20A2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C1166" w14:textId="77777777" w:rsidR="00466C43" w:rsidRPr="006A1A9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4355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466C43" w14:paraId="5504A4CB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FEB61" w14:textId="77777777" w:rsidR="00466C43" w:rsidRDefault="00466C43" w:rsidP="00466C4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5CB4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66+950</w:t>
            </w:r>
          </w:p>
          <w:p w14:paraId="2394DB0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67+050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39321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02EE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Tg. Bujor -</w:t>
            </w:r>
          </w:p>
          <w:p w14:paraId="2525476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Bereşti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1770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F8F32" w14:textId="77777777" w:rsidR="00466C43" w:rsidRPr="006A1A9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55A9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11C23" w14:textId="77777777" w:rsidR="00466C43" w:rsidRPr="006A1A9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136E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66C43" w14:paraId="07AC2839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2EE44" w14:textId="77777777" w:rsidR="00466C43" w:rsidRDefault="00466C43" w:rsidP="00466C4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B7D7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80+600</w:t>
            </w:r>
          </w:p>
          <w:p w14:paraId="4F394B7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12391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E5DE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Bereşti -</w:t>
            </w:r>
          </w:p>
          <w:p w14:paraId="70B418F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Bârlad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DA2B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8A266" w14:textId="77777777" w:rsidR="00466C43" w:rsidRPr="006A1A9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ADAF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E8972" w14:textId="77777777" w:rsidR="00466C43" w:rsidRPr="006A1A9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BCD3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permanentă.</w:t>
            </w:r>
          </w:p>
        </w:tc>
      </w:tr>
      <w:tr w:rsidR="00466C43" w14:paraId="2C3693A7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FCE7F" w14:textId="77777777" w:rsidR="00466C43" w:rsidRDefault="00466C43" w:rsidP="00466C4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1DC6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98+575</w:t>
            </w:r>
          </w:p>
          <w:p w14:paraId="06A0C4B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98+625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778E5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5CFE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Bereşti -</w:t>
            </w:r>
          </w:p>
          <w:p w14:paraId="0C96455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Bârlad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EBB5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62DA3" w14:textId="77777777" w:rsidR="00466C43" w:rsidRPr="006A1A9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173B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05751" w14:textId="77777777" w:rsidR="00466C43" w:rsidRPr="006A1A9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2AEB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466C43" w14:paraId="7A7E3769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B4556" w14:textId="77777777" w:rsidR="00466C43" w:rsidRDefault="00466C43" w:rsidP="00466C4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FBBA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104+943</w:t>
            </w:r>
          </w:p>
          <w:p w14:paraId="533EAD1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104+999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41B43" w14:textId="77777777" w:rsidR="00466C43" w:rsidRPr="006A1A9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6982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Bârlad -</w:t>
            </w:r>
          </w:p>
          <w:p w14:paraId="3ED70C1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Bălăbăneşti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6DF7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7924D" w14:textId="77777777" w:rsidR="00466C43" w:rsidRPr="006A1A9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4650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5455E" w14:textId="77777777" w:rsidR="00466C43" w:rsidRPr="006A1A9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2EFFA" w14:textId="77777777" w:rsidR="00466C43" w:rsidRPr="00D84B80" w:rsidRDefault="00466C4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D84B80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51FD38F0" w14:textId="77777777" w:rsidR="00466C43" w:rsidRPr="00577556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577556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77EBBC35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0AA62" w14:textId="77777777" w:rsidR="00466C43" w:rsidRDefault="00466C43" w:rsidP="00466C4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5598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86768" w14:textId="77777777" w:rsidR="00466C43" w:rsidRPr="006A1A9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3F90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Bereşti </w:t>
            </w:r>
          </w:p>
          <w:p w14:paraId="6755E2E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64EF865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0EB0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55352" w14:textId="77777777" w:rsidR="00466C43" w:rsidRPr="006A1A9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A1A91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A3A3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8507B" w14:textId="77777777" w:rsidR="00466C43" w:rsidRPr="006A1A9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46C4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6C238A6A" w14:textId="77777777">
        <w:trPr>
          <w:cantSplit/>
          <w:trHeight w:val="125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02F5F" w14:textId="77777777" w:rsidR="00466C43" w:rsidRDefault="00466C43" w:rsidP="00466C4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61B9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C4B29" w14:textId="77777777" w:rsidR="00466C43" w:rsidRPr="006A1A9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C5AA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Bereşti </w:t>
            </w:r>
          </w:p>
          <w:p w14:paraId="1B2EC0A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şi Y</w:t>
            </w:r>
          </w:p>
          <w:p w14:paraId="6BA2074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F3B7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7990F1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6,  7, diag.</w:t>
            </w:r>
          </w:p>
          <w:p w14:paraId="45E4841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  -  5, </w:t>
            </w:r>
          </w:p>
          <w:p w14:paraId="6AABB90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5  -  7, </w:t>
            </w:r>
          </w:p>
          <w:p w14:paraId="58E5F92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4  -  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3AB61" w14:textId="77777777" w:rsidR="00466C43" w:rsidRPr="006A1A9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A1A91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25EC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B27DA" w14:textId="77777777" w:rsidR="00466C43" w:rsidRPr="006A1A9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4A01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68DE1F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2 - 6.</w:t>
            </w:r>
          </w:p>
        </w:tc>
      </w:tr>
    </w:tbl>
    <w:p w14:paraId="2A81E6BE" w14:textId="77777777" w:rsidR="00466C43" w:rsidRPr="00454E32" w:rsidRDefault="00466C43">
      <w:pPr>
        <w:spacing w:before="40" w:after="40" w:line="192" w:lineRule="auto"/>
        <w:ind w:right="57"/>
        <w:rPr>
          <w:b/>
          <w:sz w:val="20"/>
          <w:lang w:val="ro-RO"/>
        </w:rPr>
      </w:pPr>
    </w:p>
    <w:p w14:paraId="1717C0BA" w14:textId="77777777" w:rsidR="00466C43" w:rsidRDefault="00466C43" w:rsidP="00BD6EB6">
      <w:pPr>
        <w:pStyle w:val="Heading1"/>
        <w:spacing w:line="360" w:lineRule="auto"/>
      </w:pPr>
      <w:r>
        <w:t>LINIA 706 A</w:t>
      </w:r>
    </w:p>
    <w:p w14:paraId="05494F3B" w14:textId="77777777" w:rsidR="00466C43" w:rsidRDefault="00466C43" w:rsidP="00D70D6B">
      <w:pPr>
        <w:pStyle w:val="Heading1"/>
        <w:spacing w:line="360" w:lineRule="auto"/>
        <w:rPr>
          <w:b w:val="0"/>
          <w:bCs w:val="0"/>
          <w:sz w:val="8"/>
        </w:rPr>
      </w:pPr>
      <w:r>
        <w:t>GALAŢI BRATEŞ - RAMIFICAŢIE HALTA TUNEL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466C43" w14:paraId="288D551C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12BA0" w14:textId="77777777" w:rsidR="00466C43" w:rsidRDefault="00466C43" w:rsidP="00466C4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384D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D407F" w14:textId="77777777" w:rsidR="00466C43" w:rsidRPr="005650B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007A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2D0352E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largă + normală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F9C8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53E4F" w14:textId="77777777" w:rsidR="00466C43" w:rsidRPr="000B62B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4575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82529" w14:textId="77777777" w:rsidR="00466C43" w:rsidRPr="005650B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66D5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6BA0E7B7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6D6FB" w14:textId="77777777" w:rsidR="00466C43" w:rsidRDefault="00466C43" w:rsidP="00466C4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243C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F3F60" w14:textId="77777777" w:rsidR="00466C43" w:rsidRPr="005650B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F190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5D80ACA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CBE4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2CCF02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și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4F442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B72C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E0372" w14:textId="77777777" w:rsidR="00466C43" w:rsidRPr="005650B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7022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029A46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894B2E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1 - 4.</w:t>
            </w:r>
          </w:p>
        </w:tc>
      </w:tr>
      <w:tr w:rsidR="00466C43" w14:paraId="2DB83362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64B79" w14:textId="77777777" w:rsidR="00466C43" w:rsidRDefault="00466C43" w:rsidP="00466C4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A1B5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72C18" w14:textId="77777777" w:rsidR="00466C43" w:rsidRPr="005650B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398F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7CA02C7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7EC2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AD90D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5957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517CE" w14:textId="77777777" w:rsidR="00466C43" w:rsidRPr="005650B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F1E8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4A372C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D76B2D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8 şi 9.</w:t>
            </w:r>
          </w:p>
        </w:tc>
      </w:tr>
      <w:tr w:rsidR="00466C43" w14:paraId="64712B48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7F672" w14:textId="77777777" w:rsidR="00466C43" w:rsidRDefault="00466C43" w:rsidP="00466C4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61D9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A5A8A" w14:textId="77777777" w:rsidR="00466C43" w:rsidRPr="005650B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01F9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1BB904A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44CD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59E16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EB01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67D88" w14:textId="77777777" w:rsidR="00466C43" w:rsidRPr="005650B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AAB1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C816AC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BEAA96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  <w:tr w:rsidR="00466C43" w14:paraId="367C0D0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64DB5" w14:textId="77777777" w:rsidR="00466C43" w:rsidRDefault="00466C43" w:rsidP="00466C4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00FD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B9074" w14:textId="77777777" w:rsidR="00466C43" w:rsidRPr="005650B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18F9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2F2DE7A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C9EB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10, 12, 54, 58, 62, 64 și TDJ 14/16 și 18/20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1193C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1F55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D6BE3" w14:textId="77777777" w:rsidR="00466C43" w:rsidRPr="005650B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0AB2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5F38A4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B0DAB9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1 - 14.</w:t>
            </w:r>
          </w:p>
        </w:tc>
      </w:tr>
      <w:tr w:rsidR="00466C43" w14:paraId="42CE842A" w14:textId="77777777">
        <w:trPr>
          <w:cantSplit/>
          <w:trHeight w:val="129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DA614" w14:textId="77777777" w:rsidR="00466C43" w:rsidRDefault="00466C43" w:rsidP="00466C4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93ED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D3F7D" w14:textId="77777777" w:rsidR="00466C43" w:rsidRPr="005650B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94F6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22C8676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3C8B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24, 26,  36 </w:t>
            </w:r>
          </w:p>
          <w:p w14:paraId="46A7D65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2FD6BAE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 32 / 38, 34 / 40, 46 / 50 şi </w:t>
            </w:r>
          </w:p>
          <w:p w14:paraId="5BCDB81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 / 52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D1C34" w14:textId="77777777" w:rsidR="00466C43" w:rsidRPr="000B62B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FF7C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10439" w14:textId="77777777" w:rsidR="00466C43" w:rsidRPr="005650B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BFFB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ABEA10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2E35035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la liniile 1 - 13.</w:t>
            </w:r>
          </w:p>
        </w:tc>
      </w:tr>
      <w:tr w:rsidR="00466C43" w14:paraId="440CAF38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10B64" w14:textId="77777777" w:rsidR="00466C43" w:rsidRDefault="00466C43" w:rsidP="00466C4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E9D6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A0484" w14:textId="77777777" w:rsidR="00466C43" w:rsidRPr="005650B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BEBF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73A8E69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2D04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CE7DE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812B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2622C" w14:textId="77777777" w:rsidR="00466C43" w:rsidRPr="005650B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D299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F209BF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10CD32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şi 6.</w:t>
            </w:r>
          </w:p>
        </w:tc>
      </w:tr>
      <w:tr w:rsidR="00466C43" w14:paraId="378BDD09" w14:textId="77777777">
        <w:trPr>
          <w:cantSplit/>
          <w:trHeight w:val="158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AD874" w14:textId="77777777" w:rsidR="00466C43" w:rsidRDefault="00466C43" w:rsidP="00466C4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E9D3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19D2B" w14:textId="77777777" w:rsidR="00466C43" w:rsidRPr="005650B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76D5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534A599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C4F3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17 </w:t>
            </w:r>
          </w:p>
          <w:p w14:paraId="7E58153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14330B8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</w:t>
            </w:r>
          </w:p>
          <w:p w14:paraId="054E934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21 / 23, 25 / 29 şi </w:t>
            </w:r>
          </w:p>
          <w:p w14:paraId="32743AE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53173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6C7B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8A781" w14:textId="77777777" w:rsidR="00466C43" w:rsidRPr="005650B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EA22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2D09FE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892EC9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1 - 14.</w:t>
            </w:r>
          </w:p>
        </w:tc>
      </w:tr>
    </w:tbl>
    <w:p w14:paraId="0BAB7D50" w14:textId="77777777" w:rsidR="00466C43" w:rsidRDefault="00466C43">
      <w:pPr>
        <w:spacing w:before="40" w:after="40" w:line="192" w:lineRule="auto"/>
        <w:ind w:right="57"/>
        <w:rPr>
          <w:sz w:val="20"/>
          <w:lang w:val="ro-RO"/>
        </w:rPr>
      </w:pPr>
    </w:p>
    <w:p w14:paraId="69DB2752" w14:textId="77777777" w:rsidR="00466C43" w:rsidRDefault="00466C43" w:rsidP="0094622D">
      <w:pPr>
        <w:pStyle w:val="Heading1"/>
        <w:spacing w:line="360" w:lineRule="auto"/>
      </w:pPr>
      <w:r>
        <w:lastRenderedPageBreak/>
        <w:t>LINIA 706 B</w:t>
      </w:r>
    </w:p>
    <w:p w14:paraId="178068EE" w14:textId="77777777" w:rsidR="00466C43" w:rsidRDefault="00466C43" w:rsidP="00961F23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RAMIFICAŢIE TULUCEŞTI - GALAŢI BRATEŞ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3"/>
        <w:gridCol w:w="870"/>
        <w:gridCol w:w="755"/>
        <w:gridCol w:w="870"/>
        <w:gridCol w:w="755"/>
        <w:gridCol w:w="2490"/>
      </w:tblGrid>
      <w:tr w:rsidR="00466C43" w14:paraId="48191BF2" w14:textId="77777777">
        <w:trPr>
          <w:cantSplit/>
          <w:trHeight w:val="100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63AC5" w14:textId="77777777" w:rsidR="00466C43" w:rsidRDefault="00466C43" w:rsidP="00466C43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955E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183EA" w14:textId="77777777" w:rsidR="00466C43" w:rsidRPr="0014718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E91A8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6F86B837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5FC2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63B8679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 / 15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C22B8" w14:textId="77777777" w:rsidR="00466C43" w:rsidRPr="0014718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18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CAC2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56707" w14:textId="77777777" w:rsidR="00466C43" w:rsidRPr="0014718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E51F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398BED3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1 - 14.</w:t>
            </w:r>
          </w:p>
        </w:tc>
      </w:tr>
      <w:tr w:rsidR="00466C43" w14:paraId="46A12E30" w14:textId="77777777">
        <w:trPr>
          <w:cantSplit/>
          <w:trHeight w:val="340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1E424" w14:textId="77777777" w:rsidR="00466C43" w:rsidRDefault="00466C43" w:rsidP="00466C43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9E8A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F5BFC" w14:textId="77777777" w:rsidR="00466C43" w:rsidRPr="0014718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89C0E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55D77FD4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FD17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17 </w:t>
            </w:r>
          </w:p>
          <w:p w14:paraId="5C22A55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382D7A1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</w:t>
            </w:r>
          </w:p>
          <w:p w14:paraId="43B1470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21 / 23, 25 / 29 şi </w:t>
            </w:r>
          </w:p>
          <w:p w14:paraId="02FFAC3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F9D4B" w14:textId="77777777" w:rsidR="00466C43" w:rsidRPr="0014718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18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206C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A4061" w14:textId="77777777" w:rsidR="00466C43" w:rsidRPr="0014718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4A56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37DA23E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1 - 14.</w:t>
            </w:r>
          </w:p>
        </w:tc>
      </w:tr>
      <w:tr w:rsidR="00466C43" w14:paraId="068DF5F6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5C147" w14:textId="77777777" w:rsidR="00466C43" w:rsidRDefault="00466C43" w:rsidP="00466C43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4927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3B89E" w14:textId="77777777" w:rsidR="00466C43" w:rsidRPr="0014718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E79FC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059AAAAB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largă + normală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207B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F982F" w14:textId="77777777" w:rsidR="00466C43" w:rsidRPr="0014718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18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DF13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C3A14" w14:textId="77777777" w:rsidR="00466C43" w:rsidRPr="0014718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CDC5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466C43" w14:paraId="4BE1ABD0" w14:textId="77777777">
        <w:trPr>
          <w:cantSplit/>
          <w:trHeight w:val="105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1979E" w14:textId="77777777" w:rsidR="00466C43" w:rsidRDefault="00466C43" w:rsidP="00466C43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2332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2610D" w14:textId="77777777" w:rsidR="00466C43" w:rsidRPr="0014718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1F46F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61CB0F74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CB9C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70F923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și 39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9CF35" w14:textId="77777777" w:rsidR="00466C43" w:rsidRPr="0014718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EDBB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F4BC1" w14:textId="77777777" w:rsidR="00466C43" w:rsidRPr="0014718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9E9F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7AE204D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1 - 4.</w:t>
            </w:r>
          </w:p>
        </w:tc>
      </w:tr>
      <w:tr w:rsidR="00466C43" w14:paraId="6ED300E8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92B72" w14:textId="77777777" w:rsidR="00466C43" w:rsidRDefault="00466C43" w:rsidP="00466C43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488E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60E77" w14:textId="77777777" w:rsidR="00466C43" w:rsidRPr="0014718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5DCAC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305F8CA0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29D4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55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9A89A" w14:textId="77777777" w:rsidR="00466C43" w:rsidRPr="0014718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6120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EA0F0" w14:textId="77777777" w:rsidR="00466C43" w:rsidRPr="0014718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0DD7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7E9D2CF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şi 2.</w:t>
            </w:r>
          </w:p>
        </w:tc>
      </w:tr>
      <w:tr w:rsidR="00466C43" w14:paraId="71E28819" w14:textId="77777777">
        <w:trPr>
          <w:cantSplit/>
          <w:trHeight w:val="73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6A3D1" w14:textId="77777777" w:rsidR="00466C43" w:rsidRDefault="00466C43" w:rsidP="00466C43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7532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EE5C7" w14:textId="77777777" w:rsidR="00466C43" w:rsidRPr="0014718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1C382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3E961F41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9CFF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57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BF7EB" w14:textId="77777777" w:rsidR="00466C43" w:rsidRPr="0014718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2CD4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9437A" w14:textId="77777777" w:rsidR="00466C43" w:rsidRPr="0014718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E8BB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0643CB7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8 şi 9.</w:t>
            </w:r>
          </w:p>
        </w:tc>
      </w:tr>
      <w:tr w:rsidR="00466C43" w14:paraId="22CA1C38" w14:textId="77777777">
        <w:trPr>
          <w:cantSplit/>
          <w:trHeight w:val="73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C136E" w14:textId="77777777" w:rsidR="00466C43" w:rsidRDefault="00466C43" w:rsidP="00466C43">
            <w:pPr>
              <w:numPr>
                <w:ilvl w:val="0"/>
                <w:numId w:val="17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22F9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96CE8" w14:textId="77777777" w:rsidR="00466C43" w:rsidRPr="005650B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3D614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40486FEB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A5C1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10, 12, 54, 58, 62, 64 și TDJ 14/16 și 18/20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CCB41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E6D1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B8AC2" w14:textId="77777777" w:rsidR="00466C43" w:rsidRPr="005650B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6FCEE" w14:textId="77777777" w:rsidR="00466C43" w:rsidRPr="00484EAF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484EAF"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7F522919" w14:textId="77777777" w:rsidR="00466C43" w:rsidRPr="00484EAF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484EAF"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Afectează intrări - ieşiri </w:t>
            </w:r>
          </w:p>
          <w:p w14:paraId="0DFFA0D7" w14:textId="77777777" w:rsidR="00466C43" w:rsidRPr="00484EAF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484EAF">
              <w:rPr>
                <w:b/>
                <w:bCs/>
                <w:i/>
                <w:iCs/>
                <w:spacing w:val="6"/>
                <w:sz w:val="20"/>
                <w:lang w:val="ro-RO"/>
              </w:rPr>
              <w:t>la liniile 1 - 14.</w:t>
            </w:r>
          </w:p>
        </w:tc>
      </w:tr>
      <w:tr w:rsidR="00466C43" w14:paraId="0B244220" w14:textId="77777777">
        <w:trPr>
          <w:cantSplit/>
          <w:trHeight w:val="88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94817" w14:textId="77777777" w:rsidR="00466C43" w:rsidRDefault="00466C43" w:rsidP="00466C43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F799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86A86" w14:textId="77777777" w:rsidR="00466C43" w:rsidRPr="0014718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B7A69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6FE3DEEA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BAFD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24, 26 şi 36, T.D.J.</w:t>
            </w:r>
          </w:p>
          <w:p w14:paraId="53C6B10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32 / 38, 34 / 40, 46 / 50 şi </w:t>
            </w:r>
          </w:p>
          <w:p w14:paraId="08829AD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 / 52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BB5AD" w14:textId="77777777" w:rsidR="00466C43" w:rsidRPr="0014718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18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579D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F7488" w14:textId="77777777" w:rsidR="00466C43" w:rsidRPr="0014718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6804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39E46C8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1 - 13.</w:t>
            </w:r>
          </w:p>
        </w:tc>
      </w:tr>
      <w:tr w:rsidR="00466C43" w14:paraId="7794878B" w14:textId="77777777">
        <w:trPr>
          <w:cantSplit/>
          <w:trHeight w:val="5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97941" w14:textId="77777777" w:rsidR="00466C43" w:rsidRDefault="00466C43" w:rsidP="00466C43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D6BD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FA812" w14:textId="77777777" w:rsidR="00466C43" w:rsidRPr="0014718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F8983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7E4B51A9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8AFF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35C0A" w14:textId="77777777" w:rsidR="00466C43" w:rsidRPr="0014718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EC62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46376" w14:textId="77777777" w:rsidR="00466C43" w:rsidRPr="00147184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8A6E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2A5770F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5 şi 6.</w:t>
            </w:r>
          </w:p>
        </w:tc>
      </w:tr>
    </w:tbl>
    <w:p w14:paraId="1820CFF7" w14:textId="77777777" w:rsidR="00466C43" w:rsidRDefault="00466C43">
      <w:pPr>
        <w:spacing w:before="40" w:after="40" w:line="192" w:lineRule="auto"/>
        <w:ind w:right="57"/>
        <w:rPr>
          <w:sz w:val="20"/>
          <w:lang w:val="ro-RO"/>
        </w:rPr>
      </w:pPr>
    </w:p>
    <w:p w14:paraId="2DA4B78C" w14:textId="77777777" w:rsidR="00466C43" w:rsidRDefault="00466C43" w:rsidP="00155979">
      <w:pPr>
        <w:pStyle w:val="Heading1"/>
        <w:spacing w:line="360" w:lineRule="auto"/>
      </w:pPr>
      <w:r>
        <w:t>LINIA 706 E</w:t>
      </w:r>
    </w:p>
    <w:p w14:paraId="23223866" w14:textId="77777777" w:rsidR="00466C43" w:rsidRDefault="00466C43" w:rsidP="00427A2C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GALAŢI BRATEŞ - GALAŢI MĂRFURI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466C43" w14:paraId="765152C2" w14:textId="77777777">
        <w:trPr>
          <w:cantSplit/>
          <w:trHeight w:val="284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A5FEB" w14:textId="77777777" w:rsidR="00466C43" w:rsidRDefault="00466C43" w:rsidP="00466C43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EA36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0332F" w14:textId="77777777" w:rsidR="00466C43" w:rsidRPr="00ED347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880D2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1DA2BD9A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0711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17 </w:t>
            </w:r>
          </w:p>
          <w:p w14:paraId="340F8FB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540A46B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</w:t>
            </w:r>
          </w:p>
          <w:p w14:paraId="29469F8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21 / 23, 25 / 29 </w:t>
            </w:r>
          </w:p>
          <w:p w14:paraId="15631D3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1663B32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C8430" w14:textId="77777777" w:rsidR="00466C43" w:rsidRPr="00ED347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D3471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7CE9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CAC86" w14:textId="77777777" w:rsidR="00466C43" w:rsidRPr="00ED347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389B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0C460C4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1 - 14.</w:t>
            </w:r>
          </w:p>
        </w:tc>
      </w:tr>
      <w:tr w:rsidR="00466C43" w14:paraId="3F5203A2" w14:textId="77777777">
        <w:trPr>
          <w:cantSplit/>
          <w:trHeight w:val="40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0D650" w14:textId="77777777" w:rsidR="00466C43" w:rsidRDefault="00466C43" w:rsidP="00466C43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A7C0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4DE86" w14:textId="77777777" w:rsidR="00466C43" w:rsidRPr="00ED347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9AD8C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08A398CC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largă + normală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981C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4ADEC" w14:textId="77777777" w:rsidR="00466C43" w:rsidRPr="00ED347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D347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10F8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D6AE3" w14:textId="77777777" w:rsidR="00466C43" w:rsidRPr="00ED347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A4CD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466C43" w14:paraId="3A7D233B" w14:textId="77777777">
        <w:trPr>
          <w:cantSplit/>
          <w:trHeight w:val="68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2348B" w14:textId="77777777" w:rsidR="00466C43" w:rsidRDefault="00466C43" w:rsidP="00466C43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6986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19471" w14:textId="77777777" w:rsidR="00466C43" w:rsidRPr="00ED347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8719E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0D2B8794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CEFB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784123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și 39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CD687" w14:textId="77777777" w:rsidR="00466C43" w:rsidRPr="00ED347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EB22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4D24B" w14:textId="77777777" w:rsidR="00466C43" w:rsidRPr="00ED347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4439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3920CD9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1 - 4.</w:t>
            </w:r>
          </w:p>
        </w:tc>
      </w:tr>
      <w:tr w:rsidR="00466C43" w14:paraId="256152A7" w14:textId="77777777">
        <w:trPr>
          <w:cantSplit/>
          <w:trHeight w:val="82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D596F" w14:textId="77777777" w:rsidR="00466C43" w:rsidRDefault="00466C43" w:rsidP="00466C43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CF0B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B337C" w14:textId="77777777" w:rsidR="00466C43" w:rsidRPr="00ED347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2ECD2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084406CA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5265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C7881" w14:textId="77777777" w:rsidR="00466C43" w:rsidRPr="00ED347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7966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0AC7B" w14:textId="77777777" w:rsidR="00466C43" w:rsidRPr="00ED347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5A8B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4B26AA5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și 2.</w:t>
            </w:r>
          </w:p>
        </w:tc>
      </w:tr>
      <w:tr w:rsidR="00466C43" w14:paraId="63F3B36C" w14:textId="77777777">
        <w:trPr>
          <w:cantSplit/>
          <w:trHeight w:val="3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C86FE" w14:textId="77777777" w:rsidR="00466C43" w:rsidRDefault="00466C43" w:rsidP="00466C43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38C3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656C5" w14:textId="77777777" w:rsidR="00466C43" w:rsidRPr="00ED347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BA01A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1259EBCD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7CF9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3D5EF" w14:textId="77777777" w:rsidR="00466C43" w:rsidRPr="00ED347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2F1E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676EA" w14:textId="77777777" w:rsidR="00466C43" w:rsidRPr="00ED347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CECF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737B803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8 și 9.</w:t>
            </w:r>
          </w:p>
        </w:tc>
      </w:tr>
      <w:tr w:rsidR="00466C43" w14:paraId="409D66BA" w14:textId="77777777">
        <w:trPr>
          <w:cantSplit/>
          <w:trHeight w:val="3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71B77" w14:textId="77777777" w:rsidR="00466C43" w:rsidRDefault="00466C43" w:rsidP="00466C43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566E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A122D" w14:textId="77777777" w:rsidR="00466C43" w:rsidRPr="005650B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802CA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7F1FF34B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5846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10, 12, 54, 58, 62, 64 și TDJ 14/16 și 18/20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421BB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EC80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C2D6D" w14:textId="77777777" w:rsidR="00466C43" w:rsidRPr="005650B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77EA0" w14:textId="77777777" w:rsidR="00466C43" w:rsidRPr="001A5376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1A5376"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1A81734E" w14:textId="77777777" w:rsidR="00466C43" w:rsidRPr="001A5376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1A5376"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Afectează intrări - ieşiri </w:t>
            </w:r>
          </w:p>
          <w:p w14:paraId="73312D22" w14:textId="77777777" w:rsidR="00466C43" w:rsidRPr="001A5376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1A5376">
              <w:rPr>
                <w:b/>
                <w:bCs/>
                <w:i/>
                <w:iCs/>
                <w:spacing w:val="6"/>
                <w:sz w:val="20"/>
                <w:lang w:val="ro-RO"/>
              </w:rPr>
              <w:t>la liniile 1 - 14.</w:t>
            </w:r>
          </w:p>
        </w:tc>
      </w:tr>
      <w:tr w:rsidR="00466C43" w14:paraId="179DD343" w14:textId="77777777">
        <w:trPr>
          <w:cantSplit/>
          <w:trHeight w:val="304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AC90E" w14:textId="77777777" w:rsidR="00466C43" w:rsidRDefault="00466C43" w:rsidP="00466C43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015F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7BCE8" w14:textId="77777777" w:rsidR="00466C43" w:rsidRPr="00ED347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70D1E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373EDC8A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F6D2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C2B54E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24, 26 </w:t>
            </w:r>
          </w:p>
          <w:p w14:paraId="0564CC5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36 </w:t>
            </w:r>
          </w:p>
          <w:p w14:paraId="06FF907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1556699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32 / 38, 34 / 40, 46 / 50 </w:t>
            </w:r>
          </w:p>
          <w:p w14:paraId="2F1EAF5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47384C8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 / 52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CC749" w14:textId="77777777" w:rsidR="00466C43" w:rsidRPr="00ED347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D347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6191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DF5A0" w14:textId="77777777" w:rsidR="00466C43" w:rsidRPr="00ED347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4ECA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7FC7308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1 - 13.</w:t>
            </w:r>
          </w:p>
        </w:tc>
      </w:tr>
      <w:tr w:rsidR="00466C43" w14:paraId="5A4B67A8" w14:textId="77777777">
        <w:trPr>
          <w:cantSplit/>
          <w:trHeight w:val="83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E5C93" w14:textId="77777777" w:rsidR="00466C43" w:rsidRDefault="00466C43" w:rsidP="00466C43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245D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D81FF" w14:textId="77777777" w:rsidR="00466C43" w:rsidRPr="00ED347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10561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73D829BC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606C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F1FAB" w14:textId="77777777" w:rsidR="00466C43" w:rsidRPr="00ED347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EA40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6C61C" w14:textId="77777777" w:rsidR="00466C43" w:rsidRPr="00ED347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ACA6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4B74C8E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5 și 6.</w:t>
            </w:r>
          </w:p>
        </w:tc>
      </w:tr>
      <w:tr w:rsidR="00466C43" w14:paraId="513A68E3" w14:textId="77777777">
        <w:trPr>
          <w:cantSplit/>
          <w:trHeight w:val="135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484E8" w14:textId="77777777" w:rsidR="00466C43" w:rsidRDefault="00466C43" w:rsidP="00466C43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B68D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0+691</w:t>
            </w:r>
          </w:p>
          <w:p w14:paraId="2FF1A83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1+185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E4075" w14:textId="77777777" w:rsidR="00466C43" w:rsidRPr="00ED347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D347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BAE7B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Galaţi Brateş - </w:t>
            </w:r>
          </w:p>
          <w:p w14:paraId="24B186B1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8FE4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EE82B" w14:textId="77777777" w:rsidR="00466C43" w:rsidRPr="00ED347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D8A5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03750" w14:textId="77777777" w:rsidR="00466C43" w:rsidRPr="00ED347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6FBD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6369143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De la schimbătorul numărul 6 Grupa Galaţi Brateş, la schimbătorul numărul 1 Grupa Galaţi Mărfuri.</w:t>
            </w:r>
          </w:p>
        </w:tc>
      </w:tr>
    </w:tbl>
    <w:p w14:paraId="48D6A88D" w14:textId="77777777" w:rsidR="00466C43" w:rsidRDefault="00466C43">
      <w:pPr>
        <w:spacing w:before="40" w:after="40" w:line="192" w:lineRule="auto"/>
        <w:ind w:right="57"/>
        <w:rPr>
          <w:sz w:val="20"/>
          <w:lang w:val="ro-RO"/>
        </w:rPr>
      </w:pPr>
    </w:p>
    <w:p w14:paraId="54B50A16" w14:textId="77777777" w:rsidR="00466C43" w:rsidRDefault="00466C43" w:rsidP="00D762FB">
      <w:pPr>
        <w:pStyle w:val="Heading1"/>
        <w:spacing w:line="360" w:lineRule="auto"/>
      </w:pPr>
      <w:r>
        <w:t>LINIA 706 F</w:t>
      </w:r>
    </w:p>
    <w:p w14:paraId="4050C49C" w14:textId="77777777" w:rsidR="00466C43" w:rsidRDefault="00466C43" w:rsidP="004B5C20">
      <w:pPr>
        <w:pStyle w:val="Heading1"/>
        <w:spacing w:line="360" w:lineRule="auto"/>
        <w:rPr>
          <w:b w:val="0"/>
          <w:bCs w:val="0"/>
          <w:sz w:val="8"/>
        </w:rPr>
      </w:pPr>
      <w:r>
        <w:t>GALAŢI CĂLĂTORI - GALAŢI BRATEŞ - GALAŢI TRANSBORDARE - GALAŢI LARGĂ A</w:t>
      </w:r>
    </w:p>
    <w:tbl>
      <w:tblPr>
        <w:tblW w:w="10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9"/>
        <w:gridCol w:w="753"/>
        <w:gridCol w:w="2201"/>
        <w:gridCol w:w="869"/>
        <w:gridCol w:w="753"/>
        <w:gridCol w:w="869"/>
        <w:gridCol w:w="753"/>
        <w:gridCol w:w="2490"/>
      </w:tblGrid>
      <w:tr w:rsidR="00466C43" w14:paraId="4C826CDF" w14:textId="77777777">
        <w:trPr>
          <w:cantSplit/>
          <w:trHeight w:val="70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36D9C" w14:textId="77777777" w:rsidR="00466C43" w:rsidRDefault="00466C43" w:rsidP="00466C4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0EAD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D1231" w14:textId="77777777" w:rsidR="00466C43" w:rsidRPr="00D5555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FB97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Călători</w:t>
            </w:r>
          </w:p>
          <w:p w14:paraId="560AF80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8F5C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075AEFE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 şi  3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315F6" w14:textId="77777777" w:rsidR="00466C43" w:rsidRPr="00D5555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5555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E676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240AC" w14:textId="77777777" w:rsidR="00466C43" w:rsidRPr="00D5555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7E74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520F5C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şi 12.</w:t>
            </w:r>
          </w:p>
        </w:tc>
      </w:tr>
      <w:tr w:rsidR="00466C43" w14:paraId="70FCB19A" w14:textId="77777777">
        <w:trPr>
          <w:cantSplit/>
          <w:trHeight w:val="99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79814" w14:textId="77777777" w:rsidR="00466C43" w:rsidRDefault="00466C43" w:rsidP="00466C4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214C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260+480</w:t>
            </w:r>
          </w:p>
          <w:p w14:paraId="66D3E42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260+915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42EB7" w14:textId="77777777" w:rsidR="00466C43" w:rsidRPr="00D5555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1030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Călători -</w:t>
            </w:r>
          </w:p>
          <w:p w14:paraId="603F5BD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Galaţi  Brateş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26D6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C6B73" w14:textId="77777777" w:rsidR="00466C43" w:rsidRPr="00D5555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3030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70A3D" w14:textId="77777777" w:rsidR="00466C43" w:rsidRPr="00D5555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0ADF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45D999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De la semnalul M 1 </w:t>
            </w:r>
          </w:p>
          <w:p w14:paraId="25DB1C8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staţia Galaţi Călători</w:t>
            </w:r>
          </w:p>
          <w:p w14:paraId="61E2A15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semnalul M 11 </w:t>
            </w:r>
          </w:p>
          <w:p w14:paraId="4E53695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staţia </w:t>
            </w:r>
            <w:r w:rsidRPr="007412FF">
              <w:rPr>
                <w:b/>
                <w:bCs/>
                <w:i/>
                <w:sz w:val="20"/>
                <w:lang w:val="ro-RO"/>
              </w:rPr>
              <w:t>Galaţi Brateş.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</w:tc>
      </w:tr>
      <w:tr w:rsidR="00466C43" w14:paraId="637B893D" w14:textId="77777777">
        <w:trPr>
          <w:cantSplit/>
          <w:trHeight w:val="191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644FA" w14:textId="77777777" w:rsidR="00466C43" w:rsidRDefault="00466C43" w:rsidP="00466C4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0F12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13AB2" w14:textId="77777777" w:rsidR="00466C43" w:rsidRPr="00D5555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56EF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359FE62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E5FB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17 </w:t>
            </w:r>
          </w:p>
          <w:p w14:paraId="23BB6DC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686FA49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21 / 23, 25 / 29 </w:t>
            </w:r>
          </w:p>
          <w:p w14:paraId="1E0A164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0404E74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31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94797" w14:textId="77777777" w:rsidR="00466C43" w:rsidRPr="00D5555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5555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C398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8E44A" w14:textId="77777777" w:rsidR="00466C43" w:rsidRPr="00D5555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AAD5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068E73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1 - 14.</w:t>
            </w:r>
          </w:p>
        </w:tc>
      </w:tr>
      <w:tr w:rsidR="00466C43" w14:paraId="5C120926" w14:textId="77777777">
        <w:trPr>
          <w:cantSplit/>
          <w:trHeight w:val="6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CDBF4" w14:textId="77777777" w:rsidR="00466C43" w:rsidRDefault="00466C43" w:rsidP="00466C4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EDD9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86577" w14:textId="77777777" w:rsidR="00466C43" w:rsidRPr="00D5555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95E1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65ACA79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largă + normală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583D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7C006A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D1BCC" w14:textId="77777777" w:rsidR="00466C43" w:rsidRPr="00D5555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5555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0521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A85FC" w14:textId="77777777" w:rsidR="00466C43" w:rsidRPr="00D5555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30CE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7215C06A" w14:textId="77777777">
        <w:trPr>
          <w:cantSplit/>
          <w:trHeight w:val="9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5E8D9" w14:textId="77777777" w:rsidR="00466C43" w:rsidRDefault="00466C43" w:rsidP="00466C4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291D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1CA1C" w14:textId="77777777" w:rsidR="00466C43" w:rsidRPr="00D5555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3685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6605C49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3B48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441EA3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și 39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4641A" w14:textId="77777777" w:rsidR="00466C43" w:rsidRPr="00D5555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124E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12AF3" w14:textId="77777777" w:rsidR="00466C43" w:rsidRPr="00D5555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98A3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F49177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1 - 4.</w:t>
            </w:r>
          </w:p>
        </w:tc>
      </w:tr>
      <w:tr w:rsidR="00466C43" w14:paraId="7E2E9E91" w14:textId="77777777">
        <w:trPr>
          <w:cantSplit/>
          <w:trHeight w:val="6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38557" w14:textId="77777777" w:rsidR="00466C43" w:rsidRDefault="00466C43" w:rsidP="00466C4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F249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A6681" w14:textId="77777777" w:rsidR="00466C43" w:rsidRPr="00D5555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B339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1805E6D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5A38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55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FD260" w14:textId="77777777" w:rsidR="00466C43" w:rsidRPr="00D5555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6A6A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37523" w14:textId="77777777" w:rsidR="00466C43" w:rsidRPr="00D5555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182D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6A5B57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şi 2.</w:t>
            </w:r>
          </w:p>
        </w:tc>
      </w:tr>
      <w:tr w:rsidR="00466C43" w14:paraId="2E7FEEC8" w14:textId="77777777">
        <w:trPr>
          <w:cantSplit/>
          <w:trHeight w:val="6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61DCE" w14:textId="77777777" w:rsidR="00466C43" w:rsidRDefault="00466C43" w:rsidP="00466C4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24ED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844C3" w14:textId="77777777" w:rsidR="00466C43" w:rsidRPr="00D5555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2A39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0D8B8F6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96CD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57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02DD9" w14:textId="77777777" w:rsidR="00466C43" w:rsidRPr="00D5555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B9FD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FFC48" w14:textId="77777777" w:rsidR="00466C43" w:rsidRPr="00D5555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E35B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DDE917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8 şi 92.</w:t>
            </w:r>
          </w:p>
        </w:tc>
      </w:tr>
      <w:tr w:rsidR="00466C43" w14:paraId="7D5A71B2" w14:textId="77777777">
        <w:trPr>
          <w:cantSplit/>
          <w:trHeight w:val="6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832FD" w14:textId="77777777" w:rsidR="00466C43" w:rsidRDefault="00466C43" w:rsidP="00466C43">
            <w:pPr>
              <w:numPr>
                <w:ilvl w:val="0"/>
                <w:numId w:val="18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906E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B850B" w14:textId="77777777" w:rsidR="00466C43" w:rsidRPr="005650B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BD3C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43878E5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DA4A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10, 12, 54, 58, 62, 64 și TDJ 14/16 și 18/20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1B7B1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0B6C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1A47A" w14:textId="77777777" w:rsidR="00466C43" w:rsidRPr="005650B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FAA2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8F0294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06BA9B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1 - 14.</w:t>
            </w:r>
          </w:p>
        </w:tc>
      </w:tr>
      <w:tr w:rsidR="00466C43" w14:paraId="3624A586" w14:textId="77777777">
        <w:trPr>
          <w:cantSplit/>
          <w:trHeight w:val="381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8BDEA" w14:textId="77777777" w:rsidR="00466C43" w:rsidRDefault="00466C43" w:rsidP="00466C4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A846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69825" w14:textId="77777777" w:rsidR="00466C43" w:rsidRPr="00D5555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7A1C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4BF61D1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603D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68E5A2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nr.  24, 26 </w:t>
            </w:r>
          </w:p>
          <w:p w14:paraId="0E26289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 36 </w:t>
            </w:r>
          </w:p>
          <w:p w14:paraId="68F11F0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0540ED8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nr. </w:t>
            </w:r>
          </w:p>
          <w:p w14:paraId="26E5D3B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32 / 38, 34 / 40, 46 / 50 </w:t>
            </w:r>
          </w:p>
          <w:p w14:paraId="59F74A9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7EF4CD5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 / 52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701BD" w14:textId="77777777" w:rsidR="00466C43" w:rsidRPr="00D5555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5555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A75D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8A70F" w14:textId="77777777" w:rsidR="00466C43" w:rsidRPr="00D5555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DA30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8B3D5F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1 - 13.</w:t>
            </w:r>
          </w:p>
        </w:tc>
      </w:tr>
      <w:tr w:rsidR="00466C43" w14:paraId="0E20C274" w14:textId="77777777">
        <w:trPr>
          <w:cantSplit/>
          <w:trHeight w:val="78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EC705" w14:textId="77777777" w:rsidR="00466C43" w:rsidRDefault="00466C43" w:rsidP="00466C4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5CD4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0FB0D" w14:textId="77777777" w:rsidR="00466C43" w:rsidRPr="00D5555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C0EE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48F43F1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4E4F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B6FC2F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60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89B7C" w14:textId="77777777" w:rsidR="00466C43" w:rsidRPr="00D5555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1BEC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0FD96" w14:textId="77777777" w:rsidR="00466C43" w:rsidRPr="00D5555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D31C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90C0B7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și 6.</w:t>
            </w:r>
          </w:p>
        </w:tc>
      </w:tr>
      <w:tr w:rsidR="00466C43" w14:paraId="47443846" w14:textId="77777777">
        <w:trPr>
          <w:cantSplit/>
          <w:trHeight w:val="26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09709" w14:textId="77777777" w:rsidR="00466C43" w:rsidRDefault="00466C43" w:rsidP="00466C4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F054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264+000</w:t>
            </w:r>
          </w:p>
          <w:p w14:paraId="76B9E91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266+300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07DC2" w14:textId="77777777" w:rsidR="00466C43" w:rsidRPr="00D5555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56A4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Transbordare - Galaţi Largă 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BB1E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427DC" w14:textId="77777777" w:rsidR="00466C43" w:rsidRPr="00D5555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9E6F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E1C26" w14:textId="77777777" w:rsidR="00466C43" w:rsidRPr="00D5555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A9AD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66C43" w14:paraId="74EBB363" w14:textId="77777777">
        <w:trPr>
          <w:cantSplit/>
          <w:trHeight w:val="26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FB86A" w14:textId="77777777" w:rsidR="00466C43" w:rsidRDefault="00466C43" w:rsidP="00466C4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26BF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491B6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6C8A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Largă A</w:t>
            </w:r>
          </w:p>
          <w:p w14:paraId="718DCC0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prim. - expedieri</w:t>
            </w:r>
          </w:p>
          <w:p w14:paraId="67D9C68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(cale largă + normală)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2A8C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18B73" w14:textId="77777777" w:rsidR="00466C43" w:rsidRPr="00D5555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F744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B7AF1" w14:textId="77777777" w:rsidR="00466C43" w:rsidRPr="00D5555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8492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3AC9ACFB" w14:textId="77777777">
        <w:trPr>
          <w:cantSplit/>
          <w:trHeight w:val="6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DC2B8" w14:textId="77777777" w:rsidR="00466C43" w:rsidRDefault="00466C43" w:rsidP="00466C4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3DA1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2AEF9" w14:textId="77777777" w:rsidR="00466C43" w:rsidRPr="00D5555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F61C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Largă A</w:t>
            </w:r>
          </w:p>
          <w:p w14:paraId="3A9792B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şi 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38A5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B3FC12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nr.  28 </w:t>
            </w:r>
          </w:p>
          <w:p w14:paraId="47E1542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 15 </w:t>
            </w:r>
          </w:p>
          <w:p w14:paraId="2A65257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055C32C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3D140A1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9 - 13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4682E" w14:textId="77777777" w:rsidR="00466C43" w:rsidRPr="00D5555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5555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D734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CE221" w14:textId="77777777" w:rsidR="00466C43" w:rsidRPr="00D5555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BFCA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C49803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8 - 10.</w:t>
            </w:r>
          </w:p>
        </w:tc>
      </w:tr>
    </w:tbl>
    <w:p w14:paraId="65FDE695" w14:textId="77777777" w:rsidR="00466C43" w:rsidRDefault="00466C43">
      <w:pPr>
        <w:spacing w:before="40" w:after="40" w:line="192" w:lineRule="auto"/>
        <w:ind w:right="57"/>
        <w:rPr>
          <w:sz w:val="20"/>
          <w:lang w:val="ro-RO"/>
        </w:rPr>
      </w:pPr>
    </w:p>
    <w:p w14:paraId="0605A501" w14:textId="77777777" w:rsidR="00466C43" w:rsidRDefault="00466C43" w:rsidP="002F1D47">
      <w:pPr>
        <w:pStyle w:val="Heading1"/>
        <w:spacing w:line="360" w:lineRule="auto"/>
      </w:pPr>
      <w:r>
        <w:t>LINIA 706 H</w:t>
      </w:r>
    </w:p>
    <w:p w14:paraId="2197DE3F" w14:textId="77777777" w:rsidR="00466C43" w:rsidRDefault="00466C43" w:rsidP="0075000F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GALAŢI BRATEŞ - GALAŢI BAZIN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466C43" w14:paraId="2B91252E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5EA48" w14:textId="77777777" w:rsidR="00466C43" w:rsidRDefault="00466C43" w:rsidP="00466C43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9AC5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64E51" w14:textId="77777777" w:rsidR="00466C43" w:rsidRPr="005650B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74DCC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247052D1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5EF4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10, 12, 54, 58, 62, 64 și TDJ 14/16 și 18/20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81D20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23B4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8E6CA" w14:textId="77777777" w:rsidR="00466C43" w:rsidRPr="005650B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A9E9D" w14:textId="77777777" w:rsidR="00466C43" w:rsidRPr="00211C81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4973AE99" w14:textId="77777777" w:rsidR="00466C43" w:rsidRPr="00211C81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Afectează intrări - ieşiri </w:t>
            </w:r>
          </w:p>
          <w:p w14:paraId="75FDFAF3" w14:textId="77777777" w:rsidR="00466C43" w:rsidRPr="00211C81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>la liniile 1 - 14.</w:t>
            </w:r>
          </w:p>
        </w:tc>
      </w:tr>
      <w:tr w:rsidR="00466C43" w14:paraId="5F9ADCE1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C1493" w14:textId="77777777" w:rsidR="00466C43" w:rsidRDefault="00466C43" w:rsidP="00466C43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E347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F1318" w14:textId="77777777" w:rsidR="00466C43" w:rsidRPr="005650B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C4819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1A26D2C2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010A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24, 26, 36 și TDJ 32/38, 34/40, 46/50 și 48/52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AB427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DF07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EFD30" w14:textId="77777777" w:rsidR="00466C43" w:rsidRPr="005650B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41338" w14:textId="77777777" w:rsidR="00466C43" w:rsidRPr="00211C81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6E42440D" w14:textId="77777777" w:rsidR="00466C43" w:rsidRPr="00211C81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Afectează intrări - ieşiri </w:t>
            </w:r>
          </w:p>
          <w:p w14:paraId="7F399876" w14:textId="77777777" w:rsidR="00466C43" w:rsidRPr="00211C81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>la liniile 1 - 1</w:t>
            </w: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3</w:t>
            </w: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>.</w:t>
            </w:r>
          </w:p>
        </w:tc>
      </w:tr>
      <w:tr w:rsidR="00466C43" w14:paraId="4394DEAA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880E0" w14:textId="77777777" w:rsidR="00466C43" w:rsidRDefault="00466C43" w:rsidP="00466C43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4E2B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B9D44" w14:textId="77777777" w:rsidR="00466C43" w:rsidRPr="005650B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D187D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520144A2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2D0C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0E2B4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5B68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86083" w14:textId="77777777" w:rsidR="00466C43" w:rsidRPr="005650BB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B6B03" w14:textId="77777777" w:rsidR="00466C43" w:rsidRPr="00211C81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14A541BC" w14:textId="77777777" w:rsidR="00466C43" w:rsidRPr="00211C81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Afectează intrări - ieşiri </w:t>
            </w:r>
          </w:p>
          <w:p w14:paraId="22D795A7" w14:textId="77777777" w:rsidR="00466C43" w:rsidRPr="00211C81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5 și 6</w:t>
            </w: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>.</w:t>
            </w:r>
          </w:p>
        </w:tc>
      </w:tr>
      <w:tr w:rsidR="00466C43" w14:paraId="56D7935D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F0609" w14:textId="77777777" w:rsidR="00466C43" w:rsidRDefault="00466C43" w:rsidP="00466C43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75EC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0+647</w:t>
            </w:r>
          </w:p>
          <w:p w14:paraId="69CC24D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2+234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EA53F" w14:textId="77777777" w:rsidR="00466C43" w:rsidRPr="004C242C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C242C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64ADC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Brateş -</w:t>
            </w:r>
          </w:p>
          <w:p w14:paraId="2672C61F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Bazin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751D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AFF31" w14:textId="77777777" w:rsidR="00466C43" w:rsidRPr="004F0B2D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CD81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AA34E" w14:textId="77777777" w:rsidR="00466C43" w:rsidRPr="004F0B2D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79C9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323FEC2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De la schimbătorul numărul 6 </w:t>
            </w:r>
          </w:p>
          <w:p w14:paraId="5952979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Grupa Galaţi Brateş, </w:t>
            </w:r>
          </w:p>
          <w:p w14:paraId="508D468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la T.D.J. numărul 38 / 40 Grupa Galaţi Bazin.</w:t>
            </w:r>
          </w:p>
        </w:tc>
      </w:tr>
    </w:tbl>
    <w:p w14:paraId="273D4D53" w14:textId="77777777" w:rsidR="00466C43" w:rsidRDefault="00466C43">
      <w:pPr>
        <w:spacing w:before="40" w:after="40" w:line="192" w:lineRule="auto"/>
        <w:ind w:right="57"/>
        <w:rPr>
          <w:sz w:val="20"/>
          <w:lang w:val="ro-RO"/>
        </w:rPr>
      </w:pPr>
    </w:p>
    <w:p w14:paraId="78E43FDD" w14:textId="77777777" w:rsidR="00466C43" w:rsidRDefault="00466C43" w:rsidP="00661BBB">
      <w:pPr>
        <w:pStyle w:val="Heading1"/>
        <w:spacing w:line="360" w:lineRule="auto"/>
      </w:pPr>
      <w:r>
        <w:t>LINIA 706 J</w:t>
      </w:r>
    </w:p>
    <w:p w14:paraId="6772FFD6" w14:textId="77777777" w:rsidR="00466C43" w:rsidRDefault="00466C43" w:rsidP="00B53128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GALAŢI MĂRFURI - GALAŢI BAZIN - GALAŢI LARGĂ A (CALE LARGĂ)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466C43" w14:paraId="27421881" w14:textId="77777777">
        <w:trPr>
          <w:cantSplit/>
          <w:trHeight w:val="141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DAD01" w14:textId="77777777" w:rsidR="00466C43" w:rsidRDefault="00466C43" w:rsidP="00466C4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2C74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1+525</w:t>
            </w:r>
          </w:p>
          <w:p w14:paraId="7054707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1+570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B9ED5" w14:textId="77777777" w:rsidR="00466C43" w:rsidRPr="009B3676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9B367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9394E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Mărfuri</w:t>
            </w:r>
          </w:p>
          <w:p w14:paraId="4DD83CC7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6 directă </w:t>
            </w:r>
          </w:p>
          <w:p w14:paraId="7BA07728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(cale largă)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823B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E9912" w14:textId="77777777" w:rsidR="00466C43" w:rsidRPr="008C775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2F18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78A8C" w14:textId="77777777" w:rsidR="00466C43" w:rsidRPr="008C775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B0EE6" w14:textId="77777777" w:rsidR="00466C43" w:rsidRPr="000B6A72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0B6A72"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68577913" w14:textId="77777777" w:rsidR="00466C43" w:rsidRPr="000B6A72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0B6A72"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Afectează intrări - ieşiri </w:t>
            </w:r>
          </w:p>
          <w:p w14:paraId="7ECCC0D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0B6A72">
              <w:rPr>
                <w:b/>
                <w:bCs/>
                <w:i/>
                <w:iCs/>
                <w:spacing w:val="6"/>
                <w:sz w:val="20"/>
                <w:lang w:val="ro-RO"/>
              </w:rPr>
              <w:t>peste sch. 2</w:t>
            </w: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 </w:t>
            </w:r>
            <w:r w:rsidRPr="000B6A72"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cale largă, </w:t>
            </w:r>
          </w:p>
          <w:p w14:paraId="100EEA6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0B6A72"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st. </w:t>
            </w:r>
            <w:r w:rsidRPr="000B6A72">
              <w:rPr>
                <w:b/>
                <w:bCs/>
                <w:i/>
                <w:iCs/>
                <w:sz w:val="20"/>
                <w:lang w:val="ro-RO"/>
              </w:rPr>
              <w:t>Galaţi Mărfuri, Cap Y.</w:t>
            </w:r>
          </w:p>
        </w:tc>
      </w:tr>
      <w:tr w:rsidR="00466C43" w14:paraId="07B45A5C" w14:textId="77777777">
        <w:trPr>
          <w:cantSplit/>
          <w:trHeight w:val="141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2C61C" w14:textId="77777777" w:rsidR="00466C43" w:rsidRDefault="00466C43" w:rsidP="00466C4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6F15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1+570</w:t>
            </w:r>
          </w:p>
          <w:p w14:paraId="0E44A5C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4+180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814E9" w14:textId="77777777" w:rsidR="00466C43" w:rsidRPr="009B3676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71E24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Mărfuri -</w:t>
            </w:r>
          </w:p>
          <w:p w14:paraId="09FC0959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Largă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F4CA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BD09E" w14:textId="77777777" w:rsidR="00466C43" w:rsidRPr="008C775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F419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367C3" w14:textId="77777777" w:rsidR="00466C43" w:rsidRPr="008C775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088FD" w14:textId="77777777" w:rsidR="00466C43" w:rsidRPr="000B6A72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0B6A72"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466C43" w14:paraId="63205127" w14:textId="77777777">
        <w:trPr>
          <w:cantSplit/>
          <w:trHeight w:val="141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B260F" w14:textId="77777777" w:rsidR="00466C43" w:rsidRDefault="00466C43" w:rsidP="00466C4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FCE7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15E5D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DDE2A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Galaţi Largă A </w:t>
            </w:r>
          </w:p>
          <w:p w14:paraId="3AE0DCEE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0</w:t>
            </w:r>
          </w:p>
          <w:p w14:paraId="5F8870F9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2EA7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A4B59" w14:textId="77777777" w:rsidR="00466C43" w:rsidRPr="008C775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966E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E8AE2" w14:textId="77777777" w:rsidR="00466C43" w:rsidRPr="008C775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2D272" w14:textId="77777777" w:rsidR="00466C43" w:rsidRPr="000B6A72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466C43" w14:paraId="1738C833" w14:textId="77777777">
        <w:trPr>
          <w:cantSplit/>
          <w:trHeight w:val="7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63B2E" w14:textId="77777777" w:rsidR="00466C43" w:rsidRDefault="00466C43" w:rsidP="00466C4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930C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0E656" w14:textId="77777777" w:rsidR="00466C43" w:rsidRPr="009B3676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132E1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Largă A</w:t>
            </w:r>
          </w:p>
          <w:p w14:paraId="7C19C012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02EA66AF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1E9A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E1167" w14:textId="77777777" w:rsidR="00466C43" w:rsidRPr="008C775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C775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E638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CF3FB" w14:textId="77777777" w:rsidR="00466C43" w:rsidRPr="008C775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8B80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466C43" w14:paraId="0D44BE3A" w14:textId="77777777">
        <w:trPr>
          <w:cantSplit/>
          <w:trHeight w:val="7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51654" w14:textId="77777777" w:rsidR="00466C43" w:rsidRDefault="00466C43" w:rsidP="00466C4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6917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88E13" w14:textId="77777777" w:rsidR="00466C43" w:rsidRPr="009B3676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F600A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Largă A</w:t>
            </w:r>
          </w:p>
          <w:p w14:paraId="5DA46A79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</w:t>
            </w:r>
          </w:p>
          <w:p w14:paraId="07959421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  <w:p w14:paraId="1060663F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(cale largă + normală)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F317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96D02" w14:textId="77777777" w:rsidR="00466C43" w:rsidRPr="008C775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7CA3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51CFC" w14:textId="77777777" w:rsidR="00466C43" w:rsidRPr="008C775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5BF3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466C43" w14:paraId="25B50362" w14:textId="77777777">
        <w:trPr>
          <w:cantSplit/>
          <w:trHeight w:val="195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2817A" w14:textId="77777777" w:rsidR="00466C43" w:rsidRDefault="00466C43" w:rsidP="00466C4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DE6F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22358" w14:textId="77777777" w:rsidR="00466C43" w:rsidRPr="009B3676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28E62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Largă A</w:t>
            </w:r>
          </w:p>
          <w:p w14:paraId="242D0DE9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şi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B61F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6B6ADF2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cale şi </w:t>
            </w:r>
          </w:p>
          <w:p w14:paraId="7E00D16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de legătură dintre acestea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F748E" w14:textId="77777777" w:rsidR="00466C43" w:rsidRPr="008C775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C775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72E5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9E01B" w14:textId="77777777" w:rsidR="00466C43" w:rsidRPr="008C7758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72D9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6D5D0C7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0 - 7.</w:t>
            </w:r>
          </w:p>
        </w:tc>
      </w:tr>
    </w:tbl>
    <w:p w14:paraId="2C4F96B4" w14:textId="77777777" w:rsidR="00466C43" w:rsidRDefault="00466C43">
      <w:pPr>
        <w:spacing w:before="40" w:after="40" w:line="192" w:lineRule="auto"/>
        <w:ind w:right="57"/>
        <w:rPr>
          <w:sz w:val="20"/>
          <w:lang w:val="ro-RO"/>
        </w:rPr>
      </w:pPr>
    </w:p>
    <w:p w14:paraId="7F9BED20" w14:textId="77777777" w:rsidR="00466C43" w:rsidRDefault="00466C43" w:rsidP="00A97D04">
      <w:pPr>
        <w:pStyle w:val="Heading1"/>
        <w:spacing w:line="360" w:lineRule="auto"/>
      </w:pPr>
      <w:r>
        <w:t>LINIA 706 K</w:t>
      </w:r>
    </w:p>
    <w:p w14:paraId="1BE4EC2C" w14:textId="77777777" w:rsidR="00466C43" w:rsidRDefault="00466C43" w:rsidP="001012E1">
      <w:pPr>
        <w:pStyle w:val="Heading1"/>
        <w:spacing w:line="360" w:lineRule="auto"/>
        <w:rPr>
          <w:b w:val="0"/>
          <w:bCs w:val="0"/>
          <w:sz w:val="8"/>
        </w:rPr>
      </w:pPr>
      <w:r>
        <w:t>GALAŢI BRATEŞ - GALAŢI LARGĂ (CALE LARGĂ)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466C43" w14:paraId="1088506F" w14:textId="77777777">
        <w:trPr>
          <w:cantSplit/>
          <w:trHeight w:val="12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51E17" w14:textId="77777777" w:rsidR="00466C43" w:rsidRDefault="00466C43" w:rsidP="00466C4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0247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260+180</w:t>
            </w:r>
          </w:p>
          <w:p w14:paraId="70A4718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261+160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32E23" w14:textId="77777777" w:rsidR="00466C43" w:rsidRPr="007C168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DF19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Călători -</w:t>
            </w:r>
          </w:p>
          <w:p w14:paraId="179B32D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Brateş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9051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43D28" w14:textId="77777777" w:rsidR="00466C43" w:rsidRPr="007C168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B1B8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B9E0D" w14:textId="77777777" w:rsidR="00466C43" w:rsidRPr="007C168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B1F4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32CD13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De la semnalul M 27 din staţia Galaţi Călători</w:t>
            </w:r>
          </w:p>
          <w:p w14:paraId="2963420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semnalul M 25 </w:t>
            </w:r>
          </w:p>
          <w:p w14:paraId="5FE9344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 staţia Galaţi Brateş.</w:t>
            </w:r>
          </w:p>
        </w:tc>
      </w:tr>
      <w:tr w:rsidR="00466C43" w14:paraId="1062B664" w14:textId="77777777">
        <w:trPr>
          <w:cantSplit/>
          <w:trHeight w:val="1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2595C" w14:textId="77777777" w:rsidR="00466C43" w:rsidRDefault="00466C43" w:rsidP="00466C4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B109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929FC" w14:textId="77777777" w:rsidR="00466C43" w:rsidRPr="007C168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C5EF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65933EC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largă + normală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D5D5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toată</w:t>
            </w:r>
          </w:p>
          <w:p w14:paraId="3351EFA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2A8FC" w14:textId="77777777" w:rsidR="00466C43" w:rsidRPr="007C168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C168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9BFE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42ADA" w14:textId="77777777" w:rsidR="00466C43" w:rsidRPr="007C168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CEBE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1DCF4AF6" w14:textId="77777777">
        <w:trPr>
          <w:cantSplit/>
          <w:trHeight w:val="16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BDA05" w14:textId="77777777" w:rsidR="00466C43" w:rsidRDefault="00466C43" w:rsidP="00466C4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7CB6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41E17" w14:textId="77777777" w:rsidR="00466C43" w:rsidRPr="007C168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33E1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2062856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5647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de la călcâiul sch. </w:t>
            </w:r>
          </w:p>
          <w:p w14:paraId="2A0CEA9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nr.  66 până la călcâiul sch. </w:t>
            </w:r>
          </w:p>
          <w:p w14:paraId="4C90CBA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nr. 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24206" w14:textId="77777777" w:rsidR="00466C43" w:rsidRPr="007C168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C168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BD76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2F0CA" w14:textId="77777777" w:rsidR="00466C43" w:rsidRPr="007C168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C70F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2B5952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Între semnalele M 46</w:t>
            </w:r>
          </w:p>
          <w:p w14:paraId="6B28F86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şi M 4 cale largă.</w:t>
            </w:r>
          </w:p>
        </w:tc>
      </w:tr>
      <w:tr w:rsidR="00466C43" w14:paraId="4A435908" w14:textId="77777777">
        <w:trPr>
          <w:cantSplit/>
          <w:trHeight w:val="16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B7F6F" w14:textId="77777777" w:rsidR="00466C43" w:rsidRDefault="00466C43" w:rsidP="00466C4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4846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8AE19" w14:textId="77777777" w:rsidR="00466C43" w:rsidRPr="007C168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BDBE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Largă A</w:t>
            </w:r>
          </w:p>
          <w:p w14:paraId="04DF5A9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0 prim.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27B5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28C72" w14:textId="77777777" w:rsidR="00466C43" w:rsidRPr="007C168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2FB7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49B48" w14:textId="77777777" w:rsidR="00466C43" w:rsidRPr="007C168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5D75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6A6C1681" w14:textId="77777777">
        <w:trPr>
          <w:cantSplit/>
          <w:trHeight w:val="16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B70BC" w14:textId="77777777" w:rsidR="00466C43" w:rsidRDefault="00466C43" w:rsidP="00466C4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0943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208F9" w14:textId="77777777" w:rsidR="00466C43" w:rsidRPr="007C168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F04F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Largă A</w:t>
            </w:r>
          </w:p>
          <w:p w14:paraId="1EAE164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prim. - expedieri</w:t>
            </w:r>
          </w:p>
          <w:p w14:paraId="179A660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(cale largă + normală)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832F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91311" w14:textId="77777777" w:rsidR="00466C43" w:rsidRPr="007C168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D300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7F62E" w14:textId="77777777" w:rsidR="00466C43" w:rsidRPr="007C168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BFC5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298F50FA" w14:textId="77777777">
        <w:trPr>
          <w:cantSplit/>
          <w:trHeight w:val="19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83398" w14:textId="77777777" w:rsidR="00466C43" w:rsidRDefault="00466C43" w:rsidP="00466C4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03B2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A9826" w14:textId="77777777" w:rsidR="00466C43" w:rsidRPr="007C168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B8DC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Largă A</w:t>
            </w:r>
          </w:p>
          <w:p w14:paraId="04EAB69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şi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BAF5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de cale </w:t>
            </w:r>
          </w:p>
          <w:p w14:paraId="2D31CF4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6AE9C59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de legătură dintre acestea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EE450" w14:textId="77777777" w:rsidR="00466C43" w:rsidRPr="007C168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C168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9A79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FB748" w14:textId="77777777" w:rsidR="00466C43" w:rsidRPr="007C168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7140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BF9413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446C20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0 - 7.</w:t>
            </w:r>
          </w:p>
        </w:tc>
      </w:tr>
      <w:tr w:rsidR="00466C43" w14:paraId="5951AFFA" w14:textId="77777777">
        <w:trPr>
          <w:cantSplit/>
          <w:trHeight w:val="19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26201" w14:textId="77777777" w:rsidR="00466C43" w:rsidRDefault="00466C43" w:rsidP="00466C4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6C2B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9A899" w14:textId="77777777" w:rsidR="00466C43" w:rsidRPr="007C168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5CA8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Largă A</w:t>
            </w:r>
          </w:p>
          <w:p w14:paraId="64385C4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A41C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vf. inimă de încă-lecare </w:t>
            </w:r>
          </w:p>
          <w:p w14:paraId="12FA4B8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-</w:t>
            </w:r>
          </w:p>
          <w:p w14:paraId="27306AE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des-călecare</w:t>
            </w:r>
          </w:p>
          <w:p w14:paraId="07814F1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 266+300</w:t>
            </w:r>
          </w:p>
          <w:p w14:paraId="06C33FC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până la vf. </w:t>
            </w:r>
          </w:p>
          <w:p w14:paraId="0B719D4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7</w:t>
            </w:r>
          </w:p>
          <w:p w14:paraId="20AAFE7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Largă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1D182" w14:textId="77777777" w:rsidR="00466C43" w:rsidRPr="007C168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F48B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62C57" w14:textId="77777777" w:rsidR="00466C43" w:rsidRPr="007C168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FC97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2DD8F56B" w14:textId="77777777" w:rsidR="00466C43" w:rsidRPr="00487DEA" w:rsidRDefault="00466C43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186095B4" w14:textId="77777777" w:rsidR="00466C43" w:rsidRDefault="00466C43" w:rsidP="0005618A">
      <w:pPr>
        <w:pStyle w:val="Heading1"/>
        <w:spacing w:line="360" w:lineRule="auto"/>
      </w:pPr>
      <w:r>
        <w:t>LINIA 706 K+F</w:t>
      </w:r>
    </w:p>
    <w:p w14:paraId="4C5BCEEA" w14:textId="77777777" w:rsidR="00466C43" w:rsidRDefault="00466C43" w:rsidP="008C2FBA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GALAŢI LARGĂ A - POD PRUT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466C43" w14:paraId="08B8326C" w14:textId="77777777">
        <w:trPr>
          <w:cantSplit/>
          <w:trHeight w:val="99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DCD82" w14:textId="77777777" w:rsidR="00466C43" w:rsidRDefault="00466C43" w:rsidP="00466C4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1E0A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266+300</w:t>
            </w:r>
          </w:p>
          <w:p w14:paraId="50F413D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270+800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A59FA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AA61C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Galaţi Largă A - Frontieră de Stat </w:t>
            </w:r>
          </w:p>
          <w:p w14:paraId="52D3554A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Pod Prut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BDEE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3611D" w14:textId="77777777" w:rsidR="00466C43" w:rsidRPr="00E021B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198E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2FFFA" w14:textId="77777777" w:rsidR="00466C43" w:rsidRPr="00E021B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2E68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475362B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De la inima de încălecare - descălecare până la paleta de semnalizare a limitării de viteză </w:t>
            </w:r>
          </w:p>
          <w:p w14:paraId="64FE3EB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L.V. = 5 km/h pentru Scanner-ul de la Frontiera de Stat.</w:t>
            </w:r>
          </w:p>
        </w:tc>
      </w:tr>
      <w:tr w:rsidR="00466C43" w14:paraId="07883F1F" w14:textId="77777777">
        <w:trPr>
          <w:cantSplit/>
          <w:trHeight w:val="99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30119" w14:textId="77777777" w:rsidR="00466C43" w:rsidRDefault="00466C43" w:rsidP="00466C4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DE7D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271+800</w:t>
            </w:r>
          </w:p>
          <w:p w14:paraId="2AB3C8B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272+054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81BBA" w14:textId="77777777" w:rsidR="00466C43" w:rsidRPr="00E021B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C8316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Galaţi Largă A - Frontieră de Stat  </w:t>
            </w:r>
          </w:p>
          <w:p w14:paraId="21FDDF00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Pod Prut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0CE2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18F20" w14:textId="77777777" w:rsidR="00466C43" w:rsidRPr="00E021B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C9A1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11C0F" w14:textId="77777777" w:rsidR="00466C43" w:rsidRPr="00E021B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E36E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030D126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Pe toată lungimea Podului Prut, </w:t>
            </w:r>
          </w:p>
          <w:p w14:paraId="27872AF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Cale largă şi normală, plus 24 m (prelungire distanţă 24 m din cauza introducerii pe teren a limitării  de  viteză permanente de 5 km / h).</w:t>
            </w:r>
          </w:p>
        </w:tc>
      </w:tr>
    </w:tbl>
    <w:p w14:paraId="10EA3645" w14:textId="77777777" w:rsidR="00466C43" w:rsidRDefault="00466C43">
      <w:pPr>
        <w:spacing w:before="40" w:after="40" w:line="192" w:lineRule="auto"/>
        <w:ind w:right="57"/>
        <w:rPr>
          <w:sz w:val="20"/>
          <w:lang w:val="ro-RO"/>
        </w:rPr>
      </w:pPr>
    </w:p>
    <w:p w14:paraId="640E6E47" w14:textId="77777777" w:rsidR="00466C43" w:rsidRDefault="00466C43" w:rsidP="006A59BE">
      <w:pPr>
        <w:pStyle w:val="Heading1"/>
        <w:spacing w:line="360" w:lineRule="auto"/>
      </w:pPr>
      <w:r>
        <w:t xml:space="preserve">LINIA 706 L </w:t>
      </w:r>
    </w:p>
    <w:p w14:paraId="18A97BF4" w14:textId="77777777" w:rsidR="00466C43" w:rsidRDefault="00466C43" w:rsidP="000545DA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GALAŢI BRATEŞ CALE LARGĂ - HALTĂ TUNEL - RAMIFICAŢIE TUNEL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466C43" w14:paraId="62FF2ED7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4F12B" w14:textId="77777777" w:rsidR="00466C43" w:rsidRDefault="00466C43" w:rsidP="00466C4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4DAF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FD446" w14:textId="77777777" w:rsidR="00466C43" w:rsidRPr="00951D7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F45EA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4199FC99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C443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1A228" w14:textId="77777777" w:rsidR="00466C43" w:rsidRPr="00951D7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6D0D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7A3B3" w14:textId="77777777" w:rsidR="00466C43" w:rsidRPr="00951D7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FD5B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1F9645C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15 - 17.</w:t>
            </w:r>
          </w:p>
        </w:tc>
      </w:tr>
      <w:tr w:rsidR="00466C43" w14:paraId="1BEB7DFB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4E89C" w14:textId="77777777" w:rsidR="00466C43" w:rsidRDefault="00466C43" w:rsidP="00466C4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CA83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D8C5D" w14:textId="77777777" w:rsidR="00466C43" w:rsidRPr="00951D7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E8B7A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501989EE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D5BA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2 până la vf. sch. 68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220F6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74A9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673A7" w14:textId="77777777" w:rsidR="00466C43" w:rsidRPr="00951D7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FA8D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2FBDB59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15 - 17.</w:t>
            </w:r>
          </w:p>
        </w:tc>
      </w:tr>
      <w:tr w:rsidR="00466C43" w14:paraId="514B0E5B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CB4CA" w14:textId="77777777" w:rsidR="00466C43" w:rsidRDefault="00466C43" w:rsidP="00466C4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0827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A34AC" w14:textId="77777777" w:rsidR="00466C43" w:rsidRPr="00951D7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386B8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647431AF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2F58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68 și 70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2AFB5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BA74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CC6EC" w14:textId="77777777" w:rsidR="00466C43" w:rsidRPr="00951D7A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8492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29EBACA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15 - 17.</w:t>
            </w:r>
          </w:p>
        </w:tc>
      </w:tr>
    </w:tbl>
    <w:p w14:paraId="47729FC9" w14:textId="77777777" w:rsidR="00466C43" w:rsidRDefault="00466C43">
      <w:pPr>
        <w:spacing w:before="40" w:after="40" w:line="192" w:lineRule="auto"/>
        <w:ind w:right="57"/>
        <w:rPr>
          <w:sz w:val="20"/>
          <w:lang w:val="ro-RO"/>
        </w:rPr>
      </w:pPr>
    </w:p>
    <w:p w14:paraId="4B385C8A" w14:textId="77777777" w:rsidR="00466C43" w:rsidRDefault="00466C43" w:rsidP="00BC4232">
      <w:pPr>
        <w:pStyle w:val="Heading1"/>
        <w:spacing w:line="360" w:lineRule="auto"/>
      </w:pPr>
      <w:r>
        <w:t>LINIA 708 A</w:t>
      </w:r>
    </w:p>
    <w:p w14:paraId="4C430A73" w14:textId="77777777" w:rsidR="00466C43" w:rsidRDefault="00466C43" w:rsidP="009A57E6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BARBOŞI CĂLĂTORI - BARBOŞI tRIAJ</w:t>
      </w:r>
      <w:r>
        <w:rPr>
          <w:caps/>
          <w:sz w:val="20"/>
        </w:rPr>
        <w:t xml:space="preserve">  </w:t>
      </w:r>
      <w:r>
        <w:t>RACORDARE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466C43" w14:paraId="6D0404E5" w14:textId="77777777">
        <w:trPr>
          <w:cantSplit/>
          <w:trHeight w:val="56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4C255" w14:textId="77777777" w:rsidR="00466C43" w:rsidRDefault="00466C43" w:rsidP="00466C4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0079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F844B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30EA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0697167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55A0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89C6C8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B6B4D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B1BA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04C0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18753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172B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E0B929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1 - 6 și 1 - 3 Furnal.</w:t>
            </w:r>
          </w:p>
        </w:tc>
      </w:tr>
      <w:tr w:rsidR="00466C43" w14:paraId="4D3A1523" w14:textId="77777777">
        <w:trPr>
          <w:cantSplit/>
          <w:trHeight w:val="56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CB50F" w14:textId="77777777" w:rsidR="00466C43" w:rsidRDefault="00466C43" w:rsidP="00466C4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AE1A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ECDE1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D1C4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28D202F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99D2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09E6A3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E58CF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B1BA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1F54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CB822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0C16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EA93A9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7 - 11.</w:t>
            </w:r>
          </w:p>
        </w:tc>
      </w:tr>
      <w:tr w:rsidR="00466C43" w14:paraId="1C8FD511" w14:textId="77777777">
        <w:trPr>
          <w:cantSplit/>
          <w:trHeight w:val="56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9CED5" w14:textId="77777777" w:rsidR="00466C43" w:rsidRDefault="00466C43" w:rsidP="00466C4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0A98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48C51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7C4F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715BDA6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73EE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B94B32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8CE08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4E8F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A2053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6ECC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545E22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502194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6, st. Barboși Triaj Grupa A Cap X.</w:t>
            </w:r>
          </w:p>
        </w:tc>
      </w:tr>
      <w:tr w:rsidR="00466C43" w14:paraId="6B8A7A76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DA9B8" w14:textId="77777777" w:rsidR="00466C43" w:rsidRDefault="00466C43" w:rsidP="00466C4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4C8B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407C4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ABF6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445D73B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BF34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T.D.J. </w:t>
            </w:r>
          </w:p>
          <w:p w14:paraId="41213B3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37  /  41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A9FCD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B1BA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152F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993BE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5C62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18F8FC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8 - 11.</w:t>
            </w:r>
          </w:p>
        </w:tc>
      </w:tr>
      <w:tr w:rsidR="00466C43" w14:paraId="6AC0A963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8E62C" w14:textId="77777777" w:rsidR="00466C43" w:rsidRDefault="00466C43" w:rsidP="00466C4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2EFA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02F41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1D82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194E670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2372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E99B57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2A2C5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B1BA1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B16A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05875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E7A4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5153C8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10 şi 11.</w:t>
            </w:r>
          </w:p>
        </w:tc>
      </w:tr>
      <w:tr w:rsidR="00466C43" w14:paraId="339D78A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F35B2" w14:textId="77777777" w:rsidR="00466C43" w:rsidRDefault="00466C43" w:rsidP="00466C4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BDBB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98EB1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3FC8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10FAE9C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68BD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B8FD70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97C99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B1BA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DF99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D3621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257C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D4DFAD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şi 2 Furnal.</w:t>
            </w:r>
          </w:p>
        </w:tc>
      </w:tr>
      <w:tr w:rsidR="00466C43" w14:paraId="58A43AC8" w14:textId="77777777">
        <w:trPr>
          <w:cantSplit/>
          <w:trHeight w:val="9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B6BE0" w14:textId="77777777" w:rsidR="00466C43" w:rsidRDefault="00466C43" w:rsidP="00466C4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640D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2A1D2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6B8B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1E697D5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A, linia 5 </w:t>
            </w:r>
          </w:p>
          <w:p w14:paraId="4FF9DD8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5427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48E34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01DB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17BA8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1A50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332405B3" w14:textId="77777777">
        <w:trPr>
          <w:cantSplit/>
          <w:trHeight w:val="6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FEA91" w14:textId="77777777" w:rsidR="00466C43" w:rsidRDefault="00466C43" w:rsidP="00466C4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6835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938BC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24AA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2FE6D80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9C1C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98C0C9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AFAA2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DD82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AAFC2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5598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A19704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CF521F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1 -  6.</w:t>
            </w:r>
          </w:p>
        </w:tc>
      </w:tr>
      <w:tr w:rsidR="00466C43" w14:paraId="2B66946E" w14:textId="77777777">
        <w:trPr>
          <w:cantSplit/>
          <w:trHeight w:val="6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B7421" w14:textId="77777777" w:rsidR="00466C43" w:rsidRDefault="00466C43" w:rsidP="00466C4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2D02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78065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5669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715D04F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489C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575FEC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C7C5F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C456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FEBD7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78C5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CA0D65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14B28B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6, st. Barboși Triaj Grupa A Cap Y.</w:t>
            </w:r>
          </w:p>
        </w:tc>
      </w:tr>
      <w:tr w:rsidR="00466C43" w14:paraId="46598EDD" w14:textId="77777777">
        <w:trPr>
          <w:cantSplit/>
          <w:trHeight w:val="6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91B87" w14:textId="77777777" w:rsidR="00466C43" w:rsidRDefault="00466C43" w:rsidP="00466C4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1BC2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CAB51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5194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1C07338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166A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</w:t>
            </w:r>
          </w:p>
          <w:p w14:paraId="5CDB60D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56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E1774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69BB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004B5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1761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B1B034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 primiri - expedieri.</w:t>
            </w:r>
          </w:p>
        </w:tc>
      </w:tr>
      <w:tr w:rsidR="00466C43" w14:paraId="58FC7805" w14:textId="77777777">
        <w:trPr>
          <w:cantSplit/>
          <w:trHeight w:val="6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A867B" w14:textId="77777777" w:rsidR="00466C43" w:rsidRDefault="00466C43" w:rsidP="00466C4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6007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D9327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30D8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28CB673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B, linia 1 D </w:t>
            </w:r>
          </w:p>
          <w:p w14:paraId="1E42602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0599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ACFE0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5975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B018E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7531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17914B3D" w14:textId="77777777">
        <w:trPr>
          <w:cantSplit/>
          <w:trHeight w:val="6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54BA5" w14:textId="77777777" w:rsidR="00466C43" w:rsidRDefault="00466C43" w:rsidP="00466C4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3E2D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138A7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7388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7C0FA4E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5E4F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19CE63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89EC8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0071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DE709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515A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nr. 118, </w:t>
            </w:r>
          </w:p>
          <w:p w14:paraId="787C187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liniile 0D și 1D.</w:t>
            </w:r>
          </w:p>
          <w:p w14:paraId="4BC31F3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</w:p>
        </w:tc>
      </w:tr>
      <w:tr w:rsidR="00466C43" w14:paraId="0EB7F79F" w14:textId="77777777">
        <w:trPr>
          <w:cantSplit/>
          <w:trHeight w:val="6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016DC" w14:textId="77777777" w:rsidR="00466C43" w:rsidRDefault="00466C43" w:rsidP="00466C4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9DC7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CE786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AF56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2744E4E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D66A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226EEA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120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D5C8D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43A5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E8FB1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B57B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nr. 120, </w:t>
            </w:r>
          </w:p>
          <w:p w14:paraId="71B0B5D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liniile 0D și 1D.</w:t>
            </w:r>
          </w:p>
          <w:p w14:paraId="233DA38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36E44AAA" w14:textId="77777777">
        <w:trPr>
          <w:cantSplit/>
          <w:trHeight w:val="6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3465C" w14:textId="77777777" w:rsidR="00466C43" w:rsidRDefault="00466C43" w:rsidP="00466C4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F08B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E57C0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969F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41F232D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6533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diag. </w:t>
            </w:r>
          </w:p>
          <w:p w14:paraId="3902C29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28 - 118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FE662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61B0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81584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E3C5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0D și 1D.</w:t>
            </w:r>
          </w:p>
          <w:p w14:paraId="25EE028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69D77567" w14:textId="77777777">
        <w:trPr>
          <w:cantSplit/>
          <w:trHeight w:val="6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13020" w14:textId="77777777" w:rsidR="00466C43" w:rsidRDefault="00466C43" w:rsidP="00466C4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029B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C650F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DD0A8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1BFAAB0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FF7E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5E98E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DACA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541C1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8873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3283DCA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1D, 11 şi 12.</w:t>
            </w:r>
          </w:p>
        </w:tc>
      </w:tr>
      <w:tr w:rsidR="00466C43" w14:paraId="0660B432" w14:textId="77777777">
        <w:tblPrEx>
          <w:tblCellMar>
            <w:left w:w="0" w:type="dxa"/>
            <w:right w:w="0" w:type="dxa"/>
          </w:tblCellMar>
        </w:tblPrEx>
        <w:trPr>
          <w:cantSplit/>
          <w:trHeight w:val="5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FD68D" w14:textId="77777777" w:rsidR="00466C43" w:rsidRDefault="00466C43" w:rsidP="00466C4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6827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6EAC3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92025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1892F519" w14:textId="77777777" w:rsidR="00466C43" w:rsidRDefault="00466C4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188C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88205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B1BA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0EA3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5DEC7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044D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B5EEAE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366ECE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45 - 49 </w:t>
            </w:r>
          </w:p>
          <w:p w14:paraId="6E9BF25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şi Revizia de vagoane </w:t>
            </w:r>
          </w:p>
          <w:p w14:paraId="6FAE222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Barboşi Triaj. </w:t>
            </w:r>
          </w:p>
        </w:tc>
      </w:tr>
      <w:tr w:rsidR="00466C43" w14:paraId="688B6B0B" w14:textId="77777777">
        <w:trPr>
          <w:cantSplit/>
          <w:trHeight w:val="182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D920B" w14:textId="77777777" w:rsidR="00466C43" w:rsidRDefault="00466C43" w:rsidP="00466C4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88C7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143E4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63E1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47D813E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 Cap Y</w:t>
            </w:r>
          </w:p>
          <w:p w14:paraId="477F625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BDDD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 sch. </w:t>
            </w:r>
          </w:p>
          <w:p w14:paraId="7FAAA38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22, 24 </w:t>
            </w:r>
          </w:p>
          <w:p w14:paraId="50512A4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şi </w:t>
            </w:r>
          </w:p>
          <w:p w14:paraId="54CF6F0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T.D.J.</w:t>
            </w:r>
          </w:p>
          <w:p w14:paraId="34E286A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30  /  34,</w:t>
            </w:r>
          </w:p>
          <w:p w14:paraId="71558AB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32  / 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76F96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B1BA1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0B6E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61EBB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598B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E817C5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- 49.</w:t>
            </w:r>
          </w:p>
        </w:tc>
      </w:tr>
      <w:tr w:rsidR="00466C43" w14:paraId="56AE8CC0" w14:textId="77777777">
        <w:trPr>
          <w:cantSplit/>
          <w:trHeight w:val="69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67E9B" w14:textId="77777777" w:rsidR="00466C43" w:rsidRDefault="00466C43" w:rsidP="00466C4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3D29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2628A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B1BD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626769B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0235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  sch. 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8BCD7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B1BA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13DB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9D632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B286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839A65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 49.</w:t>
            </w:r>
          </w:p>
        </w:tc>
      </w:tr>
      <w:tr w:rsidR="00466C43" w14:paraId="2A1BEBE4" w14:textId="77777777">
        <w:trPr>
          <w:cantSplit/>
          <w:trHeight w:val="5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A906C" w14:textId="77777777" w:rsidR="00466C43" w:rsidRDefault="00466C43" w:rsidP="00466C4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33D9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E0F0A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3C16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3DB012B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A6A0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10 /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18C05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B1BA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5659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85B62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6712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110BC7D" w14:textId="77777777" w:rsidR="00466C43" w:rsidRPr="00245F94" w:rsidRDefault="00466C43">
            <w:pPr>
              <w:spacing w:before="40" w:after="40" w:line="360" w:lineRule="auto"/>
              <w:ind w:left="57" w:right="57"/>
              <w:rPr>
                <w:b/>
                <w:i/>
                <w:iCs/>
                <w:spacing w:val="-2"/>
                <w:sz w:val="20"/>
                <w:lang w:val="ro-RO"/>
              </w:rPr>
            </w:pPr>
            <w:r w:rsidRPr="00245F94">
              <w:rPr>
                <w:b/>
                <w:i/>
                <w:iCs/>
                <w:spacing w:val="-2"/>
                <w:sz w:val="20"/>
                <w:lang w:val="ro-RO"/>
              </w:rPr>
              <w:t>Afectează intrări - ieşiri la liniile 0D</w:t>
            </w:r>
            <w:r>
              <w:rPr>
                <w:b/>
                <w:i/>
                <w:iCs/>
                <w:spacing w:val="-2"/>
                <w:sz w:val="20"/>
                <w:lang w:val="ro-RO"/>
              </w:rPr>
              <w:t xml:space="preserve"> </w:t>
            </w:r>
            <w:r w:rsidRPr="00245F94">
              <w:rPr>
                <w:b/>
                <w:i/>
                <w:iCs/>
                <w:spacing w:val="-2"/>
                <w:sz w:val="20"/>
                <w:lang w:val="ro-RO"/>
              </w:rPr>
              <w:t>-</w:t>
            </w:r>
            <w:r>
              <w:rPr>
                <w:b/>
                <w:i/>
                <w:iCs/>
                <w:spacing w:val="-2"/>
                <w:sz w:val="20"/>
                <w:lang w:val="ro-RO"/>
              </w:rPr>
              <w:t xml:space="preserve"> </w:t>
            </w:r>
            <w:r w:rsidRPr="00245F94">
              <w:rPr>
                <w:b/>
                <w:i/>
                <w:iCs/>
                <w:spacing w:val="-2"/>
                <w:sz w:val="20"/>
                <w:lang w:val="ro-RO"/>
              </w:rPr>
              <w:t>49</w:t>
            </w:r>
            <w:r>
              <w:rPr>
                <w:b/>
                <w:i/>
                <w:iCs/>
                <w:spacing w:val="-2"/>
                <w:sz w:val="20"/>
                <w:lang w:val="ro-RO"/>
              </w:rPr>
              <w:t>.</w:t>
            </w:r>
          </w:p>
        </w:tc>
      </w:tr>
      <w:tr w:rsidR="00466C43" w14:paraId="496B87EA" w14:textId="77777777">
        <w:trPr>
          <w:cantSplit/>
          <w:trHeight w:val="91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553A3" w14:textId="77777777" w:rsidR="00466C43" w:rsidRDefault="00466C43" w:rsidP="00466C4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6447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D8888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BBAA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5B73513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F4A3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9CF631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96942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7E52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E5996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FC2A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6FD40F7C" w14:textId="77777777">
        <w:trPr>
          <w:cantSplit/>
          <w:trHeight w:val="166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9F09A" w14:textId="77777777" w:rsidR="00466C43" w:rsidRDefault="00466C43" w:rsidP="00466C4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0208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DD4E9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DA2A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1B45700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79F7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DDCCFA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4A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60697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7A40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D4E5A" w14:textId="77777777" w:rsidR="00466C43" w:rsidRPr="00DB1BA1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3C56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B592A9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6C35D0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1 - 8 primiri - expedieri, st. Barboşi  Călători  Cap Y.</w:t>
            </w:r>
          </w:p>
        </w:tc>
      </w:tr>
    </w:tbl>
    <w:p w14:paraId="3562E841" w14:textId="77777777" w:rsidR="00466C43" w:rsidRDefault="00466C43" w:rsidP="00F03EFC">
      <w:pPr>
        <w:spacing w:before="40" w:after="40" w:line="192" w:lineRule="auto"/>
        <w:ind w:right="57"/>
        <w:rPr>
          <w:sz w:val="20"/>
          <w:lang w:val="ro-RO"/>
        </w:rPr>
      </w:pPr>
    </w:p>
    <w:p w14:paraId="385E0674" w14:textId="77777777" w:rsidR="00466C43" w:rsidRDefault="00466C43" w:rsidP="00CA1B1F">
      <w:pPr>
        <w:pStyle w:val="Heading1"/>
        <w:spacing w:line="360" w:lineRule="auto"/>
      </w:pPr>
      <w:r>
        <w:t>LINIA 708 B</w:t>
      </w:r>
    </w:p>
    <w:p w14:paraId="0A2A4FD5" w14:textId="77777777" w:rsidR="00466C43" w:rsidRDefault="00466C43" w:rsidP="00C0218F">
      <w:pPr>
        <w:pStyle w:val="Heading1"/>
        <w:spacing w:line="360" w:lineRule="auto"/>
        <w:rPr>
          <w:b w:val="0"/>
          <w:bCs w:val="0"/>
          <w:sz w:val="8"/>
        </w:rPr>
      </w:pPr>
      <w:r>
        <w:t>BARBOŞI TRIAJ - BARBOŞI CĂLĂTORI  BUCLA I şi BUCLA II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466C43" w14:paraId="308FE318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560FE" w14:textId="77777777" w:rsidR="00466C43" w:rsidRDefault="00466C43" w:rsidP="00466C4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6B61B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50EBD" w14:textId="77777777" w:rsidR="00466C43" w:rsidRPr="00EE47D6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335D6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7CA53006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05BD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24095D6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0EBD7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45A51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9ACA5" w14:textId="77777777" w:rsidR="00466C43" w:rsidRPr="00EE47D6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0F9E8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teren.Afectează intrări - ieşiri la liniile 1-6</w:t>
            </w:r>
          </w:p>
        </w:tc>
      </w:tr>
      <w:tr w:rsidR="00466C43" w14:paraId="590FA860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7D0D6" w14:textId="77777777" w:rsidR="00466C43" w:rsidRDefault="00466C43" w:rsidP="00466C4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34F4D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6013B" w14:textId="77777777" w:rsidR="00466C43" w:rsidRPr="00EE47D6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A207C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36CCE5AD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B, linia 1 D </w:t>
            </w:r>
          </w:p>
          <w:p w14:paraId="6D93F344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862A0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C75C1" w14:textId="77777777" w:rsidR="00466C43" w:rsidRPr="00EE47D6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E60F3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A4396" w14:textId="77777777" w:rsidR="00466C43" w:rsidRPr="00EE47D6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FAE54" w14:textId="77777777" w:rsidR="00466C43" w:rsidRPr="005D0EFE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384E927E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B5F3D" w14:textId="77777777" w:rsidR="00466C43" w:rsidRDefault="00466C43" w:rsidP="00466C4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1845F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008DB" w14:textId="77777777" w:rsidR="00466C43" w:rsidRPr="00EE47D6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072F4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1EA6D9BA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B7B4F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7B624C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E6834" w14:textId="77777777" w:rsidR="00466C43" w:rsidRPr="00EE47D6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03EF2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BC2A0" w14:textId="77777777" w:rsidR="00466C43" w:rsidRPr="00EE47D6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63F95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nr. 118, </w:t>
            </w:r>
          </w:p>
          <w:p w14:paraId="4481E73C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liniile 0D și 1D.</w:t>
            </w:r>
          </w:p>
          <w:p w14:paraId="4690B3CD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3F291969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6CF81" w14:textId="77777777" w:rsidR="00466C43" w:rsidRDefault="00466C43" w:rsidP="00466C4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358A3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C37B6" w14:textId="77777777" w:rsidR="00466C43" w:rsidRPr="00EE47D6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21A6F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7EBCDB94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0B301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31FF91F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120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4BFDF" w14:textId="77777777" w:rsidR="00466C43" w:rsidRPr="00EE47D6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1D542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F307F" w14:textId="77777777" w:rsidR="00466C43" w:rsidRPr="00EE47D6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46B14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nr. 120, </w:t>
            </w:r>
          </w:p>
          <w:p w14:paraId="73FCAA2A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liniile 0D și 1D.</w:t>
            </w:r>
          </w:p>
          <w:p w14:paraId="3F190D89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5993D81A" w14:textId="77777777">
        <w:trPr>
          <w:cantSplit/>
          <w:trHeight w:val="5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0A66A" w14:textId="77777777" w:rsidR="00466C43" w:rsidRDefault="00466C43" w:rsidP="00466C4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CFF1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39D67" w14:textId="77777777" w:rsidR="00466C43" w:rsidRPr="00EE47D6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A5628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3197F8ED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55F03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diag. </w:t>
            </w:r>
          </w:p>
          <w:p w14:paraId="508AB16F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28 - 118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5C3C4" w14:textId="77777777" w:rsidR="00466C43" w:rsidRPr="00EE47D6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42B3F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BB8E0" w14:textId="77777777" w:rsidR="00466C43" w:rsidRPr="00EE47D6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02A8F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0D  și 1D.</w:t>
            </w:r>
          </w:p>
          <w:p w14:paraId="624DB133" w14:textId="77777777" w:rsidR="00466C43" w:rsidRPr="005D0EFE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4454CC4B" w14:textId="77777777">
        <w:trPr>
          <w:cantSplit/>
          <w:trHeight w:val="64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650D6" w14:textId="77777777" w:rsidR="00466C43" w:rsidRDefault="00466C43" w:rsidP="00466C4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7F118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8E6E8" w14:textId="77777777" w:rsidR="00466C43" w:rsidRPr="00EE47D6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F2D2C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0054B121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BDEAF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43AB30B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3A28F" w14:textId="77777777" w:rsidR="00466C43" w:rsidRPr="00EE47D6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02191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47472" w14:textId="77777777" w:rsidR="00466C43" w:rsidRPr="00EE47D6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3F8CE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69CC3F0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1D, 11 şi 12 din </w:t>
            </w:r>
          </w:p>
          <w:p w14:paraId="6715A481" w14:textId="77777777" w:rsidR="00466C43" w:rsidRPr="005D0EFE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5D0EFE">
              <w:rPr>
                <w:b/>
                <w:bCs/>
                <w:i/>
                <w:iCs/>
                <w:sz w:val="20"/>
                <w:lang w:val="ro-RO"/>
              </w:rPr>
              <w:t xml:space="preserve">st. </w:t>
            </w:r>
            <w:r w:rsidRPr="005D0EFE">
              <w:rPr>
                <w:b/>
                <w:bCs/>
                <w:i/>
                <w:sz w:val="20"/>
                <w:lang w:val="ro-RO"/>
              </w:rPr>
              <w:t>Barboşi Triaj Gr. B.</w:t>
            </w:r>
          </w:p>
        </w:tc>
      </w:tr>
      <w:tr w:rsidR="00466C43" w14:paraId="58C3B3C3" w14:textId="77777777">
        <w:trPr>
          <w:cantSplit/>
          <w:trHeight w:val="155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E3483" w14:textId="77777777" w:rsidR="00466C43" w:rsidRDefault="00466C43" w:rsidP="00466C4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14234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5C311" w14:textId="77777777" w:rsidR="00466C43" w:rsidRPr="00EE47D6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95EE1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1C49D9BF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33F77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 sch. </w:t>
            </w:r>
          </w:p>
          <w:p w14:paraId="41169238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22, 24 </w:t>
            </w:r>
          </w:p>
          <w:p w14:paraId="19F44DF4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şi </w:t>
            </w:r>
          </w:p>
          <w:p w14:paraId="4C5F5AC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T.D.J.</w:t>
            </w:r>
          </w:p>
          <w:p w14:paraId="012AC65D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30  /  34,</w:t>
            </w:r>
          </w:p>
          <w:p w14:paraId="61087C21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32  / 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EED7C" w14:textId="77777777" w:rsidR="00466C43" w:rsidRPr="00EE47D6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E47D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977C8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4DCF2" w14:textId="77777777" w:rsidR="00466C43" w:rsidRPr="00EE47D6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CE69C" w14:textId="77777777" w:rsidR="00466C43" w:rsidRPr="00B22714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377DF70" w14:textId="77777777" w:rsidR="00466C43" w:rsidRPr="00B22714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- 49.</w:t>
            </w:r>
          </w:p>
        </w:tc>
      </w:tr>
      <w:tr w:rsidR="00466C43" w14:paraId="7D14C419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42537" w14:textId="77777777" w:rsidR="00466C43" w:rsidRDefault="00466C43" w:rsidP="00466C4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4A5F7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FDFA8" w14:textId="77777777" w:rsidR="00466C43" w:rsidRPr="00EE47D6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3EB4C" w14:textId="77777777" w:rsidR="00466C43" w:rsidRDefault="00466C43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4356B673" w14:textId="77777777" w:rsidR="00466C43" w:rsidRDefault="00466C43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22C92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4D23B" w14:textId="77777777" w:rsidR="00466C43" w:rsidRPr="00EE47D6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E47D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1D835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03A9F" w14:textId="77777777" w:rsidR="00466C43" w:rsidRPr="00EE47D6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5F000" w14:textId="77777777" w:rsidR="00466C43" w:rsidRPr="00B22714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F453525" w14:textId="77777777" w:rsidR="00466C43" w:rsidRPr="00B22714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45 - 49 şi Revizia de Vagoane Barboşi Triaj.</w:t>
            </w:r>
          </w:p>
        </w:tc>
      </w:tr>
      <w:tr w:rsidR="00466C43" w14:paraId="56527CBD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3F65C" w14:textId="77777777" w:rsidR="00466C43" w:rsidRDefault="00466C43" w:rsidP="00466C4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EE3E4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96BB4" w14:textId="77777777" w:rsidR="00466C43" w:rsidRPr="00EE47D6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5DC58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2F82CA80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F629F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 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74A99" w14:textId="77777777" w:rsidR="00466C43" w:rsidRPr="00EE47D6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E47D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5AB71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F026A" w14:textId="77777777" w:rsidR="00466C43" w:rsidRPr="00EE47D6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C79CB" w14:textId="77777777" w:rsidR="00466C43" w:rsidRPr="00B22714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B09400D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CEB34BA" w14:textId="77777777" w:rsidR="00466C43" w:rsidRPr="00B22714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z w:val="20"/>
                <w:lang w:val="ro-RO"/>
              </w:rPr>
              <w:t>la liniile 1D -  49.</w:t>
            </w:r>
          </w:p>
        </w:tc>
      </w:tr>
      <w:tr w:rsidR="00466C43" w14:paraId="68542A5E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84F34" w14:textId="77777777" w:rsidR="00466C43" w:rsidRDefault="00466C43" w:rsidP="00466C4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350F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6BE3F" w14:textId="77777777" w:rsidR="00466C43" w:rsidRPr="00EE47D6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D438A" w14:textId="77777777" w:rsidR="00466C43" w:rsidRDefault="00466C43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4BA4D801" w14:textId="77777777" w:rsidR="00466C43" w:rsidRDefault="00466C43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F7429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1C17FB8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 /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9FB9B" w14:textId="77777777" w:rsidR="00466C43" w:rsidRPr="00EE47D6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E47D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649A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4EF39" w14:textId="77777777" w:rsidR="00466C43" w:rsidRPr="00EE47D6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A5034" w14:textId="77777777" w:rsidR="00466C43" w:rsidRPr="00B22714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8139411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-4"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pacing w:val="-4"/>
                <w:sz w:val="20"/>
                <w:lang w:val="ro-RO"/>
              </w:rPr>
              <w:t xml:space="preserve">Afectează intrări - ieşiri </w:t>
            </w:r>
          </w:p>
          <w:p w14:paraId="7223F3FD" w14:textId="77777777" w:rsidR="00466C43" w:rsidRPr="00B22714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-4"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pacing w:val="-4"/>
                <w:sz w:val="20"/>
                <w:lang w:val="ro-RO"/>
              </w:rPr>
              <w:t>la liniile 0D – 49.</w:t>
            </w:r>
          </w:p>
        </w:tc>
      </w:tr>
      <w:tr w:rsidR="00466C43" w14:paraId="125C657B" w14:textId="77777777">
        <w:tblPrEx>
          <w:tblCellMar>
            <w:left w:w="0" w:type="dxa"/>
            <w:right w:w="0" w:type="dxa"/>
          </w:tblCellMar>
        </w:tblPrEx>
        <w:trPr>
          <w:cantSplit/>
          <w:trHeight w:val="124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A42EB" w14:textId="77777777" w:rsidR="00466C43" w:rsidRDefault="00466C43" w:rsidP="00466C4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62B5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3+280</w:t>
            </w:r>
          </w:p>
          <w:p w14:paraId="428A10CF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4+515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3AB5E" w14:textId="77777777" w:rsidR="00466C43" w:rsidRPr="00EE47D6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20AA5" w14:textId="77777777" w:rsidR="00466C43" w:rsidRDefault="00466C43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Triaj -</w:t>
            </w:r>
          </w:p>
          <w:p w14:paraId="671F1915" w14:textId="77777777" w:rsidR="00466C43" w:rsidRDefault="00466C43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21CD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A02C7" w14:textId="77777777" w:rsidR="00466C43" w:rsidRPr="00EE47D6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98AD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078A7" w14:textId="77777777" w:rsidR="00466C43" w:rsidRPr="00EE47D6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185FF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66E5915" w14:textId="77777777" w:rsidR="00466C43" w:rsidRPr="00B22714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z w:val="20"/>
                <w:lang w:val="ro-RO"/>
              </w:rPr>
              <w:t xml:space="preserve">De la călcâiul schimbătorului numărul 2 St. Barboşi Triaj Grupa B la schimbătorul numărul 7 St. Barboşi </w:t>
            </w:r>
            <w:r w:rsidRPr="00B22714">
              <w:rPr>
                <w:b/>
                <w:bCs/>
                <w:i/>
                <w:sz w:val="20"/>
                <w:lang w:val="ro-RO"/>
              </w:rPr>
              <w:t>Călători</w:t>
            </w:r>
            <w:r w:rsidRPr="00B2271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</w:tbl>
    <w:p w14:paraId="7DADD3E8" w14:textId="77777777" w:rsidR="00466C43" w:rsidRDefault="00466C43">
      <w:pPr>
        <w:spacing w:before="40" w:after="40" w:line="192" w:lineRule="auto"/>
        <w:ind w:right="57"/>
        <w:rPr>
          <w:sz w:val="20"/>
          <w:lang w:val="ro-RO"/>
        </w:rPr>
      </w:pPr>
    </w:p>
    <w:p w14:paraId="3C23C9FE" w14:textId="77777777" w:rsidR="00466C43" w:rsidRDefault="00466C43" w:rsidP="00C025C3">
      <w:pPr>
        <w:pStyle w:val="Heading1"/>
        <w:spacing w:line="360" w:lineRule="auto"/>
      </w:pPr>
      <w:r>
        <w:t xml:space="preserve">LINIA 708 C </w:t>
      </w:r>
    </w:p>
    <w:p w14:paraId="4408F6E8" w14:textId="77777777" w:rsidR="00466C43" w:rsidRDefault="00466C43" w:rsidP="002A1D70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BARBOŞI TRAJ GRUPA A - RAMIFICAŢIE BARBOŞI TRIAJ POST 14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466C43" w14:paraId="17A6A468" w14:textId="77777777">
        <w:trPr>
          <w:cantSplit/>
          <w:trHeight w:val="139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4EFC2" w14:textId="77777777" w:rsidR="00466C43" w:rsidRDefault="00466C43" w:rsidP="00466C43">
            <w:pPr>
              <w:numPr>
                <w:ilvl w:val="0"/>
                <w:numId w:val="3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EB846" w14:textId="77777777" w:rsidR="00466C43" w:rsidRDefault="00466C43">
            <w:pPr>
              <w:spacing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02440" w14:textId="77777777" w:rsidR="00466C43" w:rsidRPr="0047363B" w:rsidRDefault="00466C43">
            <w:pPr>
              <w:spacing w:before="120" w:line="360" w:lineRule="auto"/>
              <w:ind w:left="57" w:right="57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BAEC0" w14:textId="77777777" w:rsidR="00466C43" w:rsidRDefault="00466C43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St. Barboşi Triaj Gr. A</w:t>
            </w:r>
          </w:p>
          <w:p w14:paraId="357BCD33" w14:textId="77777777" w:rsidR="00466C43" w:rsidRDefault="00466C43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BE202" w14:textId="77777777" w:rsidR="00466C43" w:rsidRDefault="00466C43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29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A67AD" w14:textId="77777777" w:rsidR="00466C43" w:rsidRPr="004B2FA4" w:rsidRDefault="00466C43">
            <w:pPr>
              <w:spacing w:before="120" w:line="360" w:lineRule="auto"/>
              <w:ind w:left="57" w:right="57"/>
              <w:rPr>
                <w:b/>
                <w:bCs/>
                <w:sz w:val="36"/>
                <w:szCs w:val="36"/>
                <w:lang w:val="ro-RO"/>
              </w:rPr>
            </w:pPr>
            <w:r w:rsidRPr="004B2F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848D7" w14:textId="77777777" w:rsidR="00466C43" w:rsidRDefault="00466C43">
            <w:pPr>
              <w:spacing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F36A5" w14:textId="77777777" w:rsidR="00466C43" w:rsidRPr="0047363B" w:rsidRDefault="00466C43">
            <w:pPr>
              <w:spacing w:before="120" w:line="360" w:lineRule="auto"/>
              <w:ind w:left="57" w:right="57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05047" w14:textId="77777777" w:rsidR="00466C43" w:rsidRDefault="00466C43">
            <w:pPr>
              <w:spacing w:line="360" w:lineRule="auto"/>
              <w:ind w:left="9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74D482B1" w14:textId="77777777" w:rsidR="00466C43" w:rsidRDefault="00466C43">
            <w:pPr>
              <w:spacing w:line="360" w:lineRule="auto"/>
              <w:ind w:left="9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7 - 11.</w:t>
            </w:r>
          </w:p>
        </w:tc>
      </w:tr>
      <w:tr w:rsidR="00466C43" w14:paraId="204ACDDC" w14:textId="77777777">
        <w:trPr>
          <w:cantSplit/>
          <w:trHeight w:val="139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DF708" w14:textId="77777777" w:rsidR="00466C43" w:rsidRDefault="00466C43" w:rsidP="00466C43">
            <w:pPr>
              <w:numPr>
                <w:ilvl w:val="0"/>
                <w:numId w:val="3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AD22A" w14:textId="77777777" w:rsidR="00466C43" w:rsidRDefault="00466C43">
            <w:pPr>
              <w:spacing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D4A3B" w14:textId="77777777" w:rsidR="00466C43" w:rsidRPr="0047363B" w:rsidRDefault="00466C43">
            <w:pPr>
              <w:spacing w:before="120" w:line="360" w:lineRule="auto"/>
              <w:ind w:left="57" w:right="57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5A362" w14:textId="77777777" w:rsidR="00466C43" w:rsidRDefault="00466C43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St. Barboşi Triaj Gr. A</w:t>
            </w:r>
          </w:p>
          <w:p w14:paraId="1F89BA73" w14:textId="77777777" w:rsidR="00466C43" w:rsidRDefault="00466C43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28B13" w14:textId="77777777" w:rsidR="00466C43" w:rsidRDefault="00466C43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37 / 41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DFB59" w14:textId="77777777" w:rsidR="00466C43" w:rsidRPr="004B2FA4" w:rsidRDefault="00466C43">
            <w:pPr>
              <w:spacing w:before="120" w:line="360" w:lineRule="auto"/>
              <w:ind w:left="57" w:right="57"/>
              <w:rPr>
                <w:b/>
                <w:bCs/>
                <w:sz w:val="36"/>
                <w:szCs w:val="36"/>
                <w:lang w:val="ro-RO"/>
              </w:rPr>
            </w:pPr>
            <w:r w:rsidRPr="004B2F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03596" w14:textId="77777777" w:rsidR="00466C43" w:rsidRDefault="00466C43">
            <w:pPr>
              <w:spacing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4AB70" w14:textId="77777777" w:rsidR="00466C43" w:rsidRPr="0047363B" w:rsidRDefault="00466C43">
            <w:pPr>
              <w:spacing w:before="120" w:line="360" w:lineRule="auto"/>
              <w:ind w:left="57" w:right="57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1A98D" w14:textId="77777777" w:rsidR="00466C43" w:rsidRDefault="00466C43">
            <w:pPr>
              <w:spacing w:line="360" w:lineRule="auto"/>
              <w:ind w:left="9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7B525319" w14:textId="77777777" w:rsidR="00466C43" w:rsidRDefault="00466C43">
            <w:pPr>
              <w:spacing w:line="360" w:lineRule="auto"/>
              <w:ind w:left="9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8 - 11.</w:t>
            </w:r>
          </w:p>
        </w:tc>
      </w:tr>
      <w:tr w:rsidR="00466C43" w14:paraId="4F6A4585" w14:textId="77777777">
        <w:trPr>
          <w:cantSplit/>
          <w:trHeight w:val="140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83A6D" w14:textId="77777777" w:rsidR="00466C43" w:rsidRDefault="00466C43" w:rsidP="00466C43">
            <w:pPr>
              <w:numPr>
                <w:ilvl w:val="0"/>
                <w:numId w:val="3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648B4" w14:textId="77777777" w:rsidR="00466C43" w:rsidRDefault="00466C43">
            <w:pPr>
              <w:spacing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00AD0" w14:textId="77777777" w:rsidR="00466C43" w:rsidRPr="0047363B" w:rsidRDefault="00466C43">
            <w:pPr>
              <w:spacing w:before="120" w:line="360" w:lineRule="auto"/>
              <w:ind w:left="57" w:right="57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BBD34" w14:textId="77777777" w:rsidR="00466C43" w:rsidRDefault="00466C43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St. Barboşi Triaj Gr. A</w:t>
            </w:r>
          </w:p>
          <w:p w14:paraId="26D6669C" w14:textId="77777777" w:rsidR="00466C43" w:rsidRDefault="00466C43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B25BF" w14:textId="77777777" w:rsidR="00466C43" w:rsidRDefault="00466C43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3D745" w14:textId="77777777" w:rsidR="00466C43" w:rsidRPr="004B2FA4" w:rsidRDefault="00466C43">
            <w:pPr>
              <w:spacing w:before="120" w:line="360" w:lineRule="auto"/>
              <w:ind w:left="57" w:right="57"/>
              <w:rPr>
                <w:b/>
                <w:bCs/>
                <w:sz w:val="36"/>
                <w:szCs w:val="36"/>
                <w:lang w:val="ro-RO"/>
              </w:rPr>
            </w:pPr>
            <w:r w:rsidRPr="004B2FA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64577" w14:textId="77777777" w:rsidR="00466C43" w:rsidRDefault="00466C43">
            <w:pPr>
              <w:spacing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3A013" w14:textId="77777777" w:rsidR="00466C43" w:rsidRPr="0047363B" w:rsidRDefault="00466C43">
            <w:pPr>
              <w:spacing w:before="120" w:line="360" w:lineRule="auto"/>
              <w:ind w:left="57" w:right="57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0DB6E" w14:textId="77777777" w:rsidR="00466C43" w:rsidRDefault="00466C43">
            <w:pPr>
              <w:spacing w:line="360" w:lineRule="auto"/>
              <w:ind w:left="9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635F05B1" w14:textId="77777777" w:rsidR="00466C43" w:rsidRDefault="00466C43">
            <w:pPr>
              <w:spacing w:line="360" w:lineRule="auto"/>
              <w:ind w:left="9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10 şi 11.</w:t>
            </w:r>
          </w:p>
        </w:tc>
      </w:tr>
    </w:tbl>
    <w:p w14:paraId="3AF9E093" w14:textId="77777777" w:rsidR="00466C43" w:rsidRDefault="00466C43">
      <w:pPr>
        <w:spacing w:line="192" w:lineRule="auto"/>
        <w:ind w:right="57"/>
        <w:rPr>
          <w:sz w:val="20"/>
          <w:lang w:val="ro-RO"/>
        </w:rPr>
      </w:pPr>
    </w:p>
    <w:p w14:paraId="4C9A9CB8" w14:textId="77777777" w:rsidR="00466C43" w:rsidRDefault="00466C43" w:rsidP="002030C7">
      <w:pPr>
        <w:pStyle w:val="Heading1"/>
        <w:spacing w:line="360" w:lineRule="auto"/>
      </w:pPr>
      <w:r>
        <w:t>LINIA 708 D</w:t>
      </w:r>
    </w:p>
    <w:p w14:paraId="627B23EC" w14:textId="77777777" w:rsidR="00466C43" w:rsidRDefault="00466C43" w:rsidP="009A47B1">
      <w:pPr>
        <w:pStyle w:val="Heading1"/>
        <w:spacing w:line="360" w:lineRule="auto"/>
        <w:rPr>
          <w:b w:val="0"/>
          <w:bCs w:val="0"/>
          <w:sz w:val="8"/>
        </w:rPr>
      </w:pPr>
      <w:r>
        <w:t>BARBOŞI TRIAJ - MĂLINA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466C43" w14:paraId="24CBB3C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DEFD9" w14:textId="77777777" w:rsidR="00466C43" w:rsidRDefault="00466C43" w:rsidP="00466C4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72CD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16D6E" w14:textId="77777777" w:rsidR="00466C43" w:rsidRPr="00091C1D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0101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115546B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70C4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AEF27A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046E5" w14:textId="77777777" w:rsidR="00466C43" w:rsidRPr="009A4F9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9A4F9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C9F3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62ED8" w14:textId="77777777" w:rsidR="00466C43" w:rsidRPr="00091C1D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FF12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1A43597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10 şi 11.</w:t>
            </w:r>
          </w:p>
        </w:tc>
      </w:tr>
      <w:tr w:rsidR="00466C43" w14:paraId="47E6A9D8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B82D9" w14:textId="77777777" w:rsidR="00466C43" w:rsidRDefault="00466C43" w:rsidP="00466C4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79E3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D8696" w14:textId="77777777" w:rsidR="00466C43" w:rsidRPr="00091C1D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103D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6B3CC5F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3686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D49F36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B1C58" w14:textId="77777777" w:rsidR="00466C43" w:rsidRPr="009A4F9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B2DB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5A5D7" w14:textId="77777777" w:rsidR="00466C43" w:rsidRPr="00091C1D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7F33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351A2AB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1 - 6 și 1 - 3 Furnal.</w:t>
            </w:r>
          </w:p>
        </w:tc>
      </w:tr>
      <w:tr w:rsidR="00466C43" w14:paraId="08876226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E8FBE" w14:textId="77777777" w:rsidR="00466C43" w:rsidRDefault="00466C43" w:rsidP="00466C4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D68C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984C5" w14:textId="77777777" w:rsidR="00466C43" w:rsidRPr="00091C1D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7315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2C7BA94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A9D4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B10905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F75B7" w14:textId="77777777" w:rsidR="00466C43" w:rsidRPr="009A4F9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3A1D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52720" w14:textId="77777777" w:rsidR="00466C43" w:rsidRPr="00091C1D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AC4E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36918AD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7 - 11.</w:t>
            </w:r>
          </w:p>
        </w:tc>
      </w:tr>
      <w:tr w:rsidR="00466C43" w14:paraId="442110CD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D06B3" w14:textId="77777777" w:rsidR="00466C43" w:rsidRDefault="00466C43" w:rsidP="00466C4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6D20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41794" w14:textId="77777777" w:rsidR="00466C43" w:rsidRPr="00091C1D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97C1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2B99FA1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BEA4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2F72F7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485E8" w14:textId="77777777" w:rsidR="00466C43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1C61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810CF" w14:textId="77777777" w:rsidR="00466C43" w:rsidRPr="00091C1D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9832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64E87017" w14:textId="77777777" w:rsidR="00466C43" w:rsidRPr="00E66186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66186">
              <w:rPr>
                <w:b/>
                <w:bCs/>
                <w:i/>
                <w:iCs/>
                <w:sz w:val="20"/>
                <w:lang w:val="ro-RO"/>
              </w:rPr>
              <w:t xml:space="preserve">la liniile 5 și 6, st. </w:t>
            </w:r>
            <w:r w:rsidRPr="00E66186">
              <w:rPr>
                <w:b/>
                <w:bCs/>
                <w:i/>
                <w:sz w:val="20"/>
                <w:lang w:val="ro-RO"/>
              </w:rPr>
              <w:t>Barboşi Triaj Gr. A, Cap X.</w:t>
            </w:r>
          </w:p>
        </w:tc>
      </w:tr>
      <w:tr w:rsidR="00466C43" w14:paraId="0C66F97A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E5845" w14:textId="77777777" w:rsidR="00466C43" w:rsidRDefault="00466C43" w:rsidP="00466C4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D3A1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96057" w14:textId="77777777" w:rsidR="00466C43" w:rsidRPr="00091C1D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1ABF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0AF0069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8B3A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37 / 41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1ED3B" w14:textId="77777777" w:rsidR="00466C43" w:rsidRPr="009A4F9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9A4F9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6D42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62008" w14:textId="77777777" w:rsidR="00466C43" w:rsidRPr="00091C1D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7A58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liniile 8 - 11.</w:t>
            </w:r>
          </w:p>
        </w:tc>
      </w:tr>
      <w:tr w:rsidR="00466C43" w14:paraId="3CB0C71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D7C55" w14:textId="77777777" w:rsidR="00466C43" w:rsidRDefault="00466C43" w:rsidP="00466C4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7BFD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86C36" w14:textId="77777777" w:rsidR="00466C43" w:rsidRPr="00091C1D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C0EC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1061081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linia 5</w:t>
            </w:r>
          </w:p>
          <w:p w14:paraId="757F717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063F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76860" w14:textId="77777777" w:rsidR="00466C43" w:rsidRPr="009A4F9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BF17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AF364" w14:textId="77777777" w:rsidR="00466C43" w:rsidRPr="00091C1D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80DA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42C6E50C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19357" w14:textId="77777777" w:rsidR="00466C43" w:rsidRDefault="00466C43" w:rsidP="00466C4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E6B5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8B04F" w14:textId="77777777" w:rsidR="00466C43" w:rsidRPr="00091C1D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0C06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0F7148D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446C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71B547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4712F" w14:textId="77777777" w:rsidR="00466C43" w:rsidRPr="009A4F9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9A4F9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7000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7D75E" w14:textId="77777777" w:rsidR="00466C43" w:rsidRPr="00091C1D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E030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  <w:p w14:paraId="0CE7AB4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EA31E1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1F şi 2F.</w:t>
            </w:r>
          </w:p>
        </w:tc>
      </w:tr>
      <w:tr w:rsidR="00466C43" w14:paraId="6FCACE45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DE522" w14:textId="77777777" w:rsidR="00466C43" w:rsidRDefault="00466C43" w:rsidP="00466C4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C392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91A94" w14:textId="77777777" w:rsidR="00466C43" w:rsidRPr="00091C1D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D8D5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1D32FF1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1FF8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865ECB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7D5B1" w14:textId="77777777" w:rsidR="00466C43" w:rsidRPr="009A4F9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9A4F9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DC8A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6C6D2" w14:textId="77777777" w:rsidR="00466C43" w:rsidRPr="00091C1D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6233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  <w:p w14:paraId="45D1759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F98B0FF" w14:textId="77777777" w:rsidR="00466C43" w:rsidRPr="00130084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130084">
              <w:rPr>
                <w:b/>
                <w:bCs/>
                <w:i/>
                <w:iCs/>
                <w:sz w:val="20"/>
                <w:lang w:val="ro-RO"/>
              </w:rPr>
              <w:t>la liniile 5 și 6 st.</w:t>
            </w:r>
            <w:r w:rsidRPr="00130084">
              <w:rPr>
                <w:b/>
                <w:bCs/>
                <w:i/>
                <w:sz w:val="20"/>
                <w:lang w:val="ro-RO"/>
              </w:rPr>
              <w:t xml:space="preserve"> Barboşi Triaj Gr. A, Cap Y</w:t>
            </w:r>
            <w:r w:rsidRPr="0013008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466C43" w14:paraId="6557B82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830A4" w14:textId="77777777" w:rsidR="00466C43" w:rsidRDefault="00466C43" w:rsidP="00466C4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EDBE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7A622" w14:textId="77777777" w:rsidR="00466C43" w:rsidRPr="00091C1D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D1F1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41EDE2A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C4CA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7EB64AE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  / 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5949B" w14:textId="77777777" w:rsidR="00466C43" w:rsidRPr="009A4F9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9A4F9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2D9C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A38A1" w14:textId="77777777" w:rsidR="00466C43" w:rsidRPr="00091C1D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B6A4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CFA08C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F3091D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1F – 11A.</w:t>
            </w:r>
          </w:p>
        </w:tc>
      </w:tr>
      <w:tr w:rsidR="00466C43" w14:paraId="64BA781E" w14:textId="77777777">
        <w:trPr>
          <w:cantSplit/>
          <w:trHeight w:val="1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F875A" w14:textId="77777777" w:rsidR="00466C43" w:rsidRDefault="00466C43" w:rsidP="00466C4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87ED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68406" w14:textId="77777777" w:rsidR="00466C43" w:rsidRPr="00091C1D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3C16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7A807E7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15FF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44B8FE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56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D40FA" w14:textId="77777777" w:rsidR="00466C43" w:rsidRPr="009A4F95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2946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42E99" w14:textId="77777777" w:rsidR="00466C43" w:rsidRPr="00091C1D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C951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3C0C10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 primiri - expedieri.</w:t>
            </w:r>
          </w:p>
        </w:tc>
      </w:tr>
    </w:tbl>
    <w:p w14:paraId="609F0EC8" w14:textId="77777777" w:rsidR="00466C43" w:rsidRDefault="00466C43">
      <w:pPr>
        <w:spacing w:before="40" w:after="40" w:line="192" w:lineRule="auto"/>
        <w:ind w:right="57"/>
        <w:rPr>
          <w:sz w:val="20"/>
          <w:lang w:val="ro-RO"/>
        </w:rPr>
      </w:pPr>
    </w:p>
    <w:p w14:paraId="5B867609" w14:textId="77777777" w:rsidR="00466C43" w:rsidRDefault="00466C43" w:rsidP="000457EA">
      <w:pPr>
        <w:pStyle w:val="Heading1"/>
        <w:spacing w:line="276" w:lineRule="auto"/>
      </w:pPr>
      <w:r>
        <w:t>LINIA 708 E</w:t>
      </w:r>
    </w:p>
    <w:p w14:paraId="506B1EAB" w14:textId="77777777" w:rsidR="00466C43" w:rsidRDefault="00466C43" w:rsidP="000457EA">
      <w:pPr>
        <w:pStyle w:val="Heading1"/>
        <w:spacing w:line="276" w:lineRule="auto"/>
        <w:rPr>
          <w:b w:val="0"/>
          <w:bCs w:val="0"/>
          <w:sz w:val="8"/>
        </w:rPr>
      </w:pPr>
      <w:r>
        <w:rPr>
          <w:caps/>
        </w:rPr>
        <w:t>BARBOŞI CĂLĂTORI - CĂTUŞA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"/>
        <w:gridCol w:w="870"/>
        <w:gridCol w:w="755"/>
        <w:gridCol w:w="2203"/>
        <w:gridCol w:w="870"/>
        <w:gridCol w:w="755"/>
        <w:gridCol w:w="870"/>
        <w:gridCol w:w="755"/>
        <w:gridCol w:w="2489"/>
      </w:tblGrid>
      <w:tr w:rsidR="00466C43" w14:paraId="4B0D93C7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47970" w14:textId="77777777" w:rsidR="00466C43" w:rsidRDefault="00466C43" w:rsidP="00466C4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38611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B25D9" w14:textId="77777777" w:rsidR="00466C43" w:rsidRPr="008A45A5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7D058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5E60A9FE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64FF0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 T.D.J.</w:t>
            </w:r>
          </w:p>
          <w:p w14:paraId="19157BC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40  /  40A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AA070" w14:textId="77777777" w:rsidR="00466C43" w:rsidRPr="008A45A5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A45A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9E166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8D16E" w14:textId="77777777" w:rsidR="00466C43" w:rsidRPr="008A45A5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75ED3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2124E772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B0BF0" w14:textId="77777777" w:rsidR="00466C43" w:rsidRDefault="00466C43" w:rsidP="00466C4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5DD70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CF711" w14:textId="77777777" w:rsidR="00466C43" w:rsidRPr="008A45A5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F17E1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1FE3B7E8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2F65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1C7F1" w14:textId="77777777" w:rsidR="00466C43" w:rsidRPr="008A45A5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03C18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E52DC" w14:textId="77777777" w:rsidR="00466C43" w:rsidRPr="008A45A5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DC293" w14:textId="77777777" w:rsidR="00466C43" w:rsidRPr="00337FC9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5ACE5685" w14:textId="77777777" w:rsidR="00466C43" w:rsidRPr="00337FC9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8DA1358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7</w:t>
            </w: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 - 8 s</w:t>
            </w:r>
            <w:r w:rsidRPr="00337FC9">
              <w:rPr>
                <w:b/>
                <w:bCs/>
                <w:i/>
                <w:sz w:val="20"/>
                <w:lang w:val="ro-RO"/>
              </w:rPr>
              <w:t>t. Barboşi Călători Cap Y</w:t>
            </w:r>
            <w:r w:rsidRPr="00337FC9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466C43" w14:paraId="774D0673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FB70A" w14:textId="77777777" w:rsidR="00466C43" w:rsidRDefault="00466C43" w:rsidP="00466C4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DBE11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17E4C" w14:textId="77777777" w:rsidR="00466C43" w:rsidRPr="008A45A5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707A5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0F2D1D36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6530B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CB033" w14:textId="77777777" w:rsidR="00466C43" w:rsidRPr="008A45A5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0813F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B3D3C" w14:textId="77777777" w:rsidR="00466C43" w:rsidRPr="008A45A5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8D720" w14:textId="77777777" w:rsidR="00466C43" w:rsidRPr="00337FC9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1571C689" w14:textId="77777777" w:rsidR="00466C43" w:rsidRPr="00337FC9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8DA3C6D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>la liniile 6 - 8 s</w:t>
            </w:r>
            <w:r w:rsidRPr="00337FC9">
              <w:rPr>
                <w:b/>
                <w:bCs/>
                <w:i/>
                <w:sz w:val="20"/>
                <w:lang w:val="ro-RO"/>
              </w:rPr>
              <w:t>t. Barboşi Călători Cap Y</w:t>
            </w:r>
            <w:r w:rsidRPr="00337FC9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466C43" w14:paraId="7DCA228A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D5659" w14:textId="77777777" w:rsidR="00466C43" w:rsidRDefault="00466C43" w:rsidP="00466C4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675D0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29277" w14:textId="77777777" w:rsidR="00466C43" w:rsidRPr="008A45A5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9BA44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446BB724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DC441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EEC32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81A4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5B13F" w14:textId="77777777" w:rsidR="00466C43" w:rsidRPr="008A45A5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D9D58" w14:textId="77777777" w:rsidR="00466C43" w:rsidRPr="00337FC9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466C43" w14:paraId="633A5995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C05B6" w14:textId="77777777" w:rsidR="00466C43" w:rsidRDefault="00466C43" w:rsidP="00466C4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40171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81C3A" w14:textId="77777777" w:rsidR="00466C43" w:rsidRPr="008A45A5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F9E2F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72D444FE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7AEE5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8AD7351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 / 24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DA206" w14:textId="77777777" w:rsidR="00466C43" w:rsidRPr="008A45A5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D9179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2D23C" w14:textId="77777777" w:rsidR="00466C43" w:rsidRPr="008A45A5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80443" w14:textId="77777777" w:rsidR="00466C43" w:rsidRPr="00337FC9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56086E95" w14:textId="77777777" w:rsidR="00466C43" w:rsidRPr="00337FC9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C8727B8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</w:t>
            </w: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 - 8 </w:t>
            </w:r>
          </w:p>
          <w:p w14:paraId="080B6C4E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primiri - expedieri </w:t>
            </w:r>
          </w:p>
          <w:p w14:paraId="39469120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337FC9">
              <w:rPr>
                <w:b/>
                <w:bCs/>
                <w:i/>
                <w:sz w:val="20"/>
                <w:lang w:val="ro-RO"/>
              </w:rPr>
              <w:t>t. Barboşi Călători Cap Y</w:t>
            </w:r>
            <w:r w:rsidRPr="00337FC9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466C43" w14:paraId="30FA5393" w14:textId="77777777">
        <w:tblPrEx>
          <w:tblCellMar>
            <w:left w:w="0" w:type="dxa"/>
            <w:right w:w="0" w:type="dxa"/>
          </w:tblCellMar>
        </w:tblPrEx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B849E" w14:textId="77777777" w:rsidR="00466C43" w:rsidRDefault="00466C43" w:rsidP="00466C4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B72E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49331" w14:textId="77777777" w:rsidR="00466C43" w:rsidRPr="008A45A5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F6EE8" w14:textId="77777777" w:rsidR="00466C43" w:rsidRDefault="00466C43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30BE8549" w14:textId="77777777" w:rsidR="00466C43" w:rsidRDefault="00466C43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C148B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27CD5DD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16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5500F" w14:textId="77777777" w:rsidR="00466C43" w:rsidRPr="008A45A5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D21F1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C1A3A" w14:textId="77777777" w:rsidR="00466C43" w:rsidRPr="008A45A5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710B1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1A82640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1 - 8 </w:t>
            </w:r>
          </w:p>
          <w:p w14:paraId="4AD037D2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466C43" w14:paraId="5F65365C" w14:textId="77777777">
        <w:tblPrEx>
          <w:tblCellMar>
            <w:left w:w="0" w:type="dxa"/>
            <w:right w:w="0" w:type="dxa"/>
          </w:tblCellMar>
        </w:tblPrEx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4F18B" w14:textId="77777777" w:rsidR="00466C43" w:rsidRDefault="00466C43" w:rsidP="00466C4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30B61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876B0" w14:textId="77777777" w:rsidR="00466C43" w:rsidRPr="008A45A5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DE75F" w14:textId="77777777" w:rsidR="00466C43" w:rsidRDefault="00466C43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25821283" w14:textId="77777777" w:rsidR="00466C43" w:rsidRDefault="00466C43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CEDC1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9C780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750C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346AD" w14:textId="77777777" w:rsidR="00466C43" w:rsidRPr="008A45A5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B26E7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BF02D67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1 - 8 </w:t>
            </w:r>
          </w:p>
          <w:p w14:paraId="480ABF2E" w14:textId="77777777" w:rsidR="00466C43" w:rsidRDefault="00466C43">
            <w:pPr>
              <w:spacing w:before="40" w:after="40" w:line="276" w:lineRule="auto"/>
              <w:ind w:lef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primiri - expedieri, </w:t>
            </w:r>
          </w:p>
          <w:p w14:paraId="5F551DCD" w14:textId="77777777" w:rsidR="00466C43" w:rsidRDefault="00466C43">
            <w:pPr>
              <w:spacing w:before="40" w:after="40" w:line="276" w:lineRule="auto"/>
              <w:ind w:left="57"/>
              <w:rPr>
                <w:b/>
                <w:bCs/>
                <w:i/>
                <w:iCs/>
                <w:sz w:val="20"/>
                <w:lang w:val="ro-RO"/>
              </w:rPr>
            </w:pPr>
            <w:r w:rsidRPr="003E6870">
              <w:rPr>
                <w:b/>
                <w:bCs/>
                <w:i/>
                <w:iCs/>
                <w:sz w:val="20"/>
                <w:lang w:val="ro-RO"/>
              </w:rPr>
              <w:t>st. Barboşi Călători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3E6870">
              <w:rPr>
                <w:b/>
                <w:bCs/>
                <w:i/>
                <w:iCs/>
                <w:sz w:val="20"/>
                <w:lang w:val="ro-RO"/>
              </w:rPr>
              <w:t>Cap Y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466C43" w14:paraId="03ED7D6A" w14:textId="77777777">
        <w:tblPrEx>
          <w:tblCellMar>
            <w:left w:w="0" w:type="dxa"/>
            <w:right w:w="0" w:type="dxa"/>
          </w:tblCellMar>
        </w:tblPrEx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34F0C" w14:textId="77777777" w:rsidR="00466C43" w:rsidRDefault="00466C43" w:rsidP="00466C4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C6137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1A0A5D5D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1+025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C7F38" w14:textId="77777777" w:rsidR="00466C43" w:rsidRPr="008A45A5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9574A" w14:textId="77777777" w:rsidR="00466C43" w:rsidRDefault="00466C43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 -</w:t>
            </w:r>
          </w:p>
          <w:p w14:paraId="23B6AAD2" w14:textId="77777777" w:rsidR="00466C43" w:rsidRDefault="00466C43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Cătușa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3F436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C7EC1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7825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0F1DE" w14:textId="77777777" w:rsidR="00466C43" w:rsidRPr="008A45A5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BA172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48F10DAB" w14:textId="77777777" w:rsidR="00466C43" w:rsidRPr="0099384A" w:rsidRDefault="00466C43" w:rsidP="000457EA">
      <w:pPr>
        <w:spacing w:before="40" w:after="40" w:line="276" w:lineRule="auto"/>
        <w:ind w:right="57"/>
        <w:rPr>
          <w:sz w:val="20"/>
          <w:szCs w:val="20"/>
          <w:lang w:val="ro-RO"/>
        </w:rPr>
      </w:pPr>
    </w:p>
    <w:p w14:paraId="5A557F0B" w14:textId="77777777" w:rsidR="00466C43" w:rsidRDefault="00466C43" w:rsidP="00E44A86">
      <w:pPr>
        <w:pStyle w:val="Heading1"/>
        <w:spacing w:line="276" w:lineRule="auto"/>
      </w:pPr>
      <w:r>
        <w:t>LINIA 708 F</w:t>
      </w:r>
    </w:p>
    <w:p w14:paraId="1CF7AC47" w14:textId="77777777" w:rsidR="00466C43" w:rsidRDefault="00466C43" w:rsidP="00E44A86">
      <w:pPr>
        <w:pStyle w:val="Heading1"/>
        <w:spacing w:line="276" w:lineRule="auto"/>
        <w:rPr>
          <w:b w:val="0"/>
          <w:bCs w:val="0"/>
          <w:sz w:val="8"/>
        </w:rPr>
      </w:pPr>
      <w:r>
        <w:rPr>
          <w:caps/>
        </w:rPr>
        <w:t>VARIANTA SUPRATRAVERSATĂ  BARBOŞI TRIAJ - BARBOŞI CĂLĂTORI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466C43" w14:paraId="31403E0F" w14:textId="77777777">
        <w:trPr>
          <w:cantSplit/>
          <w:trHeight w:val="67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8ED1E" w14:textId="77777777" w:rsidR="00466C43" w:rsidRDefault="00466C43" w:rsidP="00466C4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D831F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1+020</w:t>
            </w:r>
          </w:p>
          <w:p w14:paraId="3C2C1354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E59E8" w14:textId="77777777" w:rsidR="00466C43" w:rsidRPr="00E5716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BCB56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Complex Barboşi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4629B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7C646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E4FD6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98782" w14:textId="77777777" w:rsidR="00466C43" w:rsidRPr="00E5716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033A2" w14:textId="77777777" w:rsidR="00466C43" w:rsidRPr="0052422F" w:rsidRDefault="00466C4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52422F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3AE9AA8A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52422F">
              <w:rPr>
                <w:b/>
                <w:bCs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5E7577D1" w14:textId="77777777">
        <w:trPr>
          <w:cantSplit/>
          <w:trHeight w:val="67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99BB2" w14:textId="77777777" w:rsidR="00466C43" w:rsidRDefault="00466C43" w:rsidP="00466C4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6B1C4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E653A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E1E50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34EDBE67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B, linia 1D </w:t>
            </w:r>
          </w:p>
          <w:p w14:paraId="1FAE3901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DAF0E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1A82A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D4BAB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CB4FE" w14:textId="77777777" w:rsidR="00466C43" w:rsidRPr="00E5716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82DE4" w14:textId="77777777" w:rsidR="00466C43" w:rsidRPr="00DF516B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F516B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2FC28E64" w14:textId="77777777">
        <w:trPr>
          <w:cantSplit/>
          <w:trHeight w:val="67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26DA8" w14:textId="77777777" w:rsidR="00466C43" w:rsidRDefault="00466C43" w:rsidP="00466C4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5B2F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FFEB5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B3016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497076A9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513D9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75F98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B3C7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C3AF6" w14:textId="77777777" w:rsidR="00466C43" w:rsidRPr="00E5716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EC80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F516B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nr. 118, </w:t>
            </w:r>
          </w:p>
          <w:p w14:paraId="66CBC9FE" w14:textId="77777777" w:rsidR="00466C43" w:rsidRPr="00DF516B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F516B">
              <w:rPr>
                <w:b/>
                <w:bCs/>
                <w:i/>
                <w:iCs/>
                <w:sz w:val="20"/>
                <w:lang w:val="ro-RO"/>
              </w:rPr>
              <w:t>liniile 0D și 1D.</w:t>
            </w:r>
          </w:p>
          <w:p w14:paraId="33110A3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DF516B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78754871" w14:textId="77777777">
        <w:trPr>
          <w:cantSplit/>
          <w:trHeight w:val="67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D7010" w14:textId="77777777" w:rsidR="00466C43" w:rsidRDefault="00466C43" w:rsidP="00466C4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0F892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CBBF4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33AFC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4C2AA9FE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843F3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39079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A71EF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1C0F5" w14:textId="77777777" w:rsidR="00466C43" w:rsidRPr="00E5716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4367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F516B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nr.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120</w:t>
            </w:r>
            <w:r w:rsidRPr="00DF516B">
              <w:rPr>
                <w:b/>
                <w:bCs/>
                <w:i/>
                <w:iCs/>
                <w:sz w:val="20"/>
                <w:lang w:val="ro-RO"/>
              </w:rPr>
              <w:t xml:space="preserve">, </w:t>
            </w:r>
          </w:p>
          <w:p w14:paraId="2F1A6DAA" w14:textId="77777777" w:rsidR="00466C43" w:rsidRPr="00DF516B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F516B">
              <w:rPr>
                <w:b/>
                <w:bCs/>
                <w:i/>
                <w:iCs/>
                <w:sz w:val="20"/>
                <w:lang w:val="ro-RO"/>
              </w:rPr>
              <w:t>liniile 0D și 1D.</w:t>
            </w:r>
          </w:p>
          <w:p w14:paraId="23EDE4F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DF516B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3B9D2E5E" w14:textId="77777777">
        <w:trPr>
          <w:cantSplit/>
          <w:trHeight w:val="67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91528" w14:textId="77777777" w:rsidR="00466C43" w:rsidRDefault="00466C43" w:rsidP="00466C4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D6DFB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116D7" w14:textId="77777777" w:rsidR="00466C43" w:rsidRPr="00E5716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61C16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4ED033A2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9BE2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15C2D" w14:textId="77777777" w:rsidR="00466C43" w:rsidRPr="00E5716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9FB0B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0C6E2" w14:textId="77777777" w:rsidR="00466C43" w:rsidRPr="00E5716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ACFE7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EA697E1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81D46BC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1D, 11 şi 12 </w:t>
            </w:r>
          </w:p>
          <w:p w14:paraId="162F9CC0" w14:textId="77777777" w:rsidR="00466C43" w:rsidRPr="009D322E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</w:t>
            </w:r>
            <w:r w:rsidRPr="009D322E">
              <w:rPr>
                <w:b/>
                <w:bCs/>
                <w:i/>
                <w:iCs/>
                <w:sz w:val="20"/>
                <w:lang w:val="ro-RO"/>
              </w:rPr>
              <w:t xml:space="preserve">st. </w:t>
            </w:r>
            <w:r w:rsidRPr="009D322E">
              <w:rPr>
                <w:b/>
                <w:bCs/>
                <w:i/>
                <w:sz w:val="20"/>
                <w:lang w:val="ro-RO"/>
              </w:rPr>
              <w:t>Barboşi Triaj Gr. B.</w:t>
            </w:r>
          </w:p>
        </w:tc>
      </w:tr>
      <w:tr w:rsidR="00466C43" w14:paraId="2B9281A0" w14:textId="77777777">
        <w:trPr>
          <w:cantSplit/>
          <w:trHeight w:val="67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8A3F8" w14:textId="77777777" w:rsidR="00466C43" w:rsidRDefault="00466C43" w:rsidP="00466C4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71013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07E79" w14:textId="77777777" w:rsidR="00466C43" w:rsidRPr="00E5716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0AC11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7D55E648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05DC0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56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989DB" w14:textId="77777777" w:rsidR="00466C43" w:rsidRPr="00E5716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5716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A811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7CDE4" w14:textId="77777777" w:rsidR="00466C43" w:rsidRPr="00E5716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25894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B2CFACF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79EB742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45 - 49 şi </w:t>
            </w:r>
          </w:p>
          <w:p w14:paraId="2EE93392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Revizia Vagoane </w:t>
            </w:r>
          </w:p>
          <w:p w14:paraId="436C44A7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Barboşi Triaj.</w:t>
            </w:r>
          </w:p>
        </w:tc>
      </w:tr>
      <w:tr w:rsidR="00466C43" w14:paraId="686007F3" w14:textId="77777777">
        <w:trPr>
          <w:cantSplit/>
          <w:trHeight w:val="3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3B17D" w14:textId="77777777" w:rsidR="00466C43" w:rsidRDefault="00466C43" w:rsidP="00466C4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CE480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6BF0A" w14:textId="77777777" w:rsidR="00466C43" w:rsidRPr="00E5716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BD9D8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06D10D03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CE1E4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2AB57" w14:textId="77777777" w:rsidR="00466C43" w:rsidRPr="00E5716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5716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3F554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797B7" w14:textId="77777777" w:rsidR="00466C43" w:rsidRPr="00E5716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43F84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2C5847F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E78B1F0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45 - 49 şi </w:t>
            </w:r>
          </w:p>
          <w:p w14:paraId="474F07B3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Revizia Vagoane </w:t>
            </w:r>
          </w:p>
          <w:p w14:paraId="3DE72AC1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Barboşi Triaj.</w:t>
            </w:r>
          </w:p>
        </w:tc>
      </w:tr>
      <w:tr w:rsidR="00466C43" w14:paraId="13F97732" w14:textId="77777777">
        <w:trPr>
          <w:cantSplit/>
          <w:trHeight w:val="165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DED50" w14:textId="77777777" w:rsidR="00466C43" w:rsidRDefault="00466C43" w:rsidP="00466C4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5EF73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0035D" w14:textId="77777777" w:rsidR="00466C43" w:rsidRPr="00E5716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DF8E6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5FF281E5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E0F12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peste sch.   22, 24 </w:t>
            </w:r>
          </w:p>
          <w:p w14:paraId="1A45206D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şi </w:t>
            </w:r>
          </w:p>
          <w:p w14:paraId="68F9A4E0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T.D.J. </w:t>
            </w:r>
          </w:p>
          <w:p w14:paraId="4C3716D1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30 / 34 </w:t>
            </w:r>
          </w:p>
          <w:p w14:paraId="787329E9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şi </w:t>
            </w:r>
          </w:p>
          <w:p w14:paraId="751BD59D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32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EDF8C" w14:textId="77777777" w:rsidR="00466C43" w:rsidRPr="00E5716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5716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2CCE9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BD252" w14:textId="77777777" w:rsidR="00466C43" w:rsidRPr="00E5716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07F2A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D4B2CE5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80647B3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1D – 49.</w:t>
            </w:r>
          </w:p>
        </w:tc>
      </w:tr>
      <w:tr w:rsidR="00466C43" w14:paraId="0471BEF3" w14:textId="77777777">
        <w:trPr>
          <w:cantSplit/>
          <w:trHeight w:val="98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E727B" w14:textId="77777777" w:rsidR="00466C43" w:rsidRDefault="00466C43" w:rsidP="00466C4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AD72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D311D" w14:textId="77777777" w:rsidR="00466C43" w:rsidRPr="00E5716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1EA9E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5AA29B5E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F5B89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7704F" w14:textId="77777777" w:rsidR="00466C43" w:rsidRPr="00E5716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5716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C62DD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97BCC" w14:textId="77777777" w:rsidR="00466C43" w:rsidRPr="00E5716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F0DD6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782A495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9F0B9CD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41 - 49, </w:t>
            </w:r>
          </w:p>
          <w:p w14:paraId="3314C6DD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Revizia Vagoane </w:t>
            </w:r>
          </w:p>
          <w:p w14:paraId="3F1DDA83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Barboşi Triaj</w:t>
            </w:r>
          </w:p>
          <w:p w14:paraId="77549F57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şi la liniile de spălare.</w:t>
            </w:r>
          </w:p>
        </w:tc>
      </w:tr>
      <w:tr w:rsidR="00466C43" w14:paraId="24D00618" w14:textId="77777777">
        <w:trPr>
          <w:cantSplit/>
          <w:trHeight w:val="31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72AF3" w14:textId="77777777" w:rsidR="00466C43" w:rsidRDefault="00466C43" w:rsidP="00466C4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7685E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BD1E9" w14:textId="77777777" w:rsidR="00466C43" w:rsidRPr="00E5716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0C9E9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0C2EC990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74B96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F1BB520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05B61" w14:textId="77777777" w:rsidR="00466C43" w:rsidRPr="00E5716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5716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E480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EA37E" w14:textId="77777777" w:rsidR="00466C43" w:rsidRPr="00E5716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2D5FD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C48341C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903F0E9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45 - 49 </w:t>
            </w:r>
          </w:p>
          <w:p w14:paraId="673DF335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şi Revizia de vagoane </w:t>
            </w:r>
          </w:p>
          <w:p w14:paraId="4EA82CEB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Barboşi Triaj.</w:t>
            </w:r>
          </w:p>
        </w:tc>
      </w:tr>
      <w:tr w:rsidR="00466C43" w14:paraId="775B5123" w14:textId="77777777">
        <w:trPr>
          <w:cantSplit/>
          <w:trHeight w:val="87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68E93" w14:textId="77777777" w:rsidR="00466C43" w:rsidRDefault="00466C43" w:rsidP="00466C4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87EA9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FEA64" w14:textId="77777777" w:rsidR="00466C43" w:rsidRPr="00E5716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FE5BB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0E6D03E3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AE3D9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943C123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37555C98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8 şi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DF6E1" w14:textId="77777777" w:rsidR="00466C43" w:rsidRPr="00E5716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5716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4F066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77103" w14:textId="77777777" w:rsidR="00466C43" w:rsidRPr="00E5716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778DF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734FBB8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6A9B396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31 – 49.</w:t>
            </w:r>
          </w:p>
        </w:tc>
      </w:tr>
      <w:tr w:rsidR="00466C43" w14:paraId="236F87F9" w14:textId="77777777">
        <w:trPr>
          <w:cantSplit/>
          <w:trHeight w:val="40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4AF25" w14:textId="77777777" w:rsidR="00466C43" w:rsidRDefault="00466C43" w:rsidP="00466C4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FC2A2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A906E" w14:textId="77777777" w:rsidR="00466C43" w:rsidRPr="00E5716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37BB1" w14:textId="77777777" w:rsidR="00466C43" w:rsidRDefault="00466C43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2D0D03D4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89D47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4D968EA6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/ 40A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B58B0" w14:textId="77777777" w:rsidR="00466C43" w:rsidRPr="00E5716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5716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61E5F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7F275" w14:textId="77777777" w:rsidR="00466C43" w:rsidRPr="00E5716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D6B71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466C43" w14:paraId="7DBD2670" w14:textId="77777777">
        <w:trPr>
          <w:cantSplit/>
          <w:trHeight w:val="40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01E99" w14:textId="77777777" w:rsidR="00466C43" w:rsidRDefault="00466C43" w:rsidP="00466C4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27D77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42CAC" w14:textId="77777777" w:rsidR="00466C43" w:rsidRPr="00E5716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2B8A6" w14:textId="77777777" w:rsidR="00466C43" w:rsidRDefault="00466C43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31D27CF1" w14:textId="77777777" w:rsidR="00466C43" w:rsidRDefault="00466C43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FEBB6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4D28DDE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95517" w14:textId="77777777" w:rsidR="00466C43" w:rsidRPr="00E5716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22C39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74A85" w14:textId="77777777" w:rsidR="00466C43" w:rsidRPr="00E5716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2928F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11A51B8D" w14:textId="77777777">
        <w:trPr>
          <w:cantSplit/>
          <w:trHeight w:val="40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89EDF" w14:textId="77777777" w:rsidR="00466C43" w:rsidRDefault="00466C43" w:rsidP="00466C4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3AAB4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87F20" w14:textId="77777777" w:rsidR="00466C43" w:rsidRPr="00E5716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1D041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3AFF4174" w14:textId="77777777" w:rsidR="00466C43" w:rsidRDefault="00466C43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ED1EF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548B303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 /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8573A" w14:textId="77777777" w:rsidR="00466C43" w:rsidRPr="008A45A5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71D70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15BEE" w14:textId="77777777" w:rsidR="00466C43" w:rsidRPr="00E5716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09840" w14:textId="77777777" w:rsidR="00466C43" w:rsidRPr="00337FC9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7A4D7A1B" w14:textId="77777777" w:rsidR="00466C43" w:rsidRPr="00337FC9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9525A1F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</w:t>
            </w: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 - 8 </w:t>
            </w:r>
          </w:p>
          <w:p w14:paraId="3758087E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primiri - expedieri </w:t>
            </w:r>
          </w:p>
          <w:p w14:paraId="474A8A36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337FC9">
              <w:rPr>
                <w:b/>
                <w:bCs/>
                <w:i/>
                <w:sz w:val="20"/>
                <w:lang w:val="ro-RO"/>
              </w:rPr>
              <w:t>t. Barboşi Călători Cap Y</w:t>
            </w:r>
            <w:r w:rsidRPr="00337FC9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466C43" w14:paraId="7974F5C4" w14:textId="77777777">
        <w:trPr>
          <w:cantSplit/>
          <w:trHeight w:val="40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EB336" w14:textId="77777777" w:rsidR="00466C43" w:rsidRDefault="00466C43" w:rsidP="00466C4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DE0ED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0+460</w:t>
            </w:r>
          </w:p>
          <w:p w14:paraId="0F3ADAC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1+965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82011" w14:textId="77777777" w:rsidR="00466C43" w:rsidRPr="00E5716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31E37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 -</w:t>
            </w:r>
          </w:p>
          <w:p w14:paraId="494B0F5A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Barboși Triaj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8D4B2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4AB2D" w14:textId="77777777" w:rsidR="00466C4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79026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1E17E" w14:textId="77777777" w:rsidR="00466C43" w:rsidRPr="00E5716F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4509A" w14:textId="77777777" w:rsidR="00466C43" w:rsidRPr="00337FC9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7841BE2B" w14:textId="77777777" w:rsidR="00466C43" w:rsidRDefault="00466C43" w:rsidP="002F0159">
      <w:pPr>
        <w:pStyle w:val="Heading1"/>
        <w:spacing w:line="276" w:lineRule="auto"/>
      </w:pPr>
      <w:r>
        <w:lastRenderedPageBreak/>
        <w:t>LINIA 708 H</w:t>
      </w:r>
    </w:p>
    <w:p w14:paraId="0D297CFF" w14:textId="77777777" w:rsidR="00466C43" w:rsidRDefault="00466C43" w:rsidP="002F0159">
      <w:pPr>
        <w:pStyle w:val="Heading1"/>
        <w:spacing w:line="276" w:lineRule="auto"/>
        <w:rPr>
          <w:b w:val="0"/>
          <w:bCs w:val="0"/>
          <w:sz w:val="8"/>
        </w:rPr>
      </w:pPr>
      <w:r>
        <w:rPr>
          <w:caps/>
        </w:rPr>
        <w:t>RAMIFICAŢIE BARBOŞI  PORT - BARBOŞI PORT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466C43" w14:paraId="51BAF535" w14:textId="77777777">
        <w:trPr>
          <w:cantSplit/>
          <w:trHeight w:val="9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D0267" w14:textId="77777777" w:rsidR="00466C43" w:rsidRDefault="00466C43" w:rsidP="00466C4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1F300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081408B7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F136D" w14:textId="77777777" w:rsidR="00466C43" w:rsidRPr="00B724A5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8DFE5" w14:textId="77777777" w:rsidR="00466C43" w:rsidRDefault="00466C43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Ramificaţie Barboşi Port -</w:t>
            </w:r>
          </w:p>
          <w:p w14:paraId="3771F682" w14:textId="77777777" w:rsidR="00466C43" w:rsidRDefault="00466C43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Port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ABA69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E182C" w14:textId="77777777" w:rsidR="00466C43" w:rsidRPr="00B724A5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23B81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1B6E1" w14:textId="77777777" w:rsidR="00466C43" w:rsidRPr="00DA56C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1A89C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50BE3E77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De la vârful sch. nr. 3R Ramificație Barboși Port</w:t>
            </w:r>
          </w:p>
          <w:p w14:paraId="2D6F343F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la vârful sch. nr. 1 </w:t>
            </w:r>
          </w:p>
          <w:p w14:paraId="1E3426A3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st. Barboș Port.</w:t>
            </w:r>
          </w:p>
        </w:tc>
      </w:tr>
      <w:tr w:rsidR="00466C43" w14:paraId="0C5CC065" w14:textId="77777777">
        <w:trPr>
          <w:cantSplit/>
          <w:trHeight w:val="58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DE2BA" w14:textId="77777777" w:rsidR="00466C43" w:rsidRDefault="00466C43" w:rsidP="00466C4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F9F56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06EB3" w14:textId="77777777" w:rsidR="00466C43" w:rsidRPr="00B724A5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3954F" w14:textId="77777777" w:rsidR="00466C43" w:rsidRDefault="00466C43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Port</w:t>
            </w:r>
          </w:p>
          <w:p w14:paraId="16C3A7BB" w14:textId="77777777" w:rsidR="00466C43" w:rsidRDefault="00466C43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674F7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1, </w:t>
            </w:r>
          </w:p>
          <w:p w14:paraId="71C2253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2,  3,  </w:t>
            </w:r>
          </w:p>
          <w:p w14:paraId="401B523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5, 13,  15, 17,  19, 4,  </w:t>
            </w:r>
          </w:p>
          <w:p w14:paraId="732E5668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6,</w:t>
            </w:r>
          </w:p>
          <w:p w14:paraId="53B5BDBB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7E3C82C6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9 / 11, </w:t>
            </w:r>
          </w:p>
          <w:p w14:paraId="7271EFF2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10, peste diag.</w:t>
            </w:r>
          </w:p>
          <w:p w14:paraId="180F073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2 - 4, </w:t>
            </w:r>
          </w:p>
          <w:p w14:paraId="13954711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4 - 6, </w:t>
            </w:r>
          </w:p>
          <w:p w14:paraId="60D4087A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4 - 10, </w:t>
            </w:r>
          </w:p>
          <w:p w14:paraId="41561E17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1 - 3, </w:t>
            </w:r>
          </w:p>
          <w:p w14:paraId="1FCD362B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3 - 9,</w:t>
            </w:r>
          </w:p>
          <w:p w14:paraId="1EA3D2F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11 - 15,</w:t>
            </w:r>
          </w:p>
          <w:p w14:paraId="0DE1CC57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5 - 13, </w:t>
            </w:r>
          </w:p>
          <w:p w14:paraId="2A68E153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5 - 9, </w:t>
            </w:r>
          </w:p>
          <w:p w14:paraId="1498FE14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3 - 13,</w:t>
            </w:r>
          </w:p>
          <w:p w14:paraId="4C57FF56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11 - 17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B5750" w14:textId="77777777" w:rsidR="00466C43" w:rsidRPr="00B724A5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B724A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1866E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F1928" w14:textId="77777777" w:rsidR="00466C43" w:rsidRPr="00DA56C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4DC49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57C3C4AB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1 - 5.</w:t>
            </w:r>
          </w:p>
        </w:tc>
      </w:tr>
      <w:tr w:rsidR="00466C43" w14:paraId="0325E7D9" w14:textId="77777777">
        <w:trPr>
          <w:cantSplit/>
          <w:trHeight w:val="5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DA839" w14:textId="77777777" w:rsidR="00466C43" w:rsidRDefault="00466C43" w:rsidP="00466C4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B8221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BE34A" w14:textId="77777777" w:rsidR="00466C43" w:rsidRPr="00B724A5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B434F" w14:textId="77777777" w:rsidR="00466C43" w:rsidRDefault="00466C43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Port</w:t>
            </w:r>
          </w:p>
          <w:p w14:paraId="2461F4BC" w14:textId="77777777" w:rsidR="00466C43" w:rsidRDefault="00466C43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68B44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987AA" w14:textId="77777777" w:rsidR="00466C43" w:rsidRPr="00B724A5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68E67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1D2D1" w14:textId="77777777" w:rsidR="00466C43" w:rsidRPr="00DA56C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18E1E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466C43" w14:paraId="5118537D" w14:textId="77777777">
        <w:trPr>
          <w:cantSplit/>
          <w:trHeight w:val="5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C263A" w14:textId="77777777" w:rsidR="00466C43" w:rsidRDefault="00466C43" w:rsidP="00466C4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37A54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8D1A3" w14:textId="77777777" w:rsidR="00466C43" w:rsidRPr="00B724A5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F546D" w14:textId="77777777" w:rsidR="00466C43" w:rsidRDefault="00466C43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Port</w:t>
            </w:r>
          </w:p>
          <w:p w14:paraId="1DF696F7" w14:textId="77777777" w:rsidR="00466C43" w:rsidRDefault="00466C43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2, 3, 4 şi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A5282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BF15C" w14:textId="77777777" w:rsidR="00466C43" w:rsidRPr="00B724A5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B724A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72FBC" w14:textId="77777777" w:rsidR="00466C43" w:rsidRDefault="00466C4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F2CEB" w14:textId="77777777" w:rsidR="00466C43" w:rsidRPr="00DA56C3" w:rsidRDefault="00466C4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B033F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</w:tbl>
    <w:p w14:paraId="2D47C6D1" w14:textId="77777777" w:rsidR="00466C43" w:rsidRDefault="00466C43" w:rsidP="002F0159">
      <w:pPr>
        <w:spacing w:before="40" w:after="40" w:line="276" w:lineRule="auto"/>
        <w:ind w:right="57"/>
        <w:rPr>
          <w:b/>
          <w:bCs/>
          <w:sz w:val="20"/>
          <w:lang w:val="ro-RO"/>
        </w:rPr>
      </w:pPr>
    </w:p>
    <w:p w14:paraId="4B824EF3" w14:textId="77777777" w:rsidR="00E06829" w:rsidRPr="00C67EA9" w:rsidRDefault="00E06829" w:rsidP="002F0159">
      <w:pPr>
        <w:spacing w:before="40" w:after="40" w:line="276" w:lineRule="auto"/>
        <w:ind w:right="57"/>
        <w:rPr>
          <w:b/>
          <w:bCs/>
          <w:sz w:val="20"/>
          <w:lang w:val="ro-RO"/>
        </w:rPr>
      </w:pPr>
    </w:p>
    <w:p w14:paraId="4B7AB528" w14:textId="61A53242" w:rsidR="00466C43" w:rsidRDefault="00466C43" w:rsidP="00F0370D">
      <w:pPr>
        <w:pStyle w:val="Heading1"/>
        <w:spacing w:line="360" w:lineRule="auto"/>
      </w:pPr>
      <w:r>
        <w:lastRenderedPageBreak/>
        <w:t>LINIA 800</w:t>
      </w:r>
    </w:p>
    <w:p w14:paraId="3D848E22" w14:textId="77777777" w:rsidR="00466C43" w:rsidRDefault="00466C43" w:rsidP="00FF431F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CONSTANŢA</w:t>
      </w:r>
    </w:p>
    <w:tbl>
      <w:tblPr>
        <w:tblW w:w="10206" w:type="dxa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466C43" w14:paraId="05ABF57F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4D7696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CB0FDE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2C740B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6C8CE9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36681FD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959B5B" w14:textId="77777777" w:rsidR="00466C43" w:rsidRDefault="00466C4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75C0BC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6FBB80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78D0C0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ED38E1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68A8F1FF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F5B007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6EBA6F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F30F84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A6F099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8691FE2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F8F625" w14:textId="77777777" w:rsidR="00466C43" w:rsidRDefault="00466C4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07C97F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CA0818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A55D68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FD2CB6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7072FF1F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58A01A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02D578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C43622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5D9283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CCA9577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D4C2F5" w14:textId="77777777" w:rsidR="00466C43" w:rsidRDefault="00466C4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480AD7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D4D225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8E889D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1BF190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20EE4F9" w14:textId="77777777" w:rsidR="00466C43" w:rsidRDefault="00466C43" w:rsidP="00897192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Cu acces la liniile 11 şi 12.</w:t>
            </w:r>
          </w:p>
        </w:tc>
      </w:tr>
      <w:tr w:rsidR="00466C43" w:rsidRPr="00A8307A" w14:paraId="70D8442F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B230DE" w14:textId="77777777" w:rsidR="00466C43" w:rsidRPr="00A75A00" w:rsidRDefault="00466C43" w:rsidP="00466C43">
            <w:pPr>
              <w:numPr>
                <w:ilvl w:val="0"/>
                <w:numId w:val="26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0957A3" w14:textId="77777777" w:rsidR="00466C43" w:rsidRPr="00A8307A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7401BF" w14:textId="77777777" w:rsidR="00466C43" w:rsidRPr="00A8307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73EE33" w14:textId="77777777" w:rsidR="00466C43" w:rsidRPr="00A8307A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86175C" w14:textId="77777777" w:rsidR="00466C43" w:rsidRDefault="00466C4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C3AEF93" w14:textId="77777777" w:rsidR="00466C43" w:rsidRDefault="00466C4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23 - 27 </w:t>
            </w:r>
          </w:p>
          <w:p w14:paraId="3C05BB5C" w14:textId="77777777" w:rsidR="00466C43" w:rsidRDefault="00466C4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2F193E9" w14:textId="77777777" w:rsidR="00466C43" w:rsidRDefault="00466C4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25 - 29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C4232B" w14:textId="77777777" w:rsidR="00466C43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85F413" w14:textId="77777777" w:rsidR="00466C43" w:rsidRPr="00A8307A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F1535E" w14:textId="77777777" w:rsidR="00466C43" w:rsidRPr="00A8307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182E84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3BD50F9" w14:textId="77777777" w:rsidR="00466C43" w:rsidRPr="00A8307A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treceri în abatere la București Triaj.</w:t>
            </w:r>
          </w:p>
        </w:tc>
      </w:tr>
      <w:tr w:rsidR="00466C43" w14:paraId="6657A07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CB636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70843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4D997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C5B3C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  <w:p w14:paraId="6754DD6B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F3CCB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toată</w:t>
            </w:r>
          </w:p>
          <w:p w14:paraId="6C8C194D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38BD8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8B475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FE849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F150E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245C47E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2C72C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FBEB2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39917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4ECCE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D98F0" w14:textId="77777777" w:rsidR="00466C43" w:rsidRDefault="00466C43" w:rsidP="0070462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34123ED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27/29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C14CA" w14:textId="77777777" w:rsidR="00466C43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64D1E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95988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C83E1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472F06E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F1162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A9360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49B40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4BAC4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DED36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1FBC5" w14:textId="77777777" w:rsidR="00466C43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49586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9112B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47025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0339A41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855A8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AFF67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4BF26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5FF81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 peste sch. 33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7C484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ACED4" w14:textId="77777777" w:rsidR="00466C43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D4A73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15+950</w:t>
            </w:r>
          </w:p>
          <w:p w14:paraId="0D5DD06F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1F4B5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5C169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03830A6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838F4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DD07F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4592D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DE04C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2B25A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1125D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A7AA9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08F6B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AD689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8B5175D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64E4393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466C43" w14:paraId="58EA61C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24357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E5679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808B8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34D7D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09BA9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087C7" w14:textId="77777777" w:rsidR="00466C43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5878E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E1726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AC7FF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BE76E82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8874838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466C43" w14:paraId="561FB6B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55261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61339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C768E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D0160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A86E9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6539C" w14:textId="77777777" w:rsidR="00466C43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28600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B9148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1447B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AED0DE9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33B5459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</w:tc>
      </w:tr>
      <w:tr w:rsidR="00466C43" w14:paraId="0E03027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18943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B8FB4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4C75A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0B52A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Pasărea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2F48F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CE5CB" w14:textId="77777777" w:rsidR="00466C43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88066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2B93A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89652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A9BC717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531AE92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4.</w:t>
            </w:r>
          </w:p>
        </w:tc>
      </w:tr>
      <w:tr w:rsidR="00466C43" w14:paraId="3BB0B64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33B2C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1BE94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92B6D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3D183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Brănești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94B0E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6B914854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0A791" w14:textId="77777777" w:rsidR="00466C43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932A1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812DE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8BA52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66C43" w14:paraId="2CEBA2F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E9200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3BE4D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6BE86191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3F076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CB137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– Dragoș Vodă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7565D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8D6ED" w14:textId="77777777" w:rsidR="00466C43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9EADD" w14:textId="77777777" w:rsidR="00466C43" w:rsidRDefault="00466C43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61A3CC91" w14:textId="77777777" w:rsidR="00466C43" w:rsidRDefault="00466C43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BBDED" w14:textId="77777777" w:rsidR="00466C43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21279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466C43" w14:paraId="05DE6EE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6E279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B1D83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81777" w14:textId="77777777" w:rsidR="00466C43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8E0C8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-</w:t>
            </w:r>
          </w:p>
          <w:p w14:paraId="29B44D79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Perișoru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CD541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DDE3A" w14:textId="77777777" w:rsidR="00466C43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33914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109+800</w:t>
            </w:r>
          </w:p>
          <w:p w14:paraId="76517E38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111+730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40EE6" w14:textId="77777777" w:rsidR="00466C43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140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C5E67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466C43" w14:paraId="44D82EA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8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0A94C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B903E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966DF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C7CBD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Ciulniţa</w:t>
            </w:r>
          </w:p>
          <w:p w14:paraId="1CDA1EBA" w14:textId="77777777" w:rsidR="00466C43" w:rsidRPr="008B2519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6, 7, 8 şi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984A9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1C335FE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B08A6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784B3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A89F0" w14:textId="77777777" w:rsidR="00466C43" w:rsidRPr="008D08DE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A9DE5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466C43" w14:paraId="6211A90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1F1E4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98706" w14:textId="77777777" w:rsidR="00466C43" w:rsidRDefault="00466C4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DF128" w14:textId="77777777" w:rsidR="00466C43" w:rsidRPr="001161EA" w:rsidRDefault="00466C4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96EA9" w14:textId="77777777" w:rsidR="00466C43" w:rsidRDefault="00466C43" w:rsidP="00897192">
            <w:pPr>
              <w:spacing w:line="276" w:lineRule="auto"/>
              <w:ind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 St. Feteşti</w:t>
            </w:r>
          </w:p>
          <w:p w14:paraId="68672F38" w14:textId="77777777" w:rsidR="00466C43" w:rsidRDefault="00466C43" w:rsidP="00897192">
            <w:pPr>
              <w:spacing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B71C6" w14:textId="77777777" w:rsidR="00466C43" w:rsidRDefault="00466C4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5598B17D" w14:textId="77777777" w:rsidR="00466C43" w:rsidRDefault="00466C4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DEC37" w14:textId="77777777" w:rsidR="00466C43" w:rsidRPr="001161EA" w:rsidRDefault="00466C4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BD1B9" w14:textId="77777777" w:rsidR="00466C43" w:rsidRDefault="00466C4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97495" w14:textId="77777777" w:rsidR="00466C43" w:rsidRPr="008D08DE" w:rsidRDefault="00466C4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A51D2" w14:textId="77777777" w:rsidR="00466C43" w:rsidRDefault="00466C43" w:rsidP="0089719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UNIFERTRANS și la liniile 2, 3, 7 - 12. </w:t>
            </w:r>
          </w:p>
        </w:tc>
      </w:tr>
      <w:tr w:rsidR="00466C43" w14:paraId="6C34B1B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8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E2CCF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9F50A" w14:textId="77777777" w:rsidR="00466C43" w:rsidRDefault="00466C43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A536D" w14:textId="77777777" w:rsidR="00466C43" w:rsidRPr="001161EA" w:rsidRDefault="00466C43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F71C9" w14:textId="77777777" w:rsidR="00466C43" w:rsidRDefault="00466C43" w:rsidP="003E7F1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Saligny Cap 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D0929" w14:textId="77777777" w:rsidR="00466C43" w:rsidRDefault="00466C43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514E7" w14:textId="77777777" w:rsidR="00466C43" w:rsidRPr="001161EA" w:rsidRDefault="00466C43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FC5CC" w14:textId="77777777" w:rsidR="00466C43" w:rsidRDefault="00466C43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401E4" w14:textId="77777777" w:rsidR="00466C43" w:rsidRDefault="00466C43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97F6A" w14:textId="77777777" w:rsidR="00466C43" w:rsidRDefault="00466C43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Fără inductori.</w:t>
            </w:r>
          </w:p>
          <w:p w14:paraId="4309DB73" w14:textId="77777777" w:rsidR="00466C43" w:rsidRDefault="00466C43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și 6 St. Saligny.</w:t>
            </w:r>
          </w:p>
        </w:tc>
      </w:tr>
      <w:tr w:rsidR="00466C43" w14:paraId="415EC8C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31C70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6D5DE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7960A" w14:textId="77777777" w:rsidR="00466C43" w:rsidRPr="001161EA" w:rsidRDefault="00466C4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3E928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3594702F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0,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08DF3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1C7252B6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sch. 94 până la vârf </w:t>
            </w:r>
          </w:p>
          <w:p w14:paraId="68DBC2C4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BD150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9CA6C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75B57" w14:textId="77777777" w:rsidR="00466C43" w:rsidRPr="001161EA" w:rsidRDefault="00466C4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7E4BB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466C43" w14:paraId="6CA1214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86063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6B2B9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32752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82C89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02C16302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FF208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semnal</w:t>
            </w:r>
          </w:p>
          <w:p w14:paraId="28F5007D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XPNB,</w:t>
            </w:r>
          </w:p>
          <w:p w14:paraId="5A20953F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până la vârf sch.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A89EC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9FC20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A25DA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AE7F3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6D4D8B2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59B7E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B2BBB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9819F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E7EB1" w14:textId="77777777" w:rsidR="00466C43" w:rsidRDefault="00466C43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113EFC2F" w14:textId="77777777" w:rsidR="00466C43" w:rsidRDefault="00466C43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D4D2C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6705E" w14:textId="77777777" w:rsidR="00466C43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1A8C0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3CF73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A58CD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linia 7 Grupa A</w:t>
            </w:r>
          </w:p>
        </w:tc>
      </w:tr>
      <w:tr w:rsidR="00466C43" w14:paraId="38157BC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F8F50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9C28E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9C143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814F6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71C8F150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E82FF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45112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6F09C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97F0A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B91D4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9A63AC5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9297FB8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17 şi 18.</w:t>
            </w:r>
          </w:p>
        </w:tc>
      </w:tr>
      <w:tr w:rsidR="00466C43" w14:paraId="79D1666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960A6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D895C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B6C14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E3D6A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7C86F8FA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liniile 10, 11, 14,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A771E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 - 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8B41B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25377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8C60A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21DE3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0A75792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26E8F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84895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52D81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FA29B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012DDEB7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5D41E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7613C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A140A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F83EC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4C8BA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3D04C10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601D2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0ACA7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C7AEE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4C477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4491F86D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4365B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602D8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804BD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AB28E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0E100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24CE38A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DDF1D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556DE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25BE4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BFA1E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793724E4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F306B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160CC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B4979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E9F38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EEF47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654DC33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1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051E9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31910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51DE1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81AE0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63DBF0EB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18</w:t>
            </w:r>
          </w:p>
          <w:p w14:paraId="07B656CB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C610A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intrări-ieşiri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3BEC9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AEC20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16FEE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FAAF1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20982EE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6920E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E2010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1051E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E1AC1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2CC52333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42123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80BBD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72B33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11FB1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98CD0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CDBD44B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386BF4B9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18 şi 19.</w:t>
            </w:r>
          </w:p>
        </w:tc>
      </w:tr>
      <w:tr w:rsidR="00466C43" w14:paraId="6FD55F7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B4722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48B37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D88BB" w14:textId="77777777" w:rsidR="00466C43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36047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Dorobanțu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13E75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17 </w:t>
            </w:r>
          </w:p>
          <w:p w14:paraId="48D61753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998B4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40B28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CC83B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A834E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58C3B8E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liniile 1-4 Cap X</w:t>
            </w:r>
          </w:p>
        </w:tc>
      </w:tr>
      <w:tr w:rsidR="00466C43" w14:paraId="5842193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D6BB8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A50ED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F8132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C209F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Basarabi - </w:t>
            </w:r>
          </w:p>
          <w:p w14:paraId="69AC5C36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Valu lui Traian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A6567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0D577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A2726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210+950</w:t>
            </w:r>
          </w:p>
          <w:p w14:paraId="35FCAC74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0BB34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A844C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466C43" w14:paraId="15E9535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F6438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4AC7D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9D981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9F625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01A4A4F0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84735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9B082AF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33927563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3D / 5D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E383A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FB3B4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DE7CB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223B2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9205268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8064B9A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firul I și firul II la liniile 1D - 5D și la </w:t>
            </w:r>
          </w:p>
          <w:p w14:paraId="548F3B78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B.</w:t>
            </w:r>
          </w:p>
        </w:tc>
      </w:tr>
      <w:tr w:rsidR="00466C43" w14:paraId="0DF8A1E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F2E43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E8B45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1A21F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540C0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6E81D625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145D4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9E07735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A1800" w14:textId="77777777" w:rsidR="00466C43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799A2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DA954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5CE50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73E2A9E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75E9B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50B52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0064E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EBD0B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04D73F9E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0442C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700 m din </w:t>
            </w:r>
          </w:p>
          <w:p w14:paraId="15343988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FDF51" w14:textId="77777777" w:rsidR="00466C43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6CFCA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E360C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C5702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72B1947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C5237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ADF6C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A0B1A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8A842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365BAE37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73D55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35B </w:t>
            </w:r>
          </w:p>
          <w:p w14:paraId="4038DF6A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0DFB0F5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0094A3D7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41B/</w:t>
            </w:r>
          </w:p>
          <w:p w14:paraId="615E13BE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49B, 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85968" w14:textId="77777777" w:rsidR="00466C43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AD9FA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91494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7338D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28742C6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A91AC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33C8A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657CB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2E288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705968CD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661CE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150 m din </w:t>
            </w:r>
          </w:p>
          <w:p w14:paraId="42B2F3E0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2C29F" w14:textId="77777777" w:rsidR="00466C43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13D55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AAB1D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34B15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2F81A59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89270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68172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0B313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2D6BC" w14:textId="77777777" w:rsidR="00466C43" w:rsidRDefault="00466C43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7424EDCB" w14:textId="77777777" w:rsidR="00466C43" w:rsidRDefault="00466C43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37C8E" w14:textId="77777777" w:rsidR="00466C43" w:rsidRPr="00F565BC" w:rsidRDefault="00466C43" w:rsidP="00897192">
            <w:pPr>
              <w:spacing w:before="40" w:after="40" w:line="276" w:lineRule="auto"/>
              <w:ind w:left="57" w:right="57"/>
              <w:jc w:val="center"/>
            </w:pPr>
            <w:r w:rsidRPr="00F565BC">
              <w:t>peste</w:t>
            </w:r>
          </w:p>
          <w:p w14:paraId="318E3E83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F565BC">
              <w:t>sch. 56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0E2C9" w14:textId="77777777" w:rsidR="00466C43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8FF86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FB4F5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E0FD1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L8 Grupa A și Linia Colectoare</w:t>
            </w:r>
          </w:p>
        </w:tc>
      </w:tr>
      <w:tr w:rsidR="00466C43" w14:paraId="4C642A9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A2B1C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48CD0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AF7E1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4574C" w14:textId="77777777" w:rsidR="00466C43" w:rsidRDefault="00466C43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7285A8F1" w14:textId="77777777" w:rsidR="00466C43" w:rsidRDefault="00466C43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F1772" w14:textId="77777777" w:rsidR="00466C43" w:rsidRDefault="00466C43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3423277D" w14:textId="77777777" w:rsidR="00466C43" w:rsidRDefault="00466C43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30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EAD4B" w14:textId="77777777" w:rsidR="00466C43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AE9A5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218CA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DB98C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7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 xml:space="preserve">8 Grupa A și Linia Colectoare. </w:t>
            </w:r>
          </w:p>
        </w:tc>
      </w:tr>
      <w:tr w:rsidR="00466C43" w14:paraId="185274B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2D0ED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5E76C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BCD1D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891D3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3F1F36A4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00AF8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A319A51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sec-ţiunea 071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A078C" w14:textId="77777777" w:rsidR="00466C43" w:rsidRPr="001161EA" w:rsidRDefault="00466C43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02B7A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0A1D7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D899F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44B594C5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051914A6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7A, 9A</w:t>
            </w:r>
          </w:p>
          <w:p w14:paraId="2E39D7EF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şi linia de legătură </w:t>
            </w:r>
          </w:p>
          <w:p w14:paraId="7C1DA511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D -  Grupa A.</w:t>
            </w:r>
          </w:p>
        </w:tc>
      </w:tr>
      <w:tr w:rsidR="00466C43" w14:paraId="33CE8C1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352FD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37F96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288DE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96B4A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0705CA08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447B6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EDFCA6F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6A6602CD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112 - 118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663B0" w14:textId="77777777" w:rsidR="00466C43" w:rsidRPr="001161EA" w:rsidRDefault="00466C43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B4262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E9592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CF86C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2B34724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2BCE5F3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A şi 2 A.</w:t>
            </w:r>
          </w:p>
        </w:tc>
      </w:tr>
      <w:tr w:rsidR="00466C43" w14:paraId="1BF72F1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249DF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8A3DD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32370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34478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7C86A60D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D47AB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SI 054 (intre sch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34A35" w14:textId="77777777" w:rsidR="00466C43" w:rsidRDefault="00466C43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299FD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A445F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DB29A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7749795C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fir II L 814 la liniile </w:t>
            </w:r>
          </w:p>
          <w:p w14:paraId="58C1C032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1 - 7 Grupa Tranzit.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Și liniile 1-11 Grupa A.</w:t>
            </w:r>
          </w:p>
        </w:tc>
      </w:tr>
      <w:tr w:rsidR="00466C43" w14:paraId="5CD0D42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60833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588FC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4FA26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D4C08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51BAD301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DB033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649D380B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19 - 21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BDB94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3B7F2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4B06E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14CFF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</w:p>
          <w:p w14:paraId="78738EBA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4376957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firul I în firul II.</w:t>
            </w:r>
          </w:p>
        </w:tc>
      </w:tr>
      <w:tr w:rsidR="00466C43" w14:paraId="1839205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7695B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1A0B2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EC84C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6DA35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15BE11DA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F8F91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4AF3906E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şi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8B53B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DA080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3494E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02A72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 pe teren. Afectează intrări - ieşiri </w:t>
            </w:r>
          </w:p>
          <w:p w14:paraId="5F995405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 - 11.</w:t>
            </w:r>
          </w:p>
        </w:tc>
      </w:tr>
      <w:tr w:rsidR="00466C43" w14:paraId="4BC6F47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B030C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0C1D7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9572F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26624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3A95322B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  <w:p w14:paraId="08B27337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AC56B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224+103</w:t>
            </w:r>
          </w:p>
          <w:p w14:paraId="6F747BCD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E50D2" w14:textId="77777777" w:rsidR="00466C43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F711D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343CB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CAFEC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E9596CB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pe firul III în direcția Palas sau Constanța Mărfuri.</w:t>
            </w:r>
          </w:p>
        </w:tc>
      </w:tr>
      <w:tr w:rsidR="00466C43" w14:paraId="6EEC7B5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C65D9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C04A8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B7E2A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408FF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5949DC4D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5629F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52FC6" w14:textId="77777777" w:rsidR="00466C43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699BF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4F905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21D57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50A5F1A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5295B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02CB3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FA20C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8958D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21DE3158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7BEC1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 50/54-46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DDE62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94180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2948F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9E93F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66C43" w14:paraId="3AEA163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540E2" w14:textId="77777777" w:rsidR="00466C43" w:rsidRDefault="00466C43" w:rsidP="00466C4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6D912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25F82" w14:textId="77777777" w:rsidR="00466C43" w:rsidRPr="001161EA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6BB25" w14:textId="77777777" w:rsidR="00466C43" w:rsidRDefault="00466C4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A6865">
              <w:rPr>
                <w:b/>
                <w:bCs/>
                <w:sz w:val="20"/>
                <w:lang w:val="ro-RO"/>
              </w:rPr>
              <w:t>Stația Constanța Oraș prelungire Linia II directa Cap Y si sch.: 38,34 si sch. 2 , pe directa.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647C4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C156D" w14:textId="77777777" w:rsidR="00466C43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ECDA9" w14:textId="77777777" w:rsidR="00466C43" w:rsidRDefault="00466C4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4CF24" w14:textId="77777777" w:rsidR="00466C43" w:rsidRPr="008D08DE" w:rsidRDefault="00466C4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B96EF" w14:textId="77777777" w:rsidR="00466C43" w:rsidRDefault="00466C4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A6865">
              <w:rPr>
                <w:b/>
                <w:bCs/>
                <w:i/>
                <w:iCs/>
                <w:sz w:val="20"/>
                <w:lang w:val="ro-RO"/>
              </w:rPr>
              <w:t>Semnalizată pe teren, fără inductori la paleta galbenă. Afectează intrări  L 814 A  Bucla Palas-Cta Oras - Linia  II  directă Constanța Oraș Cap Y .</w:t>
            </w:r>
          </w:p>
        </w:tc>
      </w:tr>
    </w:tbl>
    <w:p w14:paraId="4163B33E" w14:textId="77777777" w:rsidR="00466C43" w:rsidRDefault="00466C43">
      <w:pPr>
        <w:spacing w:before="40" w:after="40" w:line="192" w:lineRule="auto"/>
        <w:ind w:right="57"/>
        <w:rPr>
          <w:sz w:val="20"/>
          <w:lang w:val="ro-RO"/>
        </w:rPr>
      </w:pPr>
    </w:p>
    <w:p w14:paraId="6D58920A" w14:textId="77777777" w:rsidR="00466C43" w:rsidRDefault="00466C43" w:rsidP="00FF5C69">
      <w:pPr>
        <w:pStyle w:val="Heading1"/>
        <w:spacing w:line="276" w:lineRule="auto"/>
      </w:pPr>
      <w:r>
        <w:t>LINIA 804</w:t>
      </w:r>
    </w:p>
    <w:p w14:paraId="79E77274" w14:textId="77777777" w:rsidR="00466C43" w:rsidRDefault="00466C43" w:rsidP="00FF5C69">
      <w:pPr>
        <w:pStyle w:val="Heading1"/>
        <w:spacing w:line="276" w:lineRule="auto"/>
        <w:rPr>
          <w:b w:val="0"/>
          <w:bCs w:val="0"/>
          <w:sz w:val="8"/>
        </w:rPr>
      </w:pPr>
      <w:r>
        <w:t>PLOIEŞTI SUD - URZICENI - ŢĂNDĂREI - FETEŞTI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3"/>
        <w:gridCol w:w="870"/>
        <w:gridCol w:w="754"/>
        <w:gridCol w:w="870"/>
        <w:gridCol w:w="755"/>
        <w:gridCol w:w="2491"/>
      </w:tblGrid>
      <w:tr w:rsidR="00466C43" w14:paraId="0BA4CC44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ED0D7" w14:textId="77777777" w:rsidR="00466C43" w:rsidRDefault="00466C43" w:rsidP="00466C4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E95F5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0+844</w:t>
            </w:r>
          </w:p>
          <w:p w14:paraId="280BA748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D2F60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F54E3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Ploiești Sud - </w:t>
            </w:r>
          </w:p>
          <w:p w14:paraId="2558483B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Dâmbu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7C903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7602A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1108F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52DF7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14BC7" w14:textId="77777777" w:rsidR="00466C43" w:rsidRPr="00436B1D" w:rsidRDefault="00466C43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436B1D">
              <w:rPr>
                <w:b/>
                <w:bCs/>
                <w:i/>
                <w:sz w:val="20"/>
              </w:rPr>
              <w:t>Semnalizată ca limitare de viteză.</w:t>
            </w:r>
          </w:p>
        </w:tc>
      </w:tr>
      <w:tr w:rsidR="00466C43" w14:paraId="73167758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CFE4E" w14:textId="77777777" w:rsidR="00466C43" w:rsidRDefault="00466C43" w:rsidP="00466C4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4D99D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  <w:p w14:paraId="7E4D4FB9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24+569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8576D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EEE1B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Dâmbu - </w:t>
            </w:r>
          </w:p>
          <w:p w14:paraId="79413EDF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Drăgănești Prahova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5F2A3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A3A59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D27B9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9B150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407A6" w14:textId="77777777" w:rsidR="00466C43" w:rsidRPr="00436B1D" w:rsidRDefault="00466C43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466C43" w14:paraId="2E157498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D578A" w14:textId="77777777" w:rsidR="00466C43" w:rsidRDefault="00466C43" w:rsidP="00466C4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42A9E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8+000</w:t>
            </w:r>
          </w:p>
          <w:p w14:paraId="4523AEF0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B083B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76726" w14:textId="77777777" w:rsidR="00466C43" w:rsidRDefault="00466C43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58BCDA9F" w14:textId="77777777" w:rsidR="00466C43" w:rsidRDefault="00466C43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BD9FB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65252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0C8FC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B6A67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DB8C1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466C43" w14:paraId="2B1427D4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6B2B4" w14:textId="77777777" w:rsidR="00466C43" w:rsidRDefault="00466C43" w:rsidP="00466C4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261CE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11+265</w:t>
            </w:r>
          </w:p>
          <w:p w14:paraId="238F0171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70B37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61B8B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574B5FD0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790DF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D7A7B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06E64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7D006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468AC" w14:textId="77777777" w:rsidR="00466C43" w:rsidRPr="00E25A4B" w:rsidRDefault="00466C43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25A4B">
              <w:rPr>
                <w:b/>
                <w:bCs/>
                <w:iCs/>
                <w:sz w:val="20"/>
              </w:rPr>
              <w:t>Valabil pentru trenurile care au în componență două locomotive cuplate.</w:t>
            </w:r>
          </w:p>
          <w:p w14:paraId="5F0056F0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66C43" w14:paraId="4377E837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8C669" w14:textId="77777777" w:rsidR="00466C43" w:rsidRDefault="00466C43" w:rsidP="00466C4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06E2D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12+200</w:t>
            </w:r>
          </w:p>
          <w:p w14:paraId="53BFB1DA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6DB8C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18485" w14:textId="77777777" w:rsidR="00466C43" w:rsidRDefault="00466C43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3375A321" w14:textId="77777777" w:rsidR="00466C43" w:rsidRDefault="00466C43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00766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8A8CC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084A7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E0643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2FB1B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66C43" w14:paraId="4D2C0532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462AA" w14:textId="77777777" w:rsidR="00466C43" w:rsidRDefault="00466C43" w:rsidP="00466C4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A080C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38A9B" w14:textId="77777777" w:rsidR="00466C43" w:rsidRPr="00A152FB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91269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Ciorani</w:t>
            </w:r>
          </w:p>
          <w:p w14:paraId="7CA3FF29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și</w:t>
            </w:r>
          </w:p>
          <w:p w14:paraId="3A80D0DD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9899F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182B7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053F7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32+300</w:t>
            </w:r>
          </w:p>
          <w:p w14:paraId="2321E806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EF7FB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C552A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14:paraId="37A6EA6F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0404F" w14:textId="77777777" w:rsidR="00466C43" w:rsidRDefault="00466C43" w:rsidP="00466C4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FD4D0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32+569</w:t>
            </w:r>
          </w:p>
          <w:p w14:paraId="47D41FA8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F3FAE" w14:textId="77777777" w:rsidR="00466C43" w:rsidRPr="00A152FB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AD346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4C17EED5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 și</w:t>
            </w:r>
          </w:p>
          <w:p w14:paraId="4D324961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cu</w:t>
            </w:r>
          </w:p>
          <w:p w14:paraId="1D35EC93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2, 8 și 10 </w:t>
            </w:r>
          </w:p>
          <w:p w14:paraId="38C1912E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Hm Ciorani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B5A04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93029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94D2B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22DE8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7FB78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14:paraId="071B7762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C74E0" w14:textId="77777777" w:rsidR="00466C43" w:rsidRDefault="00466C43" w:rsidP="00466C4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C72F7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35368" w14:textId="77777777" w:rsidR="00466C43" w:rsidRPr="00A152FB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3A946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1A11E33C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3B473190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linia 2 directă din</w:t>
            </w:r>
          </w:p>
          <w:p w14:paraId="35454711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42447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08E1D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8AB9B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  <w:p w14:paraId="36EC0E35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9EA3D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BD79C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66C43" w14:paraId="46C918DD" w14:textId="77777777">
        <w:trPr>
          <w:cantSplit/>
          <w:trHeight w:val="4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F99CE" w14:textId="77777777" w:rsidR="00466C43" w:rsidRDefault="00466C43" w:rsidP="00466C4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C5E50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ADACF" w14:textId="77777777" w:rsidR="00466C43" w:rsidRPr="00A152FB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9166F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3B0E74FE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abătută și </w:t>
            </w:r>
          </w:p>
          <w:p w14:paraId="34AB17DB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13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EEF66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1F2D06F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2E487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5DD57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94BB0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98D28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14:paraId="5EE4C73F" w14:textId="77777777" w:rsidTr="004D67F0">
        <w:trPr>
          <w:cantSplit/>
          <w:trHeight w:val="66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BAE41" w14:textId="77777777" w:rsidR="00466C43" w:rsidRDefault="00466C43" w:rsidP="00466C4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8B088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48+170</w:t>
            </w:r>
          </w:p>
          <w:p w14:paraId="5CC91EBB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CD728" w14:textId="77777777" w:rsidR="00466C43" w:rsidRPr="00A152FB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6F099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Hm. Armășești-</w:t>
            </w:r>
          </w:p>
          <w:p w14:paraId="4208F9F8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A7782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79CF4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D17AF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23C49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FA0B3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La circulația pe linia 700 se va citi poziția km. 63+720-70+600</w:t>
            </w:r>
          </w:p>
        </w:tc>
      </w:tr>
      <w:tr w:rsidR="00466C43" w14:paraId="0EEFEAEF" w14:textId="77777777">
        <w:trPr>
          <w:cantSplit/>
          <w:trHeight w:val="11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C9C06" w14:textId="77777777" w:rsidR="00466C43" w:rsidRDefault="00466C43" w:rsidP="00466C4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A4761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74+550</w:t>
            </w:r>
          </w:p>
          <w:p w14:paraId="3C512CBB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DC945" w14:textId="77777777" w:rsidR="00466C43" w:rsidRPr="00A152FB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F0C8C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Broşteni –</w:t>
            </w:r>
          </w:p>
          <w:p w14:paraId="1EE11E58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Sărăţuica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5D462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19935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F456B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6F86E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576A5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4D8553E2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466C43" w14:paraId="718CBA18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48088" w14:textId="77777777" w:rsidR="00466C43" w:rsidRDefault="00466C43" w:rsidP="00466C4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3B39B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103+500</w:t>
            </w:r>
          </w:p>
          <w:p w14:paraId="235DFEC0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2E37D" w14:textId="77777777" w:rsidR="00466C43" w:rsidRPr="00A152FB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E2726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Andrăşeşti -</w:t>
            </w:r>
          </w:p>
          <w:p w14:paraId="5290B67E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Amara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5E9E0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9F1A5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8146B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41FAA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FB1F3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39EA6E0D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466C43" w14:paraId="26C90B6F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C0E99" w14:textId="77777777" w:rsidR="00466C43" w:rsidRDefault="00466C43" w:rsidP="00466C4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8E25E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118+500</w:t>
            </w:r>
          </w:p>
          <w:p w14:paraId="2DF1015F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E6F75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69C18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Slobozia Nouă - </w:t>
            </w:r>
          </w:p>
          <w:p w14:paraId="27EF0E3A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190181D1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Țăndărei</w:t>
            </w:r>
          </w:p>
          <w:p w14:paraId="69DDF1FC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inclusiv linia 2 directă st. Slobozia Nouă </w:t>
            </w:r>
          </w:p>
          <w:p w14:paraId="02994032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linia 2 directă </w:t>
            </w:r>
          </w:p>
          <w:p w14:paraId="4C406401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949CA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0A98A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50733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1F0DE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2371D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14:paraId="7E43EFE8" w14:textId="77777777">
        <w:trPr>
          <w:cantSplit/>
          <w:trHeight w:val="33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86823" w14:textId="77777777" w:rsidR="00466C43" w:rsidRDefault="00466C43" w:rsidP="00466C4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FACC7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4329F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6DFEB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Bucu </w:t>
            </w:r>
          </w:p>
          <w:p w14:paraId="1D391244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E70A7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AB4881D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6AB62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9A930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C876D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45D80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14:paraId="0F68D8DC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79397" w14:textId="77777777" w:rsidR="00466C43" w:rsidRDefault="00466C43" w:rsidP="00466C4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5C885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A66CB" w14:textId="77777777" w:rsidR="00466C43" w:rsidRPr="00A152FB" w:rsidRDefault="00466C4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6305E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Bucu</w:t>
            </w:r>
          </w:p>
          <w:p w14:paraId="5CEA6FF2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5830A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0CE3B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47EBA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EA8D9" w14:textId="77777777" w:rsidR="00466C43" w:rsidRPr="00F9444C" w:rsidRDefault="00466C4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0494D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14:paraId="130E8B2B" w14:textId="77777777">
        <w:trPr>
          <w:cantSplit/>
          <w:trHeight w:val="11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417C9" w14:textId="77777777" w:rsidR="00466C43" w:rsidRDefault="00466C43" w:rsidP="00466C4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145C5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128+250</w:t>
            </w:r>
          </w:p>
          <w:p w14:paraId="3C7E88E8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70D29" w14:textId="77777777" w:rsidR="00466C43" w:rsidRPr="00A152FB" w:rsidRDefault="00466C4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A152FB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0D8C6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08A91FF1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B0557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8BB91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05ECD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1B000" w14:textId="77777777" w:rsidR="00466C43" w:rsidRPr="00F9444C" w:rsidRDefault="00466C4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9AC17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2EABE21F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466C43" w14:paraId="053A0EC6" w14:textId="77777777">
        <w:trPr>
          <w:cantSplit/>
          <w:trHeight w:val="8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DA42C" w14:textId="77777777" w:rsidR="00466C43" w:rsidRDefault="00466C43" w:rsidP="00466C4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004A0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135+975</w:t>
            </w:r>
          </w:p>
          <w:p w14:paraId="200E4365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136+025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C484A" w14:textId="77777777" w:rsidR="00466C43" w:rsidRPr="00A152FB" w:rsidRDefault="00466C4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E2D7A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3A137F0E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E1ED8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20761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1F5F2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5195D" w14:textId="77777777" w:rsidR="00466C43" w:rsidRPr="00F9444C" w:rsidRDefault="00466C4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AAD19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544F6748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466C43" w14:paraId="66E77BCF" w14:textId="77777777">
        <w:trPr>
          <w:cantSplit/>
          <w:trHeight w:val="1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57EB3" w14:textId="77777777" w:rsidR="00466C43" w:rsidRDefault="00466C43" w:rsidP="00466C4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A586B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ECDFA" w14:textId="77777777" w:rsidR="00466C43" w:rsidRPr="00A152FB" w:rsidRDefault="00466C4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09FC6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6E3E525B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A6EC2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27A7F280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EF329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363DA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A9B0E" w14:textId="77777777" w:rsidR="00466C43" w:rsidRPr="00F9444C" w:rsidRDefault="00466C4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B4167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4698D3AD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FFD63B8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şi 8.</w:t>
            </w:r>
          </w:p>
        </w:tc>
      </w:tr>
      <w:tr w:rsidR="00466C43" w14:paraId="2C38DC41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598AD" w14:textId="77777777" w:rsidR="00466C43" w:rsidRDefault="00466C43" w:rsidP="00466C4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F14F0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33134" w14:textId="77777777" w:rsidR="00466C43" w:rsidRPr="00A152FB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34EAA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55FDA121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10 /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B52DD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6ED5B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CACAD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4E4942FC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BAB17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F80A0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DF649EC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4C7ECDBB" w14:textId="77777777" w:rsidR="00466C43" w:rsidRDefault="00466C4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7A76776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466C43" w14:paraId="7DC794B1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680E8" w14:textId="77777777" w:rsidR="00466C43" w:rsidRDefault="00466C43" w:rsidP="00466C4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C0F36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056AC" w14:textId="77777777" w:rsidR="00466C43" w:rsidRPr="00A152FB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9C5F9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360CB1DB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FF494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1F269953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/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4CA8A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ACB40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43C27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47F35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1710E255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7 şi 8.</w:t>
            </w:r>
          </w:p>
        </w:tc>
      </w:tr>
      <w:tr w:rsidR="00466C43" w14:paraId="2B085F20" w14:textId="77777777" w:rsidTr="00480EEF">
        <w:trPr>
          <w:cantSplit/>
          <w:trHeight w:val="6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044E2" w14:textId="77777777" w:rsidR="00466C43" w:rsidRDefault="00466C43" w:rsidP="00466C4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F723C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E436F" w14:textId="77777777" w:rsidR="00466C43" w:rsidRPr="00A152FB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DD8C9" w14:textId="77777777" w:rsidR="00466C43" w:rsidRDefault="00466C43" w:rsidP="00480EE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Ţăndărei - Movila </w:t>
            </w:r>
          </w:p>
          <w:p w14:paraId="72F25A3A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C60A6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4AAA0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2B2A9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59+100</w:t>
            </w:r>
          </w:p>
          <w:p w14:paraId="5B6CE505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62+900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AD2BF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3D2BC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66C43" w14:paraId="3C4F80FD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60698" w14:textId="77777777" w:rsidR="00466C43" w:rsidRDefault="00466C43" w:rsidP="00466C4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7E95B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036E0" w14:textId="77777777" w:rsidR="00466C43" w:rsidRPr="00A152FB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62204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Movila –</w:t>
            </w:r>
          </w:p>
          <w:p w14:paraId="1CC3C9D9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34DDF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F14CA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D6CBC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72+500</w:t>
            </w:r>
          </w:p>
          <w:p w14:paraId="09C162F5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E11D1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E5D55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66C43" w14:paraId="3992D169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42E18" w14:textId="77777777" w:rsidR="00466C43" w:rsidRDefault="00466C43" w:rsidP="00466C4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933CD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87+400</w:t>
            </w:r>
          </w:p>
          <w:p w14:paraId="4384F439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87+630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A03C0" w14:textId="77777777" w:rsidR="00466C43" w:rsidRPr="00A152FB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EBCCF" w14:textId="77777777" w:rsidR="00466C43" w:rsidRDefault="00466C43" w:rsidP="00480EE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Movila –</w:t>
            </w:r>
          </w:p>
          <w:p w14:paraId="5FEE25CB" w14:textId="77777777" w:rsidR="00466C43" w:rsidRDefault="00466C43" w:rsidP="00480EE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CB95B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FC562" w14:textId="77777777" w:rsidR="00466C43" w:rsidRPr="00F9444C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3F49A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B9408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AD9D1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</w:tbl>
    <w:p w14:paraId="5078829C" w14:textId="77777777" w:rsidR="00466C43" w:rsidRDefault="00466C43" w:rsidP="00802827">
      <w:pPr>
        <w:spacing w:line="276" w:lineRule="auto"/>
        <w:ind w:right="57"/>
        <w:rPr>
          <w:sz w:val="20"/>
          <w:lang w:val="ro-RO"/>
        </w:rPr>
      </w:pPr>
    </w:p>
    <w:p w14:paraId="13B536F8" w14:textId="77777777" w:rsidR="00466C43" w:rsidRDefault="00466C43" w:rsidP="00A73B8F">
      <w:pPr>
        <w:pStyle w:val="Heading1"/>
        <w:spacing w:line="360" w:lineRule="auto"/>
      </w:pPr>
      <w:r>
        <w:t>LINIA 813 B</w:t>
      </w:r>
    </w:p>
    <w:p w14:paraId="2A0A90C7" w14:textId="77777777" w:rsidR="00466C43" w:rsidRDefault="00466C43" w:rsidP="00BA2E4F">
      <w:pPr>
        <w:pStyle w:val="Heading1"/>
        <w:spacing w:line="360" w:lineRule="auto"/>
        <w:rPr>
          <w:b w:val="0"/>
          <w:bCs w:val="0"/>
          <w:sz w:val="8"/>
        </w:rPr>
      </w:pPr>
      <w:r>
        <w:t>AGIGEA ECLUZĂ - FERRY BOAT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466C43" w14:paraId="7F1477A8" w14:textId="77777777">
        <w:trPr>
          <w:cantSplit/>
          <w:trHeight w:val="226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0DD1C" w14:textId="77777777" w:rsidR="00466C43" w:rsidRDefault="00466C43" w:rsidP="00466C4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F6B9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E5ED6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9045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141789B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A253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2E42879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/ 11 </w:t>
            </w:r>
          </w:p>
          <w:p w14:paraId="4959B40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C6582" w14:textId="77777777" w:rsidR="00466C43" w:rsidRPr="00305F8E" w:rsidRDefault="00466C43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EF47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50A3D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6A8E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7B4B026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 firul II 813 spre staţia </w:t>
            </w:r>
          </w:p>
          <w:p w14:paraId="07A9259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Ferry Boat.</w:t>
            </w:r>
          </w:p>
        </w:tc>
      </w:tr>
      <w:tr w:rsidR="00466C43" w14:paraId="0999E3EC" w14:textId="77777777">
        <w:trPr>
          <w:cantSplit/>
          <w:trHeight w:val="8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F6BC1" w14:textId="77777777" w:rsidR="00466C43" w:rsidRDefault="00466C43" w:rsidP="00466C4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5B18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0E48E09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CB216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8B66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 -</w:t>
            </w:r>
          </w:p>
          <w:p w14:paraId="386B7BE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Ferry Boat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CC32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87E05" w14:textId="77777777" w:rsidR="00466C43" w:rsidRPr="00305F8E" w:rsidRDefault="00466C43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77C8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02FE9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AEFA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EA9F7F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66C43" w14:paraId="59108ED9" w14:textId="77777777">
        <w:trPr>
          <w:cantSplit/>
          <w:trHeight w:val="12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98283" w14:textId="77777777" w:rsidR="00466C43" w:rsidRDefault="00466C43" w:rsidP="00466C4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0DB1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2EDBB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704F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1037208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77A8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 </w:t>
            </w:r>
          </w:p>
          <w:p w14:paraId="2453D88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6337E" w14:textId="77777777" w:rsidR="00466C43" w:rsidRPr="00305F8E" w:rsidRDefault="00466C43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2460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68CC2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2CA1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73B099F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 -  8.</w:t>
            </w:r>
          </w:p>
        </w:tc>
      </w:tr>
      <w:tr w:rsidR="00466C43" w14:paraId="7BA8ED6F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4F21F" w14:textId="77777777" w:rsidR="00466C43" w:rsidRDefault="00466C43" w:rsidP="00466C4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9808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593A4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DBC1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1C34A89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3E56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527CC" w14:textId="77777777" w:rsidR="00466C43" w:rsidRPr="00305F8E" w:rsidRDefault="00466C43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45C2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F3F79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2CFF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730E36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99030B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6 - 16.</w:t>
            </w:r>
          </w:p>
        </w:tc>
      </w:tr>
      <w:tr w:rsidR="00466C43" w14:paraId="649E1427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9B430" w14:textId="77777777" w:rsidR="00466C43" w:rsidRDefault="00466C43" w:rsidP="00466C4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2487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2CB74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4134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057396F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2EF8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BBC33" w14:textId="77777777" w:rsidR="00466C43" w:rsidRDefault="00466C43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FC62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2510F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CACC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14:paraId="148968A4" w14:textId="77777777">
        <w:trPr>
          <w:cantSplit/>
          <w:trHeight w:val="181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81AA6" w14:textId="77777777" w:rsidR="00466C43" w:rsidRDefault="00466C43" w:rsidP="00466C4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31D2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272FA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1CCC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2FBA57C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5FA1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31 </w:t>
            </w:r>
          </w:p>
          <w:p w14:paraId="3818B9F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348F8" w14:textId="77777777" w:rsidR="00466C43" w:rsidRPr="00305F8E" w:rsidRDefault="00466C43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31ED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23821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01BA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3051FBC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4351C3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8.</w:t>
            </w:r>
          </w:p>
        </w:tc>
      </w:tr>
      <w:tr w:rsidR="00466C43" w14:paraId="16460663" w14:textId="77777777">
        <w:trPr>
          <w:cantSplit/>
          <w:trHeight w:val="15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0278D" w14:textId="77777777" w:rsidR="00466C43" w:rsidRDefault="00466C43" w:rsidP="00466C4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A537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0F730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7C90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0368BEA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7F3A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B0A5D" w14:textId="77777777" w:rsidR="00466C43" w:rsidRPr="00305F8E" w:rsidRDefault="00466C43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94A3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0A47B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2C95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E92F37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1692BC1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9 - 11.</w:t>
            </w:r>
          </w:p>
        </w:tc>
      </w:tr>
      <w:tr w:rsidR="00466C43" w14:paraId="354C1DBA" w14:textId="77777777">
        <w:trPr>
          <w:cantSplit/>
          <w:trHeight w:val="118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FC382" w14:textId="77777777" w:rsidR="00466C43" w:rsidRDefault="00466C43" w:rsidP="00466C4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C06E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199FF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D897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1F1EFB5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DD88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99B25" w14:textId="77777777" w:rsidR="00466C43" w:rsidRPr="00305F8E" w:rsidRDefault="00466C43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1D94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A16F2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F0FB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C69C19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0353C0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10 şi 11.</w:t>
            </w:r>
          </w:p>
        </w:tc>
      </w:tr>
      <w:tr w:rsidR="00466C43" w14:paraId="0D4BB293" w14:textId="77777777">
        <w:trPr>
          <w:cantSplit/>
          <w:trHeight w:val="118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D2BDB" w14:textId="77777777" w:rsidR="00466C43" w:rsidRDefault="00466C43" w:rsidP="00466C4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84EB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1B539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2429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10728B5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8E16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51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AE603" w14:textId="77777777" w:rsidR="00466C43" w:rsidRPr="00305F8E" w:rsidRDefault="00466C43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6B52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0EF51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9AED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8A58C0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1FACB0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12 - 16.</w:t>
            </w:r>
          </w:p>
        </w:tc>
      </w:tr>
      <w:tr w:rsidR="00466C43" w14:paraId="51C6F472" w14:textId="77777777">
        <w:trPr>
          <w:cantSplit/>
          <w:trHeight w:val="12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E5B84" w14:textId="77777777" w:rsidR="00466C43" w:rsidRDefault="00466C43" w:rsidP="00466C4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9A49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B4686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D5DC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7CA409C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86A7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13A,</w:t>
            </w:r>
          </w:p>
          <w:p w14:paraId="0FB845C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A674C" w14:textId="77777777" w:rsidR="00466C43" w:rsidRDefault="00466C43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98D5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F8444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1F9C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14:paraId="51A9E3EB" w14:textId="77777777">
        <w:trPr>
          <w:cantSplit/>
          <w:trHeight w:val="12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C8E02" w14:textId="77777777" w:rsidR="00466C43" w:rsidRDefault="00466C43" w:rsidP="00466C4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0BF5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9338F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BF5A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480CCA1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1787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C67829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55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8A886" w14:textId="77777777" w:rsidR="00466C43" w:rsidRDefault="00466C43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6113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E7005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C6D3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0CD7E64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12 și 13.</w:t>
            </w:r>
          </w:p>
        </w:tc>
      </w:tr>
      <w:tr w:rsidR="00466C43" w14:paraId="45FAFA64" w14:textId="77777777">
        <w:trPr>
          <w:cantSplit/>
          <w:trHeight w:val="12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99C10" w14:textId="77777777" w:rsidR="00466C43" w:rsidRDefault="00466C43" w:rsidP="00466C4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50F0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DFA60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AFA4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6CFF977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2497C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9A9D5C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</w:t>
            </w:r>
          </w:p>
          <w:p w14:paraId="337A912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53 </w:t>
            </w:r>
          </w:p>
          <w:p w14:paraId="001E591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B6586" w14:textId="77777777" w:rsidR="00466C43" w:rsidRDefault="00466C43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28DB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27028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5727D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19D61BF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12 - 16.</w:t>
            </w:r>
          </w:p>
        </w:tc>
      </w:tr>
      <w:tr w:rsidR="00466C43" w14:paraId="26B6774E" w14:textId="77777777">
        <w:trPr>
          <w:cantSplit/>
          <w:trHeight w:val="12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4A23F" w14:textId="77777777" w:rsidR="00466C43" w:rsidRDefault="00466C43" w:rsidP="00466C4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1358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EA846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A5C6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516870A7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69335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D3A183F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57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0E102" w14:textId="77777777" w:rsidR="00466C43" w:rsidRDefault="00466C43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4E57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2E01E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C9DF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0B85CA8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15.</w:t>
            </w:r>
          </w:p>
        </w:tc>
      </w:tr>
      <w:tr w:rsidR="00466C43" w14:paraId="6900EF1A" w14:textId="77777777">
        <w:trPr>
          <w:cantSplit/>
          <w:trHeight w:val="6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BA6E7" w14:textId="77777777" w:rsidR="00466C43" w:rsidRDefault="00466C43" w:rsidP="00466C4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ED54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87A62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BABA3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7594623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9 şi 10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95F5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BEB85" w14:textId="77777777" w:rsidR="00466C43" w:rsidRPr="00305F8E" w:rsidRDefault="00466C43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70F6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6C434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1B3F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14:paraId="07CCE550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1AE61" w14:textId="77777777" w:rsidR="00466C43" w:rsidRDefault="00466C43" w:rsidP="00466C4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BBBB1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C6A30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29B1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689396A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11 și 13 - 17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8008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81B4C" w14:textId="77777777" w:rsidR="00466C43" w:rsidRPr="00305F8E" w:rsidRDefault="00466C43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C028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B0605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2DCC9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14:paraId="1C29D148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5DCD1" w14:textId="77777777" w:rsidR="00466C43" w:rsidRDefault="00466C43" w:rsidP="00466C4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524F3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7751E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4B68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2A0AF61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0A2A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CE4FE" w14:textId="77777777" w:rsidR="00466C43" w:rsidRPr="00305F8E" w:rsidRDefault="00466C43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9B59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78A73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74F4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14:paraId="6E602354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E7341" w14:textId="77777777" w:rsidR="00466C43" w:rsidRDefault="00466C43" w:rsidP="00466C4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82BA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F717E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1E815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37C14A6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FB33A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459B63D4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/ 8A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198D9" w14:textId="77777777" w:rsidR="00466C43" w:rsidRPr="00305F8E" w:rsidRDefault="00466C43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1BF0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B7099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B88BB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1C93E2E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0635928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6 - 11.</w:t>
            </w:r>
          </w:p>
        </w:tc>
      </w:tr>
      <w:tr w:rsidR="00466C43" w14:paraId="5D0E13EA" w14:textId="77777777">
        <w:trPr>
          <w:cantSplit/>
          <w:trHeight w:val="9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83883" w14:textId="77777777" w:rsidR="00466C43" w:rsidRDefault="00466C43" w:rsidP="00466C4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CE21D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B5B5C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CB6C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2C0BFE41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5CBEB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CDB13" w14:textId="77777777" w:rsidR="00466C43" w:rsidRDefault="00466C43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D4689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7DF6B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2EA0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16A014A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AC0446F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15 - 17.</w:t>
            </w:r>
          </w:p>
        </w:tc>
      </w:tr>
      <w:tr w:rsidR="00466C43" w14:paraId="44E41FF3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EDDB1" w14:textId="77777777" w:rsidR="00466C43" w:rsidRDefault="00466C43" w:rsidP="00466C4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B6F12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0DFFC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D6B4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38F8C354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  <w:p w14:paraId="3A6A4D2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de tragere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D95C6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79BE7" w14:textId="77777777" w:rsidR="00466C43" w:rsidRDefault="00466C43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4D7FE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EF468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2F80C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5B2BC0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Linia de tragere racordată din sch. nr. 4.</w:t>
            </w:r>
          </w:p>
        </w:tc>
      </w:tr>
      <w:tr w:rsidR="00466C43" w14:paraId="5943FBCC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A8B16" w14:textId="77777777" w:rsidR="00466C43" w:rsidRDefault="00466C43" w:rsidP="00466C4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6B4B7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FB5B5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AC9E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363F9082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7A810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749AD" w14:textId="77777777" w:rsidR="00466C43" w:rsidRPr="00305F8E" w:rsidRDefault="00466C43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23FD8" w14:textId="77777777" w:rsidR="00466C43" w:rsidRDefault="00466C4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8450A" w14:textId="77777777" w:rsidR="00466C43" w:rsidRPr="00305F8E" w:rsidRDefault="00466C4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D8F5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C80B600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0D2FD16" w14:textId="77777777" w:rsidR="00466C43" w:rsidRDefault="00466C4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5 - 11.</w:t>
            </w:r>
          </w:p>
        </w:tc>
      </w:tr>
    </w:tbl>
    <w:p w14:paraId="201FB3E7" w14:textId="77777777" w:rsidR="00466C43" w:rsidRDefault="00466C43" w:rsidP="002242FB">
      <w:pPr>
        <w:spacing w:before="40" w:after="40" w:line="192" w:lineRule="auto"/>
        <w:ind w:right="57"/>
        <w:rPr>
          <w:lang w:val="ro-RO"/>
        </w:rPr>
      </w:pPr>
    </w:p>
    <w:p w14:paraId="585B9A82" w14:textId="77777777" w:rsidR="00466C43" w:rsidRDefault="00466C43" w:rsidP="00C33CBB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t>LINIA 814</w:t>
      </w:r>
    </w:p>
    <w:p w14:paraId="4D436124" w14:textId="77777777" w:rsidR="00466C43" w:rsidRDefault="00466C43" w:rsidP="002C1023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PALAS - CONSTANŢA PORT  B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1"/>
        <w:gridCol w:w="756"/>
        <w:gridCol w:w="2203"/>
        <w:gridCol w:w="870"/>
        <w:gridCol w:w="754"/>
        <w:gridCol w:w="870"/>
        <w:gridCol w:w="755"/>
        <w:gridCol w:w="2489"/>
      </w:tblGrid>
      <w:tr w:rsidR="00466C43" w14:paraId="610CD637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27BD8" w14:textId="77777777" w:rsidR="00466C43" w:rsidRDefault="00466C43" w:rsidP="00466C4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5D82B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2ED7F" w14:textId="77777777" w:rsidR="00466C43" w:rsidRPr="002B6917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DEEFD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6662F2F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CFEA9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2520A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22FC3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F156C" w14:textId="77777777" w:rsidR="00466C43" w:rsidRPr="002A6824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591F3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14:paraId="42C26C9D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2EC00" w14:textId="77777777" w:rsidR="00466C43" w:rsidRDefault="00466C43" w:rsidP="00466C4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484AE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2E864" w14:textId="77777777" w:rsidR="00466C43" w:rsidRPr="002B6917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A34CC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068423D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1E69E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700 m din </w:t>
            </w:r>
          </w:p>
          <w:p w14:paraId="6BB907AC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84E3E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E64A3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778F7" w14:textId="77777777" w:rsidR="00466C43" w:rsidRPr="002A6824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8549A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14:paraId="51E5FEC2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DA69E" w14:textId="77777777" w:rsidR="00466C43" w:rsidRDefault="00466C43" w:rsidP="00466C4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DBE3B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7DE89" w14:textId="77777777" w:rsidR="00466C43" w:rsidRPr="002B6917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10657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2FCDF8B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8AA37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35B și </w:t>
            </w:r>
          </w:p>
          <w:p w14:paraId="2F46EE34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41B/</w:t>
            </w:r>
          </w:p>
          <w:p w14:paraId="4F2CFBC9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</w:t>
            </w:r>
          </w:p>
          <w:p w14:paraId="0BC41F05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6C3DA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47583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CEB0B" w14:textId="77777777" w:rsidR="00466C43" w:rsidRPr="002A6824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1F7A3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14:paraId="6784B877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B2A72" w14:textId="77777777" w:rsidR="00466C43" w:rsidRDefault="00466C43" w:rsidP="00466C4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84CAD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26D06" w14:textId="77777777" w:rsidR="00466C43" w:rsidRPr="002B6917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D79C2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9050DFA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5E519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7162A92D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10CEB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99106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D848D" w14:textId="77777777" w:rsidR="00466C43" w:rsidRPr="002A6824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2C1E1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14:paraId="1B5F5298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5A45D" w14:textId="77777777" w:rsidR="00466C43" w:rsidRDefault="00466C43" w:rsidP="00466C4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F7CA6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D9F42" w14:textId="77777777" w:rsidR="00466C43" w:rsidRPr="002B6917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36E3B" w14:textId="77777777" w:rsidR="00466C43" w:rsidRDefault="00466C43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4B8C3AC" w14:textId="77777777" w:rsidR="00466C43" w:rsidRDefault="00466C43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7693D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56</w:t>
            </w:r>
          </w:p>
          <w:p w14:paraId="7BCD1522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0C09A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9822D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3D4F5" w14:textId="77777777" w:rsidR="00466C43" w:rsidRPr="002A6824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DA853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L8 Grupa A și Linia Colectoare</w:t>
            </w:r>
          </w:p>
        </w:tc>
      </w:tr>
      <w:tr w:rsidR="00466C43" w14:paraId="464B5606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04DE9" w14:textId="77777777" w:rsidR="00466C43" w:rsidRDefault="00466C43" w:rsidP="00466C4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9C26E" w14:textId="77777777" w:rsidR="00466C43" w:rsidRDefault="00466C43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4C72E" w14:textId="77777777" w:rsidR="00466C43" w:rsidRPr="002B6917" w:rsidRDefault="00466C43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A2C05" w14:textId="77777777" w:rsidR="00466C43" w:rsidRDefault="00466C43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0A77C7B" w14:textId="77777777" w:rsidR="00466C43" w:rsidRDefault="00466C43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F4B29" w14:textId="77777777" w:rsidR="00466C43" w:rsidRDefault="00466C43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30</w:t>
            </w:r>
          </w:p>
          <w:p w14:paraId="76D31A84" w14:textId="77777777" w:rsidR="00466C43" w:rsidRDefault="00466C43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D23C1" w14:textId="77777777" w:rsidR="00466C43" w:rsidRDefault="00466C43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168DF" w14:textId="77777777" w:rsidR="00466C43" w:rsidRDefault="00466C43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110F9" w14:textId="77777777" w:rsidR="00466C43" w:rsidRPr="002A6824" w:rsidRDefault="00466C43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4F1C1" w14:textId="77777777" w:rsidR="00466C43" w:rsidRDefault="00466C43" w:rsidP="00B1311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7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 xml:space="preserve">8 Grupa A și Linia Colectoare. </w:t>
            </w:r>
          </w:p>
        </w:tc>
      </w:tr>
      <w:tr w:rsidR="00466C43" w14:paraId="10FE8A74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00702" w14:textId="77777777" w:rsidR="00466C43" w:rsidRDefault="00466C43" w:rsidP="00466C4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9C7F7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952AD" w14:textId="77777777" w:rsidR="00466C43" w:rsidRPr="002B6917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5B21B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03E87EE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69F1924B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64978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1BD74F6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CB84A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6CE32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12072" w14:textId="77777777" w:rsidR="00466C43" w:rsidRPr="002A6824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66571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14:paraId="6C95D13A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234EC" w14:textId="77777777" w:rsidR="00466C43" w:rsidRDefault="00466C43" w:rsidP="00466C4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4FEBA" w14:textId="77777777" w:rsidR="00466C43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CF9DD" w14:textId="77777777" w:rsidR="00466C43" w:rsidRPr="002B6917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A7A63" w14:textId="77777777" w:rsidR="00466C43" w:rsidRDefault="00466C4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7B5FF68" w14:textId="77777777" w:rsidR="00466C43" w:rsidRDefault="00466C4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411A5" w14:textId="77777777" w:rsidR="00466C43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08F5D11E" w14:textId="77777777" w:rsidR="00466C43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 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42E22" w14:textId="77777777" w:rsidR="00466C43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ABE11" w14:textId="77777777" w:rsidR="00466C43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A8BB6" w14:textId="77777777" w:rsidR="00466C43" w:rsidRPr="002A6824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E9092" w14:textId="77777777" w:rsidR="00466C43" w:rsidRDefault="00466C43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97D0782" w14:textId="77777777" w:rsidR="00466C43" w:rsidRDefault="00466C43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A și 2 A.</w:t>
            </w:r>
          </w:p>
        </w:tc>
      </w:tr>
      <w:tr w:rsidR="00466C43" w14:paraId="426C1DFE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89774" w14:textId="77777777" w:rsidR="00466C43" w:rsidRDefault="00466C43" w:rsidP="00466C4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720DE" w14:textId="77777777" w:rsidR="00466C43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4DBC8" w14:textId="77777777" w:rsidR="00466C43" w:rsidRPr="002B6917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080AB" w14:textId="77777777" w:rsidR="00466C43" w:rsidRDefault="00466C4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224E116" w14:textId="77777777" w:rsidR="00466C43" w:rsidRDefault="00466C4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BCEFA" w14:textId="77777777" w:rsidR="00466C43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SI 054 (intre sch.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01953" w14:textId="77777777" w:rsidR="00466C43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84A16" w14:textId="77777777" w:rsidR="00466C43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F0C08" w14:textId="77777777" w:rsidR="00466C43" w:rsidRPr="002A6824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D40CF" w14:textId="77777777" w:rsidR="00466C43" w:rsidRDefault="00466C43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din Fir II L 814 la liniile </w:t>
            </w:r>
            <w:r>
              <w:rPr>
                <w:b/>
                <w:bCs/>
                <w:i/>
                <w:iCs/>
                <w:sz w:val="20"/>
              </w:rPr>
              <w:br/>
              <w:t xml:space="preserve">1 - 7 </w:t>
            </w:r>
            <w:r w:rsidRPr="006A155E">
              <w:rPr>
                <w:b/>
                <w:bCs/>
                <w:i/>
                <w:iCs/>
                <w:sz w:val="20"/>
              </w:rPr>
              <w:t>Grupa Tranzit</w:t>
            </w:r>
            <w:r>
              <w:rPr>
                <w:b/>
                <w:bCs/>
                <w:i/>
                <w:iCs/>
                <w:sz w:val="20"/>
              </w:rPr>
              <w:t xml:space="preserve">, </w:t>
            </w:r>
            <w:r>
              <w:rPr>
                <w:b/>
                <w:bCs/>
                <w:i/>
                <w:iCs/>
                <w:sz w:val="20"/>
              </w:rPr>
              <w:br/>
              <w:t>și liniile 1-11 Grupa A.</w:t>
            </w:r>
            <w:r w:rsidRPr="006A155E">
              <w:rPr>
                <w:b/>
                <w:bCs/>
                <w:i/>
                <w:iCs/>
                <w:sz w:val="20"/>
              </w:rPr>
              <w:t xml:space="preserve"> </w:t>
            </w:r>
          </w:p>
        </w:tc>
      </w:tr>
      <w:tr w:rsidR="00466C43" w14:paraId="76C64048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76D1E" w14:textId="77777777" w:rsidR="00466C43" w:rsidRDefault="00466C43" w:rsidP="00466C4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1FB8E" w14:textId="77777777" w:rsidR="00466C43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2+200</w:t>
            </w:r>
          </w:p>
          <w:p w14:paraId="380C4064" w14:textId="77777777" w:rsidR="00466C43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F12F2" w14:textId="77777777" w:rsidR="00466C43" w:rsidRPr="002B6917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6A6DA" w14:textId="77777777" w:rsidR="00466C43" w:rsidRDefault="00466C4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Palas -</w:t>
            </w:r>
          </w:p>
          <w:p w14:paraId="314BEA57" w14:textId="77777777" w:rsidR="00466C43" w:rsidRDefault="00466C4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Constanţa</w:t>
            </w:r>
          </w:p>
          <w:p w14:paraId="4869C9B9" w14:textId="77777777" w:rsidR="00466C43" w:rsidRDefault="00466C4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C87F0" w14:textId="77777777" w:rsidR="00466C43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7D1D6" w14:textId="77777777" w:rsidR="00466C43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9DBCE" w14:textId="77777777" w:rsidR="00466C43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2+000</w:t>
            </w:r>
          </w:p>
          <w:p w14:paraId="5CE2383D" w14:textId="77777777" w:rsidR="00466C43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46428" w14:textId="77777777" w:rsidR="00466C43" w:rsidRPr="002A6824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3573A" w14:textId="77777777" w:rsidR="00466C43" w:rsidRDefault="00466C43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66C43" w14:paraId="3EE1E133" w14:textId="77777777">
        <w:trPr>
          <w:cantSplit/>
          <w:trHeight w:val="11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CFFDF" w14:textId="77777777" w:rsidR="00466C43" w:rsidRDefault="00466C43" w:rsidP="00466C4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0CF46" w14:textId="77777777" w:rsidR="00466C43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C924A" w14:textId="77777777" w:rsidR="00466C43" w:rsidRPr="002B6917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4DCE6" w14:textId="77777777" w:rsidR="00466C43" w:rsidRDefault="00466C4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 w:rsidRPr="00B74F39">
              <w:rPr>
                <w:b/>
                <w:bCs/>
                <w:sz w:val="20"/>
              </w:rPr>
              <w:t>Linie legatură cuprinsă între  sch.3  și sch.47  Cap X PC1  Statia Constanța Port B ( include SI 035,  SI 037, sch.15 și sch.17 )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B5059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 și 17</w:t>
            </w:r>
          </w:p>
          <w:p w14:paraId="2D965CA5" w14:textId="77777777" w:rsidR="00466C43" w:rsidRDefault="00466C4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CF882" w14:textId="77777777" w:rsidR="00466C43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699DF" w14:textId="77777777" w:rsidR="00466C43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9E995" w14:textId="77777777" w:rsidR="00466C43" w:rsidRPr="002A6824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2F6C8" w14:textId="77777777" w:rsidR="00466C43" w:rsidRDefault="00466C43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Nesemnalizată pe teren .</w:t>
            </w:r>
          </w:p>
          <w:p w14:paraId="18924807" w14:textId="77777777" w:rsidR="00466C43" w:rsidRDefault="00466C43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Afectează: intrări/ieșiri linii Gr.A1 Cap X si Fir I ,  Fir II  L 814.</w:t>
            </w:r>
          </w:p>
        </w:tc>
      </w:tr>
      <w:tr w:rsidR="00466C43" w14:paraId="1726C189" w14:textId="77777777">
        <w:trPr>
          <w:cantSplit/>
          <w:trHeight w:val="8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94541" w14:textId="77777777" w:rsidR="00466C43" w:rsidRDefault="00466C43" w:rsidP="00466C4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2C5BF" w14:textId="77777777" w:rsidR="00466C43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92965" w14:textId="77777777" w:rsidR="00466C43" w:rsidRPr="002B6917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5EF04" w14:textId="77777777" w:rsidR="00466C43" w:rsidRDefault="00466C4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F58CD" w14:textId="77777777" w:rsidR="00466C43" w:rsidRDefault="00466C4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53 /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E7D21" w14:textId="77777777" w:rsidR="00466C43" w:rsidRPr="00557C88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3077E" w14:textId="77777777" w:rsidR="00466C43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368EE" w14:textId="77777777" w:rsidR="00466C43" w:rsidRPr="002A6824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D4B7A" w14:textId="77777777" w:rsidR="00466C43" w:rsidRDefault="00466C43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BB55912" w14:textId="77777777" w:rsidR="00466C43" w:rsidRPr="00D83307" w:rsidRDefault="00466C43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19"/>
                <w:szCs w:val="19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0 - 5 F.A.D.S. și ieșirile 1 - 8 B2.</w:t>
            </w:r>
          </w:p>
        </w:tc>
      </w:tr>
      <w:tr w:rsidR="00466C43" w14:paraId="7FC75872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B6EE0" w14:textId="77777777" w:rsidR="00466C43" w:rsidRDefault="00466C43" w:rsidP="00466C4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95381" w14:textId="77777777" w:rsidR="00466C43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54451" w14:textId="77777777" w:rsidR="00466C43" w:rsidRPr="002B6917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ACA12" w14:textId="77777777" w:rsidR="00466C43" w:rsidRDefault="00466C4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7906C4B7" w14:textId="77777777" w:rsidR="00466C43" w:rsidRDefault="00466C4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0 FADS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598D1" w14:textId="77777777" w:rsidR="00466C43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458FA" w14:textId="77777777" w:rsidR="00466C43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63A7F" w14:textId="77777777" w:rsidR="00466C43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F0582" w14:textId="77777777" w:rsidR="00466C43" w:rsidRPr="002A6824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3314D" w14:textId="77777777" w:rsidR="00466C43" w:rsidRDefault="00466C43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14:paraId="2DC50721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908D3" w14:textId="77777777" w:rsidR="00466C43" w:rsidRDefault="00466C43" w:rsidP="00466C4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4406D" w14:textId="77777777" w:rsidR="00466C43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84ACC" w14:textId="77777777" w:rsidR="00466C43" w:rsidRPr="002B6917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A4C9A" w14:textId="77777777" w:rsidR="00466C43" w:rsidRDefault="00466C4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0C997748" w14:textId="77777777" w:rsidR="00466C43" w:rsidRDefault="00466C4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A1, L7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1B5A2" w14:textId="77777777" w:rsidR="00466C43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1F5B2" w14:textId="77777777" w:rsidR="00466C43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B9297" w14:textId="77777777" w:rsidR="00466C43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39E65" w14:textId="77777777" w:rsidR="00466C43" w:rsidRPr="002A6824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065F9" w14:textId="77777777" w:rsidR="00466C43" w:rsidRDefault="00466C43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14:paraId="15662768" w14:textId="77777777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F589F" w14:textId="77777777" w:rsidR="00466C43" w:rsidRDefault="00466C43" w:rsidP="00466C4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7D196" w14:textId="77777777" w:rsidR="00466C43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02ADA" w14:textId="77777777" w:rsidR="00466C43" w:rsidRPr="002B6917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8D25A" w14:textId="77777777" w:rsidR="00466C43" w:rsidRDefault="00466C43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758A8269" w14:textId="77777777" w:rsidR="00466C43" w:rsidRDefault="00466C4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t>linia 1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9ED6E" w14:textId="77777777" w:rsidR="00466C43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67565" w14:textId="77777777" w:rsidR="00466C43" w:rsidRPr="00557C88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274C3" w14:textId="77777777" w:rsidR="00466C43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64B36" w14:textId="77777777" w:rsidR="00466C43" w:rsidRPr="002A6824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01F86" w14:textId="77777777" w:rsidR="00466C43" w:rsidRDefault="00466C43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66C43" w14:paraId="0F276D0A" w14:textId="77777777">
        <w:trPr>
          <w:cantSplit/>
          <w:trHeight w:val="1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27E73" w14:textId="77777777" w:rsidR="00466C43" w:rsidRDefault="00466C43" w:rsidP="00466C4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9C80F" w14:textId="77777777" w:rsidR="00466C43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CCFD3" w14:textId="77777777" w:rsidR="00466C43" w:rsidRPr="002B6917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DAC8B" w14:textId="77777777" w:rsidR="00466C43" w:rsidRDefault="00466C43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78D110A2" w14:textId="77777777" w:rsidR="00466C43" w:rsidRPr="006315B8" w:rsidRDefault="00466C43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linia 2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80347" w14:textId="77777777" w:rsidR="00466C43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267FA" w14:textId="77777777" w:rsidR="00466C43" w:rsidRPr="00557C88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BA99B" w14:textId="77777777" w:rsidR="00466C43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6533B" w14:textId="77777777" w:rsidR="00466C43" w:rsidRPr="002A6824" w:rsidRDefault="00466C4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3F9EA" w14:textId="77777777" w:rsidR="00466C43" w:rsidRDefault="00466C43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768EC2D0" w14:textId="77777777" w:rsidR="00466C43" w:rsidRPr="00930181" w:rsidRDefault="00466C43">
      <w:pPr>
        <w:tabs>
          <w:tab w:val="left" w:pos="3183"/>
        </w:tabs>
      </w:pPr>
    </w:p>
    <w:p w14:paraId="5D9FD801" w14:textId="77777777" w:rsidR="00466C43" w:rsidRDefault="00466C4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7B13E125" w14:textId="77777777" w:rsidR="00E06829" w:rsidRDefault="00E0682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F20206A" w14:textId="77777777" w:rsidR="00E06829" w:rsidRDefault="00E0682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3E08AC1" w14:textId="77777777" w:rsidR="00E06829" w:rsidRDefault="00E0682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6C7261E4" w14:textId="77777777" w:rsidR="00E06829" w:rsidRDefault="00E0682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6DA27ED4" w14:textId="77777777" w:rsidR="00E06829" w:rsidRDefault="00E0682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2C573EEC" w14:textId="77777777" w:rsidR="00E06829" w:rsidRDefault="00E0682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B424E2D" w14:textId="77777777" w:rsidR="00E06829" w:rsidRDefault="00E0682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6436F253" w14:textId="77777777" w:rsidR="00E06829" w:rsidRDefault="00E0682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7674B01" w14:textId="77777777" w:rsidR="00E06829" w:rsidRDefault="00E0682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BD7C0AF" w14:textId="77777777" w:rsidR="00E06829" w:rsidRPr="00C21F42" w:rsidRDefault="00E0682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82E8D7B" w14:textId="77777777" w:rsidR="00466C43" w:rsidRPr="00C21F42" w:rsidRDefault="00466C4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>CONDIŢII  SPECIALE  DE  CIRCULAŢIE</w:t>
      </w:r>
    </w:p>
    <w:p w14:paraId="0CF68FD6" w14:textId="77777777" w:rsidR="00466C43" w:rsidRPr="00C21F42" w:rsidRDefault="00466C4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CÂND UN FIR  AL  LINIEI  DUBLE</w:t>
      </w:r>
    </w:p>
    <w:p w14:paraId="69F8CAA6" w14:textId="77777777" w:rsidR="00466C43" w:rsidRPr="00C21F42" w:rsidRDefault="00466C43" w:rsidP="009257A1">
      <w:pPr>
        <w:pStyle w:val="BARSTYLE"/>
        <w:spacing w:line="480" w:lineRule="auto"/>
        <w:jc w:val="center"/>
        <w:rPr>
          <w:rFonts w:ascii="Times New Roman" w:hAnsi="Times New Roman"/>
          <w:b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ESTE ÎNCHIS PENTRU EXECUTAREA LUCRĂRILOR</w:t>
      </w:r>
    </w:p>
    <w:p w14:paraId="08832E35" w14:textId="77777777" w:rsidR="00466C43" w:rsidRDefault="00466C43" w:rsidP="009257A1">
      <w:pPr>
        <w:tabs>
          <w:tab w:val="left" w:pos="851"/>
        </w:tabs>
        <w:spacing w:line="480" w:lineRule="auto"/>
        <w:jc w:val="both"/>
        <w:rPr>
          <w:b/>
        </w:rPr>
      </w:pPr>
    </w:p>
    <w:p w14:paraId="2B9049F3" w14:textId="77777777" w:rsidR="00466C43" w:rsidRPr="00C21F42" w:rsidRDefault="00466C43" w:rsidP="009257A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>Dacă una dintre liniile căii duble este închisă pentru circulaţie, indiferent de sensul de mers, trenurile vor păstra semnalizare pentru circulaţia pe linie simplă, conform  Regulamentului de Semnalizare nr. 004 / 2006, art. 170.</w:t>
      </w:r>
    </w:p>
    <w:p w14:paraId="5971A693" w14:textId="77777777" w:rsidR="00466C43" w:rsidRPr="00C21F42" w:rsidRDefault="00466C43" w:rsidP="00EB2AB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 xml:space="preserve">În cazul primirii trenului cu semnalul de intrare sau de ieşire, în baza indicaţiei de chemare sau a ordinului de circulaţie, mecanicul va conduce trenul cu viteza de cel mult 20 km/h, cu deosebită atenţie, conform Regulamentului de Semnalizare nr. 004 / 2006, art. 73, pct. (3) şi art. 78 respectiv 79 din acelaşi Regulament. </w:t>
      </w:r>
    </w:p>
    <w:p w14:paraId="78103130" w14:textId="77777777" w:rsidR="00466C43" w:rsidRPr="00C21F42" w:rsidRDefault="00466C43" w:rsidP="00EB2AB1">
      <w:pPr>
        <w:spacing w:line="480" w:lineRule="auto"/>
        <w:ind w:firstLine="851"/>
        <w:jc w:val="both"/>
        <w:rPr>
          <w:b/>
        </w:rPr>
      </w:pPr>
      <w:r w:rsidRPr="00C21F42">
        <w:rPr>
          <w:b/>
        </w:rPr>
        <w:t>* Condiții de circulație pentru strict două locomotive cuplate pentru podurile cu capacitate portantă depășită.</w:t>
      </w:r>
    </w:p>
    <w:p w14:paraId="203BEBD6" w14:textId="77777777" w:rsidR="00466C43" w:rsidRPr="00C21F42" w:rsidRDefault="00466C43" w:rsidP="009257A1">
      <w:pPr>
        <w:pStyle w:val="BARSTYLE"/>
        <w:tabs>
          <w:tab w:val="left" w:pos="851"/>
        </w:tabs>
        <w:spacing w:line="480" w:lineRule="auto"/>
        <w:jc w:val="both"/>
        <w:rPr>
          <w:rFonts w:ascii="Times New Roman" w:hAnsi="Times New Roman"/>
          <w:b/>
          <w:sz w:val="20"/>
        </w:rPr>
      </w:pPr>
    </w:p>
    <w:p w14:paraId="2D608E6F" w14:textId="77777777" w:rsidR="00FB37F1" w:rsidRPr="0081689B" w:rsidRDefault="00FB37F1" w:rsidP="0081689B"/>
    <w:sectPr w:rsidR="00FB37F1" w:rsidRPr="0081689B" w:rsidSect="003C11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851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581D5" w14:textId="77777777" w:rsidR="007D4CC6" w:rsidRDefault="007D4CC6">
      <w:r>
        <w:separator/>
      </w:r>
    </w:p>
  </w:endnote>
  <w:endnote w:type="continuationSeparator" w:id="0">
    <w:p w14:paraId="7CD2313C" w14:textId="77777777" w:rsidR="007D4CC6" w:rsidRDefault="007D4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-R">
    <w:altName w:val="Arial"/>
    <w:charset w:val="00"/>
    <w:family w:val="swiss"/>
    <w:pitch w:val="variable"/>
    <w:sig w:usb0="00000003" w:usb1="00000000" w:usb2="00000000" w:usb3="00000000" w:csb0="00000001" w:csb1="00000000"/>
  </w:font>
  <w:font w:name="Helvetica-R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FED6E" w14:textId="77777777" w:rsidR="005C7D70" w:rsidRDefault="005C7D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D4626" w14:textId="77777777" w:rsidR="005C7D70" w:rsidRDefault="005C7D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270EA" w14:textId="77777777" w:rsidR="005C7D70" w:rsidRDefault="005C7D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4C917" w14:textId="77777777" w:rsidR="007D4CC6" w:rsidRDefault="007D4CC6">
      <w:r>
        <w:separator/>
      </w:r>
    </w:p>
  </w:footnote>
  <w:footnote w:type="continuationSeparator" w:id="0">
    <w:p w14:paraId="2EABCE50" w14:textId="77777777" w:rsidR="007D4CC6" w:rsidRDefault="007D4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391A1" w14:textId="77777777" w:rsidR="006F5073" w:rsidRDefault="009032D5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42F0">
      <w:rPr>
        <w:rStyle w:val="PageNumber"/>
        <w:noProof/>
      </w:rPr>
      <w:t>2</w:t>
    </w:r>
    <w:r>
      <w:rPr>
        <w:rStyle w:val="PageNumber"/>
      </w:rPr>
      <w:fldChar w:fldCharType="end"/>
    </w:r>
  </w:p>
  <w:p w14:paraId="66D6BE1A" w14:textId="2C75C041" w:rsidR="006F5073" w:rsidRDefault="00E4556F" w:rsidP="003C1145">
    <w:pPr>
      <w:framePr w:w="7382" w:h="340" w:hRule="exact" w:wrap="around" w:vAnchor="page" w:hAnchor="page" w:x="1385" w:y="891"/>
      <w:rPr>
        <w:b/>
        <w:bCs/>
        <w:i/>
        <w:iCs/>
        <w:sz w:val="22"/>
      </w:rPr>
    </w:pPr>
    <w:r>
      <w:rPr>
        <w:b/>
        <w:bCs/>
        <w:i/>
        <w:iCs/>
        <w:sz w:val="22"/>
      </w:rPr>
      <w:t xml:space="preserve">                                                              </w:t>
    </w:r>
    <w:r w:rsidR="00006405">
      <w:rPr>
        <w:b/>
        <w:bCs/>
        <w:i/>
        <w:iCs/>
        <w:sz w:val="22"/>
      </w:rPr>
      <w:t>decada 11-20 august 2026</w:t>
    </w:r>
  </w:p>
  <w:p w14:paraId="5747EBDF" w14:textId="77777777" w:rsidR="006F5073" w:rsidRDefault="006F5073">
    <w:pPr>
      <w:pStyle w:val="Header"/>
      <w:ind w:firstLine="357"/>
      <w:jc w:val="right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C01B1B">
      <w:rPr>
        <w:rStyle w:val="PageNumber"/>
        <w:b/>
        <w:bCs/>
      </w:rPr>
      <w:t>GALATI</w:t>
    </w:r>
  </w:p>
  <w:tbl>
    <w:tblPr>
      <w:tblW w:w="0" w:type="auto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0"/>
      <w:gridCol w:w="822"/>
      <w:gridCol w:w="822"/>
      <w:gridCol w:w="2155"/>
      <w:gridCol w:w="822"/>
      <w:gridCol w:w="822"/>
      <w:gridCol w:w="822"/>
      <w:gridCol w:w="822"/>
      <w:gridCol w:w="2467"/>
    </w:tblGrid>
    <w:tr w:rsidR="006F5073" w14:paraId="27B0F2B2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7D30B096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4FF35DE2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46657673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3D7E0154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2605CE6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47CC2BEB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7EBDC2CA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din staţii, aferente 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50E6B937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3E5C5A4F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78014EAE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  <w:vAlign w:val="center"/>
        </w:tcPr>
        <w:p w14:paraId="65345C13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24BD3047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08F1D270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4022C078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103E94C3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4BDDB629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13A21B03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4CF30CF1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23446500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11E3769D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5E4A0EB2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5A229C34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</w:t>
          </w:r>
        </w:p>
        <w:p w14:paraId="7CCF530D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staţii aferente </w:t>
          </w:r>
        </w:p>
        <w:p w14:paraId="38B20399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67" w:type="dxa"/>
          <w:vMerge w:val="restart"/>
          <w:tcMar>
            <w:left w:w="0" w:type="dxa"/>
            <w:right w:w="0" w:type="dxa"/>
          </w:tcMar>
          <w:vAlign w:val="center"/>
        </w:tcPr>
        <w:p w14:paraId="2040D163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  <w:p w14:paraId="71AD7D68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</w:p>
      </w:tc>
    </w:tr>
    <w:tr w:rsidR="006F5073" w14:paraId="6D7B959C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4A5B7081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30F7D689" w14:textId="77777777" w:rsidR="006F5073" w:rsidRDefault="006F5073" w:rsidP="002E51C2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2EEE1F29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002E3620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07DF0F05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134FD86F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792EE338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16CFC230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67" w:type="dxa"/>
          <w:vMerge/>
          <w:tcMar>
            <w:left w:w="0" w:type="dxa"/>
            <w:right w:w="0" w:type="dxa"/>
          </w:tcMar>
        </w:tcPr>
        <w:p w14:paraId="3B59576C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39277789" w14:textId="77777777" w:rsidR="006F5073" w:rsidRDefault="006F5073">
    <w:pPr>
      <w:pStyle w:val="Header"/>
      <w:rPr>
        <w:sz w:val="2"/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9B0B6" w14:textId="77777777" w:rsidR="006F5073" w:rsidRDefault="009032D5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215B">
      <w:rPr>
        <w:rStyle w:val="PageNumber"/>
        <w:noProof/>
      </w:rPr>
      <w:t>3</w:t>
    </w:r>
    <w:r>
      <w:rPr>
        <w:rStyle w:val="PageNumber"/>
      </w:rPr>
      <w:fldChar w:fldCharType="end"/>
    </w:r>
  </w:p>
  <w:p w14:paraId="042CF2E3" w14:textId="62448215" w:rsidR="00004110" w:rsidRPr="00A048AC" w:rsidRDefault="00E4556F" w:rsidP="00A57D9A">
    <w:pPr>
      <w:framePr w:w="7445" w:h="340" w:hRule="exact" w:wrap="around" w:vAnchor="page" w:hAnchor="page" w:x="3193" w:y="891"/>
      <w:rPr>
        <w:b/>
        <w:sz w:val="20"/>
        <w:szCs w:val="20"/>
      </w:rPr>
    </w:pPr>
    <w:r>
      <w:rPr>
        <w:b/>
        <w:bCs/>
        <w:i/>
        <w:iCs/>
        <w:sz w:val="22"/>
      </w:rPr>
      <w:t xml:space="preserve">                              </w:t>
    </w:r>
    <w:r w:rsidR="00006405">
      <w:rPr>
        <w:b/>
        <w:bCs/>
        <w:i/>
        <w:iCs/>
        <w:sz w:val="22"/>
      </w:rPr>
      <w:t>decada 11-20 august 2026</w:t>
    </w:r>
  </w:p>
  <w:p w14:paraId="4B6EADDB" w14:textId="77777777" w:rsidR="0098517A" w:rsidRPr="0098517A" w:rsidRDefault="0098517A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701077A8" w14:textId="77777777" w:rsidR="00583208" w:rsidRPr="00583208" w:rsidRDefault="00583208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42CB64B6" w14:textId="77777777" w:rsidR="00C77A46" w:rsidRPr="00C77A46" w:rsidRDefault="00C77A46" w:rsidP="00A57D9A">
    <w:pPr>
      <w:framePr w:w="7445" w:h="340" w:hRule="exact" w:wrap="around" w:vAnchor="page" w:hAnchor="page" w:x="3193" w:y="891"/>
      <w:rPr>
        <w:b/>
        <w:sz w:val="28"/>
        <w:lang w:val="ro-RO"/>
      </w:rPr>
    </w:pPr>
  </w:p>
  <w:p w14:paraId="0FE37D8D" w14:textId="77777777" w:rsidR="001E2701" w:rsidRPr="001E2701" w:rsidRDefault="001E2701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25543F20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2C066B3E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0D4D0158" w14:textId="77777777" w:rsidR="006F5073" w:rsidRDefault="006F5073" w:rsidP="00A57D9A">
    <w:pPr>
      <w:framePr w:w="7445" w:h="340" w:hRule="exact" w:wrap="around" w:vAnchor="page" w:hAnchor="page" w:x="3193" w:y="891"/>
      <w:shd w:val="clear" w:color="FFFFFF" w:fill="FFFFFF"/>
      <w:rPr>
        <w:b/>
        <w:bCs/>
        <w:i/>
        <w:iCs/>
        <w:sz w:val="22"/>
      </w:rPr>
    </w:pPr>
  </w:p>
  <w:p w14:paraId="5E393BF3" w14:textId="77777777" w:rsidR="006F5073" w:rsidRDefault="006F5073">
    <w:pPr>
      <w:pStyle w:val="Header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C01B1B">
      <w:rPr>
        <w:rStyle w:val="PageNumber"/>
        <w:b/>
        <w:bCs/>
      </w:rPr>
      <w:t>GALATI</w:t>
    </w:r>
  </w:p>
  <w:tbl>
    <w:tblPr>
      <w:tblW w:w="10206" w:type="dxa"/>
      <w:jc w:val="center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64"/>
      <w:gridCol w:w="809"/>
      <w:gridCol w:w="810"/>
      <w:gridCol w:w="2197"/>
      <w:gridCol w:w="810"/>
      <w:gridCol w:w="810"/>
      <w:gridCol w:w="810"/>
      <w:gridCol w:w="810"/>
      <w:gridCol w:w="2486"/>
    </w:tblGrid>
    <w:tr w:rsidR="006F5073" w14:paraId="628629F0" w14:textId="77777777">
      <w:trPr>
        <w:cantSplit/>
        <w:jc w:val="center"/>
      </w:trPr>
      <w:tc>
        <w:tcPr>
          <w:tcW w:w="652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54BDAED8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0BE97EF2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17B7C1AA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7F8D4FA0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6B34A82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5E23EA42" w14:textId="77777777" w:rsidR="00E37AAC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22DEDD31" w14:textId="77777777" w:rsidR="002E51C2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din staţii, aferente </w:t>
          </w:r>
        </w:p>
        <w:p w14:paraId="5AD853E7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38179A1D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7C80122A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5845C7F9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  <w:vAlign w:val="center"/>
        </w:tcPr>
        <w:p w14:paraId="081578E5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3ACBB013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332E9C4C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1E2EEFD2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09B30776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3431E7E0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79994414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07D5ACF4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2B58BF85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06B8119C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5E883B4D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2B57EA91" w14:textId="77777777" w:rsidR="00A84264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staţii aferente </w:t>
          </w:r>
        </w:p>
        <w:p w14:paraId="66CE7E3C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38" w:type="dxa"/>
          <w:vMerge w:val="restart"/>
          <w:tcMar>
            <w:left w:w="0" w:type="dxa"/>
            <w:right w:w="0" w:type="dxa"/>
          </w:tcMar>
          <w:vAlign w:val="center"/>
        </w:tcPr>
        <w:p w14:paraId="1ACDC187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</w:tc>
    </w:tr>
    <w:tr w:rsidR="006F5073" w14:paraId="605AAEC9" w14:textId="77777777">
      <w:trPr>
        <w:cantSplit/>
        <w:trHeight w:val="509"/>
        <w:jc w:val="center"/>
      </w:trPr>
      <w:tc>
        <w:tcPr>
          <w:tcW w:w="652" w:type="dxa"/>
          <w:vMerge/>
          <w:tcMar>
            <w:left w:w="0" w:type="dxa"/>
            <w:right w:w="0" w:type="dxa"/>
          </w:tcMar>
        </w:tcPr>
        <w:p w14:paraId="5003CA7B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3C7BB8E9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71718F85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2C9BC918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6F7E6739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5F4AD6D0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551FD2FC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40EDFD31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38" w:type="dxa"/>
          <w:vMerge/>
          <w:tcMar>
            <w:left w:w="0" w:type="dxa"/>
            <w:right w:w="0" w:type="dxa"/>
          </w:tcMar>
        </w:tcPr>
        <w:p w14:paraId="05170D02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11F0438B" w14:textId="77777777" w:rsidR="006F5073" w:rsidRDefault="006F5073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8682" w14:textId="77777777" w:rsidR="006F5073" w:rsidRDefault="006F5073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116A5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166D2B"/>
    <w:multiLevelType w:val="hybridMultilevel"/>
    <w:tmpl w:val="9F5E80BC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" w15:restartNumberingAfterBreak="0">
    <w:nsid w:val="05DC7242"/>
    <w:multiLevelType w:val="hybridMultilevel"/>
    <w:tmpl w:val="A09CFCFA"/>
    <w:lvl w:ilvl="0" w:tplc="335808C4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" w15:restartNumberingAfterBreak="0">
    <w:nsid w:val="05FF2E43"/>
    <w:multiLevelType w:val="hybridMultilevel"/>
    <w:tmpl w:val="112C42A0"/>
    <w:lvl w:ilvl="0" w:tplc="18D0268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4947A8"/>
    <w:multiLevelType w:val="hybridMultilevel"/>
    <w:tmpl w:val="72EE7C20"/>
    <w:lvl w:ilvl="0" w:tplc="05AE5BE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5" w15:restartNumberingAfterBreak="0">
    <w:nsid w:val="08C400D0"/>
    <w:multiLevelType w:val="hybridMultilevel"/>
    <w:tmpl w:val="BA560C22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6" w15:restartNumberingAfterBreak="0">
    <w:nsid w:val="08F71537"/>
    <w:multiLevelType w:val="hybridMultilevel"/>
    <w:tmpl w:val="8258CBE8"/>
    <w:lvl w:ilvl="0" w:tplc="F8624B1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9B1001A"/>
    <w:multiLevelType w:val="hybridMultilevel"/>
    <w:tmpl w:val="893A1F9E"/>
    <w:lvl w:ilvl="0" w:tplc="D6F63A7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313C64"/>
    <w:multiLevelType w:val="hybridMultilevel"/>
    <w:tmpl w:val="6B702C6C"/>
    <w:lvl w:ilvl="0" w:tplc="B1CC90D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AB878BE"/>
    <w:multiLevelType w:val="hybridMultilevel"/>
    <w:tmpl w:val="88BAE5CC"/>
    <w:lvl w:ilvl="0" w:tplc="BECE7CF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0" w15:restartNumberingAfterBreak="0">
    <w:nsid w:val="0D5535E7"/>
    <w:multiLevelType w:val="hybridMultilevel"/>
    <w:tmpl w:val="43080FA2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1" w15:restartNumberingAfterBreak="0">
    <w:nsid w:val="0EC251F7"/>
    <w:multiLevelType w:val="hybridMultilevel"/>
    <w:tmpl w:val="2C8099DE"/>
    <w:lvl w:ilvl="0" w:tplc="02D4C33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2" w15:restartNumberingAfterBreak="0">
    <w:nsid w:val="10357A3E"/>
    <w:multiLevelType w:val="hybridMultilevel"/>
    <w:tmpl w:val="BBB48DD0"/>
    <w:lvl w:ilvl="0" w:tplc="750E02F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3" w15:restartNumberingAfterBreak="0">
    <w:nsid w:val="10442BC8"/>
    <w:multiLevelType w:val="hybridMultilevel"/>
    <w:tmpl w:val="A10E389C"/>
    <w:lvl w:ilvl="0" w:tplc="C1A6AB8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4" w15:restartNumberingAfterBreak="0">
    <w:nsid w:val="11AF2524"/>
    <w:multiLevelType w:val="hybridMultilevel"/>
    <w:tmpl w:val="0B2E289C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5" w15:restartNumberingAfterBreak="0">
    <w:nsid w:val="1201663D"/>
    <w:multiLevelType w:val="hybridMultilevel"/>
    <w:tmpl w:val="0B32F98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6" w15:restartNumberingAfterBreak="0">
    <w:nsid w:val="16CD7128"/>
    <w:multiLevelType w:val="hybridMultilevel"/>
    <w:tmpl w:val="D772C7B6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7" w15:restartNumberingAfterBreak="0">
    <w:nsid w:val="183C5DD4"/>
    <w:multiLevelType w:val="hybridMultilevel"/>
    <w:tmpl w:val="B6DA6276"/>
    <w:lvl w:ilvl="0" w:tplc="688A0B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5C0CBD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9655BBD"/>
    <w:multiLevelType w:val="hybridMultilevel"/>
    <w:tmpl w:val="56649AF2"/>
    <w:lvl w:ilvl="0" w:tplc="903E3020">
      <w:start w:val="1"/>
      <w:numFmt w:val="decimal"/>
      <w:lvlRestart w:val="0"/>
      <w:suff w:val="nothing"/>
      <w:lvlText w:val="%1"/>
      <w:lvlJc w:val="right"/>
      <w:pPr>
        <w:ind w:left="256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96" w:hanging="360"/>
      </w:pPr>
    </w:lvl>
    <w:lvl w:ilvl="2" w:tplc="0409001B" w:tentative="1">
      <w:start w:val="1"/>
      <w:numFmt w:val="lowerRoman"/>
      <w:lvlText w:val="%3."/>
      <w:lvlJc w:val="right"/>
      <w:pPr>
        <w:ind w:left="2416" w:hanging="180"/>
      </w:pPr>
    </w:lvl>
    <w:lvl w:ilvl="3" w:tplc="0409000F" w:tentative="1">
      <w:start w:val="1"/>
      <w:numFmt w:val="decimal"/>
      <w:lvlText w:val="%4."/>
      <w:lvlJc w:val="left"/>
      <w:pPr>
        <w:ind w:left="3136" w:hanging="360"/>
      </w:pPr>
    </w:lvl>
    <w:lvl w:ilvl="4" w:tplc="04090019" w:tentative="1">
      <w:start w:val="1"/>
      <w:numFmt w:val="lowerLetter"/>
      <w:lvlText w:val="%5."/>
      <w:lvlJc w:val="left"/>
      <w:pPr>
        <w:ind w:left="3856" w:hanging="360"/>
      </w:pPr>
    </w:lvl>
    <w:lvl w:ilvl="5" w:tplc="0409001B" w:tentative="1">
      <w:start w:val="1"/>
      <w:numFmt w:val="lowerRoman"/>
      <w:lvlText w:val="%6."/>
      <w:lvlJc w:val="right"/>
      <w:pPr>
        <w:ind w:left="4576" w:hanging="180"/>
      </w:pPr>
    </w:lvl>
    <w:lvl w:ilvl="6" w:tplc="0409000F" w:tentative="1">
      <w:start w:val="1"/>
      <w:numFmt w:val="decimal"/>
      <w:lvlText w:val="%7."/>
      <w:lvlJc w:val="left"/>
      <w:pPr>
        <w:ind w:left="5296" w:hanging="360"/>
      </w:pPr>
    </w:lvl>
    <w:lvl w:ilvl="7" w:tplc="04090019" w:tentative="1">
      <w:start w:val="1"/>
      <w:numFmt w:val="lowerLetter"/>
      <w:lvlText w:val="%8."/>
      <w:lvlJc w:val="left"/>
      <w:pPr>
        <w:ind w:left="6016" w:hanging="360"/>
      </w:pPr>
    </w:lvl>
    <w:lvl w:ilvl="8" w:tplc="0409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19" w15:restartNumberingAfterBreak="0">
    <w:nsid w:val="1ACE7A63"/>
    <w:multiLevelType w:val="hybridMultilevel"/>
    <w:tmpl w:val="843A3630"/>
    <w:lvl w:ilvl="0" w:tplc="DC80B96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134477"/>
    <w:multiLevelType w:val="hybridMultilevel"/>
    <w:tmpl w:val="32020126"/>
    <w:lvl w:ilvl="0" w:tplc="4558C6F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1" w15:restartNumberingAfterBreak="0">
    <w:nsid w:val="2BAF1DFA"/>
    <w:multiLevelType w:val="hybridMultilevel"/>
    <w:tmpl w:val="C3BA53BC"/>
    <w:lvl w:ilvl="0" w:tplc="6DF2420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EC50E4"/>
    <w:multiLevelType w:val="hybridMultilevel"/>
    <w:tmpl w:val="FA681E10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3" w15:restartNumberingAfterBreak="0">
    <w:nsid w:val="3F3C17EE"/>
    <w:multiLevelType w:val="hybridMultilevel"/>
    <w:tmpl w:val="49640428"/>
    <w:lvl w:ilvl="0" w:tplc="BA0E40A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4" w15:restartNumberingAfterBreak="0">
    <w:nsid w:val="410A5E32"/>
    <w:multiLevelType w:val="hybridMultilevel"/>
    <w:tmpl w:val="FFA8657C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5" w15:restartNumberingAfterBreak="0">
    <w:nsid w:val="45AB6C06"/>
    <w:multiLevelType w:val="hybridMultilevel"/>
    <w:tmpl w:val="609002C0"/>
    <w:lvl w:ilvl="0" w:tplc="D1728FC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7008FC"/>
    <w:multiLevelType w:val="hybridMultilevel"/>
    <w:tmpl w:val="AE8E1C12"/>
    <w:lvl w:ilvl="0" w:tplc="9048A8BA">
      <w:start w:val="1"/>
      <w:numFmt w:val="decimal"/>
      <w:lvlRestart w:val="0"/>
      <w:pStyle w:val="Style1"/>
      <w:lvlText w:val="%1"/>
      <w:lvlJc w:val="right"/>
      <w:pPr>
        <w:tabs>
          <w:tab w:val="num" w:pos="96"/>
        </w:tabs>
        <w:ind w:left="96" w:hanging="39"/>
      </w:pPr>
      <w:rPr>
        <w:rFonts w:ascii="Times-Roman-R" w:hAnsi="Times-Roman-R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6B70ECC"/>
    <w:multiLevelType w:val="hybridMultilevel"/>
    <w:tmpl w:val="4A1C97EE"/>
    <w:lvl w:ilvl="0" w:tplc="6B22758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D26C77"/>
    <w:multiLevelType w:val="hybridMultilevel"/>
    <w:tmpl w:val="B4B659C6"/>
    <w:lvl w:ilvl="0" w:tplc="01B2678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5632CA"/>
    <w:multiLevelType w:val="hybridMultilevel"/>
    <w:tmpl w:val="EA183726"/>
    <w:lvl w:ilvl="0" w:tplc="274A8B3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4B6B47"/>
    <w:multiLevelType w:val="hybridMultilevel"/>
    <w:tmpl w:val="266C6CBE"/>
    <w:lvl w:ilvl="0" w:tplc="8CDA312E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31" w15:restartNumberingAfterBreak="0">
    <w:nsid w:val="521B0EB2"/>
    <w:multiLevelType w:val="hybridMultilevel"/>
    <w:tmpl w:val="D2940926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2" w15:restartNumberingAfterBreak="0">
    <w:nsid w:val="54143B75"/>
    <w:multiLevelType w:val="hybridMultilevel"/>
    <w:tmpl w:val="7EB0860C"/>
    <w:lvl w:ilvl="0" w:tplc="77D2509C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3" w15:restartNumberingAfterBreak="0">
    <w:nsid w:val="57CF5823"/>
    <w:multiLevelType w:val="hybridMultilevel"/>
    <w:tmpl w:val="2FE6D804"/>
    <w:lvl w:ilvl="0" w:tplc="97065C9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371A20"/>
    <w:multiLevelType w:val="hybridMultilevel"/>
    <w:tmpl w:val="4C281BE6"/>
    <w:lvl w:ilvl="0" w:tplc="9E26A0A8">
      <w:start w:val="1"/>
      <w:numFmt w:val="decimal"/>
      <w:lvlRestart w:val="0"/>
      <w:suff w:val="nothing"/>
      <w:lvlText w:val="%1"/>
      <w:lvlJc w:val="right"/>
      <w:pPr>
        <w:ind w:left="142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9D6F32"/>
    <w:multiLevelType w:val="hybridMultilevel"/>
    <w:tmpl w:val="6700EDAE"/>
    <w:lvl w:ilvl="0" w:tplc="87AC6570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5F4225"/>
    <w:multiLevelType w:val="hybridMultilevel"/>
    <w:tmpl w:val="A74E00A4"/>
    <w:lvl w:ilvl="0" w:tplc="903E3020">
      <w:start w:val="1"/>
      <w:numFmt w:val="decimal"/>
      <w:lvlRestart w:val="0"/>
      <w:suff w:val="nothing"/>
      <w:lvlText w:val="%1"/>
      <w:lvlJc w:val="right"/>
      <w:pPr>
        <w:ind w:left="256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96" w:hanging="360"/>
      </w:pPr>
    </w:lvl>
    <w:lvl w:ilvl="2" w:tplc="0409001B" w:tentative="1">
      <w:start w:val="1"/>
      <w:numFmt w:val="lowerRoman"/>
      <w:lvlText w:val="%3."/>
      <w:lvlJc w:val="right"/>
      <w:pPr>
        <w:ind w:left="2416" w:hanging="180"/>
      </w:pPr>
    </w:lvl>
    <w:lvl w:ilvl="3" w:tplc="0409000F" w:tentative="1">
      <w:start w:val="1"/>
      <w:numFmt w:val="decimal"/>
      <w:lvlText w:val="%4."/>
      <w:lvlJc w:val="left"/>
      <w:pPr>
        <w:ind w:left="3136" w:hanging="360"/>
      </w:pPr>
    </w:lvl>
    <w:lvl w:ilvl="4" w:tplc="04090019" w:tentative="1">
      <w:start w:val="1"/>
      <w:numFmt w:val="lowerLetter"/>
      <w:lvlText w:val="%5."/>
      <w:lvlJc w:val="left"/>
      <w:pPr>
        <w:ind w:left="3856" w:hanging="360"/>
      </w:pPr>
    </w:lvl>
    <w:lvl w:ilvl="5" w:tplc="0409001B" w:tentative="1">
      <w:start w:val="1"/>
      <w:numFmt w:val="lowerRoman"/>
      <w:lvlText w:val="%6."/>
      <w:lvlJc w:val="right"/>
      <w:pPr>
        <w:ind w:left="4576" w:hanging="180"/>
      </w:pPr>
    </w:lvl>
    <w:lvl w:ilvl="6" w:tplc="0409000F" w:tentative="1">
      <w:start w:val="1"/>
      <w:numFmt w:val="decimal"/>
      <w:lvlText w:val="%7."/>
      <w:lvlJc w:val="left"/>
      <w:pPr>
        <w:ind w:left="5296" w:hanging="360"/>
      </w:pPr>
    </w:lvl>
    <w:lvl w:ilvl="7" w:tplc="04090019" w:tentative="1">
      <w:start w:val="1"/>
      <w:numFmt w:val="lowerLetter"/>
      <w:lvlText w:val="%8."/>
      <w:lvlJc w:val="left"/>
      <w:pPr>
        <w:ind w:left="6016" w:hanging="360"/>
      </w:pPr>
    </w:lvl>
    <w:lvl w:ilvl="8" w:tplc="0409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37" w15:restartNumberingAfterBreak="0">
    <w:nsid w:val="6B7833FD"/>
    <w:multiLevelType w:val="hybridMultilevel"/>
    <w:tmpl w:val="1B10A722"/>
    <w:lvl w:ilvl="0" w:tplc="730C29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EF0130"/>
    <w:multiLevelType w:val="hybridMultilevel"/>
    <w:tmpl w:val="770695AC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9" w15:restartNumberingAfterBreak="0">
    <w:nsid w:val="76237125"/>
    <w:multiLevelType w:val="hybridMultilevel"/>
    <w:tmpl w:val="B2AC0A28"/>
    <w:lvl w:ilvl="0" w:tplc="CB90E9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F0065F"/>
    <w:multiLevelType w:val="hybridMultilevel"/>
    <w:tmpl w:val="3E128F6A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1" w15:restartNumberingAfterBreak="0">
    <w:nsid w:val="7F163ED4"/>
    <w:multiLevelType w:val="hybridMultilevel"/>
    <w:tmpl w:val="468CBD54"/>
    <w:lvl w:ilvl="0" w:tplc="2A7AD26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num w:numId="1" w16cid:durableId="1000237215">
    <w:abstractNumId w:val="26"/>
  </w:num>
  <w:num w:numId="2" w16cid:durableId="861819633">
    <w:abstractNumId w:val="3"/>
  </w:num>
  <w:num w:numId="3" w16cid:durableId="1591767497">
    <w:abstractNumId w:val="2"/>
  </w:num>
  <w:num w:numId="4" w16cid:durableId="1122653465">
    <w:abstractNumId w:val="30"/>
  </w:num>
  <w:num w:numId="5" w16cid:durableId="777944883">
    <w:abstractNumId w:val="37"/>
  </w:num>
  <w:num w:numId="6" w16cid:durableId="1968508375">
    <w:abstractNumId w:val="41"/>
  </w:num>
  <w:num w:numId="7" w16cid:durableId="1549150130">
    <w:abstractNumId w:val="20"/>
  </w:num>
  <w:num w:numId="8" w16cid:durableId="198907255">
    <w:abstractNumId w:val="11"/>
  </w:num>
  <w:num w:numId="9" w16cid:durableId="431781731">
    <w:abstractNumId w:val="39"/>
  </w:num>
  <w:num w:numId="10" w16cid:durableId="1325358431">
    <w:abstractNumId w:val="17"/>
  </w:num>
  <w:num w:numId="11" w16cid:durableId="1855000937">
    <w:abstractNumId w:val="19"/>
  </w:num>
  <w:num w:numId="12" w16cid:durableId="959454411">
    <w:abstractNumId w:val="12"/>
  </w:num>
  <w:num w:numId="13" w16cid:durableId="1173565625">
    <w:abstractNumId w:val="35"/>
  </w:num>
  <w:num w:numId="14" w16cid:durableId="640156197">
    <w:abstractNumId w:val="34"/>
  </w:num>
  <w:num w:numId="15" w16cid:durableId="653335047">
    <w:abstractNumId w:val="27"/>
  </w:num>
  <w:num w:numId="16" w16cid:durableId="2047750135">
    <w:abstractNumId w:val="28"/>
  </w:num>
  <w:num w:numId="17" w16cid:durableId="1679386374">
    <w:abstractNumId w:val="9"/>
  </w:num>
  <w:num w:numId="18" w16cid:durableId="1510023386">
    <w:abstractNumId w:val="13"/>
  </w:num>
  <w:num w:numId="19" w16cid:durableId="1266616428">
    <w:abstractNumId w:val="4"/>
  </w:num>
  <w:num w:numId="20" w16cid:durableId="1029453343">
    <w:abstractNumId w:val="33"/>
  </w:num>
  <w:num w:numId="21" w16cid:durableId="1582984117">
    <w:abstractNumId w:val="29"/>
  </w:num>
  <w:num w:numId="22" w16cid:durableId="2063602025">
    <w:abstractNumId w:val="21"/>
  </w:num>
  <w:num w:numId="23" w16cid:durableId="1463235399">
    <w:abstractNumId w:val="7"/>
  </w:num>
  <w:num w:numId="24" w16cid:durableId="2057923312">
    <w:abstractNumId w:val="6"/>
  </w:num>
  <w:num w:numId="25" w16cid:durableId="2059743704">
    <w:abstractNumId w:val="25"/>
  </w:num>
  <w:num w:numId="26" w16cid:durableId="147095383">
    <w:abstractNumId w:val="8"/>
  </w:num>
  <w:num w:numId="27" w16cid:durableId="163328099">
    <w:abstractNumId w:val="23"/>
  </w:num>
  <w:num w:numId="28" w16cid:durableId="660425498">
    <w:abstractNumId w:val="10"/>
  </w:num>
  <w:num w:numId="29" w16cid:durableId="1945767896">
    <w:abstractNumId w:val="15"/>
  </w:num>
  <w:num w:numId="30" w16cid:durableId="1318147945">
    <w:abstractNumId w:val="14"/>
  </w:num>
  <w:num w:numId="31" w16cid:durableId="871113184">
    <w:abstractNumId w:val="36"/>
  </w:num>
  <w:num w:numId="32" w16cid:durableId="2027291874">
    <w:abstractNumId w:val="18"/>
  </w:num>
  <w:num w:numId="33" w16cid:durableId="641540049">
    <w:abstractNumId w:val="31"/>
  </w:num>
  <w:num w:numId="34" w16cid:durableId="739838168">
    <w:abstractNumId w:val="40"/>
  </w:num>
  <w:num w:numId="35" w16cid:durableId="2025284750">
    <w:abstractNumId w:val="38"/>
  </w:num>
  <w:num w:numId="36" w16cid:durableId="34431756">
    <w:abstractNumId w:val="1"/>
  </w:num>
  <w:num w:numId="37" w16cid:durableId="805053220">
    <w:abstractNumId w:val="22"/>
  </w:num>
  <w:num w:numId="38" w16cid:durableId="36777662">
    <w:abstractNumId w:val="32"/>
  </w:num>
  <w:num w:numId="39" w16cid:durableId="1914466302">
    <w:abstractNumId w:val="24"/>
  </w:num>
  <w:num w:numId="40" w16cid:durableId="1526557946">
    <w:abstractNumId w:val="5"/>
  </w:num>
  <w:num w:numId="41" w16cid:durableId="2025477355">
    <w:abstractNumId w:val="16"/>
  </w:num>
  <w:num w:numId="42" w16cid:durableId="2109692499">
    <w:abstractNumId w:val="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tk7sqL3SJ5lPBV5vLouyvi57Vr0ipfqU+kEU3OkYZ+h+6LC9mwK1VC/aAxwpcf288iFH/zYFNuWYtyY5kCKdxg==" w:salt="bvOTrHudTmXdpnl5AdamiQ=="/>
  <w:defaultTabStop w:val="720"/>
  <w:hyphenationZone w:val="425"/>
  <w:evenAndOddHeader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3AB9"/>
    <w:rsid w:val="00000984"/>
    <w:rsid w:val="000010D8"/>
    <w:rsid w:val="000016B4"/>
    <w:rsid w:val="000017A1"/>
    <w:rsid w:val="000018C3"/>
    <w:rsid w:val="00001FDE"/>
    <w:rsid w:val="0000269E"/>
    <w:rsid w:val="000026EB"/>
    <w:rsid w:val="00002B50"/>
    <w:rsid w:val="000034F1"/>
    <w:rsid w:val="00003549"/>
    <w:rsid w:val="00003587"/>
    <w:rsid w:val="00004110"/>
    <w:rsid w:val="00004597"/>
    <w:rsid w:val="0000523B"/>
    <w:rsid w:val="000052B6"/>
    <w:rsid w:val="0000589F"/>
    <w:rsid w:val="000058CE"/>
    <w:rsid w:val="00005D8A"/>
    <w:rsid w:val="00005E7F"/>
    <w:rsid w:val="00006151"/>
    <w:rsid w:val="0000637C"/>
    <w:rsid w:val="00006405"/>
    <w:rsid w:val="0000643E"/>
    <w:rsid w:val="00007238"/>
    <w:rsid w:val="00007475"/>
    <w:rsid w:val="0000774E"/>
    <w:rsid w:val="00007ACE"/>
    <w:rsid w:val="00010039"/>
    <w:rsid w:val="000101C2"/>
    <w:rsid w:val="000103A4"/>
    <w:rsid w:val="00010765"/>
    <w:rsid w:val="00010D90"/>
    <w:rsid w:val="000115FA"/>
    <w:rsid w:val="00011B93"/>
    <w:rsid w:val="000120BA"/>
    <w:rsid w:val="0001236C"/>
    <w:rsid w:val="000128FF"/>
    <w:rsid w:val="00012BA4"/>
    <w:rsid w:val="000139C0"/>
    <w:rsid w:val="00013BE5"/>
    <w:rsid w:val="00013C88"/>
    <w:rsid w:val="000158FD"/>
    <w:rsid w:val="00015A4F"/>
    <w:rsid w:val="000160DD"/>
    <w:rsid w:val="00016300"/>
    <w:rsid w:val="00016423"/>
    <w:rsid w:val="00016B5B"/>
    <w:rsid w:val="00016FED"/>
    <w:rsid w:val="000175FD"/>
    <w:rsid w:val="00017C4F"/>
    <w:rsid w:val="00017FDC"/>
    <w:rsid w:val="00020188"/>
    <w:rsid w:val="000209C0"/>
    <w:rsid w:val="00021498"/>
    <w:rsid w:val="00021740"/>
    <w:rsid w:val="000219E9"/>
    <w:rsid w:val="00021E69"/>
    <w:rsid w:val="0002226C"/>
    <w:rsid w:val="000223F5"/>
    <w:rsid w:val="000228D1"/>
    <w:rsid w:val="00022A5F"/>
    <w:rsid w:val="00023094"/>
    <w:rsid w:val="000234DC"/>
    <w:rsid w:val="00023674"/>
    <w:rsid w:val="00023903"/>
    <w:rsid w:val="00023B48"/>
    <w:rsid w:val="00023DBE"/>
    <w:rsid w:val="00023F1B"/>
    <w:rsid w:val="00024155"/>
    <w:rsid w:val="000242F2"/>
    <w:rsid w:val="00024496"/>
    <w:rsid w:val="000244B2"/>
    <w:rsid w:val="00024827"/>
    <w:rsid w:val="000248F9"/>
    <w:rsid w:val="00024A9E"/>
    <w:rsid w:val="0002516D"/>
    <w:rsid w:val="00025379"/>
    <w:rsid w:val="00025CC3"/>
    <w:rsid w:val="00025F47"/>
    <w:rsid w:val="0002644C"/>
    <w:rsid w:val="00026552"/>
    <w:rsid w:val="0002664E"/>
    <w:rsid w:val="00026734"/>
    <w:rsid w:val="000267E0"/>
    <w:rsid w:val="00026847"/>
    <w:rsid w:val="00026AB0"/>
    <w:rsid w:val="00026B0B"/>
    <w:rsid w:val="00026B63"/>
    <w:rsid w:val="00026D12"/>
    <w:rsid w:val="0002736F"/>
    <w:rsid w:val="00027DDB"/>
    <w:rsid w:val="00030977"/>
    <w:rsid w:val="00031192"/>
    <w:rsid w:val="00031499"/>
    <w:rsid w:val="000319AE"/>
    <w:rsid w:val="000319D3"/>
    <w:rsid w:val="00031C73"/>
    <w:rsid w:val="0003229E"/>
    <w:rsid w:val="00032D88"/>
    <w:rsid w:val="00032E66"/>
    <w:rsid w:val="000333F8"/>
    <w:rsid w:val="00033788"/>
    <w:rsid w:val="00033C77"/>
    <w:rsid w:val="00033EB0"/>
    <w:rsid w:val="00034D92"/>
    <w:rsid w:val="000357D2"/>
    <w:rsid w:val="00035F6C"/>
    <w:rsid w:val="00036277"/>
    <w:rsid w:val="000365E1"/>
    <w:rsid w:val="000368D4"/>
    <w:rsid w:val="00036E31"/>
    <w:rsid w:val="00037203"/>
    <w:rsid w:val="0003731A"/>
    <w:rsid w:val="00037764"/>
    <w:rsid w:val="000411A1"/>
    <w:rsid w:val="000426D1"/>
    <w:rsid w:val="00043394"/>
    <w:rsid w:val="000438BC"/>
    <w:rsid w:val="000445D6"/>
    <w:rsid w:val="0004485A"/>
    <w:rsid w:val="00044F5F"/>
    <w:rsid w:val="00045324"/>
    <w:rsid w:val="00045C27"/>
    <w:rsid w:val="00046178"/>
    <w:rsid w:val="000466CA"/>
    <w:rsid w:val="000469F4"/>
    <w:rsid w:val="0004724D"/>
    <w:rsid w:val="000506A8"/>
    <w:rsid w:val="00050E1D"/>
    <w:rsid w:val="00050FE4"/>
    <w:rsid w:val="000512DA"/>
    <w:rsid w:val="00051625"/>
    <w:rsid w:val="0005167E"/>
    <w:rsid w:val="00051F30"/>
    <w:rsid w:val="00051FC3"/>
    <w:rsid w:val="000521A9"/>
    <w:rsid w:val="00052B71"/>
    <w:rsid w:val="00052E31"/>
    <w:rsid w:val="00052E84"/>
    <w:rsid w:val="0005428C"/>
    <w:rsid w:val="0005447B"/>
    <w:rsid w:val="00054A92"/>
    <w:rsid w:val="00054DD5"/>
    <w:rsid w:val="00054DDE"/>
    <w:rsid w:val="000556B4"/>
    <w:rsid w:val="00055937"/>
    <w:rsid w:val="00055C1D"/>
    <w:rsid w:val="00055F71"/>
    <w:rsid w:val="000562E1"/>
    <w:rsid w:val="000573E2"/>
    <w:rsid w:val="0005748A"/>
    <w:rsid w:val="000600F3"/>
    <w:rsid w:val="00060563"/>
    <w:rsid w:val="00060916"/>
    <w:rsid w:val="00060BDB"/>
    <w:rsid w:val="00060C7F"/>
    <w:rsid w:val="00061437"/>
    <w:rsid w:val="00061834"/>
    <w:rsid w:val="00061949"/>
    <w:rsid w:val="000621E3"/>
    <w:rsid w:val="0006346B"/>
    <w:rsid w:val="000634FE"/>
    <w:rsid w:val="00063510"/>
    <w:rsid w:val="00063C2C"/>
    <w:rsid w:val="00063DD4"/>
    <w:rsid w:val="00063E84"/>
    <w:rsid w:val="000643C5"/>
    <w:rsid w:val="00064423"/>
    <w:rsid w:val="000648D5"/>
    <w:rsid w:val="00064A0E"/>
    <w:rsid w:val="0006580C"/>
    <w:rsid w:val="00065EB3"/>
    <w:rsid w:val="000670AB"/>
    <w:rsid w:val="00070740"/>
    <w:rsid w:val="000708A8"/>
    <w:rsid w:val="00070A10"/>
    <w:rsid w:val="00070B88"/>
    <w:rsid w:val="00070E56"/>
    <w:rsid w:val="00071171"/>
    <w:rsid w:val="000713FD"/>
    <w:rsid w:val="0007159D"/>
    <w:rsid w:val="000719B9"/>
    <w:rsid w:val="00071B55"/>
    <w:rsid w:val="0007228D"/>
    <w:rsid w:val="00072969"/>
    <w:rsid w:val="00072CA1"/>
    <w:rsid w:val="00072CA4"/>
    <w:rsid w:val="0007307D"/>
    <w:rsid w:val="00073A01"/>
    <w:rsid w:val="00073E2D"/>
    <w:rsid w:val="00074328"/>
    <w:rsid w:val="00074715"/>
    <w:rsid w:val="00074BEF"/>
    <w:rsid w:val="000753EF"/>
    <w:rsid w:val="000755B0"/>
    <w:rsid w:val="00075751"/>
    <w:rsid w:val="00075CB8"/>
    <w:rsid w:val="000760FB"/>
    <w:rsid w:val="00076166"/>
    <w:rsid w:val="00076427"/>
    <w:rsid w:val="000766EA"/>
    <w:rsid w:val="000769EB"/>
    <w:rsid w:val="00076A96"/>
    <w:rsid w:val="00076C8A"/>
    <w:rsid w:val="000773E1"/>
    <w:rsid w:val="000777D5"/>
    <w:rsid w:val="00077CD8"/>
    <w:rsid w:val="000801D8"/>
    <w:rsid w:val="000802CC"/>
    <w:rsid w:val="00080842"/>
    <w:rsid w:val="00080B42"/>
    <w:rsid w:val="000825A4"/>
    <w:rsid w:val="00082704"/>
    <w:rsid w:val="00083EBE"/>
    <w:rsid w:val="00083F1D"/>
    <w:rsid w:val="000849CE"/>
    <w:rsid w:val="000851FF"/>
    <w:rsid w:val="00085588"/>
    <w:rsid w:val="00086325"/>
    <w:rsid w:val="000864FC"/>
    <w:rsid w:val="00086881"/>
    <w:rsid w:val="00087050"/>
    <w:rsid w:val="00087C80"/>
    <w:rsid w:val="000902A4"/>
    <w:rsid w:val="000907E7"/>
    <w:rsid w:val="00091597"/>
    <w:rsid w:val="00091853"/>
    <w:rsid w:val="000918B6"/>
    <w:rsid w:val="00092696"/>
    <w:rsid w:val="00092E9C"/>
    <w:rsid w:val="00093021"/>
    <w:rsid w:val="0009306A"/>
    <w:rsid w:val="0009306D"/>
    <w:rsid w:val="0009332F"/>
    <w:rsid w:val="00093344"/>
    <w:rsid w:val="000934ED"/>
    <w:rsid w:val="000948BC"/>
    <w:rsid w:val="00094A69"/>
    <w:rsid w:val="00094F09"/>
    <w:rsid w:val="00095336"/>
    <w:rsid w:val="0009552E"/>
    <w:rsid w:val="000959A0"/>
    <w:rsid w:val="00095BDF"/>
    <w:rsid w:val="00095CE6"/>
    <w:rsid w:val="00095F9C"/>
    <w:rsid w:val="000961E6"/>
    <w:rsid w:val="00096B74"/>
    <w:rsid w:val="000973A7"/>
    <w:rsid w:val="00097AE3"/>
    <w:rsid w:val="00097F79"/>
    <w:rsid w:val="000A04BE"/>
    <w:rsid w:val="000A1454"/>
    <w:rsid w:val="000A17C5"/>
    <w:rsid w:val="000A1CB0"/>
    <w:rsid w:val="000A1ECD"/>
    <w:rsid w:val="000A2759"/>
    <w:rsid w:val="000A2E6A"/>
    <w:rsid w:val="000A3319"/>
    <w:rsid w:val="000A36D2"/>
    <w:rsid w:val="000A3712"/>
    <w:rsid w:val="000A38A0"/>
    <w:rsid w:val="000A3942"/>
    <w:rsid w:val="000A3F46"/>
    <w:rsid w:val="000A4093"/>
    <w:rsid w:val="000A41B5"/>
    <w:rsid w:val="000A4308"/>
    <w:rsid w:val="000A4481"/>
    <w:rsid w:val="000A484A"/>
    <w:rsid w:val="000A4D14"/>
    <w:rsid w:val="000A4F21"/>
    <w:rsid w:val="000A50EC"/>
    <w:rsid w:val="000A52AD"/>
    <w:rsid w:val="000A558B"/>
    <w:rsid w:val="000A5E7D"/>
    <w:rsid w:val="000A661D"/>
    <w:rsid w:val="000A67BA"/>
    <w:rsid w:val="000A6B94"/>
    <w:rsid w:val="000A71EC"/>
    <w:rsid w:val="000A74F2"/>
    <w:rsid w:val="000A75DA"/>
    <w:rsid w:val="000A7A59"/>
    <w:rsid w:val="000B003F"/>
    <w:rsid w:val="000B00F9"/>
    <w:rsid w:val="000B0215"/>
    <w:rsid w:val="000B07F2"/>
    <w:rsid w:val="000B0A2E"/>
    <w:rsid w:val="000B113B"/>
    <w:rsid w:val="000B1216"/>
    <w:rsid w:val="000B154F"/>
    <w:rsid w:val="000B188F"/>
    <w:rsid w:val="000B29C5"/>
    <w:rsid w:val="000B2E97"/>
    <w:rsid w:val="000B35D0"/>
    <w:rsid w:val="000B375A"/>
    <w:rsid w:val="000B3D0C"/>
    <w:rsid w:val="000B3F11"/>
    <w:rsid w:val="000B412F"/>
    <w:rsid w:val="000B43CB"/>
    <w:rsid w:val="000B4BC0"/>
    <w:rsid w:val="000B4DA9"/>
    <w:rsid w:val="000B5246"/>
    <w:rsid w:val="000B575D"/>
    <w:rsid w:val="000B59D0"/>
    <w:rsid w:val="000B5F2E"/>
    <w:rsid w:val="000B63BF"/>
    <w:rsid w:val="000B6418"/>
    <w:rsid w:val="000B646D"/>
    <w:rsid w:val="000B69C5"/>
    <w:rsid w:val="000B787E"/>
    <w:rsid w:val="000B7B54"/>
    <w:rsid w:val="000C03A6"/>
    <w:rsid w:val="000C1818"/>
    <w:rsid w:val="000C1E72"/>
    <w:rsid w:val="000C2475"/>
    <w:rsid w:val="000C25DE"/>
    <w:rsid w:val="000C2E98"/>
    <w:rsid w:val="000C2EF9"/>
    <w:rsid w:val="000C348B"/>
    <w:rsid w:val="000C3B89"/>
    <w:rsid w:val="000C40D3"/>
    <w:rsid w:val="000C41ED"/>
    <w:rsid w:val="000C48F6"/>
    <w:rsid w:val="000C4E27"/>
    <w:rsid w:val="000C53B1"/>
    <w:rsid w:val="000C5495"/>
    <w:rsid w:val="000C5571"/>
    <w:rsid w:val="000C603B"/>
    <w:rsid w:val="000C628C"/>
    <w:rsid w:val="000C6BDA"/>
    <w:rsid w:val="000C732E"/>
    <w:rsid w:val="000C7930"/>
    <w:rsid w:val="000C7A93"/>
    <w:rsid w:val="000C7DD9"/>
    <w:rsid w:val="000D039F"/>
    <w:rsid w:val="000D05E8"/>
    <w:rsid w:val="000D0964"/>
    <w:rsid w:val="000D10B3"/>
    <w:rsid w:val="000D12D6"/>
    <w:rsid w:val="000D1814"/>
    <w:rsid w:val="000D1B1A"/>
    <w:rsid w:val="000D2306"/>
    <w:rsid w:val="000D2B6F"/>
    <w:rsid w:val="000D2C54"/>
    <w:rsid w:val="000D2E65"/>
    <w:rsid w:val="000D31B0"/>
    <w:rsid w:val="000D3E91"/>
    <w:rsid w:val="000D43E1"/>
    <w:rsid w:val="000D4D0E"/>
    <w:rsid w:val="000D52D2"/>
    <w:rsid w:val="000D53F8"/>
    <w:rsid w:val="000D567E"/>
    <w:rsid w:val="000D5CB8"/>
    <w:rsid w:val="000D5E36"/>
    <w:rsid w:val="000D5EDB"/>
    <w:rsid w:val="000D6084"/>
    <w:rsid w:val="000D6208"/>
    <w:rsid w:val="000D6601"/>
    <w:rsid w:val="000D7203"/>
    <w:rsid w:val="000D790D"/>
    <w:rsid w:val="000D7D26"/>
    <w:rsid w:val="000E0117"/>
    <w:rsid w:val="000E0541"/>
    <w:rsid w:val="000E08A4"/>
    <w:rsid w:val="000E08DC"/>
    <w:rsid w:val="000E09C7"/>
    <w:rsid w:val="000E0CB8"/>
    <w:rsid w:val="000E1564"/>
    <w:rsid w:val="000E208D"/>
    <w:rsid w:val="000E23D6"/>
    <w:rsid w:val="000E263B"/>
    <w:rsid w:val="000E2853"/>
    <w:rsid w:val="000E2B67"/>
    <w:rsid w:val="000E2D91"/>
    <w:rsid w:val="000E2ECA"/>
    <w:rsid w:val="000E2F20"/>
    <w:rsid w:val="000E32E1"/>
    <w:rsid w:val="000E366E"/>
    <w:rsid w:val="000E3D8E"/>
    <w:rsid w:val="000E3FED"/>
    <w:rsid w:val="000E427A"/>
    <w:rsid w:val="000E42CD"/>
    <w:rsid w:val="000E4704"/>
    <w:rsid w:val="000E56ED"/>
    <w:rsid w:val="000E572C"/>
    <w:rsid w:val="000E5788"/>
    <w:rsid w:val="000E61CD"/>
    <w:rsid w:val="000E64DA"/>
    <w:rsid w:val="000E6526"/>
    <w:rsid w:val="000E6775"/>
    <w:rsid w:val="000E6AB2"/>
    <w:rsid w:val="000E7644"/>
    <w:rsid w:val="000E78D2"/>
    <w:rsid w:val="000F0193"/>
    <w:rsid w:val="000F0498"/>
    <w:rsid w:val="000F06BC"/>
    <w:rsid w:val="000F0820"/>
    <w:rsid w:val="000F0868"/>
    <w:rsid w:val="000F0DBD"/>
    <w:rsid w:val="000F0E0A"/>
    <w:rsid w:val="000F0E0F"/>
    <w:rsid w:val="000F168E"/>
    <w:rsid w:val="000F1F62"/>
    <w:rsid w:val="000F1F77"/>
    <w:rsid w:val="000F2063"/>
    <w:rsid w:val="000F25B0"/>
    <w:rsid w:val="000F2836"/>
    <w:rsid w:val="000F296B"/>
    <w:rsid w:val="000F2D64"/>
    <w:rsid w:val="000F2F21"/>
    <w:rsid w:val="000F3112"/>
    <w:rsid w:val="000F32D2"/>
    <w:rsid w:val="000F3F2E"/>
    <w:rsid w:val="000F4505"/>
    <w:rsid w:val="000F4BB6"/>
    <w:rsid w:val="000F4DDF"/>
    <w:rsid w:val="000F4E55"/>
    <w:rsid w:val="000F4FFC"/>
    <w:rsid w:val="000F52F4"/>
    <w:rsid w:val="000F543B"/>
    <w:rsid w:val="000F5BE4"/>
    <w:rsid w:val="000F5D67"/>
    <w:rsid w:val="000F6D5C"/>
    <w:rsid w:val="000F7405"/>
    <w:rsid w:val="000F7D7F"/>
    <w:rsid w:val="000F7FFD"/>
    <w:rsid w:val="00100108"/>
    <w:rsid w:val="00101A16"/>
    <w:rsid w:val="00101B0C"/>
    <w:rsid w:val="001023BE"/>
    <w:rsid w:val="00102BD9"/>
    <w:rsid w:val="001034DA"/>
    <w:rsid w:val="00103B8A"/>
    <w:rsid w:val="00103C81"/>
    <w:rsid w:val="0010427A"/>
    <w:rsid w:val="00104443"/>
    <w:rsid w:val="00104ABF"/>
    <w:rsid w:val="00104E99"/>
    <w:rsid w:val="00104EF0"/>
    <w:rsid w:val="00104F89"/>
    <w:rsid w:val="00104FF0"/>
    <w:rsid w:val="001056B0"/>
    <w:rsid w:val="001058F8"/>
    <w:rsid w:val="00105B97"/>
    <w:rsid w:val="00105F21"/>
    <w:rsid w:val="00106BAB"/>
    <w:rsid w:val="00106D53"/>
    <w:rsid w:val="00107470"/>
    <w:rsid w:val="00107DC3"/>
    <w:rsid w:val="0011087F"/>
    <w:rsid w:val="00110BC0"/>
    <w:rsid w:val="0011161D"/>
    <w:rsid w:val="00111AE5"/>
    <w:rsid w:val="0011229F"/>
    <w:rsid w:val="001129FF"/>
    <w:rsid w:val="00112A6B"/>
    <w:rsid w:val="00112BA7"/>
    <w:rsid w:val="0011302D"/>
    <w:rsid w:val="0011321B"/>
    <w:rsid w:val="00113537"/>
    <w:rsid w:val="001138BB"/>
    <w:rsid w:val="00113BA0"/>
    <w:rsid w:val="00113CC5"/>
    <w:rsid w:val="00113D6F"/>
    <w:rsid w:val="00114D82"/>
    <w:rsid w:val="00114EB4"/>
    <w:rsid w:val="00115189"/>
    <w:rsid w:val="001155EB"/>
    <w:rsid w:val="00115B6C"/>
    <w:rsid w:val="00115E19"/>
    <w:rsid w:val="001163E4"/>
    <w:rsid w:val="00117068"/>
    <w:rsid w:val="00117529"/>
    <w:rsid w:val="0011788B"/>
    <w:rsid w:val="0011798F"/>
    <w:rsid w:val="00117FE8"/>
    <w:rsid w:val="001212A7"/>
    <w:rsid w:val="00122446"/>
    <w:rsid w:val="00122A72"/>
    <w:rsid w:val="00122B27"/>
    <w:rsid w:val="00123438"/>
    <w:rsid w:val="0012392C"/>
    <w:rsid w:val="00123A3F"/>
    <w:rsid w:val="00123A7A"/>
    <w:rsid w:val="00123ABB"/>
    <w:rsid w:val="00123B70"/>
    <w:rsid w:val="00123C28"/>
    <w:rsid w:val="001250B1"/>
    <w:rsid w:val="00125140"/>
    <w:rsid w:val="00125670"/>
    <w:rsid w:val="0012593B"/>
    <w:rsid w:val="0012596B"/>
    <w:rsid w:val="00125BD0"/>
    <w:rsid w:val="00125D40"/>
    <w:rsid w:val="00125DE0"/>
    <w:rsid w:val="001261C2"/>
    <w:rsid w:val="001263FE"/>
    <w:rsid w:val="0012642E"/>
    <w:rsid w:val="00126761"/>
    <w:rsid w:val="0012689F"/>
    <w:rsid w:val="00126DAB"/>
    <w:rsid w:val="001274C3"/>
    <w:rsid w:val="00127719"/>
    <w:rsid w:val="00127E3E"/>
    <w:rsid w:val="001304E1"/>
    <w:rsid w:val="001305AB"/>
    <w:rsid w:val="00130B03"/>
    <w:rsid w:val="00130F4F"/>
    <w:rsid w:val="001319AF"/>
    <w:rsid w:val="00131C45"/>
    <w:rsid w:val="001322D8"/>
    <w:rsid w:val="00132A52"/>
    <w:rsid w:val="00132DF9"/>
    <w:rsid w:val="001333B4"/>
    <w:rsid w:val="0013397E"/>
    <w:rsid w:val="00133B74"/>
    <w:rsid w:val="00133D4D"/>
    <w:rsid w:val="00133E0E"/>
    <w:rsid w:val="001342FE"/>
    <w:rsid w:val="00134BFC"/>
    <w:rsid w:val="00135AFB"/>
    <w:rsid w:val="001360D6"/>
    <w:rsid w:val="001366B7"/>
    <w:rsid w:val="001370FC"/>
    <w:rsid w:val="00137B02"/>
    <w:rsid w:val="00137C8C"/>
    <w:rsid w:val="00137D90"/>
    <w:rsid w:val="001408C3"/>
    <w:rsid w:val="00140CBB"/>
    <w:rsid w:val="00141BC2"/>
    <w:rsid w:val="00141F1A"/>
    <w:rsid w:val="00142D8C"/>
    <w:rsid w:val="00142EB5"/>
    <w:rsid w:val="00145027"/>
    <w:rsid w:val="001454E4"/>
    <w:rsid w:val="001456BA"/>
    <w:rsid w:val="0014594B"/>
    <w:rsid w:val="0014619B"/>
    <w:rsid w:val="0014656F"/>
    <w:rsid w:val="0014665A"/>
    <w:rsid w:val="001467FB"/>
    <w:rsid w:val="00146A04"/>
    <w:rsid w:val="00146A61"/>
    <w:rsid w:val="00147225"/>
    <w:rsid w:val="0015014F"/>
    <w:rsid w:val="00150384"/>
    <w:rsid w:val="001504A4"/>
    <w:rsid w:val="00150542"/>
    <w:rsid w:val="00150E4A"/>
    <w:rsid w:val="001510FD"/>
    <w:rsid w:val="0015167D"/>
    <w:rsid w:val="00151B34"/>
    <w:rsid w:val="00151DB4"/>
    <w:rsid w:val="00152500"/>
    <w:rsid w:val="00152B66"/>
    <w:rsid w:val="00152F6B"/>
    <w:rsid w:val="0015316E"/>
    <w:rsid w:val="00153B5E"/>
    <w:rsid w:val="00153E52"/>
    <w:rsid w:val="0015418D"/>
    <w:rsid w:val="00154FB1"/>
    <w:rsid w:val="0015515E"/>
    <w:rsid w:val="00155A29"/>
    <w:rsid w:val="00155A9B"/>
    <w:rsid w:val="00155C5D"/>
    <w:rsid w:val="001564C5"/>
    <w:rsid w:val="0015715E"/>
    <w:rsid w:val="0015738F"/>
    <w:rsid w:val="001574C6"/>
    <w:rsid w:val="00157965"/>
    <w:rsid w:val="00160D55"/>
    <w:rsid w:val="001616EC"/>
    <w:rsid w:val="00161B3A"/>
    <w:rsid w:val="00161EA6"/>
    <w:rsid w:val="001620F9"/>
    <w:rsid w:val="00162E5A"/>
    <w:rsid w:val="0016339C"/>
    <w:rsid w:val="001635FE"/>
    <w:rsid w:val="001636ED"/>
    <w:rsid w:val="00164296"/>
    <w:rsid w:val="0016450F"/>
    <w:rsid w:val="00164568"/>
    <w:rsid w:val="00164728"/>
    <w:rsid w:val="00164BF0"/>
    <w:rsid w:val="00164F8C"/>
    <w:rsid w:val="00165091"/>
    <w:rsid w:val="00165349"/>
    <w:rsid w:val="0016542F"/>
    <w:rsid w:val="00165A21"/>
    <w:rsid w:val="00166018"/>
    <w:rsid w:val="00166669"/>
    <w:rsid w:val="00166A30"/>
    <w:rsid w:val="00166DF0"/>
    <w:rsid w:val="00167198"/>
    <w:rsid w:val="001672F0"/>
    <w:rsid w:val="0016764C"/>
    <w:rsid w:val="00167844"/>
    <w:rsid w:val="00170A53"/>
    <w:rsid w:val="00170D13"/>
    <w:rsid w:val="0017209C"/>
    <w:rsid w:val="001720D0"/>
    <w:rsid w:val="001720E1"/>
    <w:rsid w:val="001723FD"/>
    <w:rsid w:val="001724D6"/>
    <w:rsid w:val="001725CC"/>
    <w:rsid w:val="00172B2E"/>
    <w:rsid w:val="00172DC7"/>
    <w:rsid w:val="001732F1"/>
    <w:rsid w:val="00173DCC"/>
    <w:rsid w:val="0017418B"/>
    <w:rsid w:val="0017431A"/>
    <w:rsid w:val="001744EC"/>
    <w:rsid w:val="001747BC"/>
    <w:rsid w:val="0017502F"/>
    <w:rsid w:val="0017514C"/>
    <w:rsid w:val="00176E88"/>
    <w:rsid w:val="00177E24"/>
    <w:rsid w:val="00177E45"/>
    <w:rsid w:val="00180405"/>
    <w:rsid w:val="0018042B"/>
    <w:rsid w:val="001808AA"/>
    <w:rsid w:val="00180DEE"/>
    <w:rsid w:val="00180F98"/>
    <w:rsid w:val="00181532"/>
    <w:rsid w:val="00181685"/>
    <w:rsid w:val="001817C9"/>
    <w:rsid w:val="00181A45"/>
    <w:rsid w:val="00181AF7"/>
    <w:rsid w:val="00181D64"/>
    <w:rsid w:val="0018213C"/>
    <w:rsid w:val="00182373"/>
    <w:rsid w:val="001829D8"/>
    <w:rsid w:val="00182A77"/>
    <w:rsid w:val="00182B00"/>
    <w:rsid w:val="00182D35"/>
    <w:rsid w:val="001831ED"/>
    <w:rsid w:val="00183655"/>
    <w:rsid w:val="00183893"/>
    <w:rsid w:val="00184EE9"/>
    <w:rsid w:val="0018564F"/>
    <w:rsid w:val="001859C7"/>
    <w:rsid w:val="00185C84"/>
    <w:rsid w:val="00185DDB"/>
    <w:rsid w:val="0018640D"/>
    <w:rsid w:val="001866F7"/>
    <w:rsid w:val="00186784"/>
    <w:rsid w:val="0018689D"/>
    <w:rsid w:val="001869CD"/>
    <w:rsid w:val="00186ADB"/>
    <w:rsid w:val="00186AF8"/>
    <w:rsid w:val="00187A32"/>
    <w:rsid w:val="00187A58"/>
    <w:rsid w:val="00187BBC"/>
    <w:rsid w:val="00187E97"/>
    <w:rsid w:val="0019025E"/>
    <w:rsid w:val="0019072E"/>
    <w:rsid w:val="001907E8"/>
    <w:rsid w:val="0019094D"/>
    <w:rsid w:val="00190BAB"/>
    <w:rsid w:val="00190E46"/>
    <w:rsid w:val="0019109A"/>
    <w:rsid w:val="001912AA"/>
    <w:rsid w:val="0019164B"/>
    <w:rsid w:val="00191B24"/>
    <w:rsid w:val="00191B48"/>
    <w:rsid w:val="00191C30"/>
    <w:rsid w:val="00191E03"/>
    <w:rsid w:val="001920CD"/>
    <w:rsid w:val="00192338"/>
    <w:rsid w:val="00192EF4"/>
    <w:rsid w:val="001939C6"/>
    <w:rsid w:val="00194502"/>
    <w:rsid w:val="00194601"/>
    <w:rsid w:val="00194672"/>
    <w:rsid w:val="00194CC8"/>
    <w:rsid w:val="00194D50"/>
    <w:rsid w:val="00194E84"/>
    <w:rsid w:val="001955B7"/>
    <w:rsid w:val="00195AB7"/>
    <w:rsid w:val="00195FBE"/>
    <w:rsid w:val="00196194"/>
    <w:rsid w:val="001966A3"/>
    <w:rsid w:val="0019777E"/>
    <w:rsid w:val="00197969"/>
    <w:rsid w:val="00197DED"/>
    <w:rsid w:val="001A0035"/>
    <w:rsid w:val="001A13B9"/>
    <w:rsid w:val="001A1940"/>
    <w:rsid w:val="001A1D5F"/>
    <w:rsid w:val="001A280C"/>
    <w:rsid w:val="001A291E"/>
    <w:rsid w:val="001A30A5"/>
    <w:rsid w:val="001A38DD"/>
    <w:rsid w:val="001A3DF2"/>
    <w:rsid w:val="001A427A"/>
    <w:rsid w:val="001A49E6"/>
    <w:rsid w:val="001A4AA7"/>
    <w:rsid w:val="001A4E20"/>
    <w:rsid w:val="001A51B6"/>
    <w:rsid w:val="001A51BA"/>
    <w:rsid w:val="001A5D7B"/>
    <w:rsid w:val="001A6196"/>
    <w:rsid w:val="001A6C57"/>
    <w:rsid w:val="001A7019"/>
    <w:rsid w:val="001A7514"/>
    <w:rsid w:val="001A7E8D"/>
    <w:rsid w:val="001B0306"/>
    <w:rsid w:val="001B059E"/>
    <w:rsid w:val="001B06D4"/>
    <w:rsid w:val="001B071B"/>
    <w:rsid w:val="001B0AE8"/>
    <w:rsid w:val="001B0E55"/>
    <w:rsid w:val="001B0EF5"/>
    <w:rsid w:val="001B0F39"/>
    <w:rsid w:val="001B11A2"/>
    <w:rsid w:val="001B1664"/>
    <w:rsid w:val="001B1EE6"/>
    <w:rsid w:val="001B1FC3"/>
    <w:rsid w:val="001B1FD7"/>
    <w:rsid w:val="001B2249"/>
    <w:rsid w:val="001B28D3"/>
    <w:rsid w:val="001B2E53"/>
    <w:rsid w:val="001B340C"/>
    <w:rsid w:val="001B3488"/>
    <w:rsid w:val="001B37C1"/>
    <w:rsid w:val="001B39B3"/>
    <w:rsid w:val="001B39B8"/>
    <w:rsid w:val="001B3D26"/>
    <w:rsid w:val="001B3E0B"/>
    <w:rsid w:val="001B4743"/>
    <w:rsid w:val="001B4981"/>
    <w:rsid w:val="001B5D0B"/>
    <w:rsid w:val="001B6470"/>
    <w:rsid w:val="001B6530"/>
    <w:rsid w:val="001B6E6D"/>
    <w:rsid w:val="001B73F1"/>
    <w:rsid w:val="001B7CC8"/>
    <w:rsid w:val="001C0087"/>
    <w:rsid w:val="001C020A"/>
    <w:rsid w:val="001C081B"/>
    <w:rsid w:val="001C155F"/>
    <w:rsid w:val="001C16C5"/>
    <w:rsid w:val="001C2039"/>
    <w:rsid w:val="001C2118"/>
    <w:rsid w:val="001C3252"/>
    <w:rsid w:val="001C39AA"/>
    <w:rsid w:val="001C3A23"/>
    <w:rsid w:val="001C3AE0"/>
    <w:rsid w:val="001C45B6"/>
    <w:rsid w:val="001C4945"/>
    <w:rsid w:val="001C5314"/>
    <w:rsid w:val="001C5A26"/>
    <w:rsid w:val="001C5DDF"/>
    <w:rsid w:val="001C602F"/>
    <w:rsid w:val="001C62EE"/>
    <w:rsid w:val="001C67AF"/>
    <w:rsid w:val="001C6A5B"/>
    <w:rsid w:val="001C6E19"/>
    <w:rsid w:val="001C7BC3"/>
    <w:rsid w:val="001D01F2"/>
    <w:rsid w:val="001D0402"/>
    <w:rsid w:val="001D0411"/>
    <w:rsid w:val="001D080F"/>
    <w:rsid w:val="001D1217"/>
    <w:rsid w:val="001D144F"/>
    <w:rsid w:val="001D152B"/>
    <w:rsid w:val="001D1F79"/>
    <w:rsid w:val="001D2107"/>
    <w:rsid w:val="001D23B0"/>
    <w:rsid w:val="001D381E"/>
    <w:rsid w:val="001D3AF6"/>
    <w:rsid w:val="001D3E4D"/>
    <w:rsid w:val="001D3F22"/>
    <w:rsid w:val="001D4803"/>
    <w:rsid w:val="001D498D"/>
    <w:rsid w:val="001D5714"/>
    <w:rsid w:val="001D5AD2"/>
    <w:rsid w:val="001D6729"/>
    <w:rsid w:val="001D67EE"/>
    <w:rsid w:val="001D6909"/>
    <w:rsid w:val="001D79F0"/>
    <w:rsid w:val="001D7D60"/>
    <w:rsid w:val="001D7E24"/>
    <w:rsid w:val="001D7EA2"/>
    <w:rsid w:val="001E00FC"/>
    <w:rsid w:val="001E0274"/>
    <w:rsid w:val="001E04B9"/>
    <w:rsid w:val="001E0672"/>
    <w:rsid w:val="001E0B96"/>
    <w:rsid w:val="001E1739"/>
    <w:rsid w:val="001E1B1B"/>
    <w:rsid w:val="001E1C21"/>
    <w:rsid w:val="001E2701"/>
    <w:rsid w:val="001E2F83"/>
    <w:rsid w:val="001E3025"/>
    <w:rsid w:val="001E31D2"/>
    <w:rsid w:val="001E3211"/>
    <w:rsid w:val="001E3347"/>
    <w:rsid w:val="001E3429"/>
    <w:rsid w:val="001E3C85"/>
    <w:rsid w:val="001E482D"/>
    <w:rsid w:val="001E4BCB"/>
    <w:rsid w:val="001E51AA"/>
    <w:rsid w:val="001E5587"/>
    <w:rsid w:val="001E5AB2"/>
    <w:rsid w:val="001E5C07"/>
    <w:rsid w:val="001E697A"/>
    <w:rsid w:val="001E6C67"/>
    <w:rsid w:val="001F06B1"/>
    <w:rsid w:val="001F0720"/>
    <w:rsid w:val="001F093E"/>
    <w:rsid w:val="001F1205"/>
    <w:rsid w:val="001F13BA"/>
    <w:rsid w:val="001F1451"/>
    <w:rsid w:val="001F1AC5"/>
    <w:rsid w:val="001F2BF5"/>
    <w:rsid w:val="001F2DCF"/>
    <w:rsid w:val="001F2F70"/>
    <w:rsid w:val="001F3544"/>
    <w:rsid w:val="001F35F1"/>
    <w:rsid w:val="001F394C"/>
    <w:rsid w:val="001F3A9E"/>
    <w:rsid w:val="001F407C"/>
    <w:rsid w:val="001F44A3"/>
    <w:rsid w:val="001F508B"/>
    <w:rsid w:val="001F538E"/>
    <w:rsid w:val="001F593A"/>
    <w:rsid w:val="001F59DF"/>
    <w:rsid w:val="001F6013"/>
    <w:rsid w:val="001F60E8"/>
    <w:rsid w:val="001F7300"/>
    <w:rsid w:val="001F7F5B"/>
    <w:rsid w:val="002000F2"/>
    <w:rsid w:val="00200A17"/>
    <w:rsid w:val="00200BCC"/>
    <w:rsid w:val="00200E6F"/>
    <w:rsid w:val="002010D6"/>
    <w:rsid w:val="0020152F"/>
    <w:rsid w:val="00201B11"/>
    <w:rsid w:val="00201BE0"/>
    <w:rsid w:val="00203721"/>
    <w:rsid w:val="00203736"/>
    <w:rsid w:val="002039B5"/>
    <w:rsid w:val="00203A8D"/>
    <w:rsid w:val="00203D5B"/>
    <w:rsid w:val="002046B1"/>
    <w:rsid w:val="002048D2"/>
    <w:rsid w:val="00204930"/>
    <w:rsid w:val="00204B11"/>
    <w:rsid w:val="00205106"/>
    <w:rsid w:val="002054B7"/>
    <w:rsid w:val="00205736"/>
    <w:rsid w:val="002057E0"/>
    <w:rsid w:val="00205AA6"/>
    <w:rsid w:val="00205CF3"/>
    <w:rsid w:val="00205DE3"/>
    <w:rsid w:val="00205EF5"/>
    <w:rsid w:val="00205FED"/>
    <w:rsid w:val="002062EF"/>
    <w:rsid w:val="00206A6D"/>
    <w:rsid w:val="00206CF9"/>
    <w:rsid w:val="002074B9"/>
    <w:rsid w:val="0020783E"/>
    <w:rsid w:val="00207CC8"/>
    <w:rsid w:val="0021058E"/>
    <w:rsid w:val="002110E3"/>
    <w:rsid w:val="0021190E"/>
    <w:rsid w:val="00212265"/>
    <w:rsid w:val="0021247E"/>
    <w:rsid w:val="002131B5"/>
    <w:rsid w:val="00213918"/>
    <w:rsid w:val="00213E69"/>
    <w:rsid w:val="00214EEE"/>
    <w:rsid w:val="00215495"/>
    <w:rsid w:val="00216B99"/>
    <w:rsid w:val="002170B1"/>
    <w:rsid w:val="0021721A"/>
    <w:rsid w:val="002172AC"/>
    <w:rsid w:val="00217EFF"/>
    <w:rsid w:val="0022040B"/>
    <w:rsid w:val="00220750"/>
    <w:rsid w:val="002209A9"/>
    <w:rsid w:val="00220B6C"/>
    <w:rsid w:val="00220DBE"/>
    <w:rsid w:val="002214ED"/>
    <w:rsid w:val="00221714"/>
    <w:rsid w:val="002217FD"/>
    <w:rsid w:val="002218F2"/>
    <w:rsid w:val="00221C7F"/>
    <w:rsid w:val="0022208B"/>
    <w:rsid w:val="00222182"/>
    <w:rsid w:val="002221CD"/>
    <w:rsid w:val="0022224B"/>
    <w:rsid w:val="00222522"/>
    <w:rsid w:val="002228B8"/>
    <w:rsid w:val="00222B24"/>
    <w:rsid w:val="00223240"/>
    <w:rsid w:val="0022368A"/>
    <w:rsid w:val="00223DDD"/>
    <w:rsid w:val="00224E01"/>
    <w:rsid w:val="00224ED1"/>
    <w:rsid w:val="002255F0"/>
    <w:rsid w:val="002259D9"/>
    <w:rsid w:val="00225E66"/>
    <w:rsid w:val="0022695F"/>
    <w:rsid w:val="00226FFE"/>
    <w:rsid w:val="00227365"/>
    <w:rsid w:val="002274F1"/>
    <w:rsid w:val="002277E1"/>
    <w:rsid w:val="00227FB3"/>
    <w:rsid w:val="00230521"/>
    <w:rsid w:val="00230CC1"/>
    <w:rsid w:val="00231070"/>
    <w:rsid w:val="002322A3"/>
    <w:rsid w:val="00232586"/>
    <w:rsid w:val="0023324E"/>
    <w:rsid w:val="002337CD"/>
    <w:rsid w:val="0023385B"/>
    <w:rsid w:val="00233925"/>
    <w:rsid w:val="00233E40"/>
    <w:rsid w:val="002342F8"/>
    <w:rsid w:val="002346DB"/>
    <w:rsid w:val="00234B3D"/>
    <w:rsid w:val="00234FDE"/>
    <w:rsid w:val="00235339"/>
    <w:rsid w:val="002354BB"/>
    <w:rsid w:val="002357E0"/>
    <w:rsid w:val="00236800"/>
    <w:rsid w:val="00236882"/>
    <w:rsid w:val="00236BF4"/>
    <w:rsid w:val="00236D79"/>
    <w:rsid w:val="00236D8A"/>
    <w:rsid w:val="00237063"/>
    <w:rsid w:val="0023712C"/>
    <w:rsid w:val="002379E2"/>
    <w:rsid w:val="00240324"/>
    <w:rsid w:val="00240A8B"/>
    <w:rsid w:val="00240F2C"/>
    <w:rsid w:val="0024117A"/>
    <w:rsid w:val="002413C1"/>
    <w:rsid w:val="00241CEA"/>
    <w:rsid w:val="00241EEA"/>
    <w:rsid w:val="00243052"/>
    <w:rsid w:val="00243294"/>
    <w:rsid w:val="00243CBE"/>
    <w:rsid w:val="00243DE7"/>
    <w:rsid w:val="00243FD2"/>
    <w:rsid w:val="00244823"/>
    <w:rsid w:val="00244868"/>
    <w:rsid w:val="002453B7"/>
    <w:rsid w:val="002455DA"/>
    <w:rsid w:val="00245744"/>
    <w:rsid w:val="00246578"/>
    <w:rsid w:val="002472CD"/>
    <w:rsid w:val="00247CC3"/>
    <w:rsid w:val="002500D5"/>
    <w:rsid w:val="0025041E"/>
    <w:rsid w:val="00250492"/>
    <w:rsid w:val="002506F7"/>
    <w:rsid w:val="00251436"/>
    <w:rsid w:val="002515F4"/>
    <w:rsid w:val="00251F24"/>
    <w:rsid w:val="00253203"/>
    <w:rsid w:val="002538BA"/>
    <w:rsid w:val="00253C10"/>
    <w:rsid w:val="0025405E"/>
    <w:rsid w:val="00254061"/>
    <w:rsid w:val="00254696"/>
    <w:rsid w:val="00254781"/>
    <w:rsid w:val="002547FB"/>
    <w:rsid w:val="002549F0"/>
    <w:rsid w:val="00254E49"/>
    <w:rsid w:val="00255052"/>
    <w:rsid w:val="002552D8"/>
    <w:rsid w:val="002553C8"/>
    <w:rsid w:val="00255CD6"/>
    <w:rsid w:val="00255D51"/>
    <w:rsid w:val="0025696D"/>
    <w:rsid w:val="00256B12"/>
    <w:rsid w:val="002571A4"/>
    <w:rsid w:val="00257CC8"/>
    <w:rsid w:val="00260415"/>
    <w:rsid w:val="00260534"/>
    <w:rsid w:val="00260CE3"/>
    <w:rsid w:val="00260E89"/>
    <w:rsid w:val="00260EA9"/>
    <w:rsid w:val="00261990"/>
    <w:rsid w:val="00261A6C"/>
    <w:rsid w:val="00261AAE"/>
    <w:rsid w:val="00262163"/>
    <w:rsid w:val="002623CE"/>
    <w:rsid w:val="002624FB"/>
    <w:rsid w:val="0026274A"/>
    <w:rsid w:val="00262A16"/>
    <w:rsid w:val="002631C7"/>
    <w:rsid w:val="00263E03"/>
    <w:rsid w:val="00264BEC"/>
    <w:rsid w:val="00265641"/>
    <w:rsid w:val="00265692"/>
    <w:rsid w:val="0026592F"/>
    <w:rsid w:val="00265F77"/>
    <w:rsid w:val="00266B66"/>
    <w:rsid w:val="00266BEC"/>
    <w:rsid w:val="00266D01"/>
    <w:rsid w:val="0027058C"/>
    <w:rsid w:val="002710EA"/>
    <w:rsid w:val="00271351"/>
    <w:rsid w:val="00271887"/>
    <w:rsid w:val="00272010"/>
    <w:rsid w:val="0027300E"/>
    <w:rsid w:val="00273D49"/>
    <w:rsid w:val="00273E1D"/>
    <w:rsid w:val="00274389"/>
    <w:rsid w:val="00274EE4"/>
    <w:rsid w:val="0027508F"/>
    <w:rsid w:val="00276405"/>
    <w:rsid w:val="00276D6D"/>
    <w:rsid w:val="00276F30"/>
    <w:rsid w:val="002802B7"/>
    <w:rsid w:val="00281D88"/>
    <w:rsid w:val="0028267F"/>
    <w:rsid w:val="002827CE"/>
    <w:rsid w:val="002828C2"/>
    <w:rsid w:val="00282E6F"/>
    <w:rsid w:val="0028430B"/>
    <w:rsid w:val="0028453F"/>
    <w:rsid w:val="00284ADC"/>
    <w:rsid w:val="00286DAB"/>
    <w:rsid w:val="00287701"/>
    <w:rsid w:val="00287E54"/>
    <w:rsid w:val="00287F03"/>
    <w:rsid w:val="00290605"/>
    <w:rsid w:val="00291207"/>
    <w:rsid w:val="002913DB"/>
    <w:rsid w:val="0029164E"/>
    <w:rsid w:val="00291AC6"/>
    <w:rsid w:val="00292553"/>
    <w:rsid w:val="002929E3"/>
    <w:rsid w:val="00293180"/>
    <w:rsid w:val="00293B28"/>
    <w:rsid w:val="00293C56"/>
    <w:rsid w:val="0029455D"/>
    <w:rsid w:val="00294C1D"/>
    <w:rsid w:val="00294F7F"/>
    <w:rsid w:val="00295974"/>
    <w:rsid w:val="00295DFB"/>
    <w:rsid w:val="0029611A"/>
    <w:rsid w:val="00296A7E"/>
    <w:rsid w:val="00296FB7"/>
    <w:rsid w:val="0029722D"/>
    <w:rsid w:val="002A0317"/>
    <w:rsid w:val="002A05F8"/>
    <w:rsid w:val="002A0A9F"/>
    <w:rsid w:val="002A0D3C"/>
    <w:rsid w:val="002A14A9"/>
    <w:rsid w:val="002A1A81"/>
    <w:rsid w:val="002A20E7"/>
    <w:rsid w:val="002A220F"/>
    <w:rsid w:val="002A2415"/>
    <w:rsid w:val="002A2911"/>
    <w:rsid w:val="002A31D5"/>
    <w:rsid w:val="002A3E17"/>
    <w:rsid w:val="002A400E"/>
    <w:rsid w:val="002A456F"/>
    <w:rsid w:val="002A459C"/>
    <w:rsid w:val="002A4981"/>
    <w:rsid w:val="002A4B42"/>
    <w:rsid w:val="002A4D95"/>
    <w:rsid w:val="002A569F"/>
    <w:rsid w:val="002A639C"/>
    <w:rsid w:val="002A65E5"/>
    <w:rsid w:val="002A6B3A"/>
    <w:rsid w:val="002A6C62"/>
    <w:rsid w:val="002A7AF0"/>
    <w:rsid w:val="002A7C3B"/>
    <w:rsid w:val="002B03AB"/>
    <w:rsid w:val="002B131A"/>
    <w:rsid w:val="002B1D89"/>
    <w:rsid w:val="002B1DD3"/>
    <w:rsid w:val="002B1F78"/>
    <w:rsid w:val="002B1FA9"/>
    <w:rsid w:val="002B217F"/>
    <w:rsid w:val="002B3339"/>
    <w:rsid w:val="002B35B5"/>
    <w:rsid w:val="002B39DC"/>
    <w:rsid w:val="002B3FAD"/>
    <w:rsid w:val="002B3FF1"/>
    <w:rsid w:val="002B40A2"/>
    <w:rsid w:val="002B423C"/>
    <w:rsid w:val="002B5417"/>
    <w:rsid w:val="002B577E"/>
    <w:rsid w:val="002B6380"/>
    <w:rsid w:val="002B670F"/>
    <w:rsid w:val="002B6744"/>
    <w:rsid w:val="002B695A"/>
    <w:rsid w:val="002B6CB5"/>
    <w:rsid w:val="002B767F"/>
    <w:rsid w:val="002B7AEB"/>
    <w:rsid w:val="002B7E16"/>
    <w:rsid w:val="002C0160"/>
    <w:rsid w:val="002C0860"/>
    <w:rsid w:val="002C08C3"/>
    <w:rsid w:val="002C12B6"/>
    <w:rsid w:val="002C12E5"/>
    <w:rsid w:val="002C1375"/>
    <w:rsid w:val="002C24E7"/>
    <w:rsid w:val="002C2585"/>
    <w:rsid w:val="002C2A42"/>
    <w:rsid w:val="002C2D82"/>
    <w:rsid w:val="002C2EE6"/>
    <w:rsid w:val="002C3C7D"/>
    <w:rsid w:val="002C411F"/>
    <w:rsid w:val="002C41F9"/>
    <w:rsid w:val="002C4533"/>
    <w:rsid w:val="002C4542"/>
    <w:rsid w:val="002C481B"/>
    <w:rsid w:val="002C4846"/>
    <w:rsid w:val="002C5135"/>
    <w:rsid w:val="002C551B"/>
    <w:rsid w:val="002C5536"/>
    <w:rsid w:val="002C5670"/>
    <w:rsid w:val="002C5B78"/>
    <w:rsid w:val="002C6BB3"/>
    <w:rsid w:val="002C7468"/>
    <w:rsid w:val="002C749E"/>
    <w:rsid w:val="002D0357"/>
    <w:rsid w:val="002D0652"/>
    <w:rsid w:val="002D0680"/>
    <w:rsid w:val="002D1044"/>
    <w:rsid w:val="002D199D"/>
    <w:rsid w:val="002D2099"/>
    <w:rsid w:val="002D2D8E"/>
    <w:rsid w:val="002D2DB5"/>
    <w:rsid w:val="002D2FE0"/>
    <w:rsid w:val="002D3124"/>
    <w:rsid w:val="002D3285"/>
    <w:rsid w:val="002D32E8"/>
    <w:rsid w:val="002D35EE"/>
    <w:rsid w:val="002D37BE"/>
    <w:rsid w:val="002D38A5"/>
    <w:rsid w:val="002D394A"/>
    <w:rsid w:val="002D3CEE"/>
    <w:rsid w:val="002D3DE9"/>
    <w:rsid w:val="002D3E51"/>
    <w:rsid w:val="002D4075"/>
    <w:rsid w:val="002D40C0"/>
    <w:rsid w:val="002D41CF"/>
    <w:rsid w:val="002D4C01"/>
    <w:rsid w:val="002D4D34"/>
    <w:rsid w:val="002D51EA"/>
    <w:rsid w:val="002D525F"/>
    <w:rsid w:val="002D5348"/>
    <w:rsid w:val="002D5C43"/>
    <w:rsid w:val="002D5D87"/>
    <w:rsid w:val="002D66F4"/>
    <w:rsid w:val="002D6AC7"/>
    <w:rsid w:val="002D7432"/>
    <w:rsid w:val="002D7CEC"/>
    <w:rsid w:val="002E0649"/>
    <w:rsid w:val="002E0CC0"/>
    <w:rsid w:val="002E0EB3"/>
    <w:rsid w:val="002E14CD"/>
    <w:rsid w:val="002E14D1"/>
    <w:rsid w:val="002E27C5"/>
    <w:rsid w:val="002E2C07"/>
    <w:rsid w:val="002E2F32"/>
    <w:rsid w:val="002E2F7D"/>
    <w:rsid w:val="002E37C0"/>
    <w:rsid w:val="002E3B3C"/>
    <w:rsid w:val="002E4218"/>
    <w:rsid w:val="002E46CA"/>
    <w:rsid w:val="002E51C2"/>
    <w:rsid w:val="002E581A"/>
    <w:rsid w:val="002E58BF"/>
    <w:rsid w:val="002E5AC9"/>
    <w:rsid w:val="002E6161"/>
    <w:rsid w:val="002E6616"/>
    <w:rsid w:val="002E6BC4"/>
    <w:rsid w:val="002E771E"/>
    <w:rsid w:val="002E7847"/>
    <w:rsid w:val="002E7A34"/>
    <w:rsid w:val="002F0654"/>
    <w:rsid w:val="002F0703"/>
    <w:rsid w:val="002F0A27"/>
    <w:rsid w:val="002F0CAA"/>
    <w:rsid w:val="002F1BE0"/>
    <w:rsid w:val="002F1E27"/>
    <w:rsid w:val="002F228A"/>
    <w:rsid w:val="002F2B8C"/>
    <w:rsid w:val="002F2D5A"/>
    <w:rsid w:val="002F2E70"/>
    <w:rsid w:val="002F2F0F"/>
    <w:rsid w:val="002F32E9"/>
    <w:rsid w:val="002F3A58"/>
    <w:rsid w:val="002F4779"/>
    <w:rsid w:val="002F49A2"/>
    <w:rsid w:val="002F503F"/>
    <w:rsid w:val="002F53D8"/>
    <w:rsid w:val="002F6206"/>
    <w:rsid w:val="002F6316"/>
    <w:rsid w:val="002F6485"/>
    <w:rsid w:val="002F6E7B"/>
    <w:rsid w:val="002F7325"/>
    <w:rsid w:val="002F7912"/>
    <w:rsid w:val="003003CD"/>
    <w:rsid w:val="00300AD4"/>
    <w:rsid w:val="0030105C"/>
    <w:rsid w:val="00301156"/>
    <w:rsid w:val="0030139A"/>
    <w:rsid w:val="003021C0"/>
    <w:rsid w:val="003029E3"/>
    <w:rsid w:val="0030320F"/>
    <w:rsid w:val="0030390E"/>
    <w:rsid w:val="00303F1A"/>
    <w:rsid w:val="00304515"/>
    <w:rsid w:val="003046F5"/>
    <w:rsid w:val="00304BB9"/>
    <w:rsid w:val="00305DAA"/>
    <w:rsid w:val="00305F76"/>
    <w:rsid w:val="003061A6"/>
    <w:rsid w:val="00306BB6"/>
    <w:rsid w:val="00306D84"/>
    <w:rsid w:val="00306EA5"/>
    <w:rsid w:val="00306F80"/>
    <w:rsid w:val="003076DB"/>
    <w:rsid w:val="0031006B"/>
    <w:rsid w:val="00310233"/>
    <w:rsid w:val="00310369"/>
    <w:rsid w:val="00310DCA"/>
    <w:rsid w:val="00311279"/>
    <w:rsid w:val="003112F4"/>
    <w:rsid w:val="0031130C"/>
    <w:rsid w:val="00311785"/>
    <w:rsid w:val="00311915"/>
    <w:rsid w:val="003120EE"/>
    <w:rsid w:val="00312252"/>
    <w:rsid w:val="003122FA"/>
    <w:rsid w:val="00312F4C"/>
    <w:rsid w:val="00313091"/>
    <w:rsid w:val="0031396A"/>
    <w:rsid w:val="00313C20"/>
    <w:rsid w:val="00313DEA"/>
    <w:rsid w:val="0031423D"/>
    <w:rsid w:val="003147DC"/>
    <w:rsid w:val="00314FB2"/>
    <w:rsid w:val="00315143"/>
    <w:rsid w:val="00315291"/>
    <w:rsid w:val="003159CA"/>
    <w:rsid w:val="00315CE8"/>
    <w:rsid w:val="003160B5"/>
    <w:rsid w:val="00316115"/>
    <w:rsid w:val="00316523"/>
    <w:rsid w:val="00316770"/>
    <w:rsid w:val="0031679E"/>
    <w:rsid w:val="003169B8"/>
    <w:rsid w:val="00317427"/>
    <w:rsid w:val="0031796B"/>
    <w:rsid w:val="00317D3A"/>
    <w:rsid w:val="00317F96"/>
    <w:rsid w:val="003204E6"/>
    <w:rsid w:val="0032077E"/>
    <w:rsid w:val="00320EB4"/>
    <w:rsid w:val="00320FB9"/>
    <w:rsid w:val="0032155C"/>
    <w:rsid w:val="00322F81"/>
    <w:rsid w:val="003230D7"/>
    <w:rsid w:val="003236CD"/>
    <w:rsid w:val="0032375D"/>
    <w:rsid w:val="0032380E"/>
    <w:rsid w:val="00323D7D"/>
    <w:rsid w:val="003256AC"/>
    <w:rsid w:val="00325F7C"/>
    <w:rsid w:val="003272BF"/>
    <w:rsid w:val="003276FA"/>
    <w:rsid w:val="00327766"/>
    <w:rsid w:val="00327A59"/>
    <w:rsid w:val="00327D0B"/>
    <w:rsid w:val="003305EB"/>
    <w:rsid w:val="00330D6C"/>
    <w:rsid w:val="00331713"/>
    <w:rsid w:val="00331FDB"/>
    <w:rsid w:val="00332427"/>
    <w:rsid w:val="003325C5"/>
    <w:rsid w:val="003328C0"/>
    <w:rsid w:val="003331FD"/>
    <w:rsid w:val="003339B4"/>
    <w:rsid w:val="00333AE6"/>
    <w:rsid w:val="00333ECD"/>
    <w:rsid w:val="00334313"/>
    <w:rsid w:val="00334C3A"/>
    <w:rsid w:val="00334D94"/>
    <w:rsid w:val="0033572E"/>
    <w:rsid w:val="00336703"/>
    <w:rsid w:val="00336BCC"/>
    <w:rsid w:val="00336DCF"/>
    <w:rsid w:val="003372A4"/>
    <w:rsid w:val="00337CD5"/>
    <w:rsid w:val="00337DA6"/>
    <w:rsid w:val="00337DC6"/>
    <w:rsid w:val="00340547"/>
    <w:rsid w:val="0034083B"/>
    <w:rsid w:val="00340D4D"/>
    <w:rsid w:val="003410B8"/>
    <w:rsid w:val="00341F41"/>
    <w:rsid w:val="00342387"/>
    <w:rsid w:val="003426A8"/>
    <w:rsid w:val="003427AC"/>
    <w:rsid w:val="003427B1"/>
    <w:rsid w:val="00342829"/>
    <w:rsid w:val="00342849"/>
    <w:rsid w:val="00343734"/>
    <w:rsid w:val="00343811"/>
    <w:rsid w:val="00344242"/>
    <w:rsid w:val="00344C67"/>
    <w:rsid w:val="00344F84"/>
    <w:rsid w:val="00345654"/>
    <w:rsid w:val="00345835"/>
    <w:rsid w:val="003458EC"/>
    <w:rsid w:val="00346394"/>
    <w:rsid w:val="003466C0"/>
    <w:rsid w:val="00346B2E"/>
    <w:rsid w:val="00346FB8"/>
    <w:rsid w:val="0034761B"/>
    <w:rsid w:val="00347678"/>
    <w:rsid w:val="00347B0F"/>
    <w:rsid w:val="00347BE3"/>
    <w:rsid w:val="00350094"/>
    <w:rsid w:val="003501EF"/>
    <w:rsid w:val="0035025B"/>
    <w:rsid w:val="003504C0"/>
    <w:rsid w:val="00350628"/>
    <w:rsid w:val="00350AFF"/>
    <w:rsid w:val="00350EBB"/>
    <w:rsid w:val="00351450"/>
    <w:rsid w:val="00351622"/>
    <w:rsid w:val="003516A8"/>
    <w:rsid w:val="003530EB"/>
    <w:rsid w:val="0035362E"/>
    <w:rsid w:val="00353AFB"/>
    <w:rsid w:val="00353B88"/>
    <w:rsid w:val="00353CF5"/>
    <w:rsid w:val="00353DCD"/>
    <w:rsid w:val="0035427C"/>
    <w:rsid w:val="0035432E"/>
    <w:rsid w:val="0035439A"/>
    <w:rsid w:val="003550FA"/>
    <w:rsid w:val="003554F5"/>
    <w:rsid w:val="003555E7"/>
    <w:rsid w:val="00355ACF"/>
    <w:rsid w:val="00355EE0"/>
    <w:rsid w:val="003562AB"/>
    <w:rsid w:val="00356753"/>
    <w:rsid w:val="00357663"/>
    <w:rsid w:val="00357866"/>
    <w:rsid w:val="00357A7E"/>
    <w:rsid w:val="00357F6E"/>
    <w:rsid w:val="0036032A"/>
    <w:rsid w:val="0036041F"/>
    <w:rsid w:val="00360507"/>
    <w:rsid w:val="00360532"/>
    <w:rsid w:val="003605A2"/>
    <w:rsid w:val="0036098F"/>
    <w:rsid w:val="00360DDE"/>
    <w:rsid w:val="00361B31"/>
    <w:rsid w:val="00361BDE"/>
    <w:rsid w:val="00361F67"/>
    <w:rsid w:val="003625A0"/>
    <w:rsid w:val="003625D2"/>
    <w:rsid w:val="00362A86"/>
    <w:rsid w:val="00362CF7"/>
    <w:rsid w:val="0036332B"/>
    <w:rsid w:val="00363391"/>
    <w:rsid w:val="00363AC2"/>
    <w:rsid w:val="003641A7"/>
    <w:rsid w:val="00365451"/>
    <w:rsid w:val="00365474"/>
    <w:rsid w:val="003656CA"/>
    <w:rsid w:val="00365AEA"/>
    <w:rsid w:val="00366046"/>
    <w:rsid w:val="00366155"/>
    <w:rsid w:val="003668F9"/>
    <w:rsid w:val="00367164"/>
    <w:rsid w:val="00367961"/>
    <w:rsid w:val="0037041B"/>
    <w:rsid w:val="00370867"/>
    <w:rsid w:val="00370EC4"/>
    <w:rsid w:val="003710FE"/>
    <w:rsid w:val="00371461"/>
    <w:rsid w:val="00371490"/>
    <w:rsid w:val="0037156C"/>
    <w:rsid w:val="003718DB"/>
    <w:rsid w:val="00371DF6"/>
    <w:rsid w:val="00371E42"/>
    <w:rsid w:val="003722A7"/>
    <w:rsid w:val="003723FA"/>
    <w:rsid w:val="00372B95"/>
    <w:rsid w:val="0037303C"/>
    <w:rsid w:val="0037355B"/>
    <w:rsid w:val="00373CA6"/>
    <w:rsid w:val="003740CF"/>
    <w:rsid w:val="0037439F"/>
    <w:rsid w:val="00374A1C"/>
    <w:rsid w:val="00374D5F"/>
    <w:rsid w:val="00374F10"/>
    <w:rsid w:val="003751DF"/>
    <w:rsid w:val="00375523"/>
    <w:rsid w:val="00375CC9"/>
    <w:rsid w:val="0037752A"/>
    <w:rsid w:val="0037795B"/>
    <w:rsid w:val="00377D41"/>
    <w:rsid w:val="00380361"/>
    <w:rsid w:val="00380A53"/>
    <w:rsid w:val="00380F3D"/>
    <w:rsid w:val="00381679"/>
    <w:rsid w:val="003818F5"/>
    <w:rsid w:val="003819EE"/>
    <w:rsid w:val="00382589"/>
    <w:rsid w:val="00382A4B"/>
    <w:rsid w:val="00382ED5"/>
    <w:rsid w:val="00383B81"/>
    <w:rsid w:val="00386BA4"/>
    <w:rsid w:val="00386BC6"/>
    <w:rsid w:val="00387032"/>
    <w:rsid w:val="00387650"/>
    <w:rsid w:val="00387DAE"/>
    <w:rsid w:val="00387E80"/>
    <w:rsid w:val="003900A5"/>
    <w:rsid w:val="0039013D"/>
    <w:rsid w:val="0039028E"/>
    <w:rsid w:val="003904D8"/>
    <w:rsid w:val="00390531"/>
    <w:rsid w:val="00390675"/>
    <w:rsid w:val="00390A81"/>
    <w:rsid w:val="0039155B"/>
    <w:rsid w:val="003917C3"/>
    <w:rsid w:val="0039199E"/>
    <w:rsid w:val="00391B11"/>
    <w:rsid w:val="0039239B"/>
    <w:rsid w:val="0039278F"/>
    <w:rsid w:val="003928C3"/>
    <w:rsid w:val="00392D3C"/>
    <w:rsid w:val="0039348C"/>
    <w:rsid w:val="00393747"/>
    <w:rsid w:val="003938F1"/>
    <w:rsid w:val="0039406F"/>
    <w:rsid w:val="0039503F"/>
    <w:rsid w:val="003959CE"/>
    <w:rsid w:val="00395A19"/>
    <w:rsid w:val="00396602"/>
    <w:rsid w:val="00396A8B"/>
    <w:rsid w:val="0039704C"/>
    <w:rsid w:val="00397251"/>
    <w:rsid w:val="003973DE"/>
    <w:rsid w:val="003974B0"/>
    <w:rsid w:val="003978DD"/>
    <w:rsid w:val="003A03A2"/>
    <w:rsid w:val="003A0DF6"/>
    <w:rsid w:val="003A0E24"/>
    <w:rsid w:val="003A116B"/>
    <w:rsid w:val="003A1190"/>
    <w:rsid w:val="003A124B"/>
    <w:rsid w:val="003A1D0C"/>
    <w:rsid w:val="003A254C"/>
    <w:rsid w:val="003A296E"/>
    <w:rsid w:val="003A2B9E"/>
    <w:rsid w:val="003A316B"/>
    <w:rsid w:val="003A32DB"/>
    <w:rsid w:val="003A39DE"/>
    <w:rsid w:val="003A427E"/>
    <w:rsid w:val="003A49B1"/>
    <w:rsid w:val="003A4DA1"/>
    <w:rsid w:val="003A4E4C"/>
    <w:rsid w:val="003A57AA"/>
    <w:rsid w:val="003A5C85"/>
    <w:rsid w:val="003A5DAF"/>
    <w:rsid w:val="003A6145"/>
    <w:rsid w:val="003A63B2"/>
    <w:rsid w:val="003A7F79"/>
    <w:rsid w:val="003B00B1"/>
    <w:rsid w:val="003B00EF"/>
    <w:rsid w:val="003B05CD"/>
    <w:rsid w:val="003B07E7"/>
    <w:rsid w:val="003B0CD5"/>
    <w:rsid w:val="003B0D9F"/>
    <w:rsid w:val="003B0F1C"/>
    <w:rsid w:val="003B10A3"/>
    <w:rsid w:val="003B1622"/>
    <w:rsid w:val="003B1923"/>
    <w:rsid w:val="003B19C8"/>
    <w:rsid w:val="003B2294"/>
    <w:rsid w:val="003B2BB0"/>
    <w:rsid w:val="003B2F39"/>
    <w:rsid w:val="003B358C"/>
    <w:rsid w:val="003B35B0"/>
    <w:rsid w:val="003B371F"/>
    <w:rsid w:val="003B3D73"/>
    <w:rsid w:val="003B3FC1"/>
    <w:rsid w:val="003B4776"/>
    <w:rsid w:val="003B47FF"/>
    <w:rsid w:val="003B4A5B"/>
    <w:rsid w:val="003B4A84"/>
    <w:rsid w:val="003B5391"/>
    <w:rsid w:val="003B5CE6"/>
    <w:rsid w:val="003B5D60"/>
    <w:rsid w:val="003B5EB2"/>
    <w:rsid w:val="003B6466"/>
    <w:rsid w:val="003B6A8B"/>
    <w:rsid w:val="003B6D9C"/>
    <w:rsid w:val="003B763B"/>
    <w:rsid w:val="003B7727"/>
    <w:rsid w:val="003B78D0"/>
    <w:rsid w:val="003B794C"/>
    <w:rsid w:val="003C001A"/>
    <w:rsid w:val="003C02C1"/>
    <w:rsid w:val="003C08F5"/>
    <w:rsid w:val="003C0E5C"/>
    <w:rsid w:val="003C0FFF"/>
    <w:rsid w:val="003C1145"/>
    <w:rsid w:val="003C1289"/>
    <w:rsid w:val="003C15FF"/>
    <w:rsid w:val="003C1623"/>
    <w:rsid w:val="003C16CF"/>
    <w:rsid w:val="003C16E0"/>
    <w:rsid w:val="003C1AEC"/>
    <w:rsid w:val="003C1DF2"/>
    <w:rsid w:val="003C2086"/>
    <w:rsid w:val="003C2984"/>
    <w:rsid w:val="003C3257"/>
    <w:rsid w:val="003C3900"/>
    <w:rsid w:val="003C392D"/>
    <w:rsid w:val="003C3CA7"/>
    <w:rsid w:val="003C424C"/>
    <w:rsid w:val="003C43DA"/>
    <w:rsid w:val="003C45CF"/>
    <w:rsid w:val="003C53F8"/>
    <w:rsid w:val="003C65CA"/>
    <w:rsid w:val="003C6837"/>
    <w:rsid w:val="003C700D"/>
    <w:rsid w:val="003C7202"/>
    <w:rsid w:val="003C7233"/>
    <w:rsid w:val="003C72C7"/>
    <w:rsid w:val="003C754A"/>
    <w:rsid w:val="003C76DD"/>
    <w:rsid w:val="003D0256"/>
    <w:rsid w:val="003D06E5"/>
    <w:rsid w:val="003D122B"/>
    <w:rsid w:val="003D12D7"/>
    <w:rsid w:val="003D1AA6"/>
    <w:rsid w:val="003D25FD"/>
    <w:rsid w:val="003D2C9B"/>
    <w:rsid w:val="003D2F1A"/>
    <w:rsid w:val="003D300F"/>
    <w:rsid w:val="003D35B9"/>
    <w:rsid w:val="003D414F"/>
    <w:rsid w:val="003D468C"/>
    <w:rsid w:val="003D4C25"/>
    <w:rsid w:val="003D4C83"/>
    <w:rsid w:val="003D4EF1"/>
    <w:rsid w:val="003D514D"/>
    <w:rsid w:val="003D55D7"/>
    <w:rsid w:val="003D6310"/>
    <w:rsid w:val="003D654C"/>
    <w:rsid w:val="003D662F"/>
    <w:rsid w:val="003D6CA3"/>
    <w:rsid w:val="003D6F3C"/>
    <w:rsid w:val="003D6FF6"/>
    <w:rsid w:val="003D70C5"/>
    <w:rsid w:val="003D7366"/>
    <w:rsid w:val="003D7508"/>
    <w:rsid w:val="003D7B15"/>
    <w:rsid w:val="003D7C4A"/>
    <w:rsid w:val="003D7FAA"/>
    <w:rsid w:val="003E0853"/>
    <w:rsid w:val="003E08AD"/>
    <w:rsid w:val="003E0C27"/>
    <w:rsid w:val="003E0DB2"/>
    <w:rsid w:val="003E144F"/>
    <w:rsid w:val="003E17B4"/>
    <w:rsid w:val="003E1C66"/>
    <w:rsid w:val="003E20B6"/>
    <w:rsid w:val="003E20E5"/>
    <w:rsid w:val="003E2458"/>
    <w:rsid w:val="003E298C"/>
    <w:rsid w:val="003E2E63"/>
    <w:rsid w:val="003E32D6"/>
    <w:rsid w:val="003E3AEA"/>
    <w:rsid w:val="003E3EF1"/>
    <w:rsid w:val="003E4219"/>
    <w:rsid w:val="003E4A40"/>
    <w:rsid w:val="003E4CB2"/>
    <w:rsid w:val="003E51BD"/>
    <w:rsid w:val="003E5456"/>
    <w:rsid w:val="003E5509"/>
    <w:rsid w:val="003E5729"/>
    <w:rsid w:val="003E5BD1"/>
    <w:rsid w:val="003E5C92"/>
    <w:rsid w:val="003E6F0B"/>
    <w:rsid w:val="003E6F3B"/>
    <w:rsid w:val="003E70E2"/>
    <w:rsid w:val="003E7497"/>
    <w:rsid w:val="003E78F8"/>
    <w:rsid w:val="003F070A"/>
    <w:rsid w:val="003F0998"/>
    <w:rsid w:val="003F1001"/>
    <w:rsid w:val="003F1033"/>
    <w:rsid w:val="003F196E"/>
    <w:rsid w:val="003F2C74"/>
    <w:rsid w:val="003F2D09"/>
    <w:rsid w:val="003F2F3D"/>
    <w:rsid w:val="003F3272"/>
    <w:rsid w:val="003F3737"/>
    <w:rsid w:val="003F3802"/>
    <w:rsid w:val="003F3CBC"/>
    <w:rsid w:val="003F3E21"/>
    <w:rsid w:val="003F4EA2"/>
    <w:rsid w:val="003F4EF1"/>
    <w:rsid w:val="003F575B"/>
    <w:rsid w:val="003F5B44"/>
    <w:rsid w:val="003F636D"/>
    <w:rsid w:val="003F64C8"/>
    <w:rsid w:val="003F67C5"/>
    <w:rsid w:val="003F68B9"/>
    <w:rsid w:val="003F68D4"/>
    <w:rsid w:val="003F6C2C"/>
    <w:rsid w:val="003F7096"/>
    <w:rsid w:val="003F7A90"/>
    <w:rsid w:val="003F7F3B"/>
    <w:rsid w:val="003F7FCA"/>
    <w:rsid w:val="00400034"/>
    <w:rsid w:val="004004D8"/>
    <w:rsid w:val="00400D40"/>
    <w:rsid w:val="00401599"/>
    <w:rsid w:val="004015A9"/>
    <w:rsid w:val="004017C6"/>
    <w:rsid w:val="00401892"/>
    <w:rsid w:val="00401E9A"/>
    <w:rsid w:val="00401F4B"/>
    <w:rsid w:val="004027C0"/>
    <w:rsid w:val="0040291D"/>
    <w:rsid w:val="00402C93"/>
    <w:rsid w:val="00402FAB"/>
    <w:rsid w:val="00403168"/>
    <w:rsid w:val="004038D9"/>
    <w:rsid w:val="0040392A"/>
    <w:rsid w:val="00403A67"/>
    <w:rsid w:val="00403BC5"/>
    <w:rsid w:val="0040402C"/>
    <w:rsid w:val="00404476"/>
    <w:rsid w:val="00404762"/>
    <w:rsid w:val="00405144"/>
    <w:rsid w:val="00405514"/>
    <w:rsid w:val="00405579"/>
    <w:rsid w:val="004055EA"/>
    <w:rsid w:val="00405783"/>
    <w:rsid w:val="00405898"/>
    <w:rsid w:val="00405E6D"/>
    <w:rsid w:val="0040637C"/>
    <w:rsid w:val="004069B8"/>
    <w:rsid w:val="00406CCB"/>
    <w:rsid w:val="004074D5"/>
    <w:rsid w:val="0041002B"/>
    <w:rsid w:val="00410820"/>
    <w:rsid w:val="00410893"/>
    <w:rsid w:val="0041152E"/>
    <w:rsid w:val="004117A9"/>
    <w:rsid w:val="0041185E"/>
    <w:rsid w:val="00412897"/>
    <w:rsid w:val="00412B3B"/>
    <w:rsid w:val="004136F5"/>
    <w:rsid w:val="00414046"/>
    <w:rsid w:val="0041477C"/>
    <w:rsid w:val="00414807"/>
    <w:rsid w:val="00414C19"/>
    <w:rsid w:val="00414F7E"/>
    <w:rsid w:val="004151BF"/>
    <w:rsid w:val="004152A3"/>
    <w:rsid w:val="0041536B"/>
    <w:rsid w:val="00415692"/>
    <w:rsid w:val="00415862"/>
    <w:rsid w:val="0041598D"/>
    <w:rsid w:val="00415B4C"/>
    <w:rsid w:val="0041633A"/>
    <w:rsid w:val="00417137"/>
    <w:rsid w:val="0041747A"/>
    <w:rsid w:val="004176AF"/>
    <w:rsid w:val="00420A5C"/>
    <w:rsid w:val="00420AFB"/>
    <w:rsid w:val="00420DA8"/>
    <w:rsid w:val="00421352"/>
    <w:rsid w:val="0042146D"/>
    <w:rsid w:val="00421E44"/>
    <w:rsid w:val="0042291B"/>
    <w:rsid w:val="00422F0C"/>
    <w:rsid w:val="004234F4"/>
    <w:rsid w:val="00423B29"/>
    <w:rsid w:val="0042411D"/>
    <w:rsid w:val="0042412C"/>
    <w:rsid w:val="0042419B"/>
    <w:rsid w:val="00424A20"/>
    <w:rsid w:val="00424EE8"/>
    <w:rsid w:val="004274D0"/>
    <w:rsid w:val="004277B8"/>
    <w:rsid w:val="00427E63"/>
    <w:rsid w:val="004303E0"/>
    <w:rsid w:val="00430E61"/>
    <w:rsid w:val="00430FDC"/>
    <w:rsid w:val="0043105A"/>
    <w:rsid w:val="00431BC7"/>
    <w:rsid w:val="00431E78"/>
    <w:rsid w:val="004321F1"/>
    <w:rsid w:val="004327E6"/>
    <w:rsid w:val="00432B6C"/>
    <w:rsid w:val="00433462"/>
    <w:rsid w:val="00433C9B"/>
    <w:rsid w:val="00433F2A"/>
    <w:rsid w:val="0043442D"/>
    <w:rsid w:val="00434B96"/>
    <w:rsid w:val="004350B8"/>
    <w:rsid w:val="0043512C"/>
    <w:rsid w:val="00435265"/>
    <w:rsid w:val="004352E2"/>
    <w:rsid w:val="0043563D"/>
    <w:rsid w:val="00435F86"/>
    <w:rsid w:val="00436073"/>
    <w:rsid w:val="00436B07"/>
    <w:rsid w:val="00437339"/>
    <w:rsid w:val="00437A65"/>
    <w:rsid w:val="004409F9"/>
    <w:rsid w:val="00440CA9"/>
    <w:rsid w:val="00441516"/>
    <w:rsid w:val="00441671"/>
    <w:rsid w:val="00441A22"/>
    <w:rsid w:val="004421AB"/>
    <w:rsid w:val="004422D2"/>
    <w:rsid w:val="004425F5"/>
    <w:rsid w:val="00442607"/>
    <w:rsid w:val="00442790"/>
    <w:rsid w:val="00442BB6"/>
    <w:rsid w:val="0044366D"/>
    <w:rsid w:val="004436A2"/>
    <w:rsid w:val="004439F0"/>
    <w:rsid w:val="0044448F"/>
    <w:rsid w:val="00444B8C"/>
    <w:rsid w:val="00444BF5"/>
    <w:rsid w:val="00444D64"/>
    <w:rsid w:val="00444ED2"/>
    <w:rsid w:val="00444F8B"/>
    <w:rsid w:val="0044553B"/>
    <w:rsid w:val="00445771"/>
    <w:rsid w:val="00445F3C"/>
    <w:rsid w:val="004467B1"/>
    <w:rsid w:val="00447696"/>
    <w:rsid w:val="00450F7C"/>
    <w:rsid w:val="00451492"/>
    <w:rsid w:val="00452302"/>
    <w:rsid w:val="00452B7D"/>
    <w:rsid w:val="00452FC9"/>
    <w:rsid w:val="00452FFA"/>
    <w:rsid w:val="0045358A"/>
    <w:rsid w:val="0045361A"/>
    <w:rsid w:val="0045417A"/>
    <w:rsid w:val="004544CA"/>
    <w:rsid w:val="00454A32"/>
    <w:rsid w:val="00455E02"/>
    <w:rsid w:val="0045610B"/>
    <w:rsid w:val="00456427"/>
    <w:rsid w:val="00456A14"/>
    <w:rsid w:val="004579EE"/>
    <w:rsid w:val="00457AC1"/>
    <w:rsid w:val="00457E0C"/>
    <w:rsid w:val="00457F8F"/>
    <w:rsid w:val="00460299"/>
    <w:rsid w:val="004604C9"/>
    <w:rsid w:val="00460DB3"/>
    <w:rsid w:val="004617D9"/>
    <w:rsid w:val="004621F4"/>
    <w:rsid w:val="004626EA"/>
    <w:rsid w:val="00464034"/>
    <w:rsid w:val="004642B6"/>
    <w:rsid w:val="00464558"/>
    <w:rsid w:val="00464849"/>
    <w:rsid w:val="00464D1F"/>
    <w:rsid w:val="004653B2"/>
    <w:rsid w:val="004658AE"/>
    <w:rsid w:val="00465DEA"/>
    <w:rsid w:val="00465DF7"/>
    <w:rsid w:val="004666F1"/>
    <w:rsid w:val="004667D9"/>
    <w:rsid w:val="004668CA"/>
    <w:rsid w:val="00466C43"/>
    <w:rsid w:val="00466F66"/>
    <w:rsid w:val="004672C4"/>
    <w:rsid w:val="004678CF"/>
    <w:rsid w:val="00467EE2"/>
    <w:rsid w:val="00467F06"/>
    <w:rsid w:val="00470201"/>
    <w:rsid w:val="00471463"/>
    <w:rsid w:val="00471659"/>
    <w:rsid w:val="004716DF"/>
    <w:rsid w:val="00472428"/>
    <w:rsid w:val="00472AD7"/>
    <w:rsid w:val="00473864"/>
    <w:rsid w:val="00473F92"/>
    <w:rsid w:val="0047464A"/>
    <w:rsid w:val="00474786"/>
    <w:rsid w:val="00474A88"/>
    <w:rsid w:val="004750BC"/>
    <w:rsid w:val="00475231"/>
    <w:rsid w:val="00475C07"/>
    <w:rsid w:val="00475EEA"/>
    <w:rsid w:val="00476446"/>
    <w:rsid w:val="00477211"/>
    <w:rsid w:val="00477865"/>
    <w:rsid w:val="00477A22"/>
    <w:rsid w:val="00480115"/>
    <w:rsid w:val="00480489"/>
    <w:rsid w:val="00480708"/>
    <w:rsid w:val="0048087E"/>
    <w:rsid w:val="00480886"/>
    <w:rsid w:val="00481128"/>
    <w:rsid w:val="00481CC8"/>
    <w:rsid w:val="00482356"/>
    <w:rsid w:val="0048241E"/>
    <w:rsid w:val="0048263B"/>
    <w:rsid w:val="004829E9"/>
    <w:rsid w:val="00483A45"/>
    <w:rsid w:val="00483C80"/>
    <w:rsid w:val="00484042"/>
    <w:rsid w:val="004841FA"/>
    <w:rsid w:val="00484DFA"/>
    <w:rsid w:val="00485193"/>
    <w:rsid w:val="0048541B"/>
    <w:rsid w:val="0048543C"/>
    <w:rsid w:val="00485727"/>
    <w:rsid w:val="00485A0B"/>
    <w:rsid w:val="00485ECB"/>
    <w:rsid w:val="00486D2E"/>
    <w:rsid w:val="00486E29"/>
    <w:rsid w:val="00487136"/>
    <w:rsid w:val="004903BD"/>
    <w:rsid w:val="00490716"/>
    <w:rsid w:val="00490F9C"/>
    <w:rsid w:val="00491A53"/>
    <w:rsid w:val="00491C74"/>
    <w:rsid w:val="00492268"/>
    <w:rsid w:val="00492302"/>
    <w:rsid w:val="004927E3"/>
    <w:rsid w:val="004929C2"/>
    <w:rsid w:val="0049314A"/>
    <w:rsid w:val="0049348E"/>
    <w:rsid w:val="004937DC"/>
    <w:rsid w:val="00493B18"/>
    <w:rsid w:val="00493CD8"/>
    <w:rsid w:val="004940E4"/>
    <w:rsid w:val="0049470E"/>
    <w:rsid w:val="00494A7F"/>
    <w:rsid w:val="00495C62"/>
    <w:rsid w:val="00495F6D"/>
    <w:rsid w:val="00496208"/>
    <w:rsid w:val="004962CA"/>
    <w:rsid w:val="004964E0"/>
    <w:rsid w:val="00496AF0"/>
    <w:rsid w:val="00496D4B"/>
    <w:rsid w:val="004A026B"/>
    <w:rsid w:val="004A036B"/>
    <w:rsid w:val="004A0565"/>
    <w:rsid w:val="004A0912"/>
    <w:rsid w:val="004A16B2"/>
    <w:rsid w:val="004A19F3"/>
    <w:rsid w:val="004A1B81"/>
    <w:rsid w:val="004A2AB5"/>
    <w:rsid w:val="004A3813"/>
    <w:rsid w:val="004A3AC0"/>
    <w:rsid w:val="004A444B"/>
    <w:rsid w:val="004A4813"/>
    <w:rsid w:val="004A4AA3"/>
    <w:rsid w:val="004A51EC"/>
    <w:rsid w:val="004A5CBF"/>
    <w:rsid w:val="004A5E8B"/>
    <w:rsid w:val="004A5F5C"/>
    <w:rsid w:val="004A68D7"/>
    <w:rsid w:val="004A6EF7"/>
    <w:rsid w:val="004A7123"/>
    <w:rsid w:val="004A75B9"/>
    <w:rsid w:val="004A7A18"/>
    <w:rsid w:val="004A7DC6"/>
    <w:rsid w:val="004A7F1A"/>
    <w:rsid w:val="004B0E37"/>
    <w:rsid w:val="004B10E9"/>
    <w:rsid w:val="004B12C5"/>
    <w:rsid w:val="004B1E36"/>
    <w:rsid w:val="004B2050"/>
    <w:rsid w:val="004B2258"/>
    <w:rsid w:val="004B27C5"/>
    <w:rsid w:val="004B2C73"/>
    <w:rsid w:val="004B2F4B"/>
    <w:rsid w:val="004B37D8"/>
    <w:rsid w:val="004B3E8E"/>
    <w:rsid w:val="004B3F50"/>
    <w:rsid w:val="004B4332"/>
    <w:rsid w:val="004B464C"/>
    <w:rsid w:val="004B5AEC"/>
    <w:rsid w:val="004B5D15"/>
    <w:rsid w:val="004B6619"/>
    <w:rsid w:val="004B6B71"/>
    <w:rsid w:val="004B6C03"/>
    <w:rsid w:val="004B6C12"/>
    <w:rsid w:val="004B71EC"/>
    <w:rsid w:val="004B721C"/>
    <w:rsid w:val="004B7542"/>
    <w:rsid w:val="004B763D"/>
    <w:rsid w:val="004B7AB8"/>
    <w:rsid w:val="004B7E9D"/>
    <w:rsid w:val="004B7FAF"/>
    <w:rsid w:val="004C050B"/>
    <w:rsid w:val="004C0527"/>
    <w:rsid w:val="004C075B"/>
    <w:rsid w:val="004C0C76"/>
    <w:rsid w:val="004C1121"/>
    <w:rsid w:val="004C1954"/>
    <w:rsid w:val="004C19A3"/>
    <w:rsid w:val="004C1A33"/>
    <w:rsid w:val="004C2352"/>
    <w:rsid w:val="004C2CAC"/>
    <w:rsid w:val="004C2FC0"/>
    <w:rsid w:val="004C3215"/>
    <w:rsid w:val="004C3600"/>
    <w:rsid w:val="004C38D6"/>
    <w:rsid w:val="004C428C"/>
    <w:rsid w:val="004C4312"/>
    <w:rsid w:val="004C4AB4"/>
    <w:rsid w:val="004C4CE4"/>
    <w:rsid w:val="004C4F46"/>
    <w:rsid w:val="004C4F66"/>
    <w:rsid w:val="004C5083"/>
    <w:rsid w:val="004C60B3"/>
    <w:rsid w:val="004C613E"/>
    <w:rsid w:val="004C614B"/>
    <w:rsid w:val="004C646B"/>
    <w:rsid w:val="004C7124"/>
    <w:rsid w:val="004C7371"/>
    <w:rsid w:val="004D04F1"/>
    <w:rsid w:val="004D0D86"/>
    <w:rsid w:val="004D1D64"/>
    <w:rsid w:val="004D216A"/>
    <w:rsid w:val="004D23A5"/>
    <w:rsid w:val="004D23D6"/>
    <w:rsid w:val="004D2CD8"/>
    <w:rsid w:val="004D2E74"/>
    <w:rsid w:val="004D32AE"/>
    <w:rsid w:val="004D34DA"/>
    <w:rsid w:val="004D3C04"/>
    <w:rsid w:val="004D3F59"/>
    <w:rsid w:val="004D42BA"/>
    <w:rsid w:val="004D43DA"/>
    <w:rsid w:val="004D4789"/>
    <w:rsid w:val="004D4ED7"/>
    <w:rsid w:val="004D51A8"/>
    <w:rsid w:val="004D5393"/>
    <w:rsid w:val="004D5A1B"/>
    <w:rsid w:val="004D5BCC"/>
    <w:rsid w:val="004D6266"/>
    <w:rsid w:val="004D63C8"/>
    <w:rsid w:val="004D6787"/>
    <w:rsid w:val="004D7576"/>
    <w:rsid w:val="004D75BD"/>
    <w:rsid w:val="004E016C"/>
    <w:rsid w:val="004E0235"/>
    <w:rsid w:val="004E04AC"/>
    <w:rsid w:val="004E0C41"/>
    <w:rsid w:val="004E0C57"/>
    <w:rsid w:val="004E0DD7"/>
    <w:rsid w:val="004E0EA3"/>
    <w:rsid w:val="004E117C"/>
    <w:rsid w:val="004E1AC1"/>
    <w:rsid w:val="004E20D3"/>
    <w:rsid w:val="004E2A7C"/>
    <w:rsid w:val="004E2B74"/>
    <w:rsid w:val="004E2C15"/>
    <w:rsid w:val="004E442B"/>
    <w:rsid w:val="004E481C"/>
    <w:rsid w:val="004E49AD"/>
    <w:rsid w:val="004E4B91"/>
    <w:rsid w:val="004E517F"/>
    <w:rsid w:val="004E547C"/>
    <w:rsid w:val="004E54A3"/>
    <w:rsid w:val="004E5FE1"/>
    <w:rsid w:val="004E607C"/>
    <w:rsid w:val="004E648C"/>
    <w:rsid w:val="004E668C"/>
    <w:rsid w:val="004E67AE"/>
    <w:rsid w:val="004E67FB"/>
    <w:rsid w:val="004E6A1F"/>
    <w:rsid w:val="004E753F"/>
    <w:rsid w:val="004F0055"/>
    <w:rsid w:val="004F010C"/>
    <w:rsid w:val="004F055E"/>
    <w:rsid w:val="004F0FE9"/>
    <w:rsid w:val="004F1225"/>
    <w:rsid w:val="004F1AA2"/>
    <w:rsid w:val="004F1C90"/>
    <w:rsid w:val="004F2A0A"/>
    <w:rsid w:val="004F3A1C"/>
    <w:rsid w:val="004F4193"/>
    <w:rsid w:val="004F422F"/>
    <w:rsid w:val="004F4405"/>
    <w:rsid w:val="004F4492"/>
    <w:rsid w:val="004F5072"/>
    <w:rsid w:val="004F544D"/>
    <w:rsid w:val="004F59C0"/>
    <w:rsid w:val="004F6550"/>
    <w:rsid w:val="004F69AA"/>
    <w:rsid w:val="004F6A65"/>
    <w:rsid w:val="004F6EE8"/>
    <w:rsid w:val="004F7101"/>
    <w:rsid w:val="00500041"/>
    <w:rsid w:val="0050009F"/>
    <w:rsid w:val="00500A2A"/>
    <w:rsid w:val="00500F48"/>
    <w:rsid w:val="00501905"/>
    <w:rsid w:val="00501C25"/>
    <w:rsid w:val="005021D0"/>
    <w:rsid w:val="00502525"/>
    <w:rsid w:val="00502875"/>
    <w:rsid w:val="00502E3B"/>
    <w:rsid w:val="005032E0"/>
    <w:rsid w:val="00503381"/>
    <w:rsid w:val="00503438"/>
    <w:rsid w:val="005036E7"/>
    <w:rsid w:val="00503E38"/>
    <w:rsid w:val="0050439E"/>
    <w:rsid w:val="00504483"/>
    <w:rsid w:val="00504C8D"/>
    <w:rsid w:val="00504E77"/>
    <w:rsid w:val="00504EFF"/>
    <w:rsid w:val="005051E9"/>
    <w:rsid w:val="00505754"/>
    <w:rsid w:val="00505862"/>
    <w:rsid w:val="00505988"/>
    <w:rsid w:val="00505A6D"/>
    <w:rsid w:val="00505CD8"/>
    <w:rsid w:val="00506EF7"/>
    <w:rsid w:val="00507AD7"/>
    <w:rsid w:val="00510486"/>
    <w:rsid w:val="00510A65"/>
    <w:rsid w:val="00510ED3"/>
    <w:rsid w:val="005110EC"/>
    <w:rsid w:val="00511499"/>
    <w:rsid w:val="00511B06"/>
    <w:rsid w:val="00511C65"/>
    <w:rsid w:val="00511D51"/>
    <w:rsid w:val="005120B2"/>
    <w:rsid w:val="00513317"/>
    <w:rsid w:val="00513684"/>
    <w:rsid w:val="0051416E"/>
    <w:rsid w:val="00514BC5"/>
    <w:rsid w:val="00514D52"/>
    <w:rsid w:val="00514E66"/>
    <w:rsid w:val="00514EAA"/>
    <w:rsid w:val="00515085"/>
    <w:rsid w:val="00515798"/>
    <w:rsid w:val="0051580F"/>
    <w:rsid w:val="005159E3"/>
    <w:rsid w:val="00515A00"/>
    <w:rsid w:val="00515A41"/>
    <w:rsid w:val="00515ECC"/>
    <w:rsid w:val="00516665"/>
    <w:rsid w:val="00516AAC"/>
    <w:rsid w:val="00516B9B"/>
    <w:rsid w:val="00516C28"/>
    <w:rsid w:val="00517194"/>
    <w:rsid w:val="005176BF"/>
    <w:rsid w:val="00517E22"/>
    <w:rsid w:val="005202A5"/>
    <w:rsid w:val="005202FA"/>
    <w:rsid w:val="00521546"/>
    <w:rsid w:val="00521D3D"/>
    <w:rsid w:val="005220D4"/>
    <w:rsid w:val="00522258"/>
    <w:rsid w:val="00523330"/>
    <w:rsid w:val="0052363E"/>
    <w:rsid w:val="00523C4D"/>
    <w:rsid w:val="00524257"/>
    <w:rsid w:val="005246F8"/>
    <w:rsid w:val="0052589D"/>
    <w:rsid w:val="00525CC8"/>
    <w:rsid w:val="00526399"/>
    <w:rsid w:val="00526950"/>
    <w:rsid w:val="00526DCE"/>
    <w:rsid w:val="005275A5"/>
    <w:rsid w:val="00527869"/>
    <w:rsid w:val="005306CC"/>
    <w:rsid w:val="005309B9"/>
    <w:rsid w:val="00530FB7"/>
    <w:rsid w:val="005311B1"/>
    <w:rsid w:val="00532713"/>
    <w:rsid w:val="00532963"/>
    <w:rsid w:val="00532D66"/>
    <w:rsid w:val="00533615"/>
    <w:rsid w:val="00533B63"/>
    <w:rsid w:val="00534866"/>
    <w:rsid w:val="00534F3A"/>
    <w:rsid w:val="00535011"/>
    <w:rsid w:val="00535928"/>
    <w:rsid w:val="005359E6"/>
    <w:rsid w:val="00535C17"/>
    <w:rsid w:val="00536920"/>
    <w:rsid w:val="00536AB3"/>
    <w:rsid w:val="005379C4"/>
    <w:rsid w:val="00537ABD"/>
    <w:rsid w:val="0054001D"/>
    <w:rsid w:val="00540051"/>
    <w:rsid w:val="00541B37"/>
    <w:rsid w:val="00542313"/>
    <w:rsid w:val="00543747"/>
    <w:rsid w:val="00543D50"/>
    <w:rsid w:val="00543E3E"/>
    <w:rsid w:val="005446A2"/>
    <w:rsid w:val="005446DC"/>
    <w:rsid w:val="005450D6"/>
    <w:rsid w:val="00545A6E"/>
    <w:rsid w:val="00546427"/>
    <w:rsid w:val="005469E7"/>
    <w:rsid w:val="00546B74"/>
    <w:rsid w:val="00547048"/>
    <w:rsid w:val="005471B2"/>
    <w:rsid w:val="005472B7"/>
    <w:rsid w:val="00547884"/>
    <w:rsid w:val="00550B78"/>
    <w:rsid w:val="00550BA8"/>
    <w:rsid w:val="00550F11"/>
    <w:rsid w:val="00551515"/>
    <w:rsid w:val="00552309"/>
    <w:rsid w:val="005525AF"/>
    <w:rsid w:val="005525CC"/>
    <w:rsid w:val="00552D66"/>
    <w:rsid w:val="00552EDB"/>
    <w:rsid w:val="00552FA6"/>
    <w:rsid w:val="005533B2"/>
    <w:rsid w:val="005536B8"/>
    <w:rsid w:val="00554594"/>
    <w:rsid w:val="00554696"/>
    <w:rsid w:val="0055480E"/>
    <w:rsid w:val="005553BB"/>
    <w:rsid w:val="00555519"/>
    <w:rsid w:val="005557F7"/>
    <w:rsid w:val="00556BAA"/>
    <w:rsid w:val="00556BE8"/>
    <w:rsid w:val="0055736D"/>
    <w:rsid w:val="005576EE"/>
    <w:rsid w:val="005578EA"/>
    <w:rsid w:val="00557A14"/>
    <w:rsid w:val="00557ED9"/>
    <w:rsid w:val="00557EE8"/>
    <w:rsid w:val="00560995"/>
    <w:rsid w:val="00560BC7"/>
    <w:rsid w:val="005612C4"/>
    <w:rsid w:val="005613F8"/>
    <w:rsid w:val="0056157F"/>
    <w:rsid w:val="00561777"/>
    <w:rsid w:val="0056236A"/>
    <w:rsid w:val="00562A5F"/>
    <w:rsid w:val="00562B3A"/>
    <w:rsid w:val="00562D64"/>
    <w:rsid w:val="00563C02"/>
    <w:rsid w:val="00563C76"/>
    <w:rsid w:val="00563FCF"/>
    <w:rsid w:val="005642BE"/>
    <w:rsid w:val="0056434A"/>
    <w:rsid w:val="005647B4"/>
    <w:rsid w:val="00564D8A"/>
    <w:rsid w:val="00565312"/>
    <w:rsid w:val="0056554E"/>
    <w:rsid w:val="00565AA6"/>
    <w:rsid w:val="00565CC0"/>
    <w:rsid w:val="005664ED"/>
    <w:rsid w:val="00566D95"/>
    <w:rsid w:val="00566E6C"/>
    <w:rsid w:val="00567271"/>
    <w:rsid w:val="0056765D"/>
    <w:rsid w:val="00567920"/>
    <w:rsid w:val="0057008B"/>
    <w:rsid w:val="00570A3F"/>
    <w:rsid w:val="00570F1A"/>
    <w:rsid w:val="00571CCB"/>
    <w:rsid w:val="00571D9D"/>
    <w:rsid w:val="00572909"/>
    <w:rsid w:val="00572C65"/>
    <w:rsid w:val="00573382"/>
    <w:rsid w:val="00573803"/>
    <w:rsid w:val="00573997"/>
    <w:rsid w:val="00573D47"/>
    <w:rsid w:val="00573DBB"/>
    <w:rsid w:val="00573FEE"/>
    <w:rsid w:val="00574040"/>
    <w:rsid w:val="00574B87"/>
    <w:rsid w:val="00574BF2"/>
    <w:rsid w:val="005750FF"/>
    <w:rsid w:val="0057593A"/>
    <w:rsid w:val="00575AE4"/>
    <w:rsid w:val="00575F2B"/>
    <w:rsid w:val="0057616D"/>
    <w:rsid w:val="00576B76"/>
    <w:rsid w:val="00577428"/>
    <w:rsid w:val="00577DBF"/>
    <w:rsid w:val="00577E86"/>
    <w:rsid w:val="00577F4A"/>
    <w:rsid w:val="00580390"/>
    <w:rsid w:val="0058096E"/>
    <w:rsid w:val="005809A4"/>
    <w:rsid w:val="00580B46"/>
    <w:rsid w:val="00580C44"/>
    <w:rsid w:val="005818CA"/>
    <w:rsid w:val="00581A61"/>
    <w:rsid w:val="00581CAD"/>
    <w:rsid w:val="00581D25"/>
    <w:rsid w:val="00582032"/>
    <w:rsid w:val="0058221E"/>
    <w:rsid w:val="00582901"/>
    <w:rsid w:val="00582AB5"/>
    <w:rsid w:val="00583208"/>
    <w:rsid w:val="00583360"/>
    <w:rsid w:val="005837B8"/>
    <w:rsid w:val="005838E9"/>
    <w:rsid w:val="00584427"/>
    <w:rsid w:val="00584436"/>
    <w:rsid w:val="005848A0"/>
    <w:rsid w:val="00585250"/>
    <w:rsid w:val="00585631"/>
    <w:rsid w:val="0058594D"/>
    <w:rsid w:val="00586322"/>
    <w:rsid w:val="0058650D"/>
    <w:rsid w:val="005866C8"/>
    <w:rsid w:val="00586737"/>
    <w:rsid w:val="00586915"/>
    <w:rsid w:val="0058725B"/>
    <w:rsid w:val="00587CE1"/>
    <w:rsid w:val="00591341"/>
    <w:rsid w:val="005919DC"/>
    <w:rsid w:val="005919F3"/>
    <w:rsid w:val="00591C02"/>
    <w:rsid w:val="00591DD0"/>
    <w:rsid w:val="00592597"/>
    <w:rsid w:val="0059269B"/>
    <w:rsid w:val="005926EF"/>
    <w:rsid w:val="005931B1"/>
    <w:rsid w:val="00593FD3"/>
    <w:rsid w:val="00594069"/>
    <w:rsid w:val="0059483D"/>
    <w:rsid w:val="00594855"/>
    <w:rsid w:val="00594955"/>
    <w:rsid w:val="00594C16"/>
    <w:rsid w:val="00594E78"/>
    <w:rsid w:val="00594F17"/>
    <w:rsid w:val="00595492"/>
    <w:rsid w:val="005957A9"/>
    <w:rsid w:val="0059591D"/>
    <w:rsid w:val="00595C1F"/>
    <w:rsid w:val="00595DA4"/>
    <w:rsid w:val="00596665"/>
    <w:rsid w:val="00597582"/>
    <w:rsid w:val="005A056E"/>
    <w:rsid w:val="005A0684"/>
    <w:rsid w:val="005A07F1"/>
    <w:rsid w:val="005A08C9"/>
    <w:rsid w:val="005A0953"/>
    <w:rsid w:val="005A0B3F"/>
    <w:rsid w:val="005A0BE7"/>
    <w:rsid w:val="005A0C6B"/>
    <w:rsid w:val="005A120C"/>
    <w:rsid w:val="005A1A75"/>
    <w:rsid w:val="005A1E01"/>
    <w:rsid w:val="005A1F12"/>
    <w:rsid w:val="005A2112"/>
    <w:rsid w:val="005A2801"/>
    <w:rsid w:val="005A2901"/>
    <w:rsid w:val="005A29CD"/>
    <w:rsid w:val="005A2C3F"/>
    <w:rsid w:val="005A3B36"/>
    <w:rsid w:val="005A3BA6"/>
    <w:rsid w:val="005A3C79"/>
    <w:rsid w:val="005A3F11"/>
    <w:rsid w:val="005A440C"/>
    <w:rsid w:val="005A46BC"/>
    <w:rsid w:val="005A4791"/>
    <w:rsid w:val="005A4EE2"/>
    <w:rsid w:val="005A4FB8"/>
    <w:rsid w:val="005A56CB"/>
    <w:rsid w:val="005A56DC"/>
    <w:rsid w:val="005A57BF"/>
    <w:rsid w:val="005A5B9B"/>
    <w:rsid w:val="005A5F5E"/>
    <w:rsid w:val="005A61F8"/>
    <w:rsid w:val="005A68A1"/>
    <w:rsid w:val="005A7139"/>
    <w:rsid w:val="005A7220"/>
    <w:rsid w:val="005A738C"/>
    <w:rsid w:val="005A75EE"/>
    <w:rsid w:val="005A79C5"/>
    <w:rsid w:val="005A7BD5"/>
    <w:rsid w:val="005B003A"/>
    <w:rsid w:val="005B0059"/>
    <w:rsid w:val="005B08D4"/>
    <w:rsid w:val="005B0BEC"/>
    <w:rsid w:val="005B10D0"/>
    <w:rsid w:val="005B10D4"/>
    <w:rsid w:val="005B19C1"/>
    <w:rsid w:val="005B23EB"/>
    <w:rsid w:val="005B2401"/>
    <w:rsid w:val="005B2A71"/>
    <w:rsid w:val="005B2B31"/>
    <w:rsid w:val="005B36DE"/>
    <w:rsid w:val="005B3755"/>
    <w:rsid w:val="005B3AC3"/>
    <w:rsid w:val="005B3D51"/>
    <w:rsid w:val="005B40D8"/>
    <w:rsid w:val="005B41DF"/>
    <w:rsid w:val="005B4D21"/>
    <w:rsid w:val="005B4E6F"/>
    <w:rsid w:val="005B57B6"/>
    <w:rsid w:val="005B595F"/>
    <w:rsid w:val="005B5993"/>
    <w:rsid w:val="005B5C46"/>
    <w:rsid w:val="005B5F5B"/>
    <w:rsid w:val="005B6064"/>
    <w:rsid w:val="005B658D"/>
    <w:rsid w:val="005B6B94"/>
    <w:rsid w:val="005B6DC6"/>
    <w:rsid w:val="005B6EC5"/>
    <w:rsid w:val="005B7329"/>
    <w:rsid w:val="005C0369"/>
    <w:rsid w:val="005C04F1"/>
    <w:rsid w:val="005C1939"/>
    <w:rsid w:val="005C1B54"/>
    <w:rsid w:val="005C201A"/>
    <w:rsid w:val="005C2A5C"/>
    <w:rsid w:val="005C2E17"/>
    <w:rsid w:val="005C3734"/>
    <w:rsid w:val="005C3A1C"/>
    <w:rsid w:val="005C3D71"/>
    <w:rsid w:val="005C3DBE"/>
    <w:rsid w:val="005C3EA9"/>
    <w:rsid w:val="005C4CFF"/>
    <w:rsid w:val="005C4E20"/>
    <w:rsid w:val="005C5546"/>
    <w:rsid w:val="005C58A9"/>
    <w:rsid w:val="005C58DA"/>
    <w:rsid w:val="005C5997"/>
    <w:rsid w:val="005C5E05"/>
    <w:rsid w:val="005C627F"/>
    <w:rsid w:val="005C6970"/>
    <w:rsid w:val="005C6E70"/>
    <w:rsid w:val="005C73A3"/>
    <w:rsid w:val="005C74C5"/>
    <w:rsid w:val="005C7A81"/>
    <w:rsid w:val="005C7D70"/>
    <w:rsid w:val="005D058B"/>
    <w:rsid w:val="005D0D71"/>
    <w:rsid w:val="005D161E"/>
    <w:rsid w:val="005D1F9D"/>
    <w:rsid w:val="005D246C"/>
    <w:rsid w:val="005D2778"/>
    <w:rsid w:val="005D27A8"/>
    <w:rsid w:val="005D28F6"/>
    <w:rsid w:val="005D3035"/>
    <w:rsid w:val="005D352E"/>
    <w:rsid w:val="005D3D56"/>
    <w:rsid w:val="005D3FA2"/>
    <w:rsid w:val="005D4092"/>
    <w:rsid w:val="005D409B"/>
    <w:rsid w:val="005D413A"/>
    <w:rsid w:val="005D4363"/>
    <w:rsid w:val="005D4653"/>
    <w:rsid w:val="005D4DF5"/>
    <w:rsid w:val="005D5379"/>
    <w:rsid w:val="005D5541"/>
    <w:rsid w:val="005D587C"/>
    <w:rsid w:val="005D5CFE"/>
    <w:rsid w:val="005D5F87"/>
    <w:rsid w:val="005D60C8"/>
    <w:rsid w:val="005D6278"/>
    <w:rsid w:val="005D714E"/>
    <w:rsid w:val="005D7386"/>
    <w:rsid w:val="005D73C6"/>
    <w:rsid w:val="005D7D58"/>
    <w:rsid w:val="005D7E42"/>
    <w:rsid w:val="005E0B9C"/>
    <w:rsid w:val="005E17BE"/>
    <w:rsid w:val="005E1ED5"/>
    <w:rsid w:val="005E1F23"/>
    <w:rsid w:val="005E1F70"/>
    <w:rsid w:val="005E22E3"/>
    <w:rsid w:val="005E28EA"/>
    <w:rsid w:val="005E2A94"/>
    <w:rsid w:val="005E2D3B"/>
    <w:rsid w:val="005E2EED"/>
    <w:rsid w:val="005E37C3"/>
    <w:rsid w:val="005E37DA"/>
    <w:rsid w:val="005E3A61"/>
    <w:rsid w:val="005E4358"/>
    <w:rsid w:val="005E4459"/>
    <w:rsid w:val="005E4574"/>
    <w:rsid w:val="005E4B0F"/>
    <w:rsid w:val="005E4BAD"/>
    <w:rsid w:val="005E4D18"/>
    <w:rsid w:val="005E5059"/>
    <w:rsid w:val="005E5375"/>
    <w:rsid w:val="005E584D"/>
    <w:rsid w:val="005E5971"/>
    <w:rsid w:val="005E602E"/>
    <w:rsid w:val="005E68C9"/>
    <w:rsid w:val="005E6CDB"/>
    <w:rsid w:val="005E6D4F"/>
    <w:rsid w:val="005E7326"/>
    <w:rsid w:val="005E74E5"/>
    <w:rsid w:val="005E7DA3"/>
    <w:rsid w:val="005E7F56"/>
    <w:rsid w:val="005F00DB"/>
    <w:rsid w:val="005F0104"/>
    <w:rsid w:val="005F0444"/>
    <w:rsid w:val="005F0BA6"/>
    <w:rsid w:val="005F0C93"/>
    <w:rsid w:val="005F0D86"/>
    <w:rsid w:val="005F15C5"/>
    <w:rsid w:val="005F1DC5"/>
    <w:rsid w:val="005F1E36"/>
    <w:rsid w:val="005F1EBE"/>
    <w:rsid w:val="005F24B2"/>
    <w:rsid w:val="005F264C"/>
    <w:rsid w:val="005F2B96"/>
    <w:rsid w:val="005F2FCD"/>
    <w:rsid w:val="005F3461"/>
    <w:rsid w:val="005F3752"/>
    <w:rsid w:val="005F3896"/>
    <w:rsid w:val="005F45A8"/>
    <w:rsid w:val="005F4E86"/>
    <w:rsid w:val="005F52EC"/>
    <w:rsid w:val="005F55D6"/>
    <w:rsid w:val="005F5601"/>
    <w:rsid w:val="005F5790"/>
    <w:rsid w:val="005F5963"/>
    <w:rsid w:val="005F5D2A"/>
    <w:rsid w:val="005F64DC"/>
    <w:rsid w:val="005F7375"/>
    <w:rsid w:val="005F7735"/>
    <w:rsid w:val="005F7919"/>
    <w:rsid w:val="005F7AED"/>
    <w:rsid w:val="005F7BB7"/>
    <w:rsid w:val="00600B49"/>
    <w:rsid w:val="006010A2"/>
    <w:rsid w:val="0060274E"/>
    <w:rsid w:val="006028F2"/>
    <w:rsid w:val="00602927"/>
    <w:rsid w:val="00602CCC"/>
    <w:rsid w:val="00603B7D"/>
    <w:rsid w:val="00603D53"/>
    <w:rsid w:val="00604538"/>
    <w:rsid w:val="006046CA"/>
    <w:rsid w:val="006049A2"/>
    <w:rsid w:val="006049F0"/>
    <w:rsid w:val="00604A02"/>
    <w:rsid w:val="00605133"/>
    <w:rsid w:val="006052BE"/>
    <w:rsid w:val="00606A3B"/>
    <w:rsid w:val="0060785A"/>
    <w:rsid w:val="006078FC"/>
    <w:rsid w:val="00607B02"/>
    <w:rsid w:val="0061074A"/>
    <w:rsid w:val="00610C8E"/>
    <w:rsid w:val="00610E75"/>
    <w:rsid w:val="006111CB"/>
    <w:rsid w:val="00611372"/>
    <w:rsid w:val="0061170C"/>
    <w:rsid w:val="00611A9B"/>
    <w:rsid w:val="00611BAA"/>
    <w:rsid w:val="00611BFE"/>
    <w:rsid w:val="0061232F"/>
    <w:rsid w:val="00612455"/>
    <w:rsid w:val="0061284E"/>
    <w:rsid w:val="00612BCE"/>
    <w:rsid w:val="00612DDD"/>
    <w:rsid w:val="00613A34"/>
    <w:rsid w:val="00613C25"/>
    <w:rsid w:val="00613E25"/>
    <w:rsid w:val="006141B9"/>
    <w:rsid w:val="006142C0"/>
    <w:rsid w:val="006146DF"/>
    <w:rsid w:val="006149AD"/>
    <w:rsid w:val="00614F82"/>
    <w:rsid w:val="00614F8C"/>
    <w:rsid w:val="006164FF"/>
    <w:rsid w:val="00617F8D"/>
    <w:rsid w:val="00620933"/>
    <w:rsid w:val="00620989"/>
    <w:rsid w:val="00620D52"/>
    <w:rsid w:val="00620ECF"/>
    <w:rsid w:val="00621769"/>
    <w:rsid w:val="00622DAF"/>
    <w:rsid w:val="00623351"/>
    <w:rsid w:val="00623505"/>
    <w:rsid w:val="006238E7"/>
    <w:rsid w:val="00624152"/>
    <w:rsid w:val="00624633"/>
    <w:rsid w:val="00624868"/>
    <w:rsid w:val="00625CBC"/>
    <w:rsid w:val="006260F9"/>
    <w:rsid w:val="0062765E"/>
    <w:rsid w:val="00627B0E"/>
    <w:rsid w:val="00630430"/>
    <w:rsid w:val="00630674"/>
    <w:rsid w:val="00631146"/>
    <w:rsid w:val="00631692"/>
    <w:rsid w:val="0063175C"/>
    <w:rsid w:val="00631FF1"/>
    <w:rsid w:val="00632C3B"/>
    <w:rsid w:val="00633A46"/>
    <w:rsid w:val="0063506B"/>
    <w:rsid w:val="006357C3"/>
    <w:rsid w:val="006359DB"/>
    <w:rsid w:val="00635CB8"/>
    <w:rsid w:val="0063651D"/>
    <w:rsid w:val="006369E4"/>
    <w:rsid w:val="00636FC5"/>
    <w:rsid w:val="006373EA"/>
    <w:rsid w:val="0063761D"/>
    <w:rsid w:val="00637841"/>
    <w:rsid w:val="00637CF2"/>
    <w:rsid w:val="00637DCD"/>
    <w:rsid w:val="00637EC3"/>
    <w:rsid w:val="00640912"/>
    <w:rsid w:val="00640996"/>
    <w:rsid w:val="00640EAE"/>
    <w:rsid w:val="0064126A"/>
    <w:rsid w:val="00641296"/>
    <w:rsid w:val="00641B30"/>
    <w:rsid w:val="00642242"/>
    <w:rsid w:val="00642B3F"/>
    <w:rsid w:val="00642C72"/>
    <w:rsid w:val="00643903"/>
    <w:rsid w:val="006440B6"/>
    <w:rsid w:val="0064439C"/>
    <w:rsid w:val="006452F0"/>
    <w:rsid w:val="006454E3"/>
    <w:rsid w:val="00645916"/>
    <w:rsid w:val="006459EA"/>
    <w:rsid w:val="00645C3E"/>
    <w:rsid w:val="00646370"/>
    <w:rsid w:val="006465E1"/>
    <w:rsid w:val="00646C40"/>
    <w:rsid w:val="00646CE0"/>
    <w:rsid w:val="00647300"/>
    <w:rsid w:val="006473CA"/>
    <w:rsid w:val="00647665"/>
    <w:rsid w:val="00647B07"/>
    <w:rsid w:val="0065072B"/>
    <w:rsid w:val="00651040"/>
    <w:rsid w:val="0065115F"/>
    <w:rsid w:val="006516CB"/>
    <w:rsid w:val="00651B46"/>
    <w:rsid w:val="00651D62"/>
    <w:rsid w:val="006522ED"/>
    <w:rsid w:val="00652758"/>
    <w:rsid w:val="00652AA4"/>
    <w:rsid w:val="00653269"/>
    <w:rsid w:val="0065414A"/>
    <w:rsid w:val="0065419F"/>
    <w:rsid w:val="0065456E"/>
    <w:rsid w:val="00654C3A"/>
    <w:rsid w:val="00654D4B"/>
    <w:rsid w:val="006552EA"/>
    <w:rsid w:val="006559C2"/>
    <w:rsid w:val="00655F6D"/>
    <w:rsid w:val="00656B59"/>
    <w:rsid w:val="00656CD8"/>
    <w:rsid w:val="00656E5B"/>
    <w:rsid w:val="00656F54"/>
    <w:rsid w:val="00656FC2"/>
    <w:rsid w:val="006573D8"/>
    <w:rsid w:val="006573EF"/>
    <w:rsid w:val="006576E6"/>
    <w:rsid w:val="00657CB4"/>
    <w:rsid w:val="00657D25"/>
    <w:rsid w:val="00660E35"/>
    <w:rsid w:val="0066176B"/>
    <w:rsid w:val="00661D27"/>
    <w:rsid w:val="0066294E"/>
    <w:rsid w:val="0066309E"/>
    <w:rsid w:val="0066359B"/>
    <w:rsid w:val="006637C0"/>
    <w:rsid w:val="00663882"/>
    <w:rsid w:val="0066572D"/>
    <w:rsid w:val="006663BA"/>
    <w:rsid w:val="00667394"/>
    <w:rsid w:val="006677A7"/>
    <w:rsid w:val="0066780F"/>
    <w:rsid w:val="00667A18"/>
    <w:rsid w:val="00667B9C"/>
    <w:rsid w:val="006708B0"/>
    <w:rsid w:val="006709CF"/>
    <w:rsid w:val="0067119A"/>
    <w:rsid w:val="00671562"/>
    <w:rsid w:val="00671FF3"/>
    <w:rsid w:val="0067256B"/>
    <w:rsid w:val="006740D3"/>
    <w:rsid w:val="00674BC5"/>
    <w:rsid w:val="00674FAF"/>
    <w:rsid w:val="0067501D"/>
    <w:rsid w:val="006756FE"/>
    <w:rsid w:val="00675C56"/>
    <w:rsid w:val="00676983"/>
    <w:rsid w:val="00676D14"/>
    <w:rsid w:val="00676F93"/>
    <w:rsid w:val="00677279"/>
    <w:rsid w:val="00680488"/>
    <w:rsid w:val="00680DAF"/>
    <w:rsid w:val="006811EC"/>
    <w:rsid w:val="00681246"/>
    <w:rsid w:val="00681B57"/>
    <w:rsid w:val="0068246E"/>
    <w:rsid w:val="00682961"/>
    <w:rsid w:val="00682AAA"/>
    <w:rsid w:val="00683023"/>
    <w:rsid w:val="00683549"/>
    <w:rsid w:val="006835C2"/>
    <w:rsid w:val="00683F75"/>
    <w:rsid w:val="00683FB3"/>
    <w:rsid w:val="00684069"/>
    <w:rsid w:val="00684125"/>
    <w:rsid w:val="00684D60"/>
    <w:rsid w:val="00684DF1"/>
    <w:rsid w:val="00685026"/>
    <w:rsid w:val="0068537C"/>
    <w:rsid w:val="00685BB3"/>
    <w:rsid w:val="0068645D"/>
    <w:rsid w:val="00686603"/>
    <w:rsid w:val="006867B1"/>
    <w:rsid w:val="006869A0"/>
    <w:rsid w:val="0068726C"/>
    <w:rsid w:val="006873BC"/>
    <w:rsid w:val="006874F3"/>
    <w:rsid w:val="006902E9"/>
    <w:rsid w:val="006904D2"/>
    <w:rsid w:val="006906AA"/>
    <w:rsid w:val="006907AF"/>
    <w:rsid w:val="00690BAD"/>
    <w:rsid w:val="00690EC3"/>
    <w:rsid w:val="0069167F"/>
    <w:rsid w:val="0069182F"/>
    <w:rsid w:val="00691B2A"/>
    <w:rsid w:val="00693C62"/>
    <w:rsid w:val="00693E1D"/>
    <w:rsid w:val="00693F55"/>
    <w:rsid w:val="0069423B"/>
    <w:rsid w:val="006942C5"/>
    <w:rsid w:val="006947E7"/>
    <w:rsid w:val="00694D50"/>
    <w:rsid w:val="006951EA"/>
    <w:rsid w:val="006951F5"/>
    <w:rsid w:val="006956A5"/>
    <w:rsid w:val="0069580E"/>
    <w:rsid w:val="00695B9D"/>
    <w:rsid w:val="00696032"/>
    <w:rsid w:val="0069691A"/>
    <w:rsid w:val="00697302"/>
    <w:rsid w:val="006A00C2"/>
    <w:rsid w:val="006A010C"/>
    <w:rsid w:val="006A0341"/>
    <w:rsid w:val="006A0A1F"/>
    <w:rsid w:val="006A14C8"/>
    <w:rsid w:val="006A16A8"/>
    <w:rsid w:val="006A1827"/>
    <w:rsid w:val="006A23D3"/>
    <w:rsid w:val="006A2B2A"/>
    <w:rsid w:val="006A306A"/>
    <w:rsid w:val="006A3189"/>
    <w:rsid w:val="006A3409"/>
    <w:rsid w:val="006A4187"/>
    <w:rsid w:val="006A431C"/>
    <w:rsid w:val="006A43C7"/>
    <w:rsid w:val="006A4681"/>
    <w:rsid w:val="006A470A"/>
    <w:rsid w:val="006A471A"/>
    <w:rsid w:val="006A4C53"/>
    <w:rsid w:val="006A6AD7"/>
    <w:rsid w:val="006A72BC"/>
    <w:rsid w:val="006B0113"/>
    <w:rsid w:val="006B0200"/>
    <w:rsid w:val="006B0426"/>
    <w:rsid w:val="006B12A8"/>
    <w:rsid w:val="006B1583"/>
    <w:rsid w:val="006B20B4"/>
    <w:rsid w:val="006B29D5"/>
    <w:rsid w:val="006B2CF0"/>
    <w:rsid w:val="006B2F4D"/>
    <w:rsid w:val="006B3952"/>
    <w:rsid w:val="006B3A84"/>
    <w:rsid w:val="006B4443"/>
    <w:rsid w:val="006B4989"/>
    <w:rsid w:val="006B4B0D"/>
    <w:rsid w:val="006B4EDD"/>
    <w:rsid w:val="006B4F4B"/>
    <w:rsid w:val="006B54B5"/>
    <w:rsid w:val="006B58F0"/>
    <w:rsid w:val="006B5A7E"/>
    <w:rsid w:val="006B639C"/>
    <w:rsid w:val="006B6718"/>
    <w:rsid w:val="006B67C4"/>
    <w:rsid w:val="006B6E68"/>
    <w:rsid w:val="006B6F4D"/>
    <w:rsid w:val="006B77B9"/>
    <w:rsid w:val="006B7F1E"/>
    <w:rsid w:val="006C0047"/>
    <w:rsid w:val="006C0341"/>
    <w:rsid w:val="006C05EB"/>
    <w:rsid w:val="006C0A6A"/>
    <w:rsid w:val="006C0BCD"/>
    <w:rsid w:val="006C0DF0"/>
    <w:rsid w:val="006C1223"/>
    <w:rsid w:val="006C141A"/>
    <w:rsid w:val="006C1EF1"/>
    <w:rsid w:val="006C22C7"/>
    <w:rsid w:val="006C28BB"/>
    <w:rsid w:val="006C2A30"/>
    <w:rsid w:val="006C3BF6"/>
    <w:rsid w:val="006C3D7A"/>
    <w:rsid w:val="006C3DA2"/>
    <w:rsid w:val="006C3F5E"/>
    <w:rsid w:val="006C4388"/>
    <w:rsid w:val="006C4585"/>
    <w:rsid w:val="006C4966"/>
    <w:rsid w:val="006C556E"/>
    <w:rsid w:val="006C5A9F"/>
    <w:rsid w:val="006C5D0F"/>
    <w:rsid w:val="006C62C5"/>
    <w:rsid w:val="006C69D9"/>
    <w:rsid w:val="006C6BB9"/>
    <w:rsid w:val="006C7287"/>
    <w:rsid w:val="006C7651"/>
    <w:rsid w:val="006C773B"/>
    <w:rsid w:val="006C77ED"/>
    <w:rsid w:val="006C78C2"/>
    <w:rsid w:val="006C7B34"/>
    <w:rsid w:val="006C7C96"/>
    <w:rsid w:val="006C7CC9"/>
    <w:rsid w:val="006D00A8"/>
    <w:rsid w:val="006D010E"/>
    <w:rsid w:val="006D0D35"/>
    <w:rsid w:val="006D0E49"/>
    <w:rsid w:val="006D0EBC"/>
    <w:rsid w:val="006D0F30"/>
    <w:rsid w:val="006D0F6F"/>
    <w:rsid w:val="006D13CA"/>
    <w:rsid w:val="006D18AB"/>
    <w:rsid w:val="006D18C1"/>
    <w:rsid w:val="006D1A38"/>
    <w:rsid w:val="006D281C"/>
    <w:rsid w:val="006D2900"/>
    <w:rsid w:val="006D2932"/>
    <w:rsid w:val="006D2BB6"/>
    <w:rsid w:val="006D3539"/>
    <w:rsid w:val="006D3A57"/>
    <w:rsid w:val="006D50D5"/>
    <w:rsid w:val="006D51B9"/>
    <w:rsid w:val="006D5435"/>
    <w:rsid w:val="006D5D92"/>
    <w:rsid w:val="006D6C3C"/>
    <w:rsid w:val="006D6DE0"/>
    <w:rsid w:val="006D6EE3"/>
    <w:rsid w:val="006D6F9B"/>
    <w:rsid w:val="006D7944"/>
    <w:rsid w:val="006D7BC5"/>
    <w:rsid w:val="006E003A"/>
    <w:rsid w:val="006E0A7B"/>
    <w:rsid w:val="006E0B92"/>
    <w:rsid w:val="006E12B4"/>
    <w:rsid w:val="006E1A58"/>
    <w:rsid w:val="006E1F1C"/>
    <w:rsid w:val="006E2C52"/>
    <w:rsid w:val="006E2CFD"/>
    <w:rsid w:val="006E2D2D"/>
    <w:rsid w:val="006E320A"/>
    <w:rsid w:val="006E33C6"/>
    <w:rsid w:val="006E37B4"/>
    <w:rsid w:val="006E3DD5"/>
    <w:rsid w:val="006E3F88"/>
    <w:rsid w:val="006E413E"/>
    <w:rsid w:val="006E42A5"/>
    <w:rsid w:val="006E4384"/>
    <w:rsid w:val="006E523C"/>
    <w:rsid w:val="006E7F6A"/>
    <w:rsid w:val="006F0596"/>
    <w:rsid w:val="006F0894"/>
    <w:rsid w:val="006F0FA4"/>
    <w:rsid w:val="006F13AB"/>
    <w:rsid w:val="006F2001"/>
    <w:rsid w:val="006F2328"/>
    <w:rsid w:val="006F2DB9"/>
    <w:rsid w:val="006F31C9"/>
    <w:rsid w:val="006F3372"/>
    <w:rsid w:val="006F3490"/>
    <w:rsid w:val="006F3604"/>
    <w:rsid w:val="006F377D"/>
    <w:rsid w:val="006F397D"/>
    <w:rsid w:val="006F39B6"/>
    <w:rsid w:val="006F3DA9"/>
    <w:rsid w:val="006F3F00"/>
    <w:rsid w:val="006F4519"/>
    <w:rsid w:val="006F4C7C"/>
    <w:rsid w:val="006F5073"/>
    <w:rsid w:val="006F5212"/>
    <w:rsid w:val="006F54A1"/>
    <w:rsid w:val="006F68D7"/>
    <w:rsid w:val="006F68FE"/>
    <w:rsid w:val="006F6965"/>
    <w:rsid w:val="006F6CA7"/>
    <w:rsid w:val="006F73B3"/>
    <w:rsid w:val="006F74CD"/>
    <w:rsid w:val="006F74FC"/>
    <w:rsid w:val="006F790C"/>
    <w:rsid w:val="006F7D7C"/>
    <w:rsid w:val="00700354"/>
    <w:rsid w:val="0070062B"/>
    <w:rsid w:val="00700A39"/>
    <w:rsid w:val="00700CB7"/>
    <w:rsid w:val="00701051"/>
    <w:rsid w:val="007014F9"/>
    <w:rsid w:val="00701989"/>
    <w:rsid w:val="00701E64"/>
    <w:rsid w:val="00701FEA"/>
    <w:rsid w:val="0070210A"/>
    <w:rsid w:val="00702458"/>
    <w:rsid w:val="007026E9"/>
    <w:rsid w:val="00702F3A"/>
    <w:rsid w:val="00703082"/>
    <w:rsid w:val="0070439E"/>
    <w:rsid w:val="007052DC"/>
    <w:rsid w:val="0070534B"/>
    <w:rsid w:val="00705CDB"/>
    <w:rsid w:val="00705E09"/>
    <w:rsid w:val="007061FC"/>
    <w:rsid w:val="00706BE9"/>
    <w:rsid w:val="00706F6C"/>
    <w:rsid w:val="00706FA6"/>
    <w:rsid w:val="00710034"/>
    <w:rsid w:val="007109C7"/>
    <w:rsid w:val="00710A81"/>
    <w:rsid w:val="00710CE2"/>
    <w:rsid w:val="00711D9D"/>
    <w:rsid w:val="00711EA0"/>
    <w:rsid w:val="00713189"/>
    <w:rsid w:val="00713243"/>
    <w:rsid w:val="007132B0"/>
    <w:rsid w:val="007132F6"/>
    <w:rsid w:val="00713F65"/>
    <w:rsid w:val="007141E4"/>
    <w:rsid w:val="00714223"/>
    <w:rsid w:val="00714964"/>
    <w:rsid w:val="00716717"/>
    <w:rsid w:val="00716828"/>
    <w:rsid w:val="007169AB"/>
    <w:rsid w:val="00716ADE"/>
    <w:rsid w:val="00716C4F"/>
    <w:rsid w:val="007173B9"/>
    <w:rsid w:val="007174BA"/>
    <w:rsid w:val="007204DD"/>
    <w:rsid w:val="00720AE9"/>
    <w:rsid w:val="00720B18"/>
    <w:rsid w:val="00721340"/>
    <w:rsid w:val="00721737"/>
    <w:rsid w:val="007219B0"/>
    <w:rsid w:val="00722455"/>
    <w:rsid w:val="00722513"/>
    <w:rsid w:val="00722686"/>
    <w:rsid w:val="00722B35"/>
    <w:rsid w:val="00723AA9"/>
    <w:rsid w:val="00723EEF"/>
    <w:rsid w:val="007256AA"/>
    <w:rsid w:val="00725750"/>
    <w:rsid w:val="00725D50"/>
    <w:rsid w:val="00725DC0"/>
    <w:rsid w:val="0072650F"/>
    <w:rsid w:val="00726BD7"/>
    <w:rsid w:val="007275B5"/>
    <w:rsid w:val="00727FC0"/>
    <w:rsid w:val="00730064"/>
    <w:rsid w:val="00730467"/>
    <w:rsid w:val="007305E1"/>
    <w:rsid w:val="0073062D"/>
    <w:rsid w:val="00730803"/>
    <w:rsid w:val="007309F9"/>
    <w:rsid w:val="00730A81"/>
    <w:rsid w:val="00730AD1"/>
    <w:rsid w:val="00730B73"/>
    <w:rsid w:val="00730FE5"/>
    <w:rsid w:val="00731543"/>
    <w:rsid w:val="007318A7"/>
    <w:rsid w:val="00731918"/>
    <w:rsid w:val="007319D1"/>
    <w:rsid w:val="00731B9D"/>
    <w:rsid w:val="00731C44"/>
    <w:rsid w:val="007320BD"/>
    <w:rsid w:val="00732262"/>
    <w:rsid w:val="0073247F"/>
    <w:rsid w:val="00732637"/>
    <w:rsid w:val="00732806"/>
    <w:rsid w:val="00732E48"/>
    <w:rsid w:val="00732EF6"/>
    <w:rsid w:val="0073340E"/>
    <w:rsid w:val="007339C3"/>
    <w:rsid w:val="0073400B"/>
    <w:rsid w:val="0073480B"/>
    <w:rsid w:val="007348E4"/>
    <w:rsid w:val="00734B29"/>
    <w:rsid w:val="007353D8"/>
    <w:rsid w:val="007357D0"/>
    <w:rsid w:val="00735917"/>
    <w:rsid w:val="0073689F"/>
    <w:rsid w:val="007368DE"/>
    <w:rsid w:val="0073694C"/>
    <w:rsid w:val="00736FB7"/>
    <w:rsid w:val="00737135"/>
    <w:rsid w:val="007375FF"/>
    <w:rsid w:val="007377FC"/>
    <w:rsid w:val="00737D3E"/>
    <w:rsid w:val="00740278"/>
    <w:rsid w:val="00740757"/>
    <w:rsid w:val="00741105"/>
    <w:rsid w:val="0074124C"/>
    <w:rsid w:val="00741A4A"/>
    <w:rsid w:val="00741B06"/>
    <w:rsid w:val="00741F56"/>
    <w:rsid w:val="00742814"/>
    <w:rsid w:val="0074292C"/>
    <w:rsid w:val="00742A3E"/>
    <w:rsid w:val="00742F4B"/>
    <w:rsid w:val="007434B9"/>
    <w:rsid w:val="007438D3"/>
    <w:rsid w:val="00743CDC"/>
    <w:rsid w:val="00743D68"/>
    <w:rsid w:val="00743F74"/>
    <w:rsid w:val="00744042"/>
    <w:rsid w:val="00744512"/>
    <w:rsid w:val="007446AE"/>
    <w:rsid w:val="0074470F"/>
    <w:rsid w:val="00745D5D"/>
    <w:rsid w:val="007461AC"/>
    <w:rsid w:val="007463A0"/>
    <w:rsid w:val="00746A44"/>
    <w:rsid w:val="00746A4D"/>
    <w:rsid w:val="00746FDA"/>
    <w:rsid w:val="00747074"/>
    <w:rsid w:val="00747D1C"/>
    <w:rsid w:val="00747D71"/>
    <w:rsid w:val="00750E69"/>
    <w:rsid w:val="00751224"/>
    <w:rsid w:val="00751BF8"/>
    <w:rsid w:val="00751D6E"/>
    <w:rsid w:val="00751EF2"/>
    <w:rsid w:val="00751FF2"/>
    <w:rsid w:val="0075230E"/>
    <w:rsid w:val="00753004"/>
    <w:rsid w:val="00753028"/>
    <w:rsid w:val="007534C6"/>
    <w:rsid w:val="0075372D"/>
    <w:rsid w:val="00753AA0"/>
    <w:rsid w:val="00753C70"/>
    <w:rsid w:val="00753EC3"/>
    <w:rsid w:val="0075408A"/>
    <w:rsid w:val="00754566"/>
    <w:rsid w:val="007545C4"/>
    <w:rsid w:val="0075468B"/>
    <w:rsid w:val="0075491A"/>
    <w:rsid w:val="0075526B"/>
    <w:rsid w:val="007555CE"/>
    <w:rsid w:val="00755756"/>
    <w:rsid w:val="00755796"/>
    <w:rsid w:val="0075635B"/>
    <w:rsid w:val="007564CA"/>
    <w:rsid w:val="00756A23"/>
    <w:rsid w:val="00756ED0"/>
    <w:rsid w:val="007578BC"/>
    <w:rsid w:val="00757B41"/>
    <w:rsid w:val="00757E40"/>
    <w:rsid w:val="0076008E"/>
    <w:rsid w:val="0076025D"/>
    <w:rsid w:val="007603CD"/>
    <w:rsid w:val="00760EDA"/>
    <w:rsid w:val="007610AB"/>
    <w:rsid w:val="00761FBA"/>
    <w:rsid w:val="00762631"/>
    <w:rsid w:val="007626A7"/>
    <w:rsid w:val="00762AAF"/>
    <w:rsid w:val="00763379"/>
    <w:rsid w:val="007636B1"/>
    <w:rsid w:val="007638C3"/>
    <w:rsid w:val="00763CEE"/>
    <w:rsid w:val="00763EDE"/>
    <w:rsid w:val="00763F3E"/>
    <w:rsid w:val="00764000"/>
    <w:rsid w:val="00764718"/>
    <w:rsid w:val="00764780"/>
    <w:rsid w:val="007648B5"/>
    <w:rsid w:val="00764DA8"/>
    <w:rsid w:val="007655E8"/>
    <w:rsid w:val="00767505"/>
    <w:rsid w:val="007676DF"/>
    <w:rsid w:val="00770813"/>
    <w:rsid w:val="007709D9"/>
    <w:rsid w:val="00770B9C"/>
    <w:rsid w:val="00770C75"/>
    <w:rsid w:val="007718E1"/>
    <w:rsid w:val="00771C28"/>
    <w:rsid w:val="00771DE3"/>
    <w:rsid w:val="00771EC2"/>
    <w:rsid w:val="00771FD8"/>
    <w:rsid w:val="00772235"/>
    <w:rsid w:val="00772780"/>
    <w:rsid w:val="00772895"/>
    <w:rsid w:val="00772F13"/>
    <w:rsid w:val="00772F37"/>
    <w:rsid w:val="00772FCE"/>
    <w:rsid w:val="007732B5"/>
    <w:rsid w:val="007737CC"/>
    <w:rsid w:val="007739E7"/>
    <w:rsid w:val="0077415D"/>
    <w:rsid w:val="007741F4"/>
    <w:rsid w:val="0077487B"/>
    <w:rsid w:val="0077508A"/>
    <w:rsid w:val="007752C7"/>
    <w:rsid w:val="00775994"/>
    <w:rsid w:val="00775E23"/>
    <w:rsid w:val="00775EF8"/>
    <w:rsid w:val="00776A95"/>
    <w:rsid w:val="0077739A"/>
    <w:rsid w:val="00777492"/>
    <w:rsid w:val="00777724"/>
    <w:rsid w:val="0077780D"/>
    <w:rsid w:val="007801D1"/>
    <w:rsid w:val="00780616"/>
    <w:rsid w:val="00780641"/>
    <w:rsid w:val="00780820"/>
    <w:rsid w:val="00781B60"/>
    <w:rsid w:val="00782B4F"/>
    <w:rsid w:val="00782F35"/>
    <w:rsid w:val="0078411E"/>
    <w:rsid w:val="00784F35"/>
    <w:rsid w:val="007854AE"/>
    <w:rsid w:val="00785F86"/>
    <w:rsid w:val="007861E6"/>
    <w:rsid w:val="007862BA"/>
    <w:rsid w:val="007864F9"/>
    <w:rsid w:val="00786E6F"/>
    <w:rsid w:val="00786F8B"/>
    <w:rsid w:val="0078764A"/>
    <w:rsid w:val="007905D2"/>
    <w:rsid w:val="00790C11"/>
    <w:rsid w:val="00790D61"/>
    <w:rsid w:val="0079148B"/>
    <w:rsid w:val="00791CED"/>
    <w:rsid w:val="007920E5"/>
    <w:rsid w:val="00792196"/>
    <w:rsid w:val="007926A9"/>
    <w:rsid w:val="00792B2A"/>
    <w:rsid w:val="00792C16"/>
    <w:rsid w:val="00792E79"/>
    <w:rsid w:val="00792EDA"/>
    <w:rsid w:val="007931B0"/>
    <w:rsid w:val="00793355"/>
    <w:rsid w:val="0079355E"/>
    <w:rsid w:val="00793886"/>
    <w:rsid w:val="007938EC"/>
    <w:rsid w:val="0079392B"/>
    <w:rsid w:val="00793AA5"/>
    <w:rsid w:val="00793D14"/>
    <w:rsid w:val="00793D46"/>
    <w:rsid w:val="00793E30"/>
    <w:rsid w:val="00793E8E"/>
    <w:rsid w:val="00794089"/>
    <w:rsid w:val="007944BD"/>
    <w:rsid w:val="007955C8"/>
    <w:rsid w:val="0079582A"/>
    <w:rsid w:val="00796027"/>
    <w:rsid w:val="00796144"/>
    <w:rsid w:val="00796406"/>
    <w:rsid w:val="00796A09"/>
    <w:rsid w:val="00797323"/>
    <w:rsid w:val="00797701"/>
    <w:rsid w:val="007A0591"/>
    <w:rsid w:val="007A0751"/>
    <w:rsid w:val="007A09EC"/>
    <w:rsid w:val="007A0BA7"/>
    <w:rsid w:val="007A0D9B"/>
    <w:rsid w:val="007A0FFE"/>
    <w:rsid w:val="007A1536"/>
    <w:rsid w:val="007A18B2"/>
    <w:rsid w:val="007A22B6"/>
    <w:rsid w:val="007A22DF"/>
    <w:rsid w:val="007A2626"/>
    <w:rsid w:val="007A29C8"/>
    <w:rsid w:val="007A3428"/>
    <w:rsid w:val="007A3B6A"/>
    <w:rsid w:val="007A3E41"/>
    <w:rsid w:val="007A4BAC"/>
    <w:rsid w:val="007A57F6"/>
    <w:rsid w:val="007A581E"/>
    <w:rsid w:val="007A5CD7"/>
    <w:rsid w:val="007A6238"/>
    <w:rsid w:val="007A6932"/>
    <w:rsid w:val="007A761D"/>
    <w:rsid w:val="007A7CBC"/>
    <w:rsid w:val="007A7EEF"/>
    <w:rsid w:val="007B0D66"/>
    <w:rsid w:val="007B171A"/>
    <w:rsid w:val="007B1763"/>
    <w:rsid w:val="007B1A5A"/>
    <w:rsid w:val="007B1BA5"/>
    <w:rsid w:val="007B1C21"/>
    <w:rsid w:val="007B1F57"/>
    <w:rsid w:val="007B227C"/>
    <w:rsid w:val="007B2B9C"/>
    <w:rsid w:val="007B49DA"/>
    <w:rsid w:val="007B4AC7"/>
    <w:rsid w:val="007B4B22"/>
    <w:rsid w:val="007B503D"/>
    <w:rsid w:val="007B567B"/>
    <w:rsid w:val="007B5680"/>
    <w:rsid w:val="007B66EE"/>
    <w:rsid w:val="007B7584"/>
    <w:rsid w:val="007B7751"/>
    <w:rsid w:val="007C000B"/>
    <w:rsid w:val="007C016A"/>
    <w:rsid w:val="007C01B9"/>
    <w:rsid w:val="007C02FC"/>
    <w:rsid w:val="007C0B87"/>
    <w:rsid w:val="007C1008"/>
    <w:rsid w:val="007C1036"/>
    <w:rsid w:val="007C168B"/>
    <w:rsid w:val="007C1772"/>
    <w:rsid w:val="007C1BCF"/>
    <w:rsid w:val="007C1CAF"/>
    <w:rsid w:val="007C1ED2"/>
    <w:rsid w:val="007C1F0F"/>
    <w:rsid w:val="007C203D"/>
    <w:rsid w:val="007C25A7"/>
    <w:rsid w:val="007C28C6"/>
    <w:rsid w:val="007C3495"/>
    <w:rsid w:val="007C34B8"/>
    <w:rsid w:val="007C385D"/>
    <w:rsid w:val="007C4597"/>
    <w:rsid w:val="007C533F"/>
    <w:rsid w:val="007C594A"/>
    <w:rsid w:val="007C6414"/>
    <w:rsid w:val="007C76EF"/>
    <w:rsid w:val="007C7A29"/>
    <w:rsid w:val="007C7C69"/>
    <w:rsid w:val="007C7D93"/>
    <w:rsid w:val="007D068D"/>
    <w:rsid w:val="007D06A1"/>
    <w:rsid w:val="007D0759"/>
    <w:rsid w:val="007D0EE1"/>
    <w:rsid w:val="007D1937"/>
    <w:rsid w:val="007D1FC8"/>
    <w:rsid w:val="007D2429"/>
    <w:rsid w:val="007D366F"/>
    <w:rsid w:val="007D369D"/>
    <w:rsid w:val="007D3EFD"/>
    <w:rsid w:val="007D4174"/>
    <w:rsid w:val="007D49E5"/>
    <w:rsid w:val="007D4A3F"/>
    <w:rsid w:val="007D4C75"/>
    <w:rsid w:val="007D4CC6"/>
    <w:rsid w:val="007D52D2"/>
    <w:rsid w:val="007D5B5F"/>
    <w:rsid w:val="007D5C0A"/>
    <w:rsid w:val="007D6598"/>
    <w:rsid w:val="007D6641"/>
    <w:rsid w:val="007D78CE"/>
    <w:rsid w:val="007D7B5E"/>
    <w:rsid w:val="007E05B3"/>
    <w:rsid w:val="007E08B8"/>
    <w:rsid w:val="007E0C35"/>
    <w:rsid w:val="007E1022"/>
    <w:rsid w:val="007E1096"/>
    <w:rsid w:val="007E1681"/>
    <w:rsid w:val="007E1713"/>
    <w:rsid w:val="007E1A1D"/>
    <w:rsid w:val="007E1B4A"/>
    <w:rsid w:val="007E1ED6"/>
    <w:rsid w:val="007E2020"/>
    <w:rsid w:val="007E2488"/>
    <w:rsid w:val="007E277F"/>
    <w:rsid w:val="007E28F5"/>
    <w:rsid w:val="007E29F4"/>
    <w:rsid w:val="007E3261"/>
    <w:rsid w:val="007E346C"/>
    <w:rsid w:val="007E3553"/>
    <w:rsid w:val="007E3E98"/>
    <w:rsid w:val="007E409A"/>
    <w:rsid w:val="007E41BC"/>
    <w:rsid w:val="007E4448"/>
    <w:rsid w:val="007E4CED"/>
    <w:rsid w:val="007E55AF"/>
    <w:rsid w:val="007E55D2"/>
    <w:rsid w:val="007E5794"/>
    <w:rsid w:val="007E5EA8"/>
    <w:rsid w:val="007E601C"/>
    <w:rsid w:val="007E62F4"/>
    <w:rsid w:val="007E63FD"/>
    <w:rsid w:val="007E6A1B"/>
    <w:rsid w:val="007E6B27"/>
    <w:rsid w:val="007E736F"/>
    <w:rsid w:val="007E7F37"/>
    <w:rsid w:val="007F0260"/>
    <w:rsid w:val="007F030B"/>
    <w:rsid w:val="007F068A"/>
    <w:rsid w:val="007F0A54"/>
    <w:rsid w:val="007F0C12"/>
    <w:rsid w:val="007F0F89"/>
    <w:rsid w:val="007F115B"/>
    <w:rsid w:val="007F11BB"/>
    <w:rsid w:val="007F13EC"/>
    <w:rsid w:val="007F1415"/>
    <w:rsid w:val="007F1758"/>
    <w:rsid w:val="007F1ACB"/>
    <w:rsid w:val="007F23FA"/>
    <w:rsid w:val="007F2424"/>
    <w:rsid w:val="007F2488"/>
    <w:rsid w:val="007F2DE9"/>
    <w:rsid w:val="007F31D6"/>
    <w:rsid w:val="007F399E"/>
    <w:rsid w:val="007F42ED"/>
    <w:rsid w:val="007F4486"/>
    <w:rsid w:val="007F44FA"/>
    <w:rsid w:val="007F46A2"/>
    <w:rsid w:val="007F6039"/>
    <w:rsid w:val="007F6616"/>
    <w:rsid w:val="007F687A"/>
    <w:rsid w:val="007F6FFB"/>
    <w:rsid w:val="007F73C9"/>
    <w:rsid w:val="007F7903"/>
    <w:rsid w:val="007F7C9C"/>
    <w:rsid w:val="007F7FCF"/>
    <w:rsid w:val="00800952"/>
    <w:rsid w:val="00800E89"/>
    <w:rsid w:val="008016AC"/>
    <w:rsid w:val="008016F1"/>
    <w:rsid w:val="00801A7D"/>
    <w:rsid w:val="00801BAA"/>
    <w:rsid w:val="00802462"/>
    <w:rsid w:val="00802485"/>
    <w:rsid w:val="008024B7"/>
    <w:rsid w:val="0080287A"/>
    <w:rsid w:val="00802CA1"/>
    <w:rsid w:val="008044AA"/>
    <w:rsid w:val="00804848"/>
    <w:rsid w:val="00804A27"/>
    <w:rsid w:val="00804A35"/>
    <w:rsid w:val="00806484"/>
    <w:rsid w:val="00806B0F"/>
    <w:rsid w:val="00806F53"/>
    <w:rsid w:val="0080770C"/>
    <w:rsid w:val="00807998"/>
    <w:rsid w:val="008102A4"/>
    <w:rsid w:val="00810485"/>
    <w:rsid w:val="0081067E"/>
    <w:rsid w:val="0081070F"/>
    <w:rsid w:val="00810785"/>
    <w:rsid w:val="008118F3"/>
    <w:rsid w:val="0081201C"/>
    <w:rsid w:val="008122F4"/>
    <w:rsid w:val="00812424"/>
    <w:rsid w:val="00812884"/>
    <w:rsid w:val="00812C71"/>
    <w:rsid w:val="00813307"/>
    <w:rsid w:val="008138C7"/>
    <w:rsid w:val="008143F9"/>
    <w:rsid w:val="00814547"/>
    <w:rsid w:val="008146C3"/>
    <w:rsid w:val="008146C8"/>
    <w:rsid w:val="008149D3"/>
    <w:rsid w:val="00814BAF"/>
    <w:rsid w:val="00814C4E"/>
    <w:rsid w:val="008150DE"/>
    <w:rsid w:val="00815C5C"/>
    <w:rsid w:val="00816154"/>
    <w:rsid w:val="00816310"/>
    <w:rsid w:val="0081637B"/>
    <w:rsid w:val="00816790"/>
    <w:rsid w:val="00816835"/>
    <w:rsid w:val="00816862"/>
    <w:rsid w:val="0081689B"/>
    <w:rsid w:val="00816C14"/>
    <w:rsid w:val="00816C37"/>
    <w:rsid w:val="00817345"/>
    <w:rsid w:val="00817AB1"/>
    <w:rsid w:val="00817BEE"/>
    <w:rsid w:val="008202CD"/>
    <w:rsid w:val="00820FFF"/>
    <w:rsid w:val="008210D7"/>
    <w:rsid w:val="0082116C"/>
    <w:rsid w:val="0082141D"/>
    <w:rsid w:val="0082150D"/>
    <w:rsid w:val="00821E59"/>
    <w:rsid w:val="00822600"/>
    <w:rsid w:val="008226CD"/>
    <w:rsid w:val="008226FC"/>
    <w:rsid w:val="00822764"/>
    <w:rsid w:val="00823AE4"/>
    <w:rsid w:val="00823C26"/>
    <w:rsid w:val="008240EA"/>
    <w:rsid w:val="00824324"/>
    <w:rsid w:val="00824662"/>
    <w:rsid w:val="00824A66"/>
    <w:rsid w:val="008253D7"/>
    <w:rsid w:val="0082541C"/>
    <w:rsid w:val="0082580F"/>
    <w:rsid w:val="00825979"/>
    <w:rsid w:val="008268C8"/>
    <w:rsid w:val="008269C8"/>
    <w:rsid w:val="00827349"/>
    <w:rsid w:val="008277D5"/>
    <w:rsid w:val="008302C1"/>
    <w:rsid w:val="008302C9"/>
    <w:rsid w:val="00830CD5"/>
    <w:rsid w:val="00831A48"/>
    <w:rsid w:val="00831B3A"/>
    <w:rsid w:val="00831BDB"/>
    <w:rsid w:val="0083224E"/>
    <w:rsid w:val="008324F8"/>
    <w:rsid w:val="008325BF"/>
    <w:rsid w:val="00832AD4"/>
    <w:rsid w:val="008337F9"/>
    <w:rsid w:val="00833848"/>
    <w:rsid w:val="00833C6E"/>
    <w:rsid w:val="00834A12"/>
    <w:rsid w:val="008353C7"/>
    <w:rsid w:val="00835540"/>
    <w:rsid w:val="008356DB"/>
    <w:rsid w:val="00835C74"/>
    <w:rsid w:val="00835D99"/>
    <w:rsid w:val="00835EA8"/>
    <w:rsid w:val="00836103"/>
    <w:rsid w:val="0083610E"/>
    <w:rsid w:val="00836B0B"/>
    <w:rsid w:val="00836B50"/>
    <w:rsid w:val="0084052A"/>
    <w:rsid w:val="00841488"/>
    <w:rsid w:val="008424DC"/>
    <w:rsid w:val="0084254B"/>
    <w:rsid w:val="0084289B"/>
    <w:rsid w:val="00842D6F"/>
    <w:rsid w:val="00843060"/>
    <w:rsid w:val="008436CD"/>
    <w:rsid w:val="00843845"/>
    <w:rsid w:val="00843AC9"/>
    <w:rsid w:val="00843BEA"/>
    <w:rsid w:val="00843F07"/>
    <w:rsid w:val="0084419E"/>
    <w:rsid w:val="00844329"/>
    <w:rsid w:val="00844C31"/>
    <w:rsid w:val="00845062"/>
    <w:rsid w:val="0084545B"/>
    <w:rsid w:val="008454CE"/>
    <w:rsid w:val="00846421"/>
    <w:rsid w:val="0084652F"/>
    <w:rsid w:val="00846E75"/>
    <w:rsid w:val="00847816"/>
    <w:rsid w:val="008478D7"/>
    <w:rsid w:val="00847E2A"/>
    <w:rsid w:val="00850B06"/>
    <w:rsid w:val="00851173"/>
    <w:rsid w:val="0085160C"/>
    <w:rsid w:val="008519E9"/>
    <w:rsid w:val="00852783"/>
    <w:rsid w:val="008527CC"/>
    <w:rsid w:val="00852F75"/>
    <w:rsid w:val="008530A6"/>
    <w:rsid w:val="00853172"/>
    <w:rsid w:val="0085329F"/>
    <w:rsid w:val="008540C7"/>
    <w:rsid w:val="0085545B"/>
    <w:rsid w:val="00855CEA"/>
    <w:rsid w:val="00855D96"/>
    <w:rsid w:val="00855E41"/>
    <w:rsid w:val="0085688F"/>
    <w:rsid w:val="00856A3A"/>
    <w:rsid w:val="00856F88"/>
    <w:rsid w:val="00857420"/>
    <w:rsid w:val="00857FD1"/>
    <w:rsid w:val="008603DF"/>
    <w:rsid w:val="008606D0"/>
    <w:rsid w:val="008606F0"/>
    <w:rsid w:val="008608A3"/>
    <w:rsid w:val="00861269"/>
    <w:rsid w:val="008618A8"/>
    <w:rsid w:val="00861D21"/>
    <w:rsid w:val="00861DD7"/>
    <w:rsid w:val="00863335"/>
    <w:rsid w:val="008633F9"/>
    <w:rsid w:val="00863809"/>
    <w:rsid w:val="00863B35"/>
    <w:rsid w:val="00863EF1"/>
    <w:rsid w:val="00864103"/>
    <w:rsid w:val="00864877"/>
    <w:rsid w:val="00864B4F"/>
    <w:rsid w:val="0086548E"/>
    <w:rsid w:val="00865B14"/>
    <w:rsid w:val="00865D7F"/>
    <w:rsid w:val="00865EE0"/>
    <w:rsid w:val="008661A9"/>
    <w:rsid w:val="00866C4B"/>
    <w:rsid w:val="008674F3"/>
    <w:rsid w:val="008676B7"/>
    <w:rsid w:val="00867BE8"/>
    <w:rsid w:val="00867C32"/>
    <w:rsid w:val="00867FBF"/>
    <w:rsid w:val="00870B3D"/>
    <w:rsid w:val="00870D08"/>
    <w:rsid w:val="00871152"/>
    <w:rsid w:val="00871D5E"/>
    <w:rsid w:val="00871E73"/>
    <w:rsid w:val="00872832"/>
    <w:rsid w:val="00872855"/>
    <w:rsid w:val="00872A89"/>
    <w:rsid w:val="00872BD3"/>
    <w:rsid w:val="00872BFA"/>
    <w:rsid w:val="00874336"/>
    <w:rsid w:val="00874763"/>
    <w:rsid w:val="008747C2"/>
    <w:rsid w:val="00874959"/>
    <w:rsid w:val="0087498C"/>
    <w:rsid w:val="00874F84"/>
    <w:rsid w:val="00874FBD"/>
    <w:rsid w:val="00876406"/>
    <w:rsid w:val="0087699A"/>
    <w:rsid w:val="00876A61"/>
    <w:rsid w:val="00877273"/>
    <w:rsid w:val="00877474"/>
    <w:rsid w:val="00877A5F"/>
    <w:rsid w:val="00877B8D"/>
    <w:rsid w:val="00880181"/>
    <w:rsid w:val="008803CA"/>
    <w:rsid w:val="00880415"/>
    <w:rsid w:val="008805CB"/>
    <w:rsid w:val="0088064B"/>
    <w:rsid w:val="00880F4B"/>
    <w:rsid w:val="00881528"/>
    <w:rsid w:val="00881D53"/>
    <w:rsid w:val="00882112"/>
    <w:rsid w:val="008827D1"/>
    <w:rsid w:val="00882804"/>
    <w:rsid w:val="00882CDE"/>
    <w:rsid w:val="00882F70"/>
    <w:rsid w:val="008831F9"/>
    <w:rsid w:val="008834B7"/>
    <w:rsid w:val="008836E8"/>
    <w:rsid w:val="008838F2"/>
    <w:rsid w:val="008841E2"/>
    <w:rsid w:val="0088443A"/>
    <w:rsid w:val="008848F4"/>
    <w:rsid w:val="00884B1D"/>
    <w:rsid w:val="00885C8D"/>
    <w:rsid w:val="008861AC"/>
    <w:rsid w:val="0088628D"/>
    <w:rsid w:val="0088642D"/>
    <w:rsid w:val="00886458"/>
    <w:rsid w:val="008866B8"/>
    <w:rsid w:val="008867AB"/>
    <w:rsid w:val="00886E06"/>
    <w:rsid w:val="00890058"/>
    <w:rsid w:val="008902AA"/>
    <w:rsid w:val="008906E7"/>
    <w:rsid w:val="008910A1"/>
    <w:rsid w:val="008910AC"/>
    <w:rsid w:val="00891858"/>
    <w:rsid w:val="00891C46"/>
    <w:rsid w:val="0089282A"/>
    <w:rsid w:val="00892DB8"/>
    <w:rsid w:val="0089323B"/>
    <w:rsid w:val="00893846"/>
    <w:rsid w:val="00893AD0"/>
    <w:rsid w:val="00894001"/>
    <w:rsid w:val="00894388"/>
    <w:rsid w:val="008949CF"/>
    <w:rsid w:val="00894AFD"/>
    <w:rsid w:val="00894D27"/>
    <w:rsid w:val="008952A1"/>
    <w:rsid w:val="00895D78"/>
    <w:rsid w:val="008965E8"/>
    <w:rsid w:val="00896819"/>
    <w:rsid w:val="00896D00"/>
    <w:rsid w:val="00897147"/>
    <w:rsid w:val="0089723E"/>
    <w:rsid w:val="008974F5"/>
    <w:rsid w:val="00897A47"/>
    <w:rsid w:val="00897CF8"/>
    <w:rsid w:val="008A00A5"/>
    <w:rsid w:val="008A025A"/>
    <w:rsid w:val="008A055A"/>
    <w:rsid w:val="008A0EE0"/>
    <w:rsid w:val="008A1531"/>
    <w:rsid w:val="008A1BF2"/>
    <w:rsid w:val="008A1F0F"/>
    <w:rsid w:val="008A2210"/>
    <w:rsid w:val="008A230F"/>
    <w:rsid w:val="008A2466"/>
    <w:rsid w:val="008A2E80"/>
    <w:rsid w:val="008A2EC9"/>
    <w:rsid w:val="008A3F7A"/>
    <w:rsid w:val="008A4360"/>
    <w:rsid w:val="008A47A5"/>
    <w:rsid w:val="008A54BC"/>
    <w:rsid w:val="008A5D5C"/>
    <w:rsid w:val="008A5F29"/>
    <w:rsid w:val="008A62EF"/>
    <w:rsid w:val="008A6449"/>
    <w:rsid w:val="008A65A6"/>
    <w:rsid w:val="008A6925"/>
    <w:rsid w:val="008A69DD"/>
    <w:rsid w:val="008B04E1"/>
    <w:rsid w:val="008B09D0"/>
    <w:rsid w:val="008B1488"/>
    <w:rsid w:val="008B15D1"/>
    <w:rsid w:val="008B1FDE"/>
    <w:rsid w:val="008B24E0"/>
    <w:rsid w:val="008B33DF"/>
    <w:rsid w:val="008B4863"/>
    <w:rsid w:val="008B5C8A"/>
    <w:rsid w:val="008B6047"/>
    <w:rsid w:val="008B65C9"/>
    <w:rsid w:val="008B67E0"/>
    <w:rsid w:val="008B6F70"/>
    <w:rsid w:val="008B7375"/>
    <w:rsid w:val="008B73AA"/>
    <w:rsid w:val="008B79AC"/>
    <w:rsid w:val="008B7E53"/>
    <w:rsid w:val="008C019C"/>
    <w:rsid w:val="008C01CA"/>
    <w:rsid w:val="008C0468"/>
    <w:rsid w:val="008C0F28"/>
    <w:rsid w:val="008C1696"/>
    <w:rsid w:val="008C17B3"/>
    <w:rsid w:val="008C17B4"/>
    <w:rsid w:val="008C1E98"/>
    <w:rsid w:val="008C1F5B"/>
    <w:rsid w:val="008C2732"/>
    <w:rsid w:val="008C2C04"/>
    <w:rsid w:val="008C3552"/>
    <w:rsid w:val="008C3C9D"/>
    <w:rsid w:val="008C451A"/>
    <w:rsid w:val="008C4528"/>
    <w:rsid w:val="008C486C"/>
    <w:rsid w:val="008C4B85"/>
    <w:rsid w:val="008C4E59"/>
    <w:rsid w:val="008C569A"/>
    <w:rsid w:val="008C5703"/>
    <w:rsid w:val="008C57AB"/>
    <w:rsid w:val="008C5857"/>
    <w:rsid w:val="008C5907"/>
    <w:rsid w:val="008C5E33"/>
    <w:rsid w:val="008C5E50"/>
    <w:rsid w:val="008C5FB3"/>
    <w:rsid w:val="008C6D20"/>
    <w:rsid w:val="008C7233"/>
    <w:rsid w:val="008C7747"/>
    <w:rsid w:val="008C78FC"/>
    <w:rsid w:val="008C79DA"/>
    <w:rsid w:val="008C7C63"/>
    <w:rsid w:val="008C7C7A"/>
    <w:rsid w:val="008D0418"/>
    <w:rsid w:val="008D054E"/>
    <w:rsid w:val="008D09DB"/>
    <w:rsid w:val="008D0EA4"/>
    <w:rsid w:val="008D199F"/>
    <w:rsid w:val="008D1C01"/>
    <w:rsid w:val="008D1CEB"/>
    <w:rsid w:val="008D2387"/>
    <w:rsid w:val="008D263F"/>
    <w:rsid w:val="008D27C5"/>
    <w:rsid w:val="008D2F58"/>
    <w:rsid w:val="008D3423"/>
    <w:rsid w:val="008D3742"/>
    <w:rsid w:val="008D386A"/>
    <w:rsid w:val="008D38AB"/>
    <w:rsid w:val="008D3C32"/>
    <w:rsid w:val="008D3C76"/>
    <w:rsid w:val="008D3FF7"/>
    <w:rsid w:val="008D4086"/>
    <w:rsid w:val="008D4209"/>
    <w:rsid w:val="008D4E84"/>
    <w:rsid w:val="008D4EA5"/>
    <w:rsid w:val="008D4F2B"/>
    <w:rsid w:val="008D52D9"/>
    <w:rsid w:val="008D5338"/>
    <w:rsid w:val="008D5E40"/>
    <w:rsid w:val="008D5ED9"/>
    <w:rsid w:val="008D6AC9"/>
    <w:rsid w:val="008D7699"/>
    <w:rsid w:val="008D773F"/>
    <w:rsid w:val="008D791D"/>
    <w:rsid w:val="008D7C13"/>
    <w:rsid w:val="008E0542"/>
    <w:rsid w:val="008E0C58"/>
    <w:rsid w:val="008E13ED"/>
    <w:rsid w:val="008E1AAC"/>
    <w:rsid w:val="008E1F1C"/>
    <w:rsid w:val="008E235C"/>
    <w:rsid w:val="008E2FF5"/>
    <w:rsid w:val="008E31B5"/>
    <w:rsid w:val="008E32AC"/>
    <w:rsid w:val="008E347E"/>
    <w:rsid w:val="008E5536"/>
    <w:rsid w:val="008E55DE"/>
    <w:rsid w:val="008E56FA"/>
    <w:rsid w:val="008E5A70"/>
    <w:rsid w:val="008E623F"/>
    <w:rsid w:val="008E6ADE"/>
    <w:rsid w:val="008E6C40"/>
    <w:rsid w:val="008E705D"/>
    <w:rsid w:val="008F06A2"/>
    <w:rsid w:val="008F1250"/>
    <w:rsid w:val="008F175C"/>
    <w:rsid w:val="008F1C06"/>
    <w:rsid w:val="008F208C"/>
    <w:rsid w:val="008F2602"/>
    <w:rsid w:val="008F28B3"/>
    <w:rsid w:val="008F28D4"/>
    <w:rsid w:val="008F2B61"/>
    <w:rsid w:val="008F4049"/>
    <w:rsid w:val="008F413B"/>
    <w:rsid w:val="008F4E06"/>
    <w:rsid w:val="008F4FCE"/>
    <w:rsid w:val="008F514B"/>
    <w:rsid w:val="008F58B5"/>
    <w:rsid w:val="008F59A9"/>
    <w:rsid w:val="008F5AAA"/>
    <w:rsid w:val="008F60BA"/>
    <w:rsid w:val="008F6843"/>
    <w:rsid w:val="008F7F27"/>
    <w:rsid w:val="00900015"/>
    <w:rsid w:val="00900086"/>
    <w:rsid w:val="009003A4"/>
    <w:rsid w:val="00900459"/>
    <w:rsid w:val="00900928"/>
    <w:rsid w:val="00900A5F"/>
    <w:rsid w:val="00900B0A"/>
    <w:rsid w:val="00900BF3"/>
    <w:rsid w:val="0090130C"/>
    <w:rsid w:val="00901432"/>
    <w:rsid w:val="00901660"/>
    <w:rsid w:val="00901EB0"/>
    <w:rsid w:val="00902216"/>
    <w:rsid w:val="00902429"/>
    <w:rsid w:val="009025A5"/>
    <w:rsid w:val="009025B4"/>
    <w:rsid w:val="00902C33"/>
    <w:rsid w:val="009032D5"/>
    <w:rsid w:val="00903A3B"/>
    <w:rsid w:val="00903FAA"/>
    <w:rsid w:val="00904200"/>
    <w:rsid w:val="009046E3"/>
    <w:rsid w:val="0090476C"/>
    <w:rsid w:val="00905584"/>
    <w:rsid w:val="009056A1"/>
    <w:rsid w:val="00905BC6"/>
    <w:rsid w:val="00905CDF"/>
    <w:rsid w:val="00906790"/>
    <w:rsid w:val="00906A92"/>
    <w:rsid w:val="00907C41"/>
    <w:rsid w:val="00910149"/>
    <w:rsid w:val="009101B5"/>
    <w:rsid w:val="00910A28"/>
    <w:rsid w:val="00910B41"/>
    <w:rsid w:val="00911333"/>
    <w:rsid w:val="009113AE"/>
    <w:rsid w:val="00911493"/>
    <w:rsid w:val="009115F4"/>
    <w:rsid w:val="00911771"/>
    <w:rsid w:val="009118DC"/>
    <w:rsid w:val="00911C30"/>
    <w:rsid w:val="0091214D"/>
    <w:rsid w:val="0091232A"/>
    <w:rsid w:val="0091248E"/>
    <w:rsid w:val="009127C9"/>
    <w:rsid w:val="0091295E"/>
    <w:rsid w:val="009129D5"/>
    <w:rsid w:val="00912B8F"/>
    <w:rsid w:val="00913261"/>
    <w:rsid w:val="009138CD"/>
    <w:rsid w:val="0091397B"/>
    <w:rsid w:val="00913E81"/>
    <w:rsid w:val="0091418D"/>
    <w:rsid w:val="00914308"/>
    <w:rsid w:val="00914311"/>
    <w:rsid w:val="00914E89"/>
    <w:rsid w:val="0091560B"/>
    <w:rsid w:val="009156EF"/>
    <w:rsid w:val="009158AB"/>
    <w:rsid w:val="00915AEE"/>
    <w:rsid w:val="00915C8C"/>
    <w:rsid w:val="009166BF"/>
    <w:rsid w:val="009168EE"/>
    <w:rsid w:val="00916D39"/>
    <w:rsid w:val="00917C44"/>
    <w:rsid w:val="00920C08"/>
    <w:rsid w:val="00920F11"/>
    <w:rsid w:val="009210E6"/>
    <w:rsid w:val="00921119"/>
    <w:rsid w:val="009214A4"/>
    <w:rsid w:val="00921597"/>
    <w:rsid w:val="009221F0"/>
    <w:rsid w:val="009222C2"/>
    <w:rsid w:val="0092265D"/>
    <w:rsid w:val="009235A9"/>
    <w:rsid w:val="009239FE"/>
    <w:rsid w:val="00923E27"/>
    <w:rsid w:val="0092474A"/>
    <w:rsid w:val="00924856"/>
    <w:rsid w:val="00925ABB"/>
    <w:rsid w:val="00925B39"/>
    <w:rsid w:val="009264F3"/>
    <w:rsid w:val="00926533"/>
    <w:rsid w:val="009266B1"/>
    <w:rsid w:val="00926D5F"/>
    <w:rsid w:val="00926DCE"/>
    <w:rsid w:val="00926E3B"/>
    <w:rsid w:val="00926F9C"/>
    <w:rsid w:val="00926FCA"/>
    <w:rsid w:val="00926FFD"/>
    <w:rsid w:val="0093006B"/>
    <w:rsid w:val="00931A0E"/>
    <w:rsid w:val="00931C8F"/>
    <w:rsid w:val="00931EAB"/>
    <w:rsid w:val="00931F82"/>
    <w:rsid w:val="009331EE"/>
    <w:rsid w:val="00933625"/>
    <w:rsid w:val="009336B6"/>
    <w:rsid w:val="00933DC8"/>
    <w:rsid w:val="00934659"/>
    <w:rsid w:val="00934B89"/>
    <w:rsid w:val="00934C51"/>
    <w:rsid w:val="00935142"/>
    <w:rsid w:val="00935391"/>
    <w:rsid w:val="0093542C"/>
    <w:rsid w:val="0093563F"/>
    <w:rsid w:val="0093576B"/>
    <w:rsid w:val="009358E4"/>
    <w:rsid w:val="00936637"/>
    <w:rsid w:val="00936674"/>
    <w:rsid w:val="00936DED"/>
    <w:rsid w:val="00936E9C"/>
    <w:rsid w:val="009370E1"/>
    <w:rsid w:val="00937107"/>
    <w:rsid w:val="00937868"/>
    <w:rsid w:val="00937E8C"/>
    <w:rsid w:val="009402C2"/>
    <w:rsid w:val="009405A0"/>
    <w:rsid w:val="009406A7"/>
    <w:rsid w:val="00941D36"/>
    <w:rsid w:val="00942428"/>
    <w:rsid w:val="009424AE"/>
    <w:rsid w:val="0094281B"/>
    <w:rsid w:val="00942BEF"/>
    <w:rsid w:val="009431E7"/>
    <w:rsid w:val="009432A7"/>
    <w:rsid w:val="0094332D"/>
    <w:rsid w:val="009434E0"/>
    <w:rsid w:val="00943908"/>
    <w:rsid w:val="00943C96"/>
    <w:rsid w:val="00943EE8"/>
    <w:rsid w:val="00944897"/>
    <w:rsid w:val="00944C29"/>
    <w:rsid w:val="00944FA3"/>
    <w:rsid w:val="0094571D"/>
    <w:rsid w:val="00945D6D"/>
    <w:rsid w:val="00945DEB"/>
    <w:rsid w:val="00947790"/>
    <w:rsid w:val="00947A5C"/>
    <w:rsid w:val="009506C8"/>
    <w:rsid w:val="00950768"/>
    <w:rsid w:val="009508F7"/>
    <w:rsid w:val="0095098A"/>
    <w:rsid w:val="009517BC"/>
    <w:rsid w:val="0095183F"/>
    <w:rsid w:val="00951C6A"/>
    <w:rsid w:val="00951C77"/>
    <w:rsid w:val="00951FB8"/>
    <w:rsid w:val="0095294C"/>
    <w:rsid w:val="0095338F"/>
    <w:rsid w:val="0095395D"/>
    <w:rsid w:val="00953B8C"/>
    <w:rsid w:val="009549C5"/>
    <w:rsid w:val="00954AB0"/>
    <w:rsid w:val="00954DE1"/>
    <w:rsid w:val="0095503C"/>
    <w:rsid w:val="00955219"/>
    <w:rsid w:val="00955B9A"/>
    <w:rsid w:val="00955E5B"/>
    <w:rsid w:val="009561E9"/>
    <w:rsid w:val="009562B3"/>
    <w:rsid w:val="009562D7"/>
    <w:rsid w:val="00956641"/>
    <w:rsid w:val="00956D7D"/>
    <w:rsid w:val="00956F5B"/>
    <w:rsid w:val="0095723D"/>
    <w:rsid w:val="009603AD"/>
    <w:rsid w:val="009604A7"/>
    <w:rsid w:val="00960876"/>
    <w:rsid w:val="00960AC8"/>
    <w:rsid w:val="0096106D"/>
    <w:rsid w:val="00961372"/>
    <w:rsid w:val="00961840"/>
    <w:rsid w:val="009619B1"/>
    <w:rsid w:val="00961A62"/>
    <w:rsid w:val="00961AFD"/>
    <w:rsid w:val="0096231E"/>
    <w:rsid w:val="00962A81"/>
    <w:rsid w:val="00962BED"/>
    <w:rsid w:val="00962FE7"/>
    <w:rsid w:val="009634D7"/>
    <w:rsid w:val="0096388A"/>
    <w:rsid w:val="00963A6D"/>
    <w:rsid w:val="009647AF"/>
    <w:rsid w:val="00964A0E"/>
    <w:rsid w:val="00964BFA"/>
    <w:rsid w:val="0096521B"/>
    <w:rsid w:val="00965B91"/>
    <w:rsid w:val="009667DB"/>
    <w:rsid w:val="00966D26"/>
    <w:rsid w:val="0096768B"/>
    <w:rsid w:val="00967AAC"/>
    <w:rsid w:val="00967B7C"/>
    <w:rsid w:val="00970154"/>
    <w:rsid w:val="009702C7"/>
    <w:rsid w:val="009703B5"/>
    <w:rsid w:val="0097096A"/>
    <w:rsid w:val="00970EE8"/>
    <w:rsid w:val="0097188D"/>
    <w:rsid w:val="00971B72"/>
    <w:rsid w:val="00971D87"/>
    <w:rsid w:val="00971F38"/>
    <w:rsid w:val="00971F43"/>
    <w:rsid w:val="009721DB"/>
    <w:rsid w:val="00972919"/>
    <w:rsid w:val="00972E3E"/>
    <w:rsid w:val="009738D0"/>
    <w:rsid w:val="009739E1"/>
    <w:rsid w:val="00974059"/>
    <w:rsid w:val="00974C57"/>
    <w:rsid w:val="00974E68"/>
    <w:rsid w:val="00974F6C"/>
    <w:rsid w:val="00975512"/>
    <w:rsid w:val="009757C1"/>
    <w:rsid w:val="00975946"/>
    <w:rsid w:val="00976041"/>
    <w:rsid w:val="00976412"/>
    <w:rsid w:val="00976665"/>
    <w:rsid w:val="00976FEA"/>
    <w:rsid w:val="009774AA"/>
    <w:rsid w:val="00977787"/>
    <w:rsid w:val="0097789A"/>
    <w:rsid w:val="00977BF3"/>
    <w:rsid w:val="00977ED0"/>
    <w:rsid w:val="00980121"/>
    <w:rsid w:val="0098015F"/>
    <w:rsid w:val="00980994"/>
    <w:rsid w:val="0098213D"/>
    <w:rsid w:val="0098233A"/>
    <w:rsid w:val="00982883"/>
    <w:rsid w:val="009828B4"/>
    <w:rsid w:val="0098373B"/>
    <w:rsid w:val="009837B7"/>
    <w:rsid w:val="00983B30"/>
    <w:rsid w:val="00983BDC"/>
    <w:rsid w:val="0098413D"/>
    <w:rsid w:val="00984995"/>
    <w:rsid w:val="0098517A"/>
    <w:rsid w:val="0098599E"/>
    <w:rsid w:val="009859D4"/>
    <w:rsid w:val="00985C10"/>
    <w:rsid w:val="00985F1D"/>
    <w:rsid w:val="009868AA"/>
    <w:rsid w:val="00987AC4"/>
    <w:rsid w:val="009907BB"/>
    <w:rsid w:val="00990F63"/>
    <w:rsid w:val="0099114F"/>
    <w:rsid w:val="00991885"/>
    <w:rsid w:val="00991C33"/>
    <w:rsid w:val="009921A3"/>
    <w:rsid w:val="00992720"/>
    <w:rsid w:val="0099292C"/>
    <w:rsid w:val="00992C38"/>
    <w:rsid w:val="00992ECC"/>
    <w:rsid w:val="0099335C"/>
    <w:rsid w:val="00993E89"/>
    <w:rsid w:val="00993F0E"/>
    <w:rsid w:val="0099416A"/>
    <w:rsid w:val="009949BA"/>
    <w:rsid w:val="00995D02"/>
    <w:rsid w:val="00996144"/>
    <w:rsid w:val="00996930"/>
    <w:rsid w:val="00997109"/>
    <w:rsid w:val="00997E23"/>
    <w:rsid w:val="009A070D"/>
    <w:rsid w:val="009A0BC9"/>
    <w:rsid w:val="009A0EB9"/>
    <w:rsid w:val="009A0EE3"/>
    <w:rsid w:val="009A193B"/>
    <w:rsid w:val="009A1A2E"/>
    <w:rsid w:val="009A1E87"/>
    <w:rsid w:val="009A241B"/>
    <w:rsid w:val="009A24C5"/>
    <w:rsid w:val="009A2C72"/>
    <w:rsid w:val="009A2FBE"/>
    <w:rsid w:val="009A3042"/>
    <w:rsid w:val="009A3339"/>
    <w:rsid w:val="009A37DD"/>
    <w:rsid w:val="009A3863"/>
    <w:rsid w:val="009A3F58"/>
    <w:rsid w:val="009A43E8"/>
    <w:rsid w:val="009A443C"/>
    <w:rsid w:val="009A47E4"/>
    <w:rsid w:val="009A4E7D"/>
    <w:rsid w:val="009A5157"/>
    <w:rsid w:val="009A52AB"/>
    <w:rsid w:val="009A624F"/>
    <w:rsid w:val="009A6502"/>
    <w:rsid w:val="009A677E"/>
    <w:rsid w:val="009A6922"/>
    <w:rsid w:val="009A69DE"/>
    <w:rsid w:val="009A708E"/>
    <w:rsid w:val="009A7508"/>
    <w:rsid w:val="009A7916"/>
    <w:rsid w:val="009A7AE7"/>
    <w:rsid w:val="009B001F"/>
    <w:rsid w:val="009B0263"/>
    <w:rsid w:val="009B055D"/>
    <w:rsid w:val="009B07C7"/>
    <w:rsid w:val="009B0C96"/>
    <w:rsid w:val="009B0D02"/>
    <w:rsid w:val="009B0D60"/>
    <w:rsid w:val="009B1AAB"/>
    <w:rsid w:val="009B1B45"/>
    <w:rsid w:val="009B37AA"/>
    <w:rsid w:val="009B3929"/>
    <w:rsid w:val="009B3977"/>
    <w:rsid w:val="009B4494"/>
    <w:rsid w:val="009B4D94"/>
    <w:rsid w:val="009B518D"/>
    <w:rsid w:val="009B700B"/>
    <w:rsid w:val="009B78EE"/>
    <w:rsid w:val="009B7A10"/>
    <w:rsid w:val="009B7C54"/>
    <w:rsid w:val="009C02E9"/>
    <w:rsid w:val="009C037A"/>
    <w:rsid w:val="009C079D"/>
    <w:rsid w:val="009C0853"/>
    <w:rsid w:val="009C0C5A"/>
    <w:rsid w:val="009C0D86"/>
    <w:rsid w:val="009C122A"/>
    <w:rsid w:val="009C14F7"/>
    <w:rsid w:val="009C2577"/>
    <w:rsid w:val="009C2BD9"/>
    <w:rsid w:val="009C3716"/>
    <w:rsid w:val="009C382C"/>
    <w:rsid w:val="009C3BA4"/>
    <w:rsid w:val="009C3BBB"/>
    <w:rsid w:val="009C4627"/>
    <w:rsid w:val="009C49F0"/>
    <w:rsid w:val="009C4D96"/>
    <w:rsid w:val="009C502E"/>
    <w:rsid w:val="009C5AC1"/>
    <w:rsid w:val="009C623E"/>
    <w:rsid w:val="009C6470"/>
    <w:rsid w:val="009C6A3D"/>
    <w:rsid w:val="009C6D05"/>
    <w:rsid w:val="009C7868"/>
    <w:rsid w:val="009C7924"/>
    <w:rsid w:val="009C7C4B"/>
    <w:rsid w:val="009C7C61"/>
    <w:rsid w:val="009C7ECA"/>
    <w:rsid w:val="009D058F"/>
    <w:rsid w:val="009D18C6"/>
    <w:rsid w:val="009D18DB"/>
    <w:rsid w:val="009D1B80"/>
    <w:rsid w:val="009D1BCE"/>
    <w:rsid w:val="009D1C08"/>
    <w:rsid w:val="009D1C63"/>
    <w:rsid w:val="009D1FE7"/>
    <w:rsid w:val="009D2330"/>
    <w:rsid w:val="009D2ABE"/>
    <w:rsid w:val="009D2AE6"/>
    <w:rsid w:val="009D2B74"/>
    <w:rsid w:val="009D3429"/>
    <w:rsid w:val="009D3AB5"/>
    <w:rsid w:val="009D3D12"/>
    <w:rsid w:val="009D4F41"/>
    <w:rsid w:val="009D4FBE"/>
    <w:rsid w:val="009D55A6"/>
    <w:rsid w:val="009D5AD3"/>
    <w:rsid w:val="009D6054"/>
    <w:rsid w:val="009D63B7"/>
    <w:rsid w:val="009D7260"/>
    <w:rsid w:val="009D7A1C"/>
    <w:rsid w:val="009D7FE0"/>
    <w:rsid w:val="009E08D3"/>
    <w:rsid w:val="009E09F9"/>
    <w:rsid w:val="009E0A73"/>
    <w:rsid w:val="009E190D"/>
    <w:rsid w:val="009E1999"/>
    <w:rsid w:val="009E1B65"/>
    <w:rsid w:val="009E1B68"/>
    <w:rsid w:val="009E1F51"/>
    <w:rsid w:val="009E247F"/>
    <w:rsid w:val="009E2A22"/>
    <w:rsid w:val="009E2B61"/>
    <w:rsid w:val="009E36E3"/>
    <w:rsid w:val="009E372A"/>
    <w:rsid w:val="009E3DE8"/>
    <w:rsid w:val="009E4154"/>
    <w:rsid w:val="009E57A1"/>
    <w:rsid w:val="009E5A1B"/>
    <w:rsid w:val="009E5ABD"/>
    <w:rsid w:val="009E63B9"/>
    <w:rsid w:val="009E6703"/>
    <w:rsid w:val="009E6EBC"/>
    <w:rsid w:val="009E78E2"/>
    <w:rsid w:val="009E7A62"/>
    <w:rsid w:val="009F03D8"/>
    <w:rsid w:val="009F061E"/>
    <w:rsid w:val="009F0B89"/>
    <w:rsid w:val="009F0BA4"/>
    <w:rsid w:val="009F13FD"/>
    <w:rsid w:val="009F15E0"/>
    <w:rsid w:val="009F17AD"/>
    <w:rsid w:val="009F1CC7"/>
    <w:rsid w:val="009F2C2C"/>
    <w:rsid w:val="009F2E84"/>
    <w:rsid w:val="009F34A4"/>
    <w:rsid w:val="009F51D5"/>
    <w:rsid w:val="009F5415"/>
    <w:rsid w:val="009F5B60"/>
    <w:rsid w:val="009F5DA1"/>
    <w:rsid w:val="009F64C3"/>
    <w:rsid w:val="009F64DB"/>
    <w:rsid w:val="009F6EA2"/>
    <w:rsid w:val="009F728E"/>
    <w:rsid w:val="009F7993"/>
    <w:rsid w:val="00A01CBD"/>
    <w:rsid w:val="00A01D26"/>
    <w:rsid w:val="00A01F75"/>
    <w:rsid w:val="00A02136"/>
    <w:rsid w:val="00A02B5A"/>
    <w:rsid w:val="00A03102"/>
    <w:rsid w:val="00A039C2"/>
    <w:rsid w:val="00A03C9F"/>
    <w:rsid w:val="00A03D7B"/>
    <w:rsid w:val="00A03D89"/>
    <w:rsid w:val="00A03DC9"/>
    <w:rsid w:val="00A03EAB"/>
    <w:rsid w:val="00A055B8"/>
    <w:rsid w:val="00A057FE"/>
    <w:rsid w:val="00A05C1F"/>
    <w:rsid w:val="00A068E7"/>
    <w:rsid w:val="00A06B77"/>
    <w:rsid w:val="00A06E4C"/>
    <w:rsid w:val="00A07355"/>
    <w:rsid w:val="00A07CFA"/>
    <w:rsid w:val="00A104A5"/>
    <w:rsid w:val="00A10AAD"/>
    <w:rsid w:val="00A10AF4"/>
    <w:rsid w:val="00A117BC"/>
    <w:rsid w:val="00A11E7D"/>
    <w:rsid w:val="00A122A4"/>
    <w:rsid w:val="00A124A9"/>
    <w:rsid w:val="00A12E25"/>
    <w:rsid w:val="00A12ED5"/>
    <w:rsid w:val="00A13B4A"/>
    <w:rsid w:val="00A13B55"/>
    <w:rsid w:val="00A14093"/>
    <w:rsid w:val="00A14E7D"/>
    <w:rsid w:val="00A1506E"/>
    <w:rsid w:val="00A1603E"/>
    <w:rsid w:val="00A16071"/>
    <w:rsid w:val="00A1723E"/>
    <w:rsid w:val="00A173B4"/>
    <w:rsid w:val="00A176E5"/>
    <w:rsid w:val="00A1797D"/>
    <w:rsid w:val="00A203E1"/>
    <w:rsid w:val="00A2066F"/>
    <w:rsid w:val="00A206B7"/>
    <w:rsid w:val="00A21172"/>
    <w:rsid w:val="00A211D2"/>
    <w:rsid w:val="00A214EF"/>
    <w:rsid w:val="00A21609"/>
    <w:rsid w:val="00A21D1A"/>
    <w:rsid w:val="00A21F36"/>
    <w:rsid w:val="00A226D0"/>
    <w:rsid w:val="00A22E43"/>
    <w:rsid w:val="00A22F44"/>
    <w:rsid w:val="00A23936"/>
    <w:rsid w:val="00A24446"/>
    <w:rsid w:val="00A24B62"/>
    <w:rsid w:val="00A250DE"/>
    <w:rsid w:val="00A257C8"/>
    <w:rsid w:val="00A25ACC"/>
    <w:rsid w:val="00A25AFA"/>
    <w:rsid w:val="00A25BFF"/>
    <w:rsid w:val="00A2692F"/>
    <w:rsid w:val="00A269E5"/>
    <w:rsid w:val="00A27436"/>
    <w:rsid w:val="00A2765E"/>
    <w:rsid w:val="00A278EA"/>
    <w:rsid w:val="00A27B68"/>
    <w:rsid w:val="00A27E0D"/>
    <w:rsid w:val="00A30156"/>
    <w:rsid w:val="00A305A1"/>
    <w:rsid w:val="00A3085F"/>
    <w:rsid w:val="00A30C65"/>
    <w:rsid w:val="00A30F2C"/>
    <w:rsid w:val="00A31144"/>
    <w:rsid w:val="00A31BFD"/>
    <w:rsid w:val="00A323D2"/>
    <w:rsid w:val="00A32F61"/>
    <w:rsid w:val="00A33790"/>
    <w:rsid w:val="00A34352"/>
    <w:rsid w:val="00A34720"/>
    <w:rsid w:val="00A34C51"/>
    <w:rsid w:val="00A35718"/>
    <w:rsid w:val="00A35B5F"/>
    <w:rsid w:val="00A36E23"/>
    <w:rsid w:val="00A36E5F"/>
    <w:rsid w:val="00A37095"/>
    <w:rsid w:val="00A37239"/>
    <w:rsid w:val="00A40014"/>
    <w:rsid w:val="00A408BE"/>
    <w:rsid w:val="00A409D2"/>
    <w:rsid w:val="00A40A4E"/>
    <w:rsid w:val="00A4129E"/>
    <w:rsid w:val="00A4154F"/>
    <w:rsid w:val="00A41581"/>
    <w:rsid w:val="00A415BE"/>
    <w:rsid w:val="00A42952"/>
    <w:rsid w:val="00A42A17"/>
    <w:rsid w:val="00A42ED6"/>
    <w:rsid w:val="00A4329D"/>
    <w:rsid w:val="00A4365C"/>
    <w:rsid w:val="00A436DB"/>
    <w:rsid w:val="00A43DB9"/>
    <w:rsid w:val="00A43E60"/>
    <w:rsid w:val="00A445DF"/>
    <w:rsid w:val="00A4461D"/>
    <w:rsid w:val="00A44C5B"/>
    <w:rsid w:val="00A44E76"/>
    <w:rsid w:val="00A45A45"/>
    <w:rsid w:val="00A463AC"/>
    <w:rsid w:val="00A4649D"/>
    <w:rsid w:val="00A46E0E"/>
    <w:rsid w:val="00A4728E"/>
    <w:rsid w:val="00A47DDF"/>
    <w:rsid w:val="00A506E3"/>
    <w:rsid w:val="00A507E7"/>
    <w:rsid w:val="00A5131F"/>
    <w:rsid w:val="00A5142A"/>
    <w:rsid w:val="00A51706"/>
    <w:rsid w:val="00A51AA5"/>
    <w:rsid w:val="00A5281D"/>
    <w:rsid w:val="00A5379F"/>
    <w:rsid w:val="00A539D7"/>
    <w:rsid w:val="00A53AB2"/>
    <w:rsid w:val="00A540FC"/>
    <w:rsid w:val="00A54356"/>
    <w:rsid w:val="00A543CC"/>
    <w:rsid w:val="00A54635"/>
    <w:rsid w:val="00A547C8"/>
    <w:rsid w:val="00A54CE2"/>
    <w:rsid w:val="00A559B1"/>
    <w:rsid w:val="00A56425"/>
    <w:rsid w:val="00A5670F"/>
    <w:rsid w:val="00A569A3"/>
    <w:rsid w:val="00A56F41"/>
    <w:rsid w:val="00A56FA5"/>
    <w:rsid w:val="00A57D9A"/>
    <w:rsid w:val="00A60432"/>
    <w:rsid w:val="00A6125A"/>
    <w:rsid w:val="00A61A90"/>
    <w:rsid w:val="00A61C5C"/>
    <w:rsid w:val="00A61D27"/>
    <w:rsid w:val="00A625C1"/>
    <w:rsid w:val="00A6271B"/>
    <w:rsid w:val="00A62D72"/>
    <w:rsid w:val="00A62E66"/>
    <w:rsid w:val="00A630B1"/>
    <w:rsid w:val="00A63D43"/>
    <w:rsid w:val="00A646DC"/>
    <w:rsid w:val="00A64A73"/>
    <w:rsid w:val="00A64D02"/>
    <w:rsid w:val="00A65A34"/>
    <w:rsid w:val="00A65D80"/>
    <w:rsid w:val="00A6617F"/>
    <w:rsid w:val="00A669E9"/>
    <w:rsid w:val="00A671CF"/>
    <w:rsid w:val="00A673EE"/>
    <w:rsid w:val="00A67DE4"/>
    <w:rsid w:val="00A701C6"/>
    <w:rsid w:val="00A70351"/>
    <w:rsid w:val="00A703FC"/>
    <w:rsid w:val="00A707BA"/>
    <w:rsid w:val="00A71061"/>
    <w:rsid w:val="00A71550"/>
    <w:rsid w:val="00A71E1D"/>
    <w:rsid w:val="00A721AC"/>
    <w:rsid w:val="00A724B6"/>
    <w:rsid w:val="00A728A5"/>
    <w:rsid w:val="00A72A29"/>
    <w:rsid w:val="00A73685"/>
    <w:rsid w:val="00A73698"/>
    <w:rsid w:val="00A7382C"/>
    <w:rsid w:val="00A73F5C"/>
    <w:rsid w:val="00A744AB"/>
    <w:rsid w:val="00A752E7"/>
    <w:rsid w:val="00A76147"/>
    <w:rsid w:val="00A7636D"/>
    <w:rsid w:val="00A76668"/>
    <w:rsid w:val="00A76F8C"/>
    <w:rsid w:val="00A772FB"/>
    <w:rsid w:val="00A8001A"/>
    <w:rsid w:val="00A80B6A"/>
    <w:rsid w:val="00A81474"/>
    <w:rsid w:val="00A81606"/>
    <w:rsid w:val="00A82160"/>
    <w:rsid w:val="00A83001"/>
    <w:rsid w:val="00A833EA"/>
    <w:rsid w:val="00A8386C"/>
    <w:rsid w:val="00A839F0"/>
    <w:rsid w:val="00A83B5E"/>
    <w:rsid w:val="00A83E04"/>
    <w:rsid w:val="00A840F1"/>
    <w:rsid w:val="00A84264"/>
    <w:rsid w:val="00A84D7F"/>
    <w:rsid w:val="00A84F2D"/>
    <w:rsid w:val="00A850D0"/>
    <w:rsid w:val="00A855EA"/>
    <w:rsid w:val="00A857C6"/>
    <w:rsid w:val="00A85941"/>
    <w:rsid w:val="00A8595D"/>
    <w:rsid w:val="00A86A6A"/>
    <w:rsid w:val="00A86AFF"/>
    <w:rsid w:val="00A87B36"/>
    <w:rsid w:val="00A9068F"/>
    <w:rsid w:val="00A90882"/>
    <w:rsid w:val="00A914AA"/>
    <w:rsid w:val="00A9162E"/>
    <w:rsid w:val="00A918BA"/>
    <w:rsid w:val="00A91A03"/>
    <w:rsid w:val="00A91DB6"/>
    <w:rsid w:val="00A91E78"/>
    <w:rsid w:val="00A92329"/>
    <w:rsid w:val="00A92AB0"/>
    <w:rsid w:val="00A92C6A"/>
    <w:rsid w:val="00A934A2"/>
    <w:rsid w:val="00A93588"/>
    <w:rsid w:val="00A936B7"/>
    <w:rsid w:val="00A94CE5"/>
    <w:rsid w:val="00A96222"/>
    <w:rsid w:val="00AA0316"/>
    <w:rsid w:val="00AA058B"/>
    <w:rsid w:val="00AA0F7A"/>
    <w:rsid w:val="00AA1233"/>
    <w:rsid w:val="00AA164E"/>
    <w:rsid w:val="00AA16A3"/>
    <w:rsid w:val="00AA1A78"/>
    <w:rsid w:val="00AA1A82"/>
    <w:rsid w:val="00AA230D"/>
    <w:rsid w:val="00AA357C"/>
    <w:rsid w:val="00AA3E5D"/>
    <w:rsid w:val="00AA415A"/>
    <w:rsid w:val="00AA42F0"/>
    <w:rsid w:val="00AA466A"/>
    <w:rsid w:val="00AA5606"/>
    <w:rsid w:val="00AA59B6"/>
    <w:rsid w:val="00AA64FF"/>
    <w:rsid w:val="00AA651A"/>
    <w:rsid w:val="00AA669D"/>
    <w:rsid w:val="00AA6A94"/>
    <w:rsid w:val="00AA7039"/>
    <w:rsid w:val="00AA79BF"/>
    <w:rsid w:val="00AA7B8E"/>
    <w:rsid w:val="00AB0548"/>
    <w:rsid w:val="00AB0B37"/>
    <w:rsid w:val="00AB0CDB"/>
    <w:rsid w:val="00AB0D0D"/>
    <w:rsid w:val="00AB1011"/>
    <w:rsid w:val="00AB1669"/>
    <w:rsid w:val="00AB1C9B"/>
    <w:rsid w:val="00AB2357"/>
    <w:rsid w:val="00AB2834"/>
    <w:rsid w:val="00AB2E79"/>
    <w:rsid w:val="00AB30E1"/>
    <w:rsid w:val="00AB33A8"/>
    <w:rsid w:val="00AB35A0"/>
    <w:rsid w:val="00AB3AA9"/>
    <w:rsid w:val="00AB47BA"/>
    <w:rsid w:val="00AB4EE4"/>
    <w:rsid w:val="00AB577A"/>
    <w:rsid w:val="00AB57F8"/>
    <w:rsid w:val="00AB5C06"/>
    <w:rsid w:val="00AB5C3B"/>
    <w:rsid w:val="00AB5E2C"/>
    <w:rsid w:val="00AB646A"/>
    <w:rsid w:val="00AB6699"/>
    <w:rsid w:val="00AB6B5D"/>
    <w:rsid w:val="00AB6C0E"/>
    <w:rsid w:val="00AB6FD2"/>
    <w:rsid w:val="00AB7769"/>
    <w:rsid w:val="00AC0383"/>
    <w:rsid w:val="00AC06A1"/>
    <w:rsid w:val="00AC1E51"/>
    <w:rsid w:val="00AC1F49"/>
    <w:rsid w:val="00AC2007"/>
    <w:rsid w:val="00AC2206"/>
    <w:rsid w:val="00AC2460"/>
    <w:rsid w:val="00AC2A70"/>
    <w:rsid w:val="00AC2F7D"/>
    <w:rsid w:val="00AC347D"/>
    <w:rsid w:val="00AC3BE0"/>
    <w:rsid w:val="00AC3C86"/>
    <w:rsid w:val="00AC3E10"/>
    <w:rsid w:val="00AC3F6F"/>
    <w:rsid w:val="00AC40FE"/>
    <w:rsid w:val="00AC4114"/>
    <w:rsid w:val="00AC5511"/>
    <w:rsid w:val="00AC5743"/>
    <w:rsid w:val="00AC5AC8"/>
    <w:rsid w:val="00AC5FDB"/>
    <w:rsid w:val="00AC655B"/>
    <w:rsid w:val="00AC6807"/>
    <w:rsid w:val="00AC6966"/>
    <w:rsid w:val="00AC69AF"/>
    <w:rsid w:val="00AC6E6E"/>
    <w:rsid w:val="00AC7002"/>
    <w:rsid w:val="00AC7278"/>
    <w:rsid w:val="00AC79D2"/>
    <w:rsid w:val="00AD082B"/>
    <w:rsid w:val="00AD0B01"/>
    <w:rsid w:val="00AD12DE"/>
    <w:rsid w:val="00AD1721"/>
    <w:rsid w:val="00AD2136"/>
    <w:rsid w:val="00AD27BB"/>
    <w:rsid w:val="00AD38FA"/>
    <w:rsid w:val="00AD3AB9"/>
    <w:rsid w:val="00AD3E19"/>
    <w:rsid w:val="00AD421F"/>
    <w:rsid w:val="00AD4A6A"/>
    <w:rsid w:val="00AD4DDC"/>
    <w:rsid w:val="00AD5467"/>
    <w:rsid w:val="00AD547B"/>
    <w:rsid w:val="00AD57A0"/>
    <w:rsid w:val="00AD5AC3"/>
    <w:rsid w:val="00AD5C97"/>
    <w:rsid w:val="00AD5D69"/>
    <w:rsid w:val="00AD61EA"/>
    <w:rsid w:val="00AD6567"/>
    <w:rsid w:val="00AD6919"/>
    <w:rsid w:val="00AD6A60"/>
    <w:rsid w:val="00AD6C19"/>
    <w:rsid w:val="00AD7675"/>
    <w:rsid w:val="00AD7AE7"/>
    <w:rsid w:val="00AD7B01"/>
    <w:rsid w:val="00AE0694"/>
    <w:rsid w:val="00AE07BC"/>
    <w:rsid w:val="00AE0A85"/>
    <w:rsid w:val="00AE1A53"/>
    <w:rsid w:val="00AE1D32"/>
    <w:rsid w:val="00AE2332"/>
    <w:rsid w:val="00AE2E3B"/>
    <w:rsid w:val="00AE3CA3"/>
    <w:rsid w:val="00AE4F69"/>
    <w:rsid w:val="00AE5223"/>
    <w:rsid w:val="00AE5395"/>
    <w:rsid w:val="00AE56F4"/>
    <w:rsid w:val="00AE58F6"/>
    <w:rsid w:val="00AE6151"/>
    <w:rsid w:val="00AE79D4"/>
    <w:rsid w:val="00AF0388"/>
    <w:rsid w:val="00AF0D80"/>
    <w:rsid w:val="00AF14D1"/>
    <w:rsid w:val="00AF1A16"/>
    <w:rsid w:val="00AF20E3"/>
    <w:rsid w:val="00AF245C"/>
    <w:rsid w:val="00AF2A60"/>
    <w:rsid w:val="00AF327F"/>
    <w:rsid w:val="00AF3CAA"/>
    <w:rsid w:val="00AF4EA9"/>
    <w:rsid w:val="00AF5093"/>
    <w:rsid w:val="00AF556F"/>
    <w:rsid w:val="00AF5828"/>
    <w:rsid w:val="00AF6422"/>
    <w:rsid w:val="00AF67E3"/>
    <w:rsid w:val="00AF688E"/>
    <w:rsid w:val="00AF6E2A"/>
    <w:rsid w:val="00B002E4"/>
    <w:rsid w:val="00B00693"/>
    <w:rsid w:val="00B00B4C"/>
    <w:rsid w:val="00B00FA5"/>
    <w:rsid w:val="00B0150C"/>
    <w:rsid w:val="00B028BC"/>
    <w:rsid w:val="00B029C2"/>
    <w:rsid w:val="00B03639"/>
    <w:rsid w:val="00B03663"/>
    <w:rsid w:val="00B03E0C"/>
    <w:rsid w:val="00B044F8"/>
    <w:rsid w:val="00B04A9C"/>
    <w:rsid w:val="00B04B41"/>
    <w:rsid w:val="00B04C53"/>
    <w:rsid w:val="00B04C8E"/>
    <w:rsid w:val="00B06006"/>
    <w:rsid w:val="00B06E04"/>
    <w:rsid w:val="00B07358"/>
    <w:rsid w:val="00B077FE"/>
    <w:rsid w:val="00B10579"/>
    <w:rsid w:val="00B1109C"/>
    <w:rsid w:val="00B1130A"/>
    <w:rsid w:val="00B11619"/>
    <w:rsid w:val="00B1198A"/>
    <w:rsid w:val="00B12006"/>
    <w:rsid w:val="00B12EC7"/>
    <w:rsid w:val="00B12EEC"/>
    <w:rsid w:val="00B135E8"/>
    <w:rsid w:val="00B1390B"/>
    <w:rsid w:val="00B13A92"/>
    <w:rsid w:val="00B14206"/>
    <w:rsid w:val="00B142A5"/>
    <w:rsid w:val="00B146D4"/>
    <w:rsid w:val="00B14753"/>
    <w:rsid w:val="00B149BC"/>
    <w:rsid w:val="00B14AD0"/>
    <w:rsid w:val="00B1522D"/>
    <w:rsid w:val="00B154F4"/>
    <w:rsid w:val="00B1557E"/>
    <w:rsid w:val="00B159DE"/>
    <w:rsid w:val="00B15E7C"/>
    <w:rsid w:val="00B164E1"/>
    <w:rsid w:val="00B16AC0"/>
    <w:rsid w:val="00B16C1E"/>
    <w:rsid w:val="00B171FE"/>
    <w:rsid w:val="00B1763D"/>
    <w:rsid w:val="00B17647"/>
    <w:rsid w:val="00B1790E"/>
    <w:rsid w:val="00B17FF2"/>
    <w:rsid w:val="00B202DB"/>
    <w:rsid w:val="00B20ABC"/>
    <w:rsid w:val="00B2104E"/>
    <w:rsid w:val="00B21214"/>
    <w:rsid w:val="00B215CF"/>
    <w:rsid w:val="00B215EB"/>
    <w:rsid w:val="00B216CC"/>
    <w:rsid w:val="00B21D8C"/>
    <w:rsid w:val="00B2256E"/>
    <w:rsid w:val="00B2289C"/>
    <w:rsid w:val="00B233B4"/>
    <w:rsid w:val="00B23780"/>
    <w:rsid w:val="00B23C8B"/>
    <w:rsid w:val="00B23E54"/>
    <w:rsid w:val="00B245B1"/>
    <w:rsid w:val="00B25082"/>
    <w:rsid w:val="00B2542B"/>
    <w:rsid w:val="00B25C6B"/>
    <w:rsid w:val="00B25CDF"/>
    <w:rsid w:val="00B25EDA"/>
    <w:rsid w:val="00B26F85"/>
    <w:rsid w:val="00B271B8"/>
    <w:rsid w:val="00B275C6"/>
    <w:rsid w:val="00B31508"/>
    <w:rsid w:val="00B31AF7"/>
    <w:rsid w:val="00B31AFC"/>
    <w:rsid w:val="00B3200E"/>
    <w:rsid w:val="00B328F0"/>
    <w:rsid w:val="00B32A2F"/>
    <w:rsid w:val="00B32E60"/>
    <w:rsid w:val="00B33459"/>
    <w:rsid w:val="00B33461"/>
    <w:rsid w:val="00B3346E"/>
    <w:rsid w:val="00B3444F"/>
    <w:rsid w:val="00B34572"/>
    <w:rsid w:val="00B34608"/>
    <w:rsid w:val="00B34B89"/>
    <w:rsid w:val="00B34F4E"/>
    <w:rsid w:val="00B350D6"/>
    <w:rsid w:val="00B35BC8"/>
    <w:rsid w:val="00B35D0D"/>
    <w:rsid w:val="00B36191"/>
    <w:rsid w:val="00B3785F"/>
    <w:rsid w:val="00B37C7D"/>
    <w:rsid w:val="00B37F05"/>
    <w:rsid w:val="00B40333"/>
    <w:rsid w:val="00B4064D"/>
    <w:rsid w:val="00B4087A"/>
    <w:rsid w:val="00B409C9"/>
    <w:rsid w:val="00B409EF"/>
    <w:rsid w:val="00B40A9F"/>
    <w:rsid w:val="00B40B76"/>
    <w:rsid w:val="00B414D4"/>
    <w:rsid w:val="00B419F5"/>
    <w:rsid w:val="00B41AE3"/>
    <w:rsid w:val="00B42691"/>
    <w:rsid w:val="00B42AF6"/>
    <w:rsid w:val="00B42BBD"/>
    <w:rsid w:val="00B42C67"/>
    <w:rsid w:val="00B43490"/>
    <w:rsid w:val="00B4354B"/>
    <w:rsid w:val="00B43623"/>
    <w:rsid w:val="00B43C4E"/>
    <w:rsid w:val="00B43CB8"/>
    <w:rsid w:val="00B43E6A"/>
    <w:rsid w:val="00B4473E"/>
    <w:rsid w:val="00B45038"/>
    <w:rsid w:val="00B451D8"/>
    <w:rsid w:val="00B45AF8"/>
    <w:rsid w:val="00B45B6C"/>
    <w:rsid w:val="00B462CB"/>
    <w:rsid w:val="00B46C0A"/>
    <w:rsid w:val="00B47551"/>
    <w:rsid w:val="00B50B17"/>
    <w:rsid w:val="00B50D05"/>
    <w:rsid w:val="00B51B44"/>
    <w:rsid w:val="00B51D0F"/>
    <w:rsid w:val="00B53AE1"/>
    <w:rsid w:val="00B53CFF"/>
    <w:rsid w:val="00B54A45"/>
    <w:rsid w:val="00B54B8E"/>
    <w:rsid w:val="00B550A7"/>
    <w:rsid w:val="00B550FD"/>
    <w:rsid w:val="00B5544A"/>
    <w:rsid w:val="00B558A6"/>
    <w:rsid w:val="00B55A13"/>
    <w:rsid w:val="00B55A35"/>
    <w:rsid w:val="00B55B87"/>
    <w:rsid w:val="00B562F2"/>
    <w:rsid w:val="00B56785"/>
    <w:rsid w:val="00B568EF"/>
    <w:rsid w:val="00B56A62"/>
    <w:rsid w:val="00B575B1"/>
    <w:rsid w:val="00B57AEC"/>
    <w:rsid w:val="00B60034"/>
    <w:rsid w:val="00B6007D"/>
    <w:rsid w:val="00B6025B"/>
    <w:rsid w:val="00B60A1F"/>
    <w:rsid w:val="00B60E1B"/>
    <w:rsid w:val="00B6104F"/>
    <w:rsid w:val="00B61256"/>
    <w:rsid w:val="00B614D3"/>
    <w:rsid w:val="00B614E5"/>
    <w:rsid w:val="00B623E7"/>
    <w:rsid w:val="00B62531"/>
    <w:rsid w:val="00B62702"/>
    <w:rsid w:val="00B627EF"/>
    <w:rsid w:val="00B62C2E"/>
    <w:rsid w:val="00B63E92"/>
    <w:rsid w:val="00B64607"/>
    <w:rsid w:val="00B64648"/>
    <w:rsid w:val="00B64A72"/>
    <w:rsid w:val="00B64E3A"/>
    <w:rsid w:val="00B653DA"/>
    <w:rsid w:val="00B654BE"/>
    <w:rsid w:val="00B66101"/>
    <w:rsid w:val="00B66B4E"/>
    <w:rsid w:val="00B66C3E"/>
    <w:rsid w:val="00B66E00"/>
    <w:rsid w:val="00B670B3"/>
    <w:rsid w:val="00B67211"/>
    <w:rsid w:val="00B67CC0"/>
    <w:rsid w:val="00B70672"/>
    <w:rsid w:val="00B70BAE"/>
    <w:rsid w:val="00B71678"/>
    <w:rsid w:val="00B71A50"/>
    <w:rsid w:val="00B71C04"/>
    <w:rsid w:val="00B71C8F"/>
    <w:rsid w:val="00B71F0F"/>
    <w:rsid w:val="00B71FF8"/>
    <w:rsid w:val="00B72217"/>
    <w:rsid w:val="00B7272E"/>
    <w:rsid w:val="00B72939"/>
    <w:rsid w:val="00B73638"/>
    <w:rsid w:val="00B73B7D"/>
    <w:rsid w:val="00B740DE"/>
    <w:rsid w:val="00B74350"/>
    <w:rsid w:val="00B743F1"/>
    <w:rsid w:val="00B74473"/>
    <w:rsid w:val="00B74A7D"/>
    <w:rsid w:val="00B74EC6"/>
    <w:rsid w:val="00B764B3"/>
    <w:rsid w:val="00B77376"/>
    <w:rsid w:val="00B7759A"/>
    <w:rsid w:val="00B77FEB"/>
    <w:rsid w:val="00B80E32"/>
    <w:rsid w:val="00B80FE2"/>
    <w:rsid w:val="00B81130"/>
    <w:rsid w:val="00B81182"/>
    <w:rsid w:val="00B82195"/>
    <w:rsid w:val="00B822CD"/>
    <w:rsid w:val="00B823FB"/>
    <w:rsid w:val="00B8245D"/>
    <w:rsid w:val="00B8255F"/>
    <w:rsid w:val="00B82E86"/>
    <w:rsid w:val="00B830EF"/>
    <w:rsid w:val="00B845F7"/>
    <w:rsid w:val="00B846C8"/>
    <w:rsid w:val="00B84B1D"/>
    <w:rsid w:val="00B85224"/>
    <w:rsid w:val="00B85BB1"/>
    <w:rsid w:val="00B86416"/>
    <w:rsid w:val="00B8687A"/>
    <w:rsid w:val="00B86C42"/>
    <w:rsid w:val="00B86CC3"/>
    <w:rsid w:val="00B86FD1"/>
    <w:rsid w:val="00B87007"/>
    <w:rsid w:val="00B871A7"/>
    <w:rsid w:val="00B87201"/>
    <w:rsid w:val="00B87F36"/>
    <w:rsid w:val="00B87F5E"/>
    <w:rsid w:val="00B90038"/>
    <w:rsid w:val="00B904BE"/>
    <w:rsid w:val="00B906D2"/>
    <w:rsid w:val="00B90768"/>
    <w:rsid w:val="00B90CEA"/>
    <w:rsid w:val="00B90DA6"/>
    <w:rsid w:val="00B912AD"/>
    <w:rsid w:val="00B91FDC"/>
    <w:rsid w:val="00B92584"/>
    <w:rsid w:val="00B92B01"/>
    <w:rsid w:val="00B937D9"/>
    <w:rsid w:val="00B9499C"/>
    <w:rsid w:val="00B94FBE"/>
    <w:rsid w:val="00B95AB6"/>
    <w:rsid w:val="00B95B92"/>
    <w:rsid w:val="00B95C43"/>
    <w:rsid w:val="00B967C2"/>
    <w:rsid w:val="00B96EC2"/>
    <w:rsid w:val="00B96EE4"/>
    <w:rsid w:val="00B97064"/>
    <w:rsid w:val="00B974ED"/>
    <w:rsid w:val="00B97571"/>
    <w:rsid w:val="00B975FE"/>
    <w:rsid w:val="00B97851"/>
    <w:rsid w:val="00B979A5"/>
    <w:rsid w:val="00B97AAE"/>
    <w:rsid w:val="00B97CE4"/>
    <w:rsid w:val="00BA0624"/>
    <w:rsid w:val="00BA0BB4"/>
    <w:rsid w:val="00BA0FD1"/>
    <w:rsid w:val="00BA17D8"/>
    <w:rsid w:val="00BA1A8D"/>
    <w:rsid w:val="00BA1D7D"/>
    <w:rsid w:val="00BA1E22"/>
    <w:rsid w:val="00BA2983"/>
    <w:rsid w:val="00BA29BA"/>
    <w:rsid w:val="00BA2A05"/>
    <w:rsid w:val="00BA2B52"/>
    <w:rsid w:val="00BA3A79"/>
    <w:rsid w:val="00BA3EBB"/>
    <w:rsid w:val="00BA3F04"/>
    <w:rsid w:val="00BA4DEE"/>
    <w:rsid w:val="00BA5049"/>
    <w:rsid w:val="00BA5139"/>
    <w:rsid w:val="00BA51F8"/>
    <w:rsid w:val="00BA559A"/>
    <w:rsid w:val="00BA5F25"/>
    <w:rsid w:val="00BA61B0"/>
    <w:rsid w:val="00BA6E21"/>
    <w:rsid w:val="00BA6F9C"/>
    <w:rsid w:val="00BA78C2"/>
    <w:rsid w:val="00BA7E79"/>
    <w:rsid w:val="00BB03DA"/>
    <w:rsid w:val="00BB06C9"/>
    <w:rsid w:val="00BB0B25"/>
    <w:rsid w:val="00BB0C0C"/>
    <w:rsid w:val="00BB0ED3"/>
    <w:rsid w:val="00BB10D2"/>
    <w:rsid w:val="00BB1457"/>
    <w:rsid w:val="00BB14C0"/>
    <w:rsid w:val="00BB1D61"/>
    <w:rsid w:val="00BB27FB"/>
    <w:rsid w:val="00BB2DA3"/>
    <w:rsid w:val="00BB3BB8"/>
    <w:rsid w:val="00BB426F"/>
    <w:rsid w:val="00BB441A"/>
    <w:rsid w:val="00BB4C82"/>
    <w:rsid w:val="00BB53AE"/>
    <w:rsid w:val="00BB548B"/>
    <w:rsid w:val="00BB5E72"/>
    <w:rsid w:val="00BB669C"/>
    <w:rsid w:val="00BB6AAE"/>
    <w:rsid w:val="00BB78D6"/>
    <w:rsid w:val="00BB7942"/>
    <w:rsid w:val="00BB7B1E"/>
    <w:rsid w:val="00BC03EA"/>
    <w:rsid w:val="00BC0493"/>
    <w:rsid w:val="00BC0C11"/>
    <w:rsid w:val="00BC15E8"/>
    <w:rsid w:val="00BC1D9D"/>
    <w:rsid w:val="00BC1E79"/>
    <w:rsid w:val="00BC1EDA"/>
    <w:rsid w:val="00BC1F25"/>
    <w:rsid w:val="00BC2034"/>
    <w:rsid w:val="00BC2140"/>
    <w:rsid w:val="00BC343C"/>
    <w:rsid w:val="00BC3652"/>
    <w:rsid w:val="00BC37D9"/>
    <w:rsid w:val="00BC41D9"/>
    <w:rsid w:val="00BC47ED"/>
    <w:rsid w:val="00BC4F64"/>
    <w:rsid w:val="00BC5123"/>
    <w:rsid w:val="00BC5154"/>
    <w:rsid w:val="00BC51A5"/>
    <w:rsid w:val="00BC51D5"/>
    <w:rsid w:val="00BC610C"/>
    <w:rsid w:val="00BC630A"/>
    <w:rsid w:val="00BC6372"/>
    <w:rsid w:val="00BC6820"/>
    <w:rsid w:val="00BC698A"/>
    <w:rsid w:val="00BC6ED2"/>
    <w:rsid w:val="00BC6F80"/>
    <w:rsid w:val="00BC74E3"/>
    <w:rsid w:val="00BD0617"/>
    <w:rsid w:val="00BD0797"/>
    <w:rsid w:val="00BD0941"/>
    <w:rsid w:val="00BD0C0A"/>
    <w:rsid w:val="00BD1782"/>
    <w:rsid w:val="00BD1A95"/>
    <w:rsid w:val="00BD1AE5"/>
    <w:rsid w:val="00BD1D31"/>
    <w:rsid w:val="00BD1F63"/>
    <w:rsid w:val="00BD216E"/>
    <w:rsid w:val="00BD2566"/>
    <w:rsid w:val="00BD2864"/>
    <w:rsid w:val="00BD2B2E"/>
    <w:rsid w:val="00BD3310"/>
    <w:rsid w:val="00BD36B9"/>
    <w:rsid w:val="00BD3D6C"/>
    <w:rsid w:val="00BD4374"/>
    <w:rsid w:val="00BD4BD4"/>
    <w:rsid w:val="00BD544E"/>
    <w:rsid w:val="00BD5665"/>
    <w:rsid w:val="00BD625D"/>
    <w:rsid w:val="00BD6264"/>
    <w:rsid w:val="00BD633C"/>
    <w:rsid w:val="00BD6904"/>
    <w:rsid w:val="00BD69FD"/>
    <w:rsid w:val="00BD75AB"/>
    <w:rsid w:val="00BD7716"/>
    <w:rsid w:val="00BE0007"/>
    <w:rsid w:val="00BE02A2"/>
    <w:rsid w:val="00BE0824"/>
    <w:rsid w:val="00BE0DDC"/>
    <w:rsid w:val="00BE1441"/>
    <w:rsid w:val="00BE178B"/>
    <w:rsid w:val="00BE188C"/>
    <w:rsid w:val="00BE1B0A"/>
    <w:rsid w:val="00BE1C94"/>
    <w:rsid w:val="00BE231D"/>
    <w:rsid w:val="00BE23BB"/>
    <w:rsid w:val="00BE2538"/>
    <w:rsid w:val="00BE3031"/>
    <w:rsid w:val="00BE31E8"/>
    <w:rsid w:val="00BE328D"/>
    <w:rsid w:val="00BE3484"/>
    <w:rsid w:val="00BE39DE"/>
    <w:rsid w:val="00BE3A16"/>
    <w:rsid w:val="00BE3A90"/>
    <w:rsid w:val="00BE4E94"/>
    <w:rsid w:val="00BE5406"/>
    <w:rsid w:val="00BE5B5C"/>
    <w:rsid w:val="00BE6D5F"/>
    <w:rsid w:val="00BE6EBB"/>
    <w:rsid w:val="00BE715C"/>
    <w:rsid w:val="00BE7A01"/>
    <w:rsid w:val="00BE7C30"/>
    <w:rsid w:val="00BE7D6E"/>
    <w:rsid w:val="00BF086D"/>
    <w:rsid w:val="00BF0983"/>
    <w:rsid w:val="00BF1202"/>
    <w:rsid w:val="00BF12E1"/>
    <w:rsid w:val="00BF18AC"/>
    <w:rsid w:val="00BF193C"/>
    <w:rsid w:val="00BF1B7D"/>
    <w:rsid w:val="00BF1BDB"/>
    <w:rsid w:val="00BF1E05"/>
    <w:rsid w:val="00BF23EC"/>
    <w:rsid w:val="00BF2410"/>
    <w:rsid w:val="00BF318F"/>
    <w:rsid w:val="00BF3548"/>
    <w:rsid w:val="00BF3A03"/>
    <w:rsid w:val="00BF3DC8"/>
    <w:rsid w:val="00BF403E"/>
    <w:rsid w:val="00BF40E2"/>
    <w:rsid w:val="00BF44E8"/>
    <w:rsid w:val="00BF4A5F"/>
    <w:rsid w:val="00BF5544"/>
    <w:rsid w:val="00BF6A48"/>
    <w:rsid w:val="00BF6CC9"/>
    <w:rsid w:val="00BF7142"/>
    <w:rsid w:val="00BF784B"/>
    <w:rsid w:val="00BF7922"/>
    <w:rsid w:val="00BF7F87"/>
    <w:rsid w:val="00C00185"/>
    <w:rsid w:val="00C001DD"/>
    <w:rsid w:val="00C003CA"/>
    <w:rsid w:val="00C00402"/>
    <w:rsid w:val="00C007EC"/>
    <w:rsid w:val="00C008DB"/>
    <w:rsid w:val="00C00B5F"/>
    <w:rsid w:val="00C01512"/>
    <w:rsid w:val="00C01B1B"/>
    <w:rsid w:val="00C01B1C"/>
    <w:rsid w:val="00C01E36"/>
    <w:rsid w:val="00C02067"/>
    <w:rsid w:val="00C0294D"/>
    <w:rsid w:val="00C02D1C"/>
    <w:rsid w:val="00C037AA"/>
    <w:rsid w:val="00C03AFB"/>
    <w:rsid w:val="00C04B83"/>
    <w:rsid w:val="00C04EE8"/>
    <w:rsid w:val="00C058BE"/>
    <w:rsid w:val="00C05A58"/>
    <w:rsid w:val="00C06701"/>
    <w:rsid w:val="00C06779"/>
    <w:rsid w:val="00C067D2"/>
    <w:rsid w:val="00C06BC1"/>
    <w:rsid w:val="00C0744D"/>
    <w:rsid w:val="00C1014B"/>
    <w:rsid w:val="00C1051C"/>
    <w:rsid w:val="00C10C09"/>
    <w:rsid w:val="00C111F4"/>
    <w:rsid w:val="00C114A7"/>
    <w:rsid w:val="00C12244"/>
    <w:rsid w:val="00C12320"/>
    <w:rsid w:val="00C12C23"/>
    <w:rsid w:val="00C12CDF"/>
    <w:rsid w:val="00C13220"/>
    <w:rsid w:val="00C138E4"/>
    <w:rsid w:val="00C145BC"/>
    <w:rsid w:val="00C14BB8"/>
    <w:rsid w:val="00C156BE"/>
    <w:rsid w:val="00C161C5"/>
    <w:rsid w:val="00C1682A"/>
    <w:rsid w:val="00C16D36"/>
    <w:rsid w:val="00C17147"/>
    <w:rsid w:val="00C17954"/>
    <w:rsid w:val="00C20F50"/>
    <w:rsid w:val="00C2114B"/>
    <w:rsid w:val="00C21E47"/>
    <w:rsid w:val="00C21FE6"/>
    <w:rsid w:val="00C22B89"/>
    <w:rsid w:val="00C22D67"/>
    <w:rsid w:val="00C2320B"/>
    <w:rsid w:val="00C2391B"/>
    <w:rsid w:val="00C23926"/>
    <w:rsid w:val="00C23D2A"/>
    <w:rsid w:val="00C23DD7"/>
    <w:rsid w:val="00C24C41"/>
    <w:rsid w:val="00C24D9F"/>
    <w:rsid w:val="00C24EED"/>
    <w:rsid w:val="00C2500C"/>
    <w:rsid w:val="00C25319"/>
    <w:rsid w:val="00C2546D"/>
    <w:rsid w:val="00C256D0"/>
    <w:rsid w:val="00C25AA3"/>
    <w:rsid w:val="00C25BA0"/>
    <w:rsid w:val="00C25F04"/>
    <w:rsid w:val="00C2602B"/>
    <w:rsid w:val="00C266EB"/>
    <w:rsid w:val="00C26808"/>
    <w:rsid w:val="00C274E7"/>
    <w:rsid w:val="00C278AC"/>
    <w:rsid w:val="00C300F2"/>
    <w:rsid w:val="00C3081D"/>
    <w:rsid w:val="00C309C6"/>
    <w:rsid w:val="00C30D2A"/>
    <w:rsid w:val="00C30D6B"/>
    <w:rsid w:val="00C30F81"/>
    <w:rsid w:val="00C310FB"/>
    <w:rsid w:val="00C313BB"/>
    <w:rsid w:val="00C31CA0"/>
    <w:rsid w:val="00C33058"/>
    <w:rsid w:val="00C3320D"/>
    <w:rsid w:val="00C338FA"/>
    <w:rsid w:val="00C33FD9"/>
    <w:rsid w:val="00C3452B"/>
    <w:rsid w:val="00C345EF"/>
    <w:rsid w:val="00C34D79"/>
    <w:rsid w:val="00C34E09"/>
    <w:rsid w:val="00C355EE"/>
    <w:rsid w:val="00C35682"/>
    <w:rsid w:val="00C3591C"/>
    <w:rsid w:val="00C35A43"/>
    <w:rsid w:val="00C35FE5"/>
    <w:rsid w:val="00C36017"/>
    <w:rsid w:val="00C37188"/>
    <w:rsid w:val="00C37B8D"/>
    <w:rsid w:val="00C40968"/>
    <w:rsid w:val="00C4126C"/>
    <w:rsid w:val="00C41E8A"/>
    <w:rsid w:val="00C41FDA"/>
    <w:rsid w:val="00C42228"/>
    <w:rsid w:val="00C4234B"/>
    <w:rsid w:val="00C428D5"/>
    <w:rsid w:val="00C42954"/>
    <w:rsid w:val="00C42AA3"/>
    <w:rsid w:val="00C42F75"/>
    <w:rsid w:val="00C43F49"/>
    <w:rsid w:val="00C443FD"/>
    <w:rsid w:val="00C44787"/>
    <w:rsid w:val="00C44977"/>
    <w:rsid w:val="00C45202"/>
    <w:rsid w:val="00C45C6F"/>
    <w:rsid w:val="00C45D04"/>
    <w:rsid w:val="00C46AB9"/>
    <w:rsid w:val="00C46C37"/>
    <w:rsid w:val="00C47952"/>
    <w:rsid w:val="00C50114"/>
    <w:rsid w:val="00C50202"/>
    <w:rsid w:val="00C50739"/>
    <w:rsid w:val="00C50A5D"/>
    <w:rsid w:val="00C51101"/>
    <w:rsid w:val="00C51B4E"/>
    <w:rsid w:val="00C51B6B"/>
    <w:rsid w:val="00C51BA8"/>
    <w:rsid w:val="00C522F0"/>
    <w:rsid w:val="00C52427"/>
    <w:rsid w:val="00C52DD4"/>
    <w:rsid w:val="00C52E86"/>
    <w:rsid w:val="00C5311D"/>
    <w:rsid w:val="00C5321B"/>
    <w:rsid w:val="00C533C5"/>
    <w:rsid w:val="00C53426"/>
    <w:rsid w:val="00C53AC6"/>
    <w:rsid w:val="00C53E18"/>
    <w:rsid w:val="00C53EB8"/>
    <w:rsid w:val="00C54623"/>
    <w:rsid w:val="00C547C3"/>
    <w:rsid w:val="00C54939"/>
    <w:rsid w:val="00C55190"/>
    <w:rsid w:val="00C55E15"/>
    <w:rsid w:val="00C5769A"/>
    <w:rsid w:val="00C576B9"/>
    <w:rsid w:val="00C579C2"/>
    <w:rsid w:val="00C57CA2"/>
    <w:rsid w:val="00C60353"/>
    <w:rsid w:val="00C603A7"/>
    <w:rsid w:val="00C6049E"/>
    <w:rsid w:val="00C604D0"/>
    <w:rsid w:val="00C6077A"/>
    <w:rsid w:val="00C609CB"/>
    <w:rsid w:val="00C610BB"/>
    <w:rsid w:val="00C6131B"/>
    <w:rsid w:val="00C61BBA"/>
    <w:rsid w:val="00C61CEC"/>
    <w:rsid w:val="00C62A45"/>
    <w:rsid w:val="00C62C3A"/>
    <w:rsid w:val="00C62DEE"/>
    <w:rsid w:val="00C64159"/>
    <w:rsid w:val="00C6446B"/>
    <w:rsid w:val="00C645AF"/>
    <w:rsid w:val="00C652B2"/>
    <w:rsid w:val="00C65C1E"/>
    <w:rsid w:val="00C65ECE"/>
    <w:rsid w:val="00C66091"/>
    <w:rsid w:val="00C66C41"/>
    <w:rsid w:val="00C6734E"/>
    <w:rsid w:val="00C6758C"/>
    <w:rsid w:val="00C67641"/>
    <w:rsid w:val="00C67649"/>
    <w:rsid w:val="00C67886"/>
    <w:rsid w:val="00C679E0"/>
    <w:rsid w:val="00C67DB9"/>
    <w:rsid w:val="00C7064A"/>
    <w:rsid w:val="00C7080F"/>
    <w:rsid w:val="00C70AE1"/>
    <w:rsid w:val="00C7103F"/>
    <w:rsid w:val="00C71A90"/>
    <w:rsid w:val="00C71B9D"/>
    <w:rsid w:val="00C724A4"/>
    <w:rsid w:val="00C72B55"/>
    <w:rsid w:val="00C72B8B"/>
    <w:rsid w:val="00C7350F"/>
    <w:rsid w:val="00C74113"/>
    <w:rsid w:val="00C74148"/>
    <w:rsid w:val="00C745EF"/>
    <w:rsid w:val="00C7461A"/>
    <w:rsid w:val="00C748B3"/>
    <w:rsid w:val="00C74924"/>
    <w:rsid w:val="00C74DA4"/>
    <w:rsid w:val="00C74F46"/>
    <w:rsid w:val="00C7513A"/>
    <w:rsid w:val="00C76048"/>
    <w:rsid w:val="00C76A5D"/>
    <w:rsid w:val="00C76A78"/>
    <w:rsid w:val="00C76A94"/>
    <w:rsid w:val="00C76F71"/>
    <w:rsid w:val="00C77310"/>
    <w:rsid w:val="00C77430"/>
    <w:rsid w:val="00C77477"/>
    <w:rsid w:val="00C774C2"/>
    <w:rsid w:val="00C77508"/>
    <w:rsid w:val="00C775D3"/>
    <w:rsid w:val="00C77A46"/>
    <w:rsid w:val="00C77BF9"/>
    <w:rsid w:val="00C8165A"/>
    <w:rsid w:val="00C81A22"/>
    <w:rsid w:val="00C81AA3"/>
    <w:rsid w:val="00C81F1E"/>
    <w:rsid w:val="00C827DD"/>
    <w:rsid w:val="00C82E9B"/>
    <w:rsid w:val="00C83173"/>
    <w:rsid w:val="00C8336A"/>
    <w:rsid w:val="00C83537"/>
    <w:rsid w:val="00C83684"/>
    <w:rsid w:val="00C83CB6"/>
    <w:rsid w:val="00C83EBB"/>
    <w:rsid w:val="00C8511D"/>
    <w:rsid w:val="00C85210"/>
    <w:rsid w:val="00C85906"/>
    <w:rsid w:val="00C86651"/>
    <w:rsid w:val="00C86FF4"/>
    <w:rsid w:val="00C8726D"/>
    <w:rsid w:val="00C872FB"/>
    <w:rsid w:val="00C90BA3"/>
    <w:rsid w:val="00C92C66"/>
    <w:rsid w:val="00C92F0F"/>
    <w:rsid w:val="00C932A2"/>
    <w:rsid w:val="00C9394F"/>
    <w:rsid w:val="00C946EB"/>
    <w:rsid w:val="00C9479E"/>
    <w:rsid w:val="00C94A48"/>
    <w:rsid w:val="00C94A4F"/>
    <w:rsid w:val="00C94AD5"/>
    <w:rsid w:val="00C94CC9"/>
    <w:rsid w:val="00C94F22"/>
    <w:rsid w:val="00C95026"/>
    <w:rsid w:val="00C953BB"/>
    <w:rsid w:val="00C958A6"/>
    <w:rsid w:val="00C95B2A"/>
    <w:rsid w:val="00C95D6E"/>
    <w:rsid w:val="00C96B55"/>
    <w:rsid w:val="00C96F05"/>
    <w:rsid w:val="00C97437"/>
    <w:rsid w:val="00C97CAD"/>
    <w:rsid w:val="00CA0316"/>
    <w:rsid w:val="00CA11E7"/>
    <w:rsid w:val="00CA1FA6"/>
    <w:rsid w:val="00CA27F8"/>
    <w:rsid w:val="00CA281E"/>
    <w:rsid w:val="00CA2C58"/>
    <w:rsid w:val="00CA4229"/>
    <w:rsid w:val="00CA49EF"/>
    <w:rsid w:val="00CA4BE1"/>
    <w:rsid w:val="00CA4E6F"/>
    <w:rsid w:val="00CA54C4"/>
    <w:rsid w:val="00CA55F2"/>
    <w:rsid w:val="00CA5934"/>
    <w:rsid w:val="00CA5D48"/>
    <w:rsid w:val="00CA651C"/>
    <w:rsid w:val="00CA69A4"/>
    <w:rsid w:val="00CA6A0A"/>
    <w:rsid w:val="00CA6ACB"/>
    <w:rsid w:val="00CA6C58"/>
    <w:rsid w:val="00CA71E1"/>
    <w:rsid w:val="00CA7403"/>
    <w:rsid w:val="00CA79CE"/>
    <w:rsid w:val="00CA7B99"/>
    <w:rsid w:val="00CA7CF3"/>
    <w:rsid w:val="00CB01FD"/>
    <w:rsid w:val="00CB021C"/>
    <w:rsid w:val="00CB0976"/>
    <w:rsid w:val="00CB0A5E"/>
    <w:rsid w:val="00CB1073"/>
    <w:rsid w:val="00CB134B"/>
    <w:rsid w:val="00CB2044"/>
    <w:rsid w:val="00CB2198"/>
    <w:rsid w:val="00CB2447"/>
    <w:rsid w:val="00CB2C6D"/>
    <w:rsid w:val="00CB2FCB"/>
    <w:rsid w:val="00CB3FB1"/>
    <w:rsid w:val="00CB5015"/>
    <w:rsid w:val="00CB53F6"/>
    <w:rsid w:val="00CB55C9"/>
    <w:rsid w:val="00CB5AE8"/>
    <w:rsid w:val="00CB5B1A"/>
    <w:rsid w:val="00CB61A9"/>
    <w:rsid w:val="00CB6F0B"/>
    <w:rsid w:val="00CB7429"/>
    <w:rsid w:val="00CB7AC4"/>
    <w:rsid w:val="00CB7AEF"/>
    <w:rsid w:val="00CB7EC5"/>
    <w:rsid w:val="00CC0023"/>
    <w:rsid w:val="00CC018D"/>
    <w:rsid w:val="00CC04D4"/>
    <w:rsid w:val="00CC0AE4"/>
    <w:rsid w:val="00CC0C5D"/>
    <w:rsid w:val="00CC2531"/>
    <w:rsid w:val="00CC2568"/>
    <w:rsid w:val="00CC276D"/>
    <w:rsid w:val="00CC2EEE"/>
    <w:rsid w:val="00CC457A"/>
    <w:rsid w:val="00CC51E1"/>
    <w:rsid w:val="00CC52A6"/>
    <w:rsid w:val="00CC5A3D"/>
    <w:rsid w:val="00CC5BD8"/>
    <w:rsid w:val="00CC5D0F"/>
    <w:rsid w:val="00CC5F40"/>
    <w:rsid w:val="00CC64A1"/>
    <w:rsid w:val="00CC6712"/>
    <w:rsid w:val="00CC6F5C"/>
    <w:rsid w:val="00CC7527"/>
    <w:rsid w:val="00CC7877"/>
    <w:rsid w:val="00CD003C"/>
    <w:rsid w:val="00CD0123"/>
    <w:rsid w:val="00CD0FAE"/>
    <w:rsid w:val="00CD1185"/>
    <w:rsid w:val="00CD1229"/>
    <w:rsid w:val="00CD15E9"/>
    <w:rsid w:val="00CD1661"/>
    <w:rsid w:val="00CD1EC0"/>
    <w:rsid w:val="00CD238D"/>
    <w:rsid w:val="00CD277B"/>
    <w:rsid w:val="00CD2B9A"/>
    <w:rsid w:val="00CD30D0"/>
    <w:rsid w:val="00CD3BC2"/>
    <w:rsid w:val="00CD4607"/>
    <w:rsid w:val="00CD4844"/>
    <w:rsid w:val="00CD4868"/>
    <w:rsid w:val="00CD4A0E"/>
    <w:rsid w:val="00CD4AF7"/>
    <w:rsid w:val="00CD4E46"/>
    <w:rsid w:val="00CD55DB"/>
    <w:rsid w:val="00CD5D81"/>
    <w:rsid w:val="00CD5E08"/>
    <w:rsid w:val="00CD6194"/>
    <w:rsid w:val="00CD662D"/>
    <w:rsid w:val="00CD6C0C"/>
    <w:rsid w:val="00CD721E"/>
    <w:rsid w:val="00CD7F65"/>
    <w:rsid w:val="00CE0B55"/>
    <w:rsid w:val="00CE248A"/>
    <w:rsid w:val="00CE2CAB"/>
    <w:rsid w:val="00CE3A23"/>
    <w:rsid w:val="00CE3B39"/>
    <w:rsid w:val="00CE3BD9"/>
    <w:rsid w:val="00CE404C"/>
    <w:rsid w:val="00CE4482"/>
    <w:rsid w:val="00CE4C22"/>
    <w:rsid w:val="00CE4D1D"/>
    <w:rsid w:val="00CE4F40"/>
    <w:rsid w:val="00CE5473"/>
    <w:rsid w:val="00CE597F"/>
    <w:rsid w:val="00CE5EAD"/>
    <w:rsid w:val="00CE60ED"/>
    <w:rsid w:val="00CE6427"/>
    <w:rsid w:val="00CE6552"/>
    <w:rsid w:val="00CE65F6"/>
    <w:rsid w:val="00CE6CDC"/>
    <w:rsid w:val="00CE76C9"/>
    <w:rsid w:val="00CF038A"/>
    <w:rsid w:val="00CF1261"/>
    <w:rsid w:val="00CF1484"/>
    <w:rsid w:val="00CF229A"/>
    <w:rsid w:val="00CF24BD"/>
    <w:rsid w:val="00CF39EE"/>
    <w:rsid w:val="00CF3FCB"/>
    <w:rsid w:val="00CF417F"/>
    <w:rsid w:val="00CF462D"/>
    <w:rsid w:val="00CF4A48"/>
    <w:rsid w:val="00CF4B5A"/>
    <w:rsid w:val="00CF58F0"/>
    <w:rsid w:val="00CF6113"/>
    <w:rsid w:val="00CF685F"/>
    <w:rsid w:val="00CF6C76"/>
    <w:rsid w:val="00CF7575"/>
    <w:rsid w:val="00CF7784"/>
    <w:rsid w:val="00CF79C3"/>
    <w:rsid w:val="00CF7B1B"/>
    <w:rsid w:val="00D00471"/>
    <w:rsid w:val="00D00663"/>
    <w:rsid w:val="00D0070A"/>
    <w:rsid w:val="00D00CFD"/>
    <w:rsid w:val="00D00E56"/>
    <w:rsid w:val="00D02052"/>
    <w:rsid w:val="00D0221C"/>
    <w:rsid w:val="00D02855"/>
    <w:rsid w:val="00D03587"/>
    <w:rsid w:val="00D03BC7"/>
    <w:rsid w:val="00D0411D"/>
    <w:rsid w:val="00D04E8A"/>
    <w:rsid w:val="00D057C0"/>
    <w:rsid w:val="00D0634A"/>
    <w:rsid w:val="00D06B23"/>
    <w:rsid w:val="00D0785B"/>
    <w:rsid w:val="00D10596"/>
    <w:rsid w:val="00D10886"/>
    <w:rsid w:val="00D110D8"/>
    <w:rsid w:val="00D11279"/>
    <w:rsid w:val="00D11A1B"/>
    <w:rsid w:val="00D12959"/>
    <w:rsid w:val="00D130B2"/>
    <w:rsid w:val="00D1316C"/>
    <w:rsid w:val="00D13834"/>
    <w:rsid w:val="00D14996"/>
    <w:rsid w:val="00D14F89"/>
    <w:rsid w:val="00D1542C"/>
    <w:rsid w:val="00D1549C"/>
    <w:rsid w:val="00D15A0F"/>
    <w:rsid w:val="00D162FA"/>
    <w:rsid w:val="00D16B06"/>
    <w:rsid w:val="00D16E5F"/>
    <w:rsid w:val="00D20123"/>
    <w:rsid w:val="00D2035F"/>
    <w:rsid w:val="00D20543"/>
    <w:rsid w:val="00D20B3F"/>
    <w:rsid w:val="00D20C3E"/>
    <w:rsid w:val="00D20FEB"/>
    <w:rsid w:val="00D210FB"/>
    <w:rsid w:val="00D21345"/>
    <w:rsid w:val="00D21958"/>
    <w:rsid w:val="00D223FD"/>
    <w:rsid w:val="00D22965"/>
    <w:rsid w:val="00D23208"/>
    <w:rsid w:val="00D2398F"/>
    <w:rsid w:val="00D23CD8"/>
    <w:rsid w:val="00D2517B"/>
    <w:rsid w:val="00D25A88"/>
    <w:rsid w:val="00D25D3F"/>
    <w:rsid w:val="00D26531"/>
    <w:rsid w:val="00D267D8"/>
    <w:rsid w:val="00D267FC"/>
    <w:rsid w:val="00D26959"/>
    <w:rsid w:val="00D2698C"/>
    <w:rsid w:val="00D26EEA"/>
    <w:rsid w:val="00D27009"/>
    <w:rsid w:val="00D27422"/>
    <w:rsid w:val="00D276CB"/>
    <w:rsid w:val="00D27B0A"/>
    <w:rsid w:val="00D300C8"/>
    <w:rsid w:val="00D30E88"/>
    <w:rsid w:val="00D3190B"/>
    <w:rsid w:val="00D31B2C"/>
    <w:rsid w:val="00D3208B"/>
    <w:rsid w:val="00D32170"/>
    <w:rsid w:val="00D322E7"/>
    <w:rsid w:val="00D3257C"/>
    <w:rsid w:val="00D32C32"/>
    <w:rsid w:val="00D3313F"/>
    <w:rsid w:val="00D332C3"/>
    <w:rsid w:val="00D338A3"/>
    <w:rsid w:val="00D3391C"/>
    <w:rsid w:val="00D33CA4"/>
    <w:rsid w:val="00D3446E"/>
    <w:rsid w:val="00D345FE"/>
    <w:rsid w:val="00D348BB"/>
    <w:rsid w:val="00D34D79"/>
    <w:rsid w:val="00D354B3"/>
    <w:rsid w:val="00D35F5F"/>
    <w:rsid w:val="00D35FB6"/>
    <w:rsid w:val="00D36FD7"/>
    <w:rsid w:val="00D37152"/>
    <w:rsid w:val="00D37D86"/>
    <w:rsid w:val="00D405C2"/>
    <w:rsid w:val="00D408D4"/>
    <w:rsid w:val="00D410AE"/>
    <w:rsid w:val="00D41396"/>
    <w:rsid w:val="00D4163B"/>
    <w:rsid w:val="00D41BF1"/>
    <w:rsid w:val="00D4222F"/>
    <w:rsid w:val="00D4230D"/>
    <w:rsid w:val="00D4284C"/>
    <w:rsid w:val="00D43026"/>
    <w:rsid w:val="00D43046"/>
    <w:rsid w:val="00D438C0"/>
    <w:rsid w:val="00D43DCE"/>
    <w:rsid w:val="00D44211"/>
    <w:rsid w:val="00D44740"/>
    <w:rsid w:val="00D44E28"/>
    <w:rsid w:val="00D45388"/>
    <w:rsid w:val="00D453EC"/>
    <w:rsid w:val="00D45AEC"/>
    <w:rsid w:val="00D45D22"/>
    <w:rsid w:val="00D46065"/>
    <w:rsid w:val="00D46EE6"/>
    <w:rsid w:val="00D47167"/>
    <w:rsid w:val="00D4752E"/>
    <w:rsid w:val="00D47923"/>
    <w:rsid w:val="00D47BCC"/>
    <w:rsid w:val="00D506FA"/>
    <w:rsid w:val="00D50749"/>
    <w:rsid w:val="00D508C3"/>
    <w:rsid w:val="00D50C71"/>
    <w:rsid w:val="00D514D4"/>
    <w:rsid w:val="00D514F7"/>
    <w:rsid w:val="00D515B9"/>
    <w:rsid w:val="00D51A19"/>
    <w:rsid w:val="00D51D5C"/>
    <w:rsid w:val="00D51F6D"/>
    <w:rsid w:val="00D52585"/>
    <w:rsid w:val="00D53C63"/>
    <w:rsid w:val="00D5521C"/>
    <w:rsid w:val="00D55555"/>
    <w:rsid w:val="00D55718"/>
    <w:rsid w:val="00D55803"/>
    <w:rsid w:val="00D56011"/>
    <w:rsid w:val="00D5602F"/>
    <w:rsid w:val="00D5690F"/>
    <w:rsid w:val="00D56E18"/>
    <w:rsid w:val="00D56FA2"/>
    <w:rsid w:val="00D57066"/>
    <w:rsid w:val="00D57353"/>
    <w:rsid w:val="00D57378"/>
    <w:rsid w:val="00D57782"/>
    <w:rsid w:val="00D57962"/>
    <w:rsid w:val="00D57B74"/>
    <w:rsid w:val="00D602BC"/>
    <w:rsid w:val="00D6031C"/>
    <w:rsid w:val="00D60883"/>
    <w:rsid w:val="00D60AD8"/>
    <w:rsid w:val="00D60E1E"/>
    <w:rsid w:val="00D61818"/>
    <w:rsid w:val="00D62931"/>
    <w:rsid w:val="00D62A0C"/>
    <w:rsid w:val="00D62B26"/>
    <w:rsid w:val="00D62D2B"/>
    <w:rsid w:val="00D6355F"/>
    <w:rsid w:val="00D641E0"/>
    <w:rsid w:val="00D64DE0"/>
    <w:rsid w:val="00D650E0"/>
    <w:rsid w:val="00D650E1"/>
    <w:rsid w:val="00D6514E"/>
    <w:rsid w:val="00D656BB"/>
    <w:rsid w:val="00D65C39"/>
    <w:rsid w:val="00D65E0D"/>
    <w:rsid w:val="00D66202"/>
    <w:rsid w:val="00D667DA"/>
    <w:rsid w:val="00D669DE"/>
    <w:rsid w:val="00D66C3E"/>
    <w:rsid w:val="00D671B2"/>
    <w:rsid w:val="00D6754D"/>
    <w:rsid w:val="00D67ADB"/>
    <w:rsid w:val="00D70A35"/>
    <w:rsid w:val="00D70B7C"/>
    <w:rsid w:val="00D70C9B"/>
    <w:rsid w:val="00D71D25"/>
    <w:rsid w:val="00D7216B"/>
    <w:rsid w:val="00D7232E"/>
    <w:rsid w:val="00D726C2"/>
    <w:rsid w:val="00D7270C"/>
    <w:rsid w:val="00D731CD"/>
    <w:rsid w:val="00D7348C"/>
    <w:rsid w:val="00D73582"/>
    <w:rsid w:val="00D73E14"/>
    <w:rsid w:val="00D74367"/>
    <w:rsid w:val="00D744B3"/>
    <w:rsid w:val="00D74BA3"/>
    <w:rsid w:val="00D7528E"/>
    <w:rsid w:val="00D7561D"/>
    <w:rsid w:val="00D75811"/>
    <w:rsid w:val="00D76783"/>
    <w:rsid w:val="00D76B7F"/>
    <w:rsid w:val="00D76C1E"/>
    <w:rsid w:val="00D76F29"/>
    <w:rsid w:val="00D77079"/>
    <w:rsid w:val="00D77104"/>
    <w:rsid w:val="00D7717B"/>
    <w:rsid w:val="00D775D3"/>
    <w:rsid w:val="00D77C57"/>
    <w:rsid w:val="00D80488"/>
    <w:rsid w:val="00D804F3"/>
    <w:rsid w:val="00D805E7"/>
    <w:rsid w:val="00D80CB4"/>
    <w:rsid w:val="00D80DA8"/>
    <w:rsid w:val="00D8154D"/>
    <w:rsid w:val="00D824C9"/>
    <w:rsid w:val="00D824EF"/>
    <w:rsid w:val="00D82942"/>
    <w:rsid w:val="00D82C82"/>
    <w:rsid w:val="00D82DAD"/>
    <w:rsid w:val="00D844AA"/>
    <w:rsid w:val="00D84999"/>
    <w:rsid w:val="00D85318"/>
    <w:rsid w:val="00D85414"/>
    <w:rsid w:val="00D85444"/>
    <w:rsid w:val="00D85C4C"/>
    <w:rsid w:val="00D85D4D"/>
    <w:rsid w:val="00D863B7"/>
    <w:rsid w:val="00D8652B"/>
    <w:rsid w:val="00D86714"/>
    <w:rsid w:val="00D868E7"/>
    <w:rsid w:val="00D86AB4"/>
    <w:rsid w:val="00D86FCB"/>
    <w:rsid w:val="00D877C7"/>
    <w:rsid w:val="00D87935"/>
    <w:rsid w:val="00D87A41"/>
    <w:rsid w:val="00D87ACB"/>
    <w:rsid w:val="00D906DD"/>
    <w:rsid w:val="00D90A2A"/>
    <w:rsid w:val="00D91AB0"/>
    <w:rsid w:val="00D91D7B"/>
    <w:rsid w:val="00D91F3B"/>
    <w:rsid w:val="00D922F4"/>
    <w:rsid w:val="00D9292F"/>
    <w:rsid w:val="00D92BA7"/>
    <w:rsid w:val="00D92F70"/>
    <w:rsid w:val="00D932AE"/>
    <w:rsid w:val="00D933D2"/>
    <w:rsid w:val="00D93501"/>
    <w:rsid w:val="00D93B5F"/>
    <w:rsid w:val="00D9418F"/>
    <w:rsid w:val="00D942EE"/>
    <w:rsid w:val="00D958F1"/>
    <w:rsid w:val="00D95AF1"/>
    <w:rsid w:val="00D96452"/>
    <w:rsid w:val="00D96E07"/>
    <w:rsid w:val="00D971FA"/>
    <w:rsid w:val="00D97498"/>
    <w:rsid w:val="00D976A9"/>
    <w:rsid w:val="00D97E85"/>
    <w:rsid w:val="00DA0E79"/>
    <w:rsid w:val="00DA14D9"/>
    <w:rsid w:val="00DA1650"/>
    <w:rsid w:val="00DA1911"/>
    <w:rsid w:val="00DA19F5"/>
    <w:rsid w:val="00DA1F15"/>
    <w:rsid w:val="00DA22FD"/>
    <w:rsid w:val="00DA27A1"/>
    <w:rsid w:val="00DA27E9"/>
    <w:rsid w:val="00DA320D"/>
    <w:rsid w:val="00DA34E1"/>
    <w:rsid w:val="00DA3665"/>
    <w:rsid w:val="00DA45B6"/>
    <w:rsid w:val="00DA45E8"/>
    <w:rsid w:val="00DA493E"/>
    <w:rsid w:val="00DA4ADD"/>
    <w:rsid w:val="00DA4AE4"/>
    <w:rsid w:val="00DA4B72"/>
    <w:rsid w:val="00DA5697"/>
    <w:rsid w:val="00DA5B76"/>
    <w:rsid w:val="00DA5C6D"/>
    <w:rsid w:val="00DA62AA"/>
    <w:rsid w:val="00DA64EF"/>
    <w:rsid w:val="00DA650E"/>
    <w:rsid w:val="00DA70B5"/>
    <w:rsid w:val="00DA7FFB"/>
    <w:rsid w:val="00DB0E67"/>
    <w:rsid w:val="00DB1EB1"/>
    <w:rsid w:val="00DB1FFD"/>
    <w:rsid w:val="00DB274B"/>
    <w:rsid w:val="00DB294E"/>
    <w:rsid w:val="00DB2DCD"/>
    <w:rsid w:val="00DB328A"/>
    <w:rsid w:val="00DB35A4"/>
    <w:rsid w:val="00DB44C8"/>
    <w:rsid w:val="00DB456E"/>
    <w:rsid w:val="00DB4BC9"/>
    <w:rsid w:val="00DB51CC"/>
    <w:rsid w:val="00DB5410"/>
    <w:rsid w:val="00DB5DED"/>
    <w:rsid w:val="00DB5EBD"/>
    <w:rsid w:val="00DB63D4"/>
    <w:rsid w:val="00DB6583"/>
    <w:rsid w:val="00DB670A"/>
    <w:rsid w:val="00DB6939"/>
    <w:rsid w:val="00DB699A"/>
    <w:rsid w:val="00DB6A40"/>
    <w:rsid w:val="00DB6CB0"/>
    <w:rsid w:val="00DB6DE2"/>
    <w:rsid w:val="00DB6E19"/>
    <w:rsid w:val="00DC0659"/>
    <w:rsid w:val="00DC0E1B"/>
    <w:rsid w:val="00DC1047"/>
    <w:rsid w:val="00DC12DA"/>
    <w:rsid w:val="00DC1441"/>
    <w:rsid w:val="00DC14B9"/>
    <w:rsid w:val="00DC182D"/>
    <w:rsid w:val="00DC1B82"/>
    <w:rsid w:val="00DC2543"/>
    <w:rsid w:val="00DC27CB"/>
    <w:rsid w:val="00DC2C33"/>
    <w:rsid w:val="00DC2F5B"/>
    <w:rsid w:val="00DC35E2"/>
    <w:rsid w:val="00DC3905"/>
    <w:rsid w:val="00DC393C"/>
    <w:rsid w:val="00DC3BF6"/>
    <w:rsid w:val="00DC4068"/>
    <w:rsid w:val="00DC4239"/>
    <w:rsid w:val="00DC43C6"/>
    <w:rsid w:val="00DC453F"/>
    <w:rsid w:val="00DC4A41"/>
    <w:rsid w:val="00DC4B33"/>
    <w:rsid w:val="00DC4D36"/>
    <w:rsid w:val="00DC4F19"/>
    <w:rsid w:val="00DC5032"/>
    <w:rsid w:val="00DC5B1A"/>
    <w:rsid w:val="00DC635C"/>
    <w:rsid w:val="00DC6749"/>
    <w:rsid w:val="00DC695A"/>
    <w:rsid w:val="00DC6C34"/>
    <w:rsid w:val="00DC6EF1"/>
    <w:rsid w:val="00DC75B3"/>
    <w:rsid w:val="00DC7C32"/>
    <w:rsid w:val="00DD0401"/>
    <w:rsid w:val="00DD0DDA"/>
    <w:rsid w:val="00DD0EEB"/>
    <w:rsid w:val="00DD158C"/>
    <w:rsid w:val="00DD1ABA"/>
    <w:rsid w:val="00DD2B27"/>
    <w:rsid w:val="00DD2CA2"/>
    <w:rsid w:val="00DD3327"/>
    <w:rsid w:val="00DD4288"/>
    <w:rsid w:val="00DD48E9"/>
    <w:rsid w:val="00DD4B3F"/>
    <w:rsid w:val="00DD5870"/>
    <w:rsid w:val="00DD679D"/>
    <w:rsid w:val="00DD6A3C"/>
    <w:rsid w:val="00DD6BB3"/>
    <w:rsid w:val="00DD6CFD"/>
    <w:rsid w:val="00DD6E67"/>
    <w:rsid w:val="00DD72F8"/>
    <w:rsid w:val="00DD7426"/>
    <w:rsid w:val="00DD7496"/>
    <w:rsid w:val="00DD76A1"/>
    <w:rsid w:val="00DD7E19"/>
    <w:rsid w:val="00DE012E"/>
    <w:rsid w:val="00DE0136"/>
    <w:rsid w:val="00DE07A8"/>
    <w:rsid w:val="00DE0A27"/>
    <w:rsid w:val="00DE0A83"/>
    <w:rsid w:val="00DE10FF"/>
    <w:rsid w:val="00DE13A3"/>
    <w:rsid w:val="00DE1D2C"/>
    <w:rsid w:val="00DE1DDA"/>
    <w:rsid w:val="00DE2227"/>
    <w:rsid w:val="00DE2527"/>
    <w:rsid w:val="00DE2973"/>
    <w:rsid w:val="00DE2C54"/>
    <w:rsid w:val="00DE32E6"/>
    <w:rsid w:val="00DE3A4A"/>
    <w:rsid w:val="00DE4768"/>
    <w:rsid w:val="00DE6513"/>
    <w:rsid w:val="00DE6673"/>
    <w:rsid w:val="00DE69A4"/>
    <w:rsid w:val="00DE7B82"/>
    <w:rsid w:val="00DE7C3B"/>
    <w:rsid w:val="00DF0F21"/>
    <w:rsid w:val="00DF0F24"/>
    <w:rsid w:val="00DF17B8"/>
    <w:rsid w:val="00DF1B5C"/>
    <w:rsid w:val="00DF1C9D"/>
    <w:rsid w:val="00DF210D"/>
    <w:rsid w:val="00DF3D32"/>
    <w:rsid w:val="00DF3E32"/>
    <w:rsid w:val="00DF4376"/>
    <w:rsid w:val="00DF4531"/>
    <w:rsid w:val="00DF4C1C"/>
    <w:rsid w:val="00DF5235"/>
    <w:rsid w:val="00DF5427"/>
    <w:rsid w:val="00DF55CF"/>
    <w:rsid w:val="00DF57DA"/>
    <w:rsid w:val="00DF5B81"/>
    <w:rsid w:val="00DF6606"/>
    <w:rsid w:val="00DF6790"/>
    <w:rsid w:val="00DF6DC1"/>
    <w:rsid w:val="00DF6F5B"/>
    <w:rsid w:val="00DF6FCF"/>
    <w:rsid w:val="00DF78FA"/>
    <w:rsid w:val="00DF7F90"/>
    <w:rsid w:val="00E00039"/>
    <w:rsid w:val="00E00075"/>
    <w:rsid w:val="00E00941"/>
    <w:rsid w:val="00E00E7F"/>
    <w:rsid w:val="00E01643"/>
    <w:rsid w:val="00E016FC"/>
    <w:rsid w:val="00E01772"/>
    <w:rsid w:val="00E01F99"/>
    <w:rsid w:val="00E02873"/>
    <w:rsid w:val="00E02AA3"/>
    <w:rsid w:val="00E02C62"/>
    <w:rsid w:val="00E02ED4"/>
    <w:rsid w:val="00E036F4"/>
    <w:rsid w:val="00E03AAD"/>
    <w:rsid w:val="00E03E6A"/>
    <w:rsid w:val="00E04387"/>
    <w:rsid w:val="00E04404"/>
    <w:rsid w:val="00E04B46"/>
    <w:rsid w:val="00E05285"/>
    <w:rsid w:val="00E053CD"/>
    <w:rsid w:val="00E06829"/>
    <w:rsid w:val="00E068B7"/>
    <w:rsid w:val="00E0700C"/>
    <w:rsid w:val="00E07745"/>
    <w:rsid w:val="00E1023D"/>
    <w:rsid w:val="00E10388"/>
    <w:rsid w:val="00E114FF"/>
    <w:rsid w:val="00E115D0"/>
    <w:rsid w:val="00E119BC"/>
    <w:rsid w:val="00E11EF9"/>
    <w:rsid w:val="00E1207F"/>
    <w:rsid w:val="00E1242C"/>
    <w:rsid w:val="00E125AC"/>
    <w:rsid w:val="00E12CA7"/>
    <w:rsid w:val="00E13202"/>
    <w:rsid w:val="00E13654"/>
    <w:rsid w:val="00E136FC"/>
    <w:rsid w:val="00E13705"/>
    <w:rsid w:val="00E1393A"/>
    <w:rsid w:val="00E13E50"/>
    <w:rsid w:val="00E14222"/>
    <w:rsid w:val="00E14675"/>
    <w:rsid w:val="00E14D21"/>
    <w:rsid w:val="00E14E97"/>
    <w:rsid w:val="00E1502E"/>
    <w:rsid w:val="00E155FD"/>
    <w:rsid w:val="00E157BE"/>
    <w:rsid w:val="00E159EA"/>
    <w:rsid w:val="00E160DF"/>
    <w:rsid w:val="00E1621E"/>
    <w:rsid w:val="00E16C42"/>
    <w:rsid w:val="00E16D3E"/>
    <w:rsid w:val="00E172EE"/>
    <w:rsid w:val="00E174C2"/>
    <w:rsid w:val="00E17A46"/>
    <w:rsid w:val="00E17D4E"/>
    <w:rsid w:val="00E2060D"/>
    <w:rsid w:val="00E208CE"/>
    <w:rsid w:val="00E20B84"/>
    <w:rsid w:val="00E20DC5"/>
    <w:rsid w:val="00E21CC3"/>
    <w:rsid w:val="00E223E0"/>
    <w:rsid w:val="00E22C93"/>
    <w:rsid w:val="00E22DE1"/>
    <w:rsid w:val="00E23AFC"/>
    <w:rsid w:val="00E23C75"/>
    <w:rsid w:val="00E23FC3"/>
    <w:rsid w:val="00E24142"/>
    <w:rsid w:val="00E24C79"/>
    <w:rsid w:val="00E2504B"/>
    <w:rsid w:val="00E2507D"/>
    <w:rsid w:val="00E25D48"/>
    <w:rsid w:val="00E25F45"/>
    <w:rsid w:val="00E260E7"/>
    <w:rsid w:val="00E2663B"/>
    <w:rsid w:val="00E26A3C"/>
    <w:rsid w:val="00E27519"/>
    <w:rsid w:val="00E30280"/>
    <w:rsid w:val="00E30708"/>
    <w:rsid w:val="00E30723"/>
    <w:rsid w:val="00E3091E"/>
    <w:rsid w:val="00E309AC"/>
    <w:rsid w:val="00E310E8"/>
    <w:rsid w:val="00E311BE"/>
    <w:rsid w:val="00E312BE"/>
    <w:rsid w:val="00E314B5"/>
    <w:rsid w:val="00E328F9"/>
    <w:rsid w:val="00E329C5"/>
    <w:rsid w:val="00E32C51"/>
    <w:rsid w:val="00E32CCF"/>
    <w:rsid w:val="00E330F2"/>
    <w:rsid w:val="00E3333D"/>
    <w:rsid w:val="00E3354A"/>
    <w:rsid w:val="00E33570"/>
    <w:rsid w:val="00E338FE"/>
    <w:rsid w:val="00E339B4"/>
    <w:rsid w:val="00E3426C"/>
    <w:rsid w:val="00E34280"/>
    <w:rsid w:val="00E34772"/>
    <w:rsid w:val="00E349CD"/>
    <w:rsid w:val="00E34DFF"/>
    <w:rsid w:val="00E34EB2"/>
    <w:rsid w:val="00E3500C"/>
    <w:rsid w:val="00E35079"/>
    <w:rsid w:val="00E3537E"/>
    <w:rsid w:val="00E358CE"/>
    <w:rsid w:val="00E36AB7"/>
    <w:rsid w:val="00E3708A"/>
    <w:rsid w:val="00E370E1"/>
    <w:rsid w:val="00E37AAC"/>
    <w:rsid w:val="00E37B73"/>
    <w:rsid w:val="00E37D21"/>
    <w:rsid w:val="00E4004B"/>
    <w:rsid w:val="00E40460"/>
    <w:rsid w:val="00E4047E"/>
    <w:rsid w:val="00E412A7"/>
    <w:rsid w:val="00E4176B"/>
    <w:rsid w:val="00E41D33"/>
    <w:rsid w:val="00E424BD"/>
    <w:rsid w:val="00E4319F"/>
    <w:rsid w:val="00E438A8"/>
    <w:rsid w:val="00E43A74"/>
    <w:rsid w:val="00E43E0E"/>
    <w:rsid w:val="00E44077"/>
    <w:rsid w:val="00E44F09"/>
    <w:rsid w:val="00E45471"/>
    <w:rsid w:val="00E4556F"/>
    <w:rsid w:val="00E455CB"/>
    <w:rsid w:val="00E4563D"/>
    <w:rsid w:val="00E45892"/>
    <w:rsid w:val="00E468E7"/>
    <w:rsid w:val="00E46EA7"/>
    <w:rsid w:val="00E470BA"/>
    <w:rsid w:val="00E472AA"/>
    <w:rsid w:val="00E474CA"/>
    <w:rsid w:val="00E5030D"/>
    <w:rsid w:val="00E50511"/>
    <w:rsid w:val="00E50BA6"/>
    <w:rsid w:val="00E512F1"/>
    <w:rsid w:val="00E51AF5"/>
    <w:rsid w:val="00E522FD"/>
    <w:rsid w:val="00E52444"/>
    <w:rsid w:val="00E527B6"/>
    <w:rsid w:val="00E52891"/>
    <w:rsid w:val="00E52C3B"/>
    <w:rsid w:val="00E52F42"/>
    <w:rsid w:val="00E5321C"/>
    <w:rsid w:val="00E53AEB"/>
    <w:rsid w:val="00E54F8E"/>
    <w:rsid w:val="00E55170"/>
    <w:rsid w:val="00E55A9F"/>
    <w:rsid w:val="00E55BE7"/>
    <w:rsid w:val="00E55D0D"/>
    <w:rsid w:val="00E56550"/>
    <w:rsid w:val="00E5697A"/>
    <w:rsid w:val="00E569AC"/>
    <w:rsid w:val="00E57153"/>
    <w:rsid w:val="00E5728C"/>
    <w:rsid w:val="00E572FC"/>
    <w:rsid w:val="00E57C63"/>
    <w:rsid w:val="00E60362"/>
    <w:rsid w:val="00E60B11"/>
    <w:rsid w:val="00E61130"/>
    <w:rsid w:val="00E61240"/>
    <w:rsid w:val="00E613D1"/>
    <w:rsid w:val="00E6167D"/>
    <w:rsid w:val="00E61951"/>
    <w:rsid w:val="00E6204B"/>
    <w:rsid w:val="00E62635"/>
    <w:rsid w:val="00E62953"/>
    <w:rsid w:val="00E62C52"/>
    <w:rsid w:val="00E62D97"/>
    <w:rsid w:val="00E62E7F"/>
    <w:rsid w:val="00E63328"/>
    <w:rsid w:val="00E63925"/>
    <w:rsid w:val="00E63BBE"/>
    <w:rsid w:val="00E65A10"/>
    <w:rsid w:val="00E65C38"/>
    <w:rsid w:val="00E65CF8"/>
    <w:rsid w:val="00E65FB2"/>
    <w:rsid w:val="00E666C4"/>
    <w:rsid w:val="00E66725"/>
    <w:rsid w:val="00E6676A"/>
    <w:rsid w:val="00E668C6"/>
    <w:rsid w:val="00E66F4B"/>
    <w:rsid w:val="00E670DE"/>
    <w:rsid w:val="00E67436"/>
    <w:rsid w:val="00E67A3B"/>
    <w:rsid w:val="00E67DC9"/>
    <w:rsid w:val="00E70A7D"/>
    <w:rsid w:val="00E71249"/>
    <w:rsid w:val="00E713D3"/>
    <w:rsid w:val="00E71982"/>
    <w:rsid w:val="00E72331"/>
    <w:rsid w:val="00E72453"/>
    <w:rsid w:val="00E724EE"/>
    <w:rsid w:val="00E7270A"/>
    <w:rsid w:val="00E72FB7"/>
    <w:rsid w:val="00E7331B"/>
    <w:rsid w:val="00E733A1"/>
    <w:rsid w:val="00E73565"/>
    <w:rsid w:val="00E73853"/>
    <w:rsid w:val="00E73FBA"/>
    <w:rsid w:val="00E74928"/>
    <w:rsid w:val="00E75250"/>
    <w:rsid w:val="00E7601F"/>
    <w:rsid w:val="00E76299"/>
    <w:rsid w:val="00E76918"/>
    <w:rsid w:val="00E76970"/>
    <w:rsid w:val="00E769D7"/>
    <w:rsid w:val="00E76C77"/>
    <w:rsid w:val="00E7707D"/>
    <w:rsid w:val="00E77149"/>
    <w:rsid w:val="00E77282"/>
    <w:rsid w:val="00E7776B"/>
    <w:rsid w:val="00E77C54"/>
    <w:rsid w:val="00E805B0"/>
    <w:rsid w:val="00E813D4"/>
    <w:rsid w:val="00E826F0"/>
    <w:rsid w:val="00E82B5D"/>
    <w:rsid w:val="00E82F24"/>
    <w:rsid w:val="00E833D3"/>
    <w:rsid w:val="00E83435"/>
    <w:rsid w:val="00E83741"/>
    <w:rsid w:val="00E83A48"/>
    <w:rsid w:val="00E841C9"/>
    <w:rsid w:val="00E84391"/>
    <w:rsid w:val="00E84596"/>
    <w:rsid w:val="00E849AC"/>
    <w:rsid w:val="00E8519C"/>
    <w:rsid w:val="00E85931"/>
    <w:rsid w:val="00E85BE7"/>
    <w:rsid w:val="00E85E6A"/>
    <w:rsid w:val="00E864A5"/>
    <w:rsid w:val="00E86509"/>
    <w:rsid w:val="00E86C82"/>
    <w:rsid w:val="00E86D96"/>
    <w:rsid w:val="00E86F81"/>
    <w:rsid w:val="00E870E4"/>
    <w:rsid w:val="00E8752D"/>
    <w:rsid w:val="00E9031E"/>
    <w:rsid w:val="00E904AA"/>
    <w:rsid w:val="00E905B2"/>
    <w:rsid w:val="00E90873"/>
    <w:rsid w:val="00E909FE"/>
    <w:rsid w:val="00E9115E"/>
    <w:rsid w:val="00E91375"/>
    <w:rsid w:val="00E91417"/>
    <w:rsid w:val="00E91C37"/>
    <w:rsid w:val="00E922F0"/>
    <w:rsid w:val="00E9237E"/>
    <w:rsid w:val="00E92B62"/>
    <w:rsid w:val="00E92B74"/>
    <w:rsid w:val="00E92BE7"/>
    <w:rsid w:val="00E93401"/>
    <w:rsid w:val="00E93AB9"/>
    <w:rsid w:val="00E93D66"/>
    <w:rsid w:val="00E95572"/>
    <w:rsid w:val="00E95868"/>
    <w:rsid w:val="00E95C49"/>
    <w:rsid w:val="00E95D07"/>
    <w:rsid w:val="00E95D6F"/>
    <w:rsid w:val="00E95DA3"/>
    <w:rsid w:val="00E96482"/>
    <w:rsid w:val="00E967EF"/>
    <w:rsid w:val="00E9697D"/>
    <w:rsid w:val="00E97608"/>
    <w:rsid w:val="00E978FB"/>
    <w:rsid w:val="00E979CB"/>
    <w:rsid w:val="00EA03E1"/>
    <w:rsid w:val="00EA0446"/>
    <w:rsid w:val="00EA0C63"/>
    <w:rsid w:val="00EA12E9"/>
    <w:rsid w:val="00EA16C9"/>
    <w:rsid w:val="00EA1A17"/>
    <w:rsid w:val="00EA2335"/>
    <w:rsid w:val="00EA3078"/>
    <w:rsid w:val="00EA3162"/>
    <w:rsid w:val="00EA35D6"/>
    <w:rsid w:val="00EA362F"/>
    <w:rsid w:val="00EA3A5A"/>
    <w:rsid w:val="00EA4839"/>
    <w:rsid w:val="00EA4902"/>
    <w:rsid w:val="00EA4FB9"/>
    <w:rsid w:val="00EA57A1"/>
    <w:rsid w:val="00EA5A08"/>
    <w:rsid w:val="00EA5A3B"/>
    <w:rsid w:val="00EA6A34"/>
    <w:rsid w:val="00EA6A36"/>
    <w:rsid w:val="00EB0496"/>
    <w:rsid w:val="00EB0B00"/>
    <w:rsid w:val="00EB0EA4"/>
    <w:rsid w:val="00EB101D"/>
    <w:rsid w:val="00EB10EE"/>
    <w:rsid w:val="00EB1110"/>
    <w:rsid w:val="00EB17BC"/>
    <w:rsid w:val="00EB23D2"/>
    <w:rsid w:val="00EB25A3"/>
    <w:rsid w:val="00EB25A4"/>
    <w:rsid w:val="00EB27C8"/>
    <w:rsid w:val="00EB2902"/>
    <w:rsid w:val="00EB30D0"/>
    <w:rsid w:val="00EB3237"/>
    <w:rsid w:val="00EB33EA"/>
    <w:rsid w:val="00EB43CB"/>
    <w:rsid w:val="00EB4BAD"/>
    <w:rsid w:val="00EB4E78"/>
    <w:rsid w:val="00EB5BB0"/>
    <w:rsid w:val="00EB615A"/>
    <w:rsid w:val="00EB645A"/>
    <w:rsid w:val="00EB6D9A"/>
    <w:rsid w:val="00EB77CC"/>
    <w:rsid w:val="00EB7AAF"/>
    <w:rsid w:val="00EC0749"/>
    <w:rsid w:val="00EC0C23"/>
    <w:rsid w:val="00EC18A0"/>
    <w:rsid w:val="00EC1AB2"/>
    <w:rsid w:val="00EC1CB7"/>
    <w:rsid w:val="00EC1F7C"/>
    <w:rsid w:val="00EC200B"/>
    <w:rsid w:val="00EC21DF"/>
    <w:rsid w:val="00EC2282"/>
    <w:rsid w:val="00EC248D"/>
    <w:rsid w:val="00EC2B14"/>
    <w:rsid w:val="00EC2C6C"/>
    <w:rsid w:val="00EC2DE9"/>
    <w:rsid w:val="00EC311D"/>
    <w:rsid w:val="00EC34D0"/>
    <w:rsid w:val="00EC399C"/>
    <w:rsid w:val="00EC44E8"/>
    <w:rsid w:val="00EC452F"/>
    <w:rsid w:val="00EC4B47"/>
    <w:rsid w:val="00EC5313"/>
    <w:rsid w:val="00EC5AA1"/>
    <w:rsid w:val="00EC6258"/>
    <w:rsid w:val="00EC6881"/>
    <w:rsid w:val="00EC6A83"/>
    <w:rsid w:val="00EC70F3"/>
    <w:rsid w:val="00EC7300"/>
    <w:rsid w:val="00EC73DB"/>
    <w:rsid w:val="00EC759E"/>
    <w:rsid w:val="00ED0481"/>
    <w:rsid w:val="00ED0AD9"/>
    <w:rsid w:val="00ED16AA"/>
    <w:rsid w:val="00ED1D02"/>
    <w:rsid w:val="00ED1F85"/>
    <w:rsid w:val="00ED2788"/>
    <w:rsid w:val="00ED2B6E"/>
    <w:rsid w:val="00ED2C12"/>
    <w:rsid w:val="00ED2FC4"/>
    <w:rsid w:val="00ED3100"/>
    <w:rsid w:val="00ED36E3"/>
    <w:rsid w:val="00ED37CA"/>
    <w:rsid w:val="00ED491C"/>
    <w:rsid w:val="00ED532E"/>
    <w:rsid w:val="00ED59E4"/>
    <w:rsid w:val="00ED5B64"/>
    <w:rsid w:val="00ED6867"/>
    <w:rsid w:val="00ED68D8"/>
    <w:rsid w:val="00ED710A"/>
    <w:rsid w:val="00ED7342"/>
    <w:rsid w:val="00ED74A4"/>
    <w:rsid w:val="00ED7904"/>
    <w:rsid w:val="00EE04B5"/>
    <w:rsid w:val="00EE07AD"/>
    <w:rsid w:val="00EE1455"/>
    <w:rsid w:val="00EE1AEE"/>
    <w:rsid w:val="00EE1DEC"/>
    <w:rsid w:val="00EE20F0"/>
    <w:rsid w:val="00EE23B1"/>
    <w:rsid w:val="00EE28B4"/>
    <w:rsid w:val="00EE2C28"/>
    <w:rsid w:val="00EE3814"/>
    <w:rsid w:val="00EE3BF2"/>
    <w:rsid w:val="00EE4190"/>
    <w:rsid w:val="00EE484F"/>
    <w:rsid w:val="00EE4DA0"/>
    <w:rsid w:val="00EE51BA"/>
    <w:rsid w:val="00EE542C"/>
    <w:rsid w:val="00EE56B1"/>
    <w:rsid w:val="00EE5DAA"/>
    <w:rsid w:val="00EE6173"/>
    <w:rsid w:val="00EE6657"/>
    <w:rsid w:val="00EE6BC8"/>
    <w:rsid w:val="00EE7541"/>
    <w:rsid w:val="00EE7777"/>
    <w:rsid w:val="00EE7BF5"/>
    <w:rsid w:val="00EE7DA8"/>
    <w:rsid w:val="00EF01CD"/>
    <w:rsid w:val="00EF0474"/>
    <w:rsid w:val="00EF0C84"/>
    <w:rsid w:val="00EF131B"/>
    <w:rsid w:val="00EF17AF"/>
    <w:rsid w:val="00EF1993"/>
    <w:rsid w:val="00EF1EED"/>
    <w:rsid w:val="00EF2364"/>
    <w:rsid w:val="00EF2503"/>
    <w:rsid w:val="00EF2571"/>
    <w:rsid w:val="00EF2621"/>
    <w:rsid w:val="00EF29CD"/>
    <w:rsid w:val="00EF2A68"/>
    <w:rsid w:val="00EF33F9"/>
    <w:rsid w:val="00EF38E5"/>
    <w:rsid w:val="00EF3D25"/>
    <w:rsid w:val="00EF4597"/>
    <w:rsid w:val="00EF493E"/>
    <w:rsid w:val="00EF4DA5"/>
    <w:rsid w:val="00EF50A9"/>
    <w:rsid w:val="00EF5BA7"/>
    <w:rsid w:val="00EF6BE1"/>
    <w:rsid w:val="00EF6E00"/>
    <w:rsid w:val="00EF752F"/>
    <w:rsid w:val="00EF7948"/>
    <w:rsid w:val="00EF7BF5"/>
    <w:rsid w:val="00EF7D83"/>
    <w:rsid w:val="00F00DD7"/>
    <w:rsid w:val="00F00F72"/>
    <w:rsid w:val="00F0134E"/>
    <w:rsid w:val="00F01E4E"/>
    <w:rsid w:val="00F02379"/>
    <w:rsid w:val="00F0249A"/>
    <w:rsid w:val="00F02EC6"/>
    <w:rsid w:val="00F02FF1"/>
    <w:rsid w:val="00F035C2"/>
    <w:rsid w:val="00F03765"/>
    <w:rsid w:val="00F03C76"/>
    <w:rsid w:val="00F03E86"/>
    <w:rsid w:val="00F03FC9"/>
    <w:rsid w:val="00F0419F"/>
    <w:rsid w:val="00F04E17"/>
    <w:rsid w:val="00F0573E"/>
    <w:rsid w:val="00F05BA7"/>
    <w:rsid w:val="00F05FB0"/>
    <w:rsid w:val="00F06610"/>
    <w:rsid w:val="00F06942"/>
    <w:rsid w:val="00F06A4A"/>
    <w:rsid w:val="00F06A69"/>
    <w:rsid w:val="00F0723B"/>
    <w:rsid w:val="00F073E3"/>
    <w:rsid w:val="00F10501"/>
    <w:rsid w:val="00F10B7D"/>
    <w:rsid w:val="00F10CB6"/>
    <w:rsid w:val="00F10EA0"/>
    <w:rsid w:val="00F110AF"/>
    <w:rsid w:val="00F11346"/>
    <w:rsid w:val="00F1243D"/>
    <w:rsid w:val="00F125BF"/>
    <w:rsid w:val="00F12BD4"/>
    <w:rsid w:val="00F12FB5"/>
    <w:rsid w:val="00F13066"/>
    <w:rsid w:val="00F13190"/>
    <w:rsid w:val="00F134A7"/>
    <w:rsid w:val="00F134CA"/>
    <w:rsid w:val="00F13CFD"/>
    <w:rsid w:val="00F13F73"/>
    <w:rsid w:val="00F1506E"/>
    <w:rsid w:val="00F1508D"/>
    <w:rsid w:val="00F1560E"/>
    <w:rsid w:val="00F15A20"/>
    <w:rsid w:val="00F165F5"/>
    <w:rsid w:val="00F1674A"/>
    <w:rsid w:val="00F16A4E"/>
    <w:rsid w:val="00F16C86"/>
    <w:rsid w:val="00F16E26"/>
    <w:rsid w:val="00F17AB2"/>
    <w:rsid w:val="00F17BC2"/>
    <w:rsid w:val="00F20825"/>
    <w:rsid w:val="00F20D13"/>
    <w:rsid w:val="00F20EB5"/>
    <w:rsid w:val="00F21252"/>
    <w:rsid w:val="00F216A6"/>
    <w:rsid w:val="00F216AD"/>
    <w:rsid w:val="00F235FC"/>
    <w:rsid w:val="00F239A0"/>
    <w:rsid w:val="00F23A53"/>
    <w:rsid w:val="00F24450"/>
    <w:rsid w:val="00F260A4"/>
    <w:rsid w:val="00F26224"/>
    <w:rsid w:val="00F26957"/>
    <w:rsid w:val="00F26B25"/>
    <w:rsid w:val="00F2757D"/>
    <w:rsid w:val="00F27591"/>
    <w:rsid w:val="00F275E2"/>
    <w:rsid w:val="00F27CB1"/>
    <w:rsid w:val="00F27D2D"/>
    <w:rsid w:val="00F3055B"/>
    <w:rsid w:val="00F30F15"/>
    <w:rsid w:val="00F310FD"/>
    <w:rsid w:val="00F31722"/>
    <w:rsid w:val="00F32010"/>
    <w:rsid w:val="00F3210D"/>
    <w:rsid w:val="00F326ED"/>
    <w:rsid w:val="00F32AC4"/>
    <w:rsid w:val="00F32D1F"/>
    <w:rsid w:val="00F3319E"/>
    <w:rsid w:val="00F3363B"/>
    <w:rsid w:val="00F336EE"/>
    <w:rsid w:val="00F338AE"/>
    <w:rsid w:val="00F33966"/>
    <w:rsid w:val="00F33A06"/>
    <w:rsid w:val="00F33FF7"/>
    <w:rsid w:val="00F3417B"/>
    <w:rsid w:val="00F3417C"/>
    <w:rsid w:val="00F3419F"/>
    <w:rsid w:val="00F34649"/>
    <w:rsid w:val="00F34883"/>
    <w:rsid w:val="00F358A4"/>
    <w:rsid w:val="00F35961"/>
    <w:rsid w:val="00F35B99"/>
    <w:rsid w:val="00F366A9"/>
    <w:rsid w:val="00F36FF3"/>
    <w:rsid w:val="00F371A6"/>
    <w:rsid w:val="00F37721"/>
    <w:rsid w:val="00F37B71"/>
    <w:rsid w:val="00F37D6D"/>
    <w:rsid w:val="00F40A47"/>
    <w:rsid w:val="00F40A98"/>
    <w:rsid w:val="00F40C11"/>
    <w:rsid w:val="00F413CA"/>
    <w:rsid w:val="00F41888"/>
    <w:rsid w:val="00F41A54"/>
    <w:rsid w:val="00F42292"/>
    <w:rsid w:val="00F45387"/>
    <w:rsid w:val="00F45961"/>
    <w:rsid w:val="00F46462"/>
    <w:rsid w:val="00F46606"/>
    <w:rsid w:val="00F466C3"/>
    <w:rsid w:val="00F47101"/>
    <w:rsid w:val="00F47109"/>
    <w:rsid w:val="00F47168"/>
    <w:rsid w:val="00F47358"/>
    <w:rsid w:val="00F4739F"/>
    <w:rsid w:val="00F47CF1"/>
    <w:rsid w:val="00F47DD7"/>
    <w:rsid w:val="00F500AA"/>
    <w:rsid w:val="00F5012F"/>
    <w:rsid w:val="00F505C7"/>
    <w:rsid w:val="00F51933"/>
    <w:rsid w:val="00F51E88"/>
    <w:rsid w:val="00F5201F"/>
    <w:rsid w:val="00F5230C"/>
    <w:rsid w:val="00F52431"/>
    <w:rsid w:val="00F52A21"/>
    <w:rsid w:val="00F52A97"/>
    <w:rsid w:val="00F52EC2"/>
    <w:rsid w:val="00F5320D"/>
    <w:rsid w:val="00F536FA"/>
    <w:rsid w:val="00F53CC8"/>
    <w:rsid w:val="00F54545"/>
    <w:rsid w:val="00F5471C"/>
    <w:rsid w:val="00F548D9"/>
    <w:rsid w:val="00F54EA2"/>
    <w:rsid w:val="00F55384"/>
    <w:rsid w:val="00F553A2"/>
    <w:rsid w:val="00F55D2B"/>
    <w:rsid w:val="00F55E21"/>
    <w:rsid w:val="00F56198"/>
    <w:rsid w:val="00F56291"/>
    <w:rsid w:val="00F56497"/>
    <w:rsid w:val="00F5650A"/>
    <w:rsid w:val="00F5784B"/>
    <w:rsid w:val="00F57B3A"/>
    <w:rsid w:val="00F57EEC"/>
    <w:rsid w:val="00F6045D"/>
    <w:rsid w:val="00F60B51"/>
    <w:rsid w:val="00F6135C"/>
    <w:rsid w:val="00F615A3"/>
    <w:rsid w:val="00F6196E"/>
    <w:rsid w:val="00F61A28"/>
    <w:rsid w:val="00F61A71"/>
    <w:rsid w:val="00F6204C"/>
    <w:rsid w:val="00F62144"/>
    <w:rsid w:val="00F622AF"/>
    <w:rsid w:val="00F62BB2"/>
    <w:rsid w:val="00F63338"/>
    <w:rsid w:val="00F637F1"/>
    <w:rsid w:val="00F63CA4"/>
    <w:rsid w:val="00F63DC9"/>
    <w:rsid w:val="00F640AE"/>
    <w:rsid w:val="00F6464B"/>
    <w:rsid w:val="00F649C7"/>
    <w:rsid w:val="00F65017"/>
    <w:rsid w:val="00F653B6"/>
    <w:rsid w:val="00F65A30"/>
    <w:rsid w:val="00F66548"/>
    <w:rsid w:val="00F6659B"/>
    <w:rsid w:val="00F66A48"/>
    <w:rsid w:val="00F66A89"/>
    <w:rsid w:val="00F66D44"/>
    <w:rsid w:val="00F675DC"/>
    <w:rsid w:val="00F678BD"/>
    <w:rsid w:val="00F67B90"/>
    <w:rsid w:val="00F67F9C"/>
    <w:rsid w:val="00F67FCF"/>
    <w:rsid w:val="00F7027F"/>
    <w:rsid w:val="00F70B25"/>
    <w:rsid w:val="00F70ECE"/>
    <w:rsid w:val="00F7170E"/>
    <w:rsid w:val="00F71A68"/>
    <w:rsid w:val="00F71FEA"/>
    <w:rsid w:val="00F7211D"/>
    <w:rsid w:val="00F7215B"/>
    <w:rsid w:val="00F7247C"/>
    <w:rsid w:val="00F724CA"/>
    <w:rsid w:val="00F72AB3"/>
    <w:rsid w:val="00F7303B"/>
    <w:rsid w:val="00F73708"/>
    <w:rsid w:val="00F7393D"/>
    <w:rsid w:val="00F73ACF"/>
    <w:rsid w:val="00F73B05"/>
    <w:rsid w:val="00F73E66"/>
    <w:rsid w:val="00F73F22"/>
    <w:rsid w:val="00F74A18"/>
    <w:rsid w:val="00F74B5C"/>
    <w:rsid w:val="00F74D3A"/>
    <w:rsid w:val="00F74E1D"/>
    <w:rsid w:val="00F751C2"/>
    <w:rsid w:val="00F754C4"/>
    <w:rsid w:val="00F757D6"/>
    <w:rsid w:val="00F75F31"/>
    <w:rsid w:val="00F75F86"/>
    <w:rsid w:val="00F7614E"/>
    <w:rsid w:val="00F76302"/>
    <w:rsid w:val="00F765B8"/>
    <w:rsid w:val="00F769FB"/>
    <w:rsid w:val="00F77D7E"/>
    <w:rsid w:val="00F77FE5"/>
    <w:rsid w:val="00F805D2"/>
    <w:rsid w:val="00F807F4"/>
    <w:rsid w:val="00F8111A"/>
    <w:rsid w:val="00F81287"/>
    <w:rsid w:val="00F813C0"/>
    <w:rsid w:val="00F81E8F"/>
    <w:rsid w:val="00F81FA6"/>
    <w:rsid w:val="00F82049"/>
    <w:rsid w:val="00F82124"/>
    <w:rsid w:val="00F82394"/>
    <w:rsid w:val="00F82A9C"/>
    <w:rsid w:val="00F830B8"/>
    <w:rsid w:val="00F8314A"/>
    <w:rsid w:val="00F83579"/>
    <w:rsid w:val="00F837B0"/>
    <w:rsid w:val="00F83C09"/>
    <w:rsid w:val="00F8425C"/>
    <w:rsid w:val="00F8434E"/>
    <w:rsid w:val="00F84607"/>
    <w:rsid w:val="00F84635"/>
    <w:rsid w:val="00F84819"/>
    <w:rsid w:val="00F85098"/>
    <w:rsid w:val="00F85DE3"/>
    <w:rsid w:val="00F86346"/>
    <w:rsid w:val="00F866BA"/>
    <w:rsid w:val="00F86ACB"/>
    <w:rsid w:val="00F86E97"/>
    <w:rsid w:val="00F87F55"/>
    <w:rsid w:val="00F9034A"/>
    <w:rsid w:val="00F906AC"/>
    <w:rsid w:val="00F907C9"/>
    <w:rsid w:val="00F90CE0"/>
    <w:rsid w:val="00F90F03"/>
    <w:rsid w:val="00F91120"/>
    <w:rsid w:val="00F914B9"/>
    <w:rsid w:val="00F92014"/>
    <w:rsid w:val="00F9242C"/>
    <w:rsid w:val="00F92AB9"/>
    <w:rsid w:val="00F92E92"/>
    <w:rsid w:val="00F93677"/>
    <w:rsid w:val="00F9481D"/>
    <w:rsid w:val="00F95EB8"/>
    <w:rsid w:val="00F9608A"/>
    <w:rsid w:val="00F9642F"/>
    <w:rsid w:val="00F9657A"/>
    <w:rsid w:val="00F96DC4"/>
    <w:rsid w:val="00F973AA"/>
    <w:rsid w:val="00F97446"/>
    <w:rsid w:val="00F9772A"/>
    <w:rsid w:val="00F97CBD"/>
    <w:rsid w:val="00FA0310"/>
    <w:rsid w:val="00FA128E"/>
    <w:rsid w:val="00FA199D"/>
    <w:rsid w:val="00FA1C19"/>
    <w:rsid w:val="00FA2013"/>
    <w:rsid w:val="00FA2228"/>
    <w:rsid w:val="00FA269C"/>
    <w:rsid w:val="00FA28C3"/>
    <w:rsid w:val="00FA2B0E"/>
    <w:rsid w:val="00FA2E69"/>
    <w:rsid w:val="00FA3886"/>
    <w:rsid w:val="00FA4367"/>
    <w:rsid w:val="00FA4539"/>
    <w:rsid w:val="00FA47D0"/>
    <w:rsid w:val="00FA4D0A"/>
    <w:rsid w:val="00FA537C"/>
    <w:rsid w:val="00FA5463"/>
    <w:rsid w:val="00FA585E"/>
    <w:rsid w:val="00FA5B44"/>
    <w:rsid w:val="00FA689D"/>
    <w:rsid w:val="00FA690C"/>
    <w:rsid w:val="00FA7087"/>
    <w:rsid w:val="00FA7464"/>
    <w:rsid w:val="00FA7905"/>
    <w:rsid w:val="00FA7BB1"/>
    <w:rsid w:val="00FB0C7E"/>
    <w:rsid w:val="00FB0D6C"/>
    <w:rsid w:val="00FB1026"/>
    <w:rsid w:val="00FB1838"/>
    <w:rsid w:val="00FB1A38"/>
    <w:rsid w:val="00FB2040"/>
    <w:rsid w:val="00FB26E2"/>
    <w:rsid w:val="00FB35C6"/>
    <w:rsid w:val="00FB3678"/>
    <w:rsid w:val="00FB37F1"/>
    <w:rsid w:val="00FB3BA2"/>
    <w:rsid w:val="00FB3E84"/>
    <w:rsid w:val="00FB4418"/>
    <w:rsid w:val="00FB4621"/>
    <w:rsid w:val="00FB4AB5"/>
    <w:rsid w:val="00FB5E0C"/>
    <w:rsid w:val="00FB5FC1"/>
    <w:rsid w:val="00FB6090"/>
    <w:rsid w:val="00FB7599"/>
    <w:rsid w:val="00FB7719"/>
    <w:rsid w:val="00FB7A20"/>
    <w:rsid w:val="00FB7D05"/>
    <w:rsid w:val="00FC0665"/>
    <w:rsid w:val="00FC0A71"/>
    <w:rsid w:val="00FC0C2B"/>
    <w:rsid w:val="00FC122A"/>
    <w:rsid w:val="00FC1612"/>
    <w:rsid w:val="00FC1BB1"/>
    <w:rsid w:val="00FC1D25"/>
    <w:rsid w:val="00FC1F84"/>
    <w:rsid w:val="00FC267E"/>
    <w:rsid w:val="00FC2712"/>
    <w:rsid w:val="00FC28FC"/>
    <w:rsid w:val="00FC33DA"/>
    <w:rsid w:val="00FC3837"/>
    <w:rsid w:val="00FC3B83"/>
    <w:rsid w:val="00FC4907"/>
    <w:rsid w:val="00FC53D0"/>
    <w:rsid w:val="00FC57CC"/>
    <w:rsid w:val="00FC5AE5"/>
    <w:rsid w:val="00FC6BF4"/>
    <w:rsid w:val="00FC7030"/>
    <w:rsid w:val="00FC7D57"/>
    <w:rsid w:val="00FD0A24"/>
    <w:rsid w:val="00FD0C33"/>
    <w:rsid w:val="00FD1773"/>
    <w:rsid w:val="00FD1FF1"/>
    <w:rsid w:val="00FD259D"/>
    <w:rsid w:val="00FD2E4E"/>
    <w:rsid w:val="00FD2E97"/>
    <w:rsid w:val="00FD334E"/>
    <w:rsid w:val="00FD3439"/>
    <w:rsid w:val="00FD385B"/>
    <w:rsid w:val="00FD3A7C"/>
    <w:rsid w:val="00FD3D3D"/>
    <w:rsid w:val="00FD4124"/>
    <w:rsid w:val="00FD43A0"/>
    <w:rsid w:val="00FD4806"/>
    <w:rsid w:val="00FD4DB9"/>
    <w:rsid w:val="00FD5112"/>
    <w:rsid w:val="00FD51F4"/>
    <w:rsid w:val="00FD64C2"/>
    <w:rsid w:val="00FD684F"/>
    <w:rsid w:val="00FD6C01"/>
    <w:rsid w:val="00FD7585"/>
    <w:rsid w:val="00FD7941"/>
    <w:rsid w:val="00FD797F"/>
    <w:rsid w:val="00FD7C78"/>
    <w:rsid w:val="00FE038D"/>
    <w:rsid w:val="00FE059D"/>
    <w:rsid w:val="00FE085F"/>
    <w:rsid w:val="00FE0D65"/>
    <w:rsid w:val="00FE217F"/>
    <w:rsid w:val="00FE2D1E"/>
    <w:rsid w:val="00FE2F31"/>
    <w:rsid w:val="00FE315D"/>
    <w:rsid w:val="00FE3510"/>
    <w:rsid w:val="00FE3C64"/>
    <w:rsid w:val="00FE4646"/>
    <w:rsid w:val="00FE49FB"/>
    <w:rsid w:val="00FE4D3C"/>
    <w:rsid w:val="00FE51F4"/>
    <w:rsid w:val="00FE51FC"/>
    <w:rsid w:val="00FE53E6"/>
    <w:rsid w:val="00FE57FB"/>
    <w:rsid w:val="00FE5AB4"/>
    <w:rsid w:val="00FE5B8E"/>
    <w:rsid w:val="00FE63BA"/>
    <w:rsid w:val="00FE66B5"/>
    <w:rsid w:val="00FE66D0"/>
    <w:rsid w:val="00FE732E"/>
    <w:rsid w:val="00FE74CB"/>
    <w:rsid w:val="00FE758F"/>
    <w:rsid w:val="00FE7FF0"/>
    <w:rsid w:val="00FF01AC"/>
    <w:rsid w:val="00FF05FB"/>
    <w:rsid w:val="00FF06F9"/>
    <w:rsid w:val="00FF0E30"/>
    <w:rsid w:val="00FF14A9"/>
    <w:rsid w:val="00FF1969"/>
    <w:rsid w:val="00FF1FEB"/>
    <w:rsid w:val="00FF2707"/>
    <w:rsid w:val="00FF2932"/>
    <w:rsid w:val="00FF346C"/>
    <w:rsid w:val="00FF380B"/>
    <w:rsid w:val="00FF3B03"/>
    <w:rsid w:val="00FF3CCC"/>
    <w:rsid w:val="00FF41E3"/>
    <w:rsid w:val="00FF4454"/>
    <w:rsid w:val="00FF45B7"/>
    <w:rsid w:val="00FF46BC"/>
    <w:rsid w:val="00FF562E"/>
    <w:rsid w:val="00FF5932"/>
    <w:rsid w:val="00FF5B65"/>
    <w:rsid w:val="00FF6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6CFCB54E"/>
  <w15:docId w15:val="{397113EE-2790-48AB-A765-470E9FF1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BDC"/>
    <w:rPr>
      <w:sz w:val="24"/>
      <w:szCs w:val="24"/>
      <w:lang w:val="en-GB"/>
    </w:rPr>
  </w:style>
  <w:style w:type="paragraph" w:styleId="Heading1">
    <w:name w:val="heading 1"/>
    <w:aliases w:val="BAR"/>
    <w:basedOn w:val="Normal"/>
    <w:next w:val="Normal"/>
    <w:link w:val="Heading1Char"/>
    <w:qFormat/>
    <w:rsid w:val="00983BDC"/>
    <w:pPr>
      <w:keepNext/>
      <w:jc w:val="center"/>
      <w:outlineLvl w:val="0"/>
    </w:pPr>
    <w:rPr>
      <w:b/>
      <w:bCs/>
      <w:lang w:val="ro-RO"/>
    </w:rPr>
  </w:style>
  <w:style w:type="paragraph" w:styleId="Heading2">
    <w:name w:val="heading 2"/>
    <w:basedOn w:val="Normal"/>
    <w:next w:val="Normal"/>
    <w:link w:val="Heading2Char"/>
    <w:qFormat/>
    <w:rsid w:val="00983BDC"/>
    <w:pPr>
      <w:keepNext/>
      <w:spacing w:before="60" w:after="60" w:line="192" w:lineRule="auto"/>
      <w:ind w:left="57" w:right="57"/>
      <w:outlineLvl w:val="1"/>
    </w:pPr>
    <w:rPr>
      <w:rFonts w:ascii="Helvetica-R" w:hAnsi="Helvetica-R"/>
      <w:b/>
      <w:bCs/>
      <w:sz w:val="20"/>
    </w:rPr>
  </w:style>
  <w:style w:type="paragraph" w:styleId="Heading3">
    <w:name w:val="heading 3"/>
    <w:basedOn w:val="Normal"/>
    <w:next w:val="Normal"/>
    <w:qFormat/>
    <w:rsid w:val="00983BDC"/>
    <w:pPr>
      <w:keepNext/>
      <w:spacing w:line="192" w:lineRule="auto"/>
      <w:ind w:left="57" w:right="57"/>
      <w:outlineLvl w:val="2"/>
    </w:pPr>
    <w:rPr>
      <w:rFonts w:ascii="Times-Roman-R" w:hAnsi="Times-Roman-R"/>
      <w:b/>
      <w:bCs/>
    </w:rPr>
  </w:style>
  <w:style w:type="paragraph" w:styleId="Heading4">
    <w:name w:val="heading 4"/>
    <w:basedOn w:val="Normal"/>
    <w:next w:val="Normal"/>
    <w:qFormat/>
    <w:rsid w:val="00983BDC"/>
    <w:pPr>
      <w:keepNext/>
      <w:spacing w:before="40" w:line="192" w:lineRule="auto"/>
      <w:ind w:left="57" w:right="57"/>
      <w:outlineLvl w:val="3"/>
    </w:pPr>
    <w:rPr>
      <w:rFonts w:ascii="Times-Roman-R" w:hAnsi="Times-Roman-R"/>
      <w:b/>
      <w:bCs/>
      <w:sz w:val="22"/>
    </w:rPr>
  </w:style>
  <w:style w:type="paragraph" w:styleId="Heading5">
    <w:name w:val="heading 5"/>
    <w:aliases w:val="normal"/>
    <w:basedOn w:val="Normal"/>
    <w:next w:val="Normal"/>
    <w:qFormat/>
    <w:rsid w:val="00983BDC"/>
    <w:pPr>
      <w:keepNext/>
      <w:spacing w:before="40" w:after="40" w:line="192" w:lineRule="auto"/>
      <w:ind w:left="57" w:right="57"/>
      <w:jc w:val="center"/>
      <w:outlineLvl w:val="4"/>
    </w:pPr>
    <w:rPr>
      <w:rFonts w:ascii="Times-Roman-R" w:hAnsi="Times-Roman-R"/>
      <w:b/>
      <w:bCs/>
      <w:spacing w:val="-10"/>
      <w:sz w:val="22"/>
    </w:rPr>
  </w:style>
  <w:style w:type="paragraph" w:styleId="Heading6">
    <w:name w:val="heading 6"/>
    <w:basedOn w:val="Normal"/>
    <w:next w:val="Normal"/>
    <w:qFormat/>
    <w:rsid w:val="00983BDC"/>
    <w:pPr>
      <w:keepNext/>
      <w:jc w:val="right"/>
      <w:outlineLvl w:val="5"/>
    </w:pPr>
    <w:rPr>
      <w:b/>
      <w:bCs/>
      <w:i/>
      <w:iCs/>
      <w:sz w:val="20"/>
      <w:lang w:val="ro-RO"/>
    </w:rPr>
  </w:style>
  <w:style w:type="paragraph" w:styleId="Heading7">
    <w:name w:val="heading 7"/>
    <w:basedOn w:val="Normal"/>
    <w:next w:val="Normal"/>
    <w:link w:val="Heading7Char"/>
    <w:qFormat/>
    <w:rsid w:val="00983BDC"/>
    <w:pPr>
      <w:keepNext/>
      <w:jc w:val="center"/>
      <w:outlineLvl w:val="6"/>
    </w:pPr>
    <w:rPr>
      <w:rFonts w:ascii="Helvetica-R" w:hAnsi="Helvetica-R"/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83BDC"/>
    <w:pPr>
      <w:keepNext/>
      <w:spacing w:line="192" w:lineRule="auto"/>
      <w:outlineLvl w:val="7"/>
    </w:pPr>
    <w:rPr>
      <w:rFonts w:ascii="Helvetica-R" w:hAnsi="Helvetica-R"/>
      <w:b/>
      <w:bCs/>
      <w:i/>
      <w:iCs/>
      <w:sz w:val="22"/>
      <w:lang w:val="ro-RO" w:eastAsia="ro-RO"/>
    </w:rPr>
  </w:style>
  <w:style w:type="paragraph" w:styleId="Heading9">
    <w:name w:val="heading 9"/>
    <w:basedOn w:val="Normal"/>
    <w:next w:val="Normal"/>
    <w:link w:val="Heading9Char"/>
    <w:qFormat/>
    <w:rsid w:val="00983BDC"/>
    <w:pPr>
      <w:keepNext/>
      <w:outlineLvl w:val="8"/>
    </w:pPr>
    <w:rPr>
      <w:b/>
      <w:bCs/>
      <w:i/>
      <w:i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AR Char"/>
    <w:link w:val="Heading1"/>
    <w:rsid w:val="007C1F0F"/>
    <w:rPr>
      <w:b/>
      <w:bCs/>
      <w:sz w:val="24"/>
      <w:szCs w:val="24"/>
      <w:lang w:val="ro-RO"/>
    </w:rPr>
  </w:style>
  <w:style w:type="paragraph" w:customStyle="1" w:styleId="BARSTYLE">
    <w:name w:val="BARSTYLE"/>
    <w:basedOn w:val="Normal"/>
    <w:rsid w:val="00983BDC"/>
    <w:pPr>
      <w:tabs>
        <w:tab w:val="left" w:pos="284"/>
        <w:tab w:val="right" w:pos="709"/>
        <w:tab w:val="left" w:pos="1701"/>
        <w:tab w:val="left" w:pos="2835"/>
        <w:tab w:val="right" w:pos="3402"/>
        <w:tab w:val="left" w:pos="3969"/>
        <w:tab w:val="left" w:pos="4820"/>
        <w:tab w:val="left" w:pos="5670"/>
        <w:tab w:val="right" w:pos="7088"/>
      </w:tabs>
      <w:ind w:left="57" w:right="57"/>
    </w:pPr>
    <w:rPr>
      <w:rFonts w:ascii="Times-Roman-R" w:hAnsi="Times-Roman-R"/>
      <w:noProof/>
      <w:sz w:val="22"/>
      <w:szCs w:val="20"/>
      <w:lang w:val="nl-NL"/>
    </w:rPr>
  </w:style>
  <w:style w:type="paragraph" w:styleId="Header">
    <w:name w:val="header"/>
    <w:basedOn w:val="Normal"/>
    <w:link w:val="HeaderChar"/>
    <w:rsid w:val="00983BD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983BD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83BDC"/>
  </w:style>
  <w:style w:type="paragraph" w:styleId="BlockText">
    <w:name w:val="Block Text"/>
    <w:basedOn w:val="Normal"/>
    <w:rsid w:val="00983BDC"/>
    <w:pPr>
      <w:spacing w:before="40" w:line="192" w:lineRule="auto"/>
      <w:ind w:left="113" w:right="113"/>
      <w:jc w:val="center"/>
    </w:pPr>
    <w:rPr>
      <w:rFonts w:ascii="Times-Roman-R" w:hAnsi="Times-Roman-R"/>
      <w:sz w:val="22"/>
    </w:rPr>
  </w:style>
  <w:style w:type="paragraph" w:styleId="Caption">
    <w:name w:val="caption"/>
    <w:basedOn w:val="Normal"/>
    <w:next w:val="Normal"/>
    <w:qFormat/>
    <w:rsid w:val="00983BDC"/>
    <w:rPr>
      <w:rFonts w:ascii="Times-Roman-R" w:hAnsi="Times-Roman-R"/>
      <w:b/>
      <w:bCs/>
      <w:sz w:val="22"/>
    </w:rPr>
  </w:style>
  <w:style w:type="paragraph" w:styleId="Title">
    <w:name w:val="Title"/>
    <w:basedOn w:val="Normal"/>
    <w:qFormat/>
    <w:rsid w:val="00983BDC"/>
    <w:pPr>
      <w:jc w:val="center"/>
    </w:pPr>
    <w:rPr>
      <w:rFonts w:ascii="Times-Roman-R" w:hAnsi="Times-Roman-R"/>
      <w:spacing w:val="40"/>
      <w:sz w:val="32"/>
    </w:rPr>
  </w:style>
  <w:style w:type="paragraph" w:styleId="BodyText">
    <w:name w:val="Body Text"/>
    <w:basedOn w:val="Normal"/>
    <w:link w:val="BodyTextChar"/>
    <w:rsid w:val="00983BDC"/>
    <w:pPr>
      <w:spacing w:before="40" w:after="40" w:line="192" w:lineRule="auto"/>
      <w:jc w:val="center"/>
    </w:pPr>
    <w:rPr>
      <w:rFonts w:ascii="Helvetica-R" w:hAnsi="Helvetica-R"/>
      <w:b/>
      <w:bCs/>
      <w:sz w:val="20"/>
    </w:rPr>
  </w:style>
  <w:style w:type="character" w:styleId="Hyperlink">
    <w:name w:val="Hyperlink"/>
    <w:rsid w:val="00BF1E05"/>
    <w:rPr>
      <w:color w:val="0000FF"/>
      <w:u w:val="single"/>
    </w:rPr>
  </w:style>
  <w:style w:type="character" w:styleId="FollowedHyperlink">
    <w:name w:val="FollowedHyperlink"/>
    <w:rsid w:val="00BF1E05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5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4528"/>
    <w:rPr>
      <w:rFonts w:ascii="Tahoma" w:hAnsi="Tahoma" w:cs="Tahoma"/>
      <w:sz w:val="16"/>
      <w:szCs w:val="16"/>
      <w:lang w:val="en-GB"/>
    </w:rPr>
  </w:style>
  <w:style w:type="character" w:customStyle="1" w:styleId="Heading7Char">
    <w:name w:val="Heading 7 Char"/>
    <w:link w:val="Heading7"/>
    <w:rsid w:val="00871E73"/>
    <w:rPr>
      <w:rFonts w:ascii="Helvetica-R" w:hAnsi="Helvetica-R"/>
      <w:b/>
      <w:bCs/>
      <w:sz w:val="28"/>
      <w:szCs w:val="24"/>
      <w:lang w:val="en-GB"/>
    </w:rPr>
  </w:style>
  <w:style w:type="character" w:customStyle="1" w:styleId="Heading8Char">
    <w:name w:val="Heading 8 Char"/>
    <w:link w:val="Heading8"/>
    <w:rsid w:val="00871E73"/>
    <w:rPr>
      <w:rFonts w:ascii="Helvetica-R" w:hAnsi="Helvetica-R"/>
      <w:b/>
      <w:bCs/>
      <w:i/>
      <w:iCs/>
      <w:sz w:val="22"/>
      <w:szCs w:val="24"/>
      <w:lang w:val="ro-RO" w:eastAsia="ro-RO"/>
    </w:rPr>
  </w:style>
  <w:style w:type="character" w:customStyle="1" w:styleId="Heading9Char">
    <w:name w:val="Heading 9 Char"/>
    <w:link w:val="Heading9"/>
    <w:rsid w:val="00871E73"/>
    <w:rPr>
      <w:b/>
      <w:bCs/>
      <w:i/>
      <w:iCs/>
      <w:szCs w:val="24"/>
      <w:lang w:val="ro-RO"/>
    </w:rPr>
  </w:style>
  <w:style w:type="character" w:customStyle="1" w:styleId="HeaderChar">
    <w:name w:val="Header Char"/>
    <w:link w:val="Header"/>
    <w:rsid w:val="00871E73"/>
    <w:rPr>
      <w:sz w:val="24"/>
      <w:szCs w:val="24"/>
      <w:lang w:val="en-GB"/>
    </w:rPr>
  </w:style>
  <w:style w:type="character" w:customStyle="1" w:styleId="FooterChar">
    <w:name w:val="Footer Char"/>
    <w:link w:val="Footer"/>
    <w:rsid w:val="00871E73"/>
    <w:rPr>
      <w:sz w:val="24"/>
      <w:szCs w:val="24"/>
      <w:lang w:val="en-GB"/>
    </w:rPr>
  </w:style>
  <w:style w:type="character" w:customStyle="1" w:styleId="BodyTextChar">
    <w:name w:val="Body Text Char"/>
    <w:link w:val="BodyText"/>
    <w:rsid w:val="00871E73"/>
    <w:rPr>
      <w:rFonts w:ascii="Helvetica-R" w:hAnsi="Helvetica-R"/>
      <w:b/>
      <w:bCs/>
      <w:szCs w:val="24"/>
      <w:lang w:val="en-GB"/>
    </w:rPr>
  </w:style>
  <w:style w:type="character" w:customStyle="1" w:styleId="Heading2Char">
    <w:name w:val="Heading 2 Char"/>
    <w:link w:val="Heading2"/>
    <w:rsid w:val="00EB645A"/>
    <w:rPr>
      <w:rFonts w:ascii="Helvetica-R" w:hAnsi="Helvetica-R"/>
      <w:b/>
      <w:bCs/>
      <w:szCs w:val="24"/>
      <w:lang w:val="en-GB"/>
    </w:rPr>
  </w:style>
  <w:style w:type="paragraph" w:customStyle="1" w:styleId="Style1">
    <w:name w:val="Style1"/>
    <w:basedOn w:val="Normal"/>
    <w:rsid w:val="00EB645A"/>
    <w:pPr>
      <w:numPr>
        <w:numId w:val="1"/>
      </w:numPr>
      <w:tabs>
        <w:tab w:val="clear" w:pos="96"/>
        <w:tab w:val="num" w:pos="870"/>
      </w:tabs>
      <w:ind w:left="870" w:hanging="360"/>
    </w:pPr>
  </w:style>
  <w:style w:type="paragraph" w:styleId="ListBullet">
    <w:name w:val="List Bullet"/>
    <w:basedOn w:val="Normal"/>
    <w:uiPriority w:val="99"/>
    <w:unhideWhenUsed/>
    <w:rsid w:val="00594E78"/>
    <w:pPr>
      <w:numPr>
        <w:numId w:val="42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Application%20Data\Microsoft\Templates\b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bar.dot</Template>
  <TotalTime>2</TotalTime>
  <Pages>1</Pages>
  <Words>12958</Words>
  <Characters>73865</Characters>
  <Application>Microsoft Office Word</Application>
  <DocSecurity>0</DocSecurity>
  <Lines>615</Lines>
  <Paragraphs>173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</vt:lpstr>
      <vt:lpstr>C</vt:lpstr>
    </vt:vector>
  </TitlesOfParts>
  <Company>filaret</Company>
  <LinksUpToDate>false</LinksUpToDate>
  <CharactersWithSpaces>86650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Victor</dc:creator>
  <cp:keywords/>
  <dc:description/>
  <cp:lastModifiedBy>HP</cp:lastModifiedBy>
  <cp:revision>6</cp:revision>
  <cp:lastPrinted>2012-08-09T05:47:00Z</cp:lastPrinted>
  <dcterms:created xsi:type="dcterms:W3CDTF">2026-08-03T06:58:00Z</dcterms:created>
  <dcterms:modified xsi:type="dcterms:W3CDTF">2026-08-03T08:15:00Z</dcterms:modified>
</cp:coreProperties>
</file>