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2291F" w14:textId="77777777" w:rsidR="00937F57" w:rsidRPr="001A77EE" w:rsidRDefault="00937F57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89CAFD8" w14:textId="50A215B6" w:rsidR="00937F57" w:rsidRPr="001A77EE" w:rsidRDefault="00937F57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3E12DE57" w14:textId="77777777" w:rsidR="00937F57" w:rsidRDefault="00937F5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74E88685" w14:textId="77777777" w:rsidR="00937F57" w:rsidRDefault="00937F5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177D9122" w14:textId="77777777" w:rsidR="00937F57" w:rsidRDefault="00937F57">
      <w:pPr>
        <w:jc w:val="center"/>
        <w:rPr>
          <w:sz w:val="28"/>
        </w:rPr>
      </w:pPr>
    </w:p>
    <w:p w14:paraId="47357FB8" w14:textId="77777777" w:rsidR="00937F57" w:rsidRDefault="00937F57">
      <w:pPr>
        <w:jc w:val="center"/>
        <w:rPr>
          <w:sz w:val="28"/>
        </w:rPr>
      </w:pPr>
    </w:p>
    <w:p w14:paraId="247EFD45" w14:textId="77777777" w:rsidR="00937F57" w:rsidRDefault="00937F57">
      <w:pPr>
        <w:jc w:val="center"/>
        <w:rPr>
          <w:sz w:val="28"/>
        </w:rPr>
      </w:pPr>
    </w:p>
    <w:p w14:paraId="36C70A65" w14:textId="77777777" w:rsidR="00937F57" w:rsidRDefault="00937F57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CE6A5BA" w14:textId="77777777" w:rsidR="00937F57" w:rsidRDefault="00937F57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07708CAB" w14:textId="77777777" w:rsidR="00937F57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6ACE72A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03D1232A" w14:textId="77777777" w:rsidR="00937F57" w:rsidRDefault="00937F5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93EA7BA" w14:textId="77777777" w:rsidR="00937F57" w:rsidRDefault="00937F5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43B53727" w14:textId="77777777" w:rsidR="00937F57" w:rsidRPr="00676A79" w:rsidRDefault="00937F57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1A11AFEF" w14:textId="77777777" w:rsidR="00937F57" w:rsidRPr="00676A79" w:rsidRDefault="00937F57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3397125B" w14:textId="77777777" w:rsidR="00937F57" w:rsidRDefault="00937F5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937F57" w14:paraId="70AEE37E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5A7FF2E" w14:textId="77777777" w:rsidR="00937F57" w:rsidRDefault="00937F5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8F5648C" w14:textId="77777777" w:rsidR="00937F57" w:rsidRDefault="00937F5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91F2AB8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BB6C936" w14:textId="77777777" w:rsidR="00937F57" w:rsidRDefault="00937F57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4E51D377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42A5492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6FB44CC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008B2533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51EB5E5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634FE04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A01AD28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1D5C98DF" w14:textId="77777777" w:rsidR="00937F57" w:rsidRDefault="00937F57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461657A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277EB138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2617827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04B3C99" w14:textId="77777777" w:rsidR="00937F57" w:rsidRDefault="00937F5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160778C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CD71803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2C12958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75BF15B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0D47087A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91CF0AE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64A4489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A342964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E24B133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937F57" w14:paraId="45FB5DF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05A3D2E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0E9D079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4EF85BA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33EA1BA5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7335213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6E0612B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8FC864A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AB88C49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4EAD0B2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F550007" w14:textId="77777777" w:rsidR="00937F57" w:rsidRDefault="00937F5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AEECB55" w14:textId="77777777" w:rsidR="00937F57" w:rsidRDefault="00937F5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750774A" w14:textId="77777777" w:rsidR="00937F57" w:rsidRDefault="00937F57">
      <w:pPr>
        <w:spacing w:line="192" w:lineRule="auto"/>
        <w:jc w:val="center"/>
      </w:pPr>
    </w:p>
    <w:p w14:paraId="44FD3251" w14:textId="77777777" w:rsidR="00937F57" w:rsidRDefault="00937F57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40801E80" w14:textId="77777777" w:rsidR="00937F57" w:rsidRDefault="00937F57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0E1EDC82" w14:textId="77777777" w:rsidR="00937F57" w:rsidRDefault="00937F57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50FE300E" w14:textId="77777777" w:rsidR="00937F57" w:rsidRPr="003447BC" w:rsidRDefault="00937F57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ABF31C0" w14:textId="77777777" w:rsidR="00937F57" w:rsidRPr="00A8307A" w:rsidRDefault="00937F57" w:rsidP="00516DD3">
      <w:pPr>
        <w:pStyle w:val="Heading1"/>
        <w:spacing w:line="360" w:lineRule="auto"/>
      </w:pPr>
      <w:r w:rsidRPr="00A8307A">
        <w:t>LINIA 100</w:t>
      </w:r>
    </w:p>
    <w:p w14:paraId="03E44AF3" w14:textId="77777777" w:rsidR="00937F57" w:rsidRPr="00A8307A" w:rsidRDefault="00937F57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937F57" w:rsidRPr="00AB76B4" w14:paraId="5CB8132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089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2918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5A78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C7FA4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DA07C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A4DA5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D316451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6C2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C611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CDD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1E5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5909EBE3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B30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BE04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8B70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514A5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9E1FE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9FBFE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584FF69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74B9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ACD3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FCB7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E54D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6C63A241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423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627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391E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610B8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4034F3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20A41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0F503855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DCAC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8189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447D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443D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AC69C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937F57" w:rsidRPr="00AB76B4" w14:paraId="701E121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48E1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B4F7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5270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82A3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3B8498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ADB2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71A3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5E47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B327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C4C7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1211616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258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6B4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8689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149BD" w14:textId="77777777" w:rsidR="00937F57" w:rsidRPr="00AB76B4" w:rsidRDefault="00937F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7C6AC2F" w14:textId="77777777" w:rsidR="00937F57" w:rsidRPr="00AB76B4" w:rsidRDefault="00937F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8365B" w14:textId="77777777" w:rsidR="00937F57" w:rsidRPr="00AB76B4" w:rsidRDefault="00937F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ADA0C24" w14:textId="77777777" w:rsidR="00937F57" w:rsidRPr="00AB76B4" w:rsidRDefault="00937F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6A1074B4" w14:textId="77777777" w:rsidR="00937F57" w:rsidRPr="00AB76B4" w:rsidRDefault="00937F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459FD01" w14:textId="77777777" w:rsidR="00937F57" w:rsidRPr="00AB76B4" w:rsidRDefault="00937F5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BBA2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112C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A475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0AA4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74D8664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055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0885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A374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26C2C8" w14:textId="77777777" w:rsidR="00937F57" w:rsidRPr="00AB76B4" w:rsidRDefault="00937F57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20B4A65" w14:textId="77777777" w:rsidR="00937F57" w:rsidRPr="00AB76B4" w:rsidRDefault="00937F5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1F96E" w14:textId="77777777" w:rsidR="00937F57" w:rsidRPr="00AB76B4" w:rsidRDefault="00937F5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63ACACD" w14:textId="77777777" w:rsidR="00937F57" w:rsidRPr="00AB76B4" w:rsidRDefault="00937F5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2EC26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A20D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A599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C5B11" w14:textId="77777777" w:rsidR="00937F57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0E40CB" w14:textId="77777777" w:rsidR="00937F57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937F57" w:rsidRPr="00AB76B4" w14:paraId="6656D22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133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6475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C12C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F91011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36EA49B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551B071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CB34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CF0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3460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4FA1A34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0B70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9524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937F57" w:rsidRPr="00AB76B4" w14:paraId="7EEE9A1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D46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634E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28878A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A814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F5BD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7AC3EE8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9A352B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9190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15C7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4E29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4F4B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D367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1758DA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9525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ED0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D0C3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D9AE4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000E5D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3D7F2F1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F77F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99C0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401A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7902B3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7157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EE4A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0667C0B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8DC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4993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5844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CF85D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B4E1C8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8A92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E15A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1BBB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BA56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59AF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3A144B66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058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9702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0942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2FC1E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7C2DB34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44D4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755F24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173BE12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F38DA0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1F27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0E0F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2E35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8F76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28AA2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937F57" w:rsidRPr="00AB76B4" w14:paraId="373239E5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487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2EBB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941B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BD85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A572B91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F28B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A333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CE34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73FF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E545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15F3A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937F57" w:rsidRPr="00AB76B4" w14:paraId="15F5113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DE6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7276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510419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FF75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1CAF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7C4E65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57C635D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C011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3ECC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0A64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7CCE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B55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462BA39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195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3C8F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1B75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2ADD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EE3DDE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06C4EE1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EC44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D463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B851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D1CDC4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85D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DC6A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7F9F8086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331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50BF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9D4C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5D24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710FE54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B8A3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524D7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5E721D1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5AD25C1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481D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56BD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62DE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BF63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91B37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937F57" w:rsidRPr="00AB76B4" w14:paraId="3ACB600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84C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C6F9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AD15DD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586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91E8E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1A9F915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7D11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DE77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6181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5CB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B8B1B" w14:textId="77777777" w:rsidR="00937F57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944430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6C5AB07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684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E37C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F878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FB1B1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820B71A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D5E8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115A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9482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1733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D81D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5839AD8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377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BDA1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9AD4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9FE6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0A154F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4D4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1F2C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ADA2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F4C8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6B7E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53F19DF0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C5A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52E3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B0E0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6342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A0AAD0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DCE9F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C901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1870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5A69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54F5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1BE6D02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D83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8135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9FA2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7E309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D1BC25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B4C24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4ADF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288A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0BFF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2208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5F56CAE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64C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2DC6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DC7B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B37F2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C2327D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BF697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FBB0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A98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B034DE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176C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6AFE6" w14:textId="77777777" w:rsidR="00937F57" w:rsidRPr="00AB76B4" w:rsidRDefault="00937F57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59DB517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745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CE5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F3314A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B5EB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5CB652" w14:textId="77777777" w:rsidR="00937F57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</w:t>
            </w:r>
            <w:r w:rsidRPr="00AB76B4">
              <w:rPr>
                <w:b/>
                <w:bCs/>
                <w:sz w:val="20"/>
                <w:lang w:val="ro-RO"/>
              </w:rPr>
              <w:t>inia 3 directă Grădinari</w:t>
            </w:r>
            <w:r>
              <w:rPr>
                <w:b/>
                <w:bCs/>
                <w:sz w:val="20"/>
                <w:lang w:val="ro-RO"/>
              </w:rPr>
              <w:t xml:space="preserve"> și sch. 3, 5,</w:t>
            </w:r>
          </w:p>
          <w:p w14:paraId="41CB3198" w14:textId="77777777" w:rsidR="00937F57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9, 2, 6, 18 și </w:t>
            </w:r>
          </w:p>
          <w:p w14:paraId="2B3A6AD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 xml:space="preserve">i - </w:t>
            </w: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16CA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3405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8A15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1C4D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873B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0C6DEE2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8FA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208A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31E4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FE40D3" w14:textId="77777777" w:rsidR="00937F57" w:rsidRPr="00AB76B4" w:rsidRDefault="00937F5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991C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96E4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99467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1A3F2D2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4F7A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CC4F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FD6189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62F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FE09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8F87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10317" w14:textId="77777777" w:rsidR="00937F57" w:rsidRPr="00AB76B4" w:rsidRDefault="00937F5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 xml:space="preserve">i - </w:t>
            </w: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047A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8766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215E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26+100</w:t>
            </w:r>
          </w:p>
          <w:p w14:paraId="03F0FC94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65CC2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151A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0449E7F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E13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E5B2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1FF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26F15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E04AA6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A4CE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A34CED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6EF422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8BEC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BF3D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6829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D45C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7633515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A2F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C5BA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26+700</w:t>
            </w:r>
          </w:p>
          <w:p w14:paraId="23542C6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7F0A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1878A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 -</w:t>
            </w:r>
          </w:p>
          <w:p w14:paraId="55D9A93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D50D7" w14:textId="77777777" w:rsidR="00937F57" w:rsidRPr="00AB76B4" w:rsidRDefault="00937F5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301E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BC9F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ED4A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DE8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1F6A691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3E1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EB6E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C48E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55EFE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5BE25CC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DCD3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A86235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6F6E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AF97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2677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7EA0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19A886B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2B1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4FBF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391D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EFC8A4" w14:textId="77777777" w:rsidR="00937F57" w:rsidRPr="00AB76B4" w:rsidRDefault="00937F57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1111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8C30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F5F3B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68512EE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40CA7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6347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78A90E5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5C6A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2747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9FE6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C25A3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CAA4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1BEE4B8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1FD34D3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844DC3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4C00EA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6FF081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72C8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3474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13BC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F908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70FABF6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1F3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040F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2DA6EA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4960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8C405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2D8D337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CC26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B0FF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1083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525B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56B8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7DF3434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D14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0580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D00D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5545B1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55F632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ABBE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04B89CA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EDB4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E40F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F940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ECF3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A183A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44300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937F57" w:rsidRPr="00AB76B4" w14:paraId="256833F4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C04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43FC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F77C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12055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764FAA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1D80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3F85C5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AE4A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3726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7A93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267E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40240EA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CBD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2CE4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0505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A6C53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BE89E0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3649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938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57A8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97B0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0D4E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2BB605E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4F7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BB16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10F2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5F7CD4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44477E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8BD2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573E332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E184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6D20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36B9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484E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CAAEE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6090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937F57" w:rsidRPr="00AB76B4" w14:paraId="3BF4809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C273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9FFD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13E99DA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2B35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B7D57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6E86336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E5D7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48BD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5FA1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7504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0193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49D06A5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F57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61963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6398D84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E42E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48B431" w14:textId="77777777" w:rsidR="00937F57" w:rsidRPr="00AB76B4" w:rsidRDefault="00937F57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5786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978A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7CD48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B18CC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33B8D" w14:textId="77777777" w:rsidR="00937F57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3BBE576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38F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F4B0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527D0EB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AB33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AF17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7DFD646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7D02846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E8FA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AD07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C3F4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506D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399C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6BE118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FA6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EA99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CE8D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4D318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7273104A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4E2E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10FF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EF12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2FC5CD9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C053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040F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99B3A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28DD8A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31C1DDF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659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048F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D0AC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0300E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445A55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58A4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7513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3690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6D10CDF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96A5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0A8A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656894D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00E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5C7D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7C70F4E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FFB5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090B4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103374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C826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25FB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EA3D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0E12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956E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4A677CF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042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5E0B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188A042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015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7291D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F52946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4A23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FED8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8FE5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1E0F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1292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EA4451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FC26C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937F57" w:rsidRPr="00AB76B4" w14:paraId="1C3705F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510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DDF05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2361914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EBE5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9B566" w14:textId="77777777" w:rsidR="00937F57" w:rsidRPr="00AB76B4" w:rsidRDefault="00937F5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2A0EC23" w14:textId="77777777" w:rsidR="00937F57" w:rsidRPr="00AB76B4" w:rsidRDefault="00937F5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FCBA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40CA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60D6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C214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45404" w14:textId="77777777" w:rsidR="00937F57" w:rsidRPr="00AB76B4" w:rsidRDefault="00937F5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07E708" w14:textId="77777777" w:rsidR="00937F57" w:rsidRPr="00AB76B4" w:rsidRDefault="00937F5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B76B4" w14:paraId="3602287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539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B8BE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43AB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E9304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F8AF44A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AB43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B6F98A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133F811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647AA4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BCFE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41C5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621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FEB7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814C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937F57" w:rsidRPr="00AB76B4" w14:paraId="526F390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B8C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83F5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314B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FADF1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F00C62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D8FB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3F545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329481C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36AC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4836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1CCD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C972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937F57" w:rsidRPr="00AB76B4" w14:paraId="6CD7207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086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D0E0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595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1326B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FDE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C00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2F9B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00B23F7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9803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96CF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4F8A014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61E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6DCE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602D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976898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3294401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ADCDC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A7DA76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4A22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CADD9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619D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A86A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CB9E6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937F57" w:rsidRPr="00AB76B4" w14:paraId="272D3E4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214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BCA79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37A9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1FB2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26BA41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1BE72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7403F0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80DF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BA4C7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7D320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5C25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937F57" w:rsidRPr="00AB76B4" w14:paraId="3B99C4AE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AE5E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202DD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4CA7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87D44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24A767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F8820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605C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74D3A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74FA5F9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1320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986E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62B1EEC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B22D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4BE4A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5067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658DB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4FAB62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B5FC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6D63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51CA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13810BF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75B7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B887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B9F209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2978E53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7C1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088B4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4893A42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CB9C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03C9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DE2691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7771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FB8F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8BED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D29E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D2B7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2EB26AAC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6F2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775F7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5864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D543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5365B16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499CE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D73A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161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13BB917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8726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AE65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AB76B4" w14:paraId="7DD2BFA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19A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B2AD4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6CBBA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267B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D6122A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27B5EB3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41ECC06F" w14:textId="77777777" w:rsidR="00937F57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329F4023" w14:textId="77777777" w:rsidR="00937F57" w:rsidRPr="00075656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C4214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FB80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4D32A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6F15E98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D59EE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FD09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AB76B4" w14:paraId="3EA49D3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080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34AA8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  <w:p w14:paraId="2943FAA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2C60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A40F0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23E24003" w14:textId="77777777" w:rsidR="00937F57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și linia 4 directă </w:t>
            </w:r>
          </w:p>
          <w:p w14:paraId="39BE8836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D7C404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ADAA2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22F7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41EC2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CD53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D5A0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AB76B4" w14:paraId="7EB6E07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FD71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B6937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0575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3A82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9D7C50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F637C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8844C6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7AC3004C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5EF4F6F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7177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CD8CC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5E16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4F75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AA1DD6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937F57" w:rsidRPr="00AB76B4" w14:paraId="1D9E84B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928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B8E3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C159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54FD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EF4F354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79988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839E334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FCE11D6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1F8F37AE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7C84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433B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EF67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115E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03147D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937F57" w:rsidRPr="00AB76B4" w14:paraId="1800F66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000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D214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7125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6B174" w14:textId="77777777" w:rsidR="00937F57" w:rsidRPr="00AB76B4" w:rsidRDefault="00937F5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BA26491" w14:textId="77777777" w:rsidR="00937F57" w:rsidRPr="00AB76B4" w:rsidRDefault="00937F5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8D5B5" w14:textId="77777777" w:rsidR="00937F57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82B6216" w14:textId="77777777" w:rsidR="00937F57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35EBE08" w14:textId="77777777" w:rsidR="00937F57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14AD2328" w14:textId="77777777" w:rsidR="00937F57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12A7EE3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29DA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64185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C53D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97F14" w14:textId="77777777" w:rsidR="00937F57" w:rsidRPr="00AB76B4" w:rsidRDefault="00937F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CBCF49D" w14:textId="77777777" w:rsidR="00937F57" w:rsidRPr="00AB76B4" w:rsidRDefault="00937F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937F57" w:rsidRPr="00AB76B4" w14:paraId="1B64997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100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4EBDA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8DCD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D0B5C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9876F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DA450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5559F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56A2965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8E4C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8D08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03B25663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1576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3FCF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B654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8D8FD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7C9425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2FB0A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59D01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4F832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1F25EEC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0458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7EB9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445C56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23E452B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CB4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AA521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DAA18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A3430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C4EEAA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D390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D271AE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25FDE67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42E3E61E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FD86D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EAB08" w14:textId="77777777" w:rsidR="00937F57" w:rsidRPr="00AB76B4" w:rsidRDefault="00937F5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43F2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78E9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350A9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937F57" w:rsidRPr="00AB76B4" w14:paraId="4F01BD0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441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F321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1B9B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DE194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A7DF39F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7E16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C8FAAB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E9567C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B1EB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597F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39786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8E3B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15D7B9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937F57" w:rsidRPr="00AB76B4" w14:paraId="7848976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BA2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BCA6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1AA63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E27C4B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5C72B67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8E64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008410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7B2E18A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74832FB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7C97ADB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B109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7E29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DB3F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E127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5EB3BB8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5C9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9AEB2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A6D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0B7E9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73C40C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D8D278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1F95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738AC7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D5447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71C28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007B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5DC5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7C34CB8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A29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FF4DD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4D0187BE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16C79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6B3FBC" w14:textId="77777777" w:rsidR="00937F57" w:rsidRPr="00AB76B4" w:rsidRDefault="00937F57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111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D075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9E814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91D5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820F3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61D64F2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4EF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0227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61D6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37FF2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1FD013E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72B41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E631CE7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89DE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EE53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D16B9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D8EA5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937F57" w:rsidRPr="00AB76B4" w14:paraId="075AC69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0EF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22A16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5759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E1040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E626FFE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16F5025" w14:textId="77777777" w:rsidR="00937F57" w:rsidRPr="00AB76B4" w:rsidRDefault="00937F5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2726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9CCE1BD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D128F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DDE6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8EE54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BE41C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919835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309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F6D4B" w14:textId="77777777" w:rsidR="00937F57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0BEEB" w14:textId="77777777" w:rsidR="00937F57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89340F" w14:textId="77777777" w:rsidR="00937F57" w:rsidRPr="00AB76B4" w:rsidRDefault="00937F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0E9EF280" w14:textId="77777777" w:rsidR="00937F57" w:rsidRPr="00AB76B4" w:rsidRDefault="00937F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02C9E42E" w14:textId="77777777" w:rsidR="00937F57" w:rsidRPr="00AB76B4" w:rsidRDefault="00937F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37DB9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AE0DA" w14:textId="77777777" w:rsidR="00937F57" w:rsidRPr="00AB76B4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0CFFC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64C7A048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CCAAA" w14:textId="77777777" w:rsidR="00937F57" w:rsidRPr="00AB76B4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7B3CC" w14:textId="77777777" w:rsidR="00937F57" w:rsidRDefault="00937F5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77D9039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29A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6CAB9" w14:textId="77777777" w:rsidR="00937F57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BEEC0" w14:textId="77777777" w:rsidR="00937F57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D329E6" w14:textId="77777777" w:rsidR="00937F57" w:rsidRPr="00AB76B4" w:rsidRDefault="00937F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3DFB107B" w14:textId="77777777" w:rsidR="00937F57" w:rsidRDefault="00937F5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413CD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E688681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CACF9" w14:textId="77777777" w:rsidR="00937F57" w:rsidRPr="00AB76B4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4A972" w14:textId="77777777" w:rsidR="00937F57" w:rsidRPr="00AB76B4" w:rsidRDefault="00937F5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53DDA" w14:textId="77777777" w:rsidR="00937F57" w:rsidRPr="00AB76B4" w:rsidRDefault="00937F5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299F4" w14:textId="77777777" w:rsidR="00937F57" w:rsidRDefault="00937F5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8189FF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BFC3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8B382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40CB6C07" w14:textId="77777777" w:rsidR="00937F57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C0E4D" w14:textId="77777777" w:rsidR="00937F57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BD7DEF" w14:textId="77777777" w:rsidR="00937F57" w:rsidRPr="00AB76B4" w:rsidRDefault="00937F57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50B1F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8812B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057D0" w14:textId="77777777" w:rsidR="00937F57" w:rsidRPr="00AB76B4" w:rsidRDefault="00937F5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5B6E2" w14:textId="77777777" w:rsidR="00937F57" w:rsidRPr="00AB76B4" w:rsidRDefault="00937F5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5BA4B" w14:textId="77777777" w:rsidR="00937F57" w:rsidRDefault="00937F5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257B760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D27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2167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5804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9790C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A838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4AC5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40E12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37DCB68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3722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DECA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07E65A7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352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FDE2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9D96A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6A0E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F674A3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6A4F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44D15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080A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546E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E3F39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C3AB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260DA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937F57" w:rsidRPr="00AB76B4" w14:paraId="3118877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6EA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42FE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E509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376A82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6FDBE31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623C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247A28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2B39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16C1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BDDC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91DE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BDCAC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937F57" w:rsidRPr="00AB76B4" w14:paraId="1174AFE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886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8720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C15E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0BC5F" w14:textId="77777777" w:rsidR="00937F57" w:rsidRDefault="00937F57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3F3772AF" w14:textId="77777777" w:rsidR="00937F57" w:rsidRPr="00AB76B4" w:rsidRDefault="00937F57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78C2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963B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2C38F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1255369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D1400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5449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A5A2AD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D8F3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CA181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08C87E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5E7E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D8978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BEF7531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2C6FC646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7162D71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A22D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857D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DDD78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617B1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7A5A4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01E78B6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598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6301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0987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69F9E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9C650AF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8120CB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E725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68F6483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4B3DCF3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D43F56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B657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12EC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D1F6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A7D5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40AFAF4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168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C106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E750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AD0C39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8BACFC2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1126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6ECCE5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5B4CB6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53ECFD0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4972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71B7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67B5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6151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D3E97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937F57" w:rsidRPr="00AB76B4" w14:paraId="573BEF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049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E4371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299E021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232F9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2A4A69" w14:textId="77777777" w:rsidR="00937F57" w:rsidRPr="00AB76B4" w:rsidRDefault="00937F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54A5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23EF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6E65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EA80A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14FB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A71D6F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61C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F6AE9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52F09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AA1D34" w14:textId="77777777" w:rsidR="00937F57" w:rsidRPr="00AB76B4" w:rsidRDefault="00937F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D2F06D5" w14:textId="77777777" w:rsidR="00937F57" w:rsidRPr="00AB76B4" w:rsidRDefault="00937F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5E0B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BECE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BE5C2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071A11C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D20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DAB4F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726854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460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A5568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B1D5E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328DE4" w14:textId="77777777" w:rsidR="00937F57" w:rsidRPr="00AB76B4" w:rsidRDefault="00937F5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67A4F80" w14:textId="77777777" w:rsidR="00937F57" w:rsidRPr="00AB76B4" w:rsidRDefault="00937F5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8BC1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488F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80218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18A4FE5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DAB6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5E59C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1F968F3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25C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9F81F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072FC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81074" w14:textId="77777777" w:rsidR="00937F57" w:rsidRPr="00AB76B4" w:rsidRDefault="00937F57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509C02FD" w14:textId="77777777" w:rsidR="00937F57" w:rsidRPr="00AB76B4" w:rsidRDefault="00937F57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B7D6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5A11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0F72B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22071F57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A039B" w14:textId="77777777" w:rsidR="00937F57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91139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33A290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5D8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E5D2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35F9BD3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C214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F63D4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49A5A88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0901004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1C31F8E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E439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473E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FCA5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2993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CA781" w14:textId="77777777" w:rsidR="00937F57" w:rsidRPr="00AB76B4" w:rsidRDefault="00937F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5762AF24" w14:textId="77777777" w:rsidR="00937F57" w:rsidRPr="00AB76B4" w:rsidRDefault="00937F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FE5E984" w14:textId="77777777" w:rsidR="00937F57" w:rsidRPr="00AB76B4" w:rsidRDefault="00937F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323C6D4E" w14:textId="77777777" w:rsidR="00937F57" w:rsidRPr="00AB76B4" w:rsidRDefault="00937F5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348FB3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7CE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9A7AD" w14:textId="77777777" w:rsidR="00937F57" w:rsidRPr="00AB76B4" w:rsidRDefault="00937F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2835E" w14:textId="77777777" w:rsidR="00937F57" w:rsidRPr="00AB76B4" w:rsidRDefault="00937F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16A017" w14:textId="77777777" w:rsidR="00937F57" w:rsidRPr="00AB76B4" w:rsidRDefault="00937F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F085E68" w14:textId="77777777" w:rsidR="00937F57" w:rsidRPr="00AB76B4" w:rsidRDefault="00937F5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AA3A2" w14:textId="77777777" w:rsidR="00937F57" w:rsidRPr="00AB76B4" w:rsidRDefault="00937F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44E67" w14:textId="77777777" w:rsidR="00937F57" w:rsidRPr="00AB76B4" w:rsidRDefault="00937F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08302" w14:textId="77777777" w:rsidR="00937F57" w:rsidRPr="00AB76B4" w:rsidRDefault="00937F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11EEC968" w14:textId="77777777" w:rsidR="00937F57" w:rsidRPr="00AB76B4" w:rsidRDefault="00937F5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160EB" w14:textId="77777777" w:rsidR="00937F57" w:rsidRPr="00AB76B4" w:rsidRDefault="00937F5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FCB71" w14:textId="77777777" w:rsidR="00937F57" w:rsidRPr="00AB76B4" w:rsidRDefault="00937F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78CB778" w14:textId="77777777" w:rsidR="00937F57" w:rsidRPr="00AB76B4" w:rsidRDefault="00937F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7C675586" w14:textId="77777777" w:rsidR="00937F57" w:rsidRPr="00AB76B4" w:rsidRDefault="00937F5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937F57" w:rsidRPr="00AB76B4" w14:paraId="0A3252C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9C7B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0934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FAB3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755D0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3FB3CC54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27C1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F8CC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92D1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4F54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15CCF" w14:textId="77777777" w:rsidR="00937F57" w:rsidRPr="00AB76B4" w:rsidRDefault="00937F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937F57" w:rsidRPr="00AB76B4" w14:paraId="1B22AFA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A2F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2747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AC7A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8B3EDF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8F7B0C6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01458BE0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3D21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F7B4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9E7B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549BB19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90B0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9F513" w14:textId="77777777" w:rsidR="00937F57" w:rsidRPr="00AB76B4" w:rsidRDefault="00937F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AB9D6A" w14:textId="77777777" w:rsidR="00937F57" w:rsidRPr="00AB76B4" w:rsidRDefault="00937F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2B83B" w14:textId="77777777" w:rsidR="00937F57" w:rsidRPr="00AB76B4" w:rsidRDefault="00937F5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937F57" w:rsidRPr="00AB76B4" w14:paraId="08EEC6F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D1F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BAAB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16BA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C980D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FE1FA26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64BF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32DCF32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8463A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07F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D9A5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624E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62F8C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937F57" w:rsidRPr="00AB76B4" w14:paraId="751947E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592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3D4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1F1D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864C1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15E262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B023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9C17DA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D6E6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1CC0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DC5A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42A4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A5B4E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937F57" w:rsidRPr="00AB76B4" w14:paraId="199FC27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124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037F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0D63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C654F2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AB58966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504D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B769BF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00495A7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920995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7801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9C04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1A86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76B1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431C4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937F57" w:rsidRPr="00AB76B4" w14:paraId="7AC6931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AC7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A465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A9A3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BB9C9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973B19D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19C9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F9039E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AE50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0422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60C5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40DF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FD99F7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937F57" w:rsidRPr="00AB76B4" w14:paraId="79DB0A3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56F1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36C8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7EA4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12D731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BD65E3F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A82D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64AB0205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95A5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8AFA3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D140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6FFE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F512B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937F57" w:rsidRPr="00AB76B4" w14:paraId="109413B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816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8007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7C4D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36D7C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B01A4C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AF67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E892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0670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E14F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65CB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20637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937F57" w:rsidRPr="00AB76B4" w14:paraId="511B6D5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EEC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6668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8ADF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619BE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F067F63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1F25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B240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34A9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12EF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4793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937F57" w:rsidRPr="00AB76B4" w14:paraId="5A51445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DFF6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6AE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210D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0DD769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C0DAAE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2AFB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B0D9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5301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30B8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EB2E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937F57" w:rsidRPr="00AB76B4" w14:paraId="75402B8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7BF4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2FD4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BAD5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A6AC84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83514B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8F61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B4C37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C800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882C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DFE4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00E6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94885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937F57" w:rsidRPr="00AB76B4" w14:paraId="0502A4C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C36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CE22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D86F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F17B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12E39B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569516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515D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4AEA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2D2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E1D9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3236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5B0E15D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19B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CB27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7340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54D919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B197004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19EB44C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AAC4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F46A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562A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5BA0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E0B2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3B9AB9F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573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75DE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66096CB5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C522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08089F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93F718F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64D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CBF6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6C615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9BEF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ED69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7465F1E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110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0058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0E20A03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E990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323702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674EC70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F850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FB03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90BA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1947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9379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13B9B70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DC2D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7CA07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587E6348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39B0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DFA50" w14:textId="77777777" w:rsidR="00937F57" w:rsidRPr="00AB76B4" w:rsidRDefault="00937F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6888216" w14:textId="77777777" w:rsidR="00937F57" w:rsidRPr="00AB76B4" w:rsidRDefault="00937F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37A9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271E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7B72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A3B0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6FF3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937F57" w:rsidRPr="00AB76B4" w14:paraId="1967ACB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E428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C2D54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DA3F75B" w14:textId="77777777" w:rsidR="00937F57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56A6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DFAD22" w14:textId="77777777" w:rsidR="00937F57" w:rsidRPr="00AB76B4" w:rsidRDefault="00937F5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101E8A3" w14:textId="77777777" w:rsidR="00937F57" w:rsidRPr="00AB76B4" w:rsidRDefault="00937F5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695A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7D26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E9B3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688B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7C399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53C8DD9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6E3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2ACC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B8A7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2AC85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854DA1F" w14:textId="77777777" w:rsidR="00937F57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A409E4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5849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BF9B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85E5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57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660</w:t>
            </w:r>
          </w:p>
          <w:p w14:paraId="26F8F10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43C5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BAD6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6CFC329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4C5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2435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EB1C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780B11" w14:textId="77777777" w:rsidR="00937F57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784D8634" w14:textId="77777777" w:rsidR="00937F57" w:rsidRPr="00AB76B4" w:rsidRDefault="00937F5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282D5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20EA7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8FE6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4437D5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B817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2816D" w14:textId="77777777" w:rsidR="00937F57" w:rsidRPr="00AB76B4" w:rsidRDefault="00937F57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819E05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148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98B3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6FDF50D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E26D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51059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0FA1050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414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0E5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8F9A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DD5A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B4A9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815D17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671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0808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08F8F7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07D1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B8432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61B256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736A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807F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69F9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45BC9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20D41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334B48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8DBECB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937F57" w:rsidRPr="00AB76B4" w14:paraId="31BE095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CFE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D9CF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A97DA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058E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4BFF73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C4D5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F6084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668F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FC6A53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D6A8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C8952" w14:textId="77777777" w:rsidR="00937F57" w:rsidRDefault="00937F57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1CE52F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91001D" w14:textId="77777777" w:rsidR="00937F57" w:rsidRPr="00AB76B4" w:rsidRDefault="00937F57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937F57" w:rsidRPr="00AB76B4" w14:paraId="6CC91B4C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256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04E2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3885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308DE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9C7DF27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3C89EFA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7C56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DAD899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43906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8CA3D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6A1A8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4A48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35705FC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124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F9F7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30845D9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70B6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4E167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079B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B55C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762E7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A120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390A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18CB5F4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6654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8196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4531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5B516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EE0EB5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0C34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0DC8D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9F1E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DA2EFB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3C295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CAC5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45A0689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844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86F34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37F0391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8BE2B" w14:textId="77777777" w:rsidR="00937F57" w:rsidRPr="00AB76B4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64786C" w14:textId="77777777" w:rsidR="00937F57" w:rsidRPr="00AB76B4" w:rsidRDefault="00937F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56CAA4A" w14:textId="77777777" w:rsidR="00937F57" w:rsidRPr="00AB76B4" w:rsidRDefault="00937F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4CDB7AA" w14:textId="77777777" w:rsidR="00937F57" w:rsidRDefault="00937F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30BEC59" w14:textId="77777777" w:rsidR="00937F57" w:rsidRPr="0068517F" w:rsidRDefault="00937F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6C1E9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9EE99" w14:textId="77777777" w:rsidR="00937F57" w:rsidRPr="00AB76B4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32D17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5861A" w14:textId="77777777" w:rsidR="00937F57" w:rsidRPr="00AB76B4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65682" w14:textId="77777777" w:rsidR="00937F57" w:rsidRDefault="00937F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08190E5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02037F9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936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84D0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0D0E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A039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279302B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B9D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9A326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BC0E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53071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051E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374C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937F57" w:rsidRPr="00AB76B4" w14:paraId="4F4A166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650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B691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C294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78FF15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9DEA47D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943C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89E02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89D6B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BF1B5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46C7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1140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937F57" w:rsidRPr="00AB76B4" w14:paraId="3FFC9A4D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45C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7BD03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AF96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DB72E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A1961B6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662A6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C36AD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6DA13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90389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89B2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42CE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CD1282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5A3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A769B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1654E4B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7E4A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AB047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9920C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4B2AC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741EF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9324F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BDB4A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087082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7624272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725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7A934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2FB91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39D50C" w14:textId="77777777" w:rsidR="00937F57" w:rsidRPr="00AB76B4" w:rsidRDefault="00937F5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F125D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04DEE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A7CA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196+100</w:t>
            </w:r>
          </w:p>
          <w:p w14:paraId="0BABE5D0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C0E50" w14:textId="77777777" w:rsidR="00937F57" w:rsidRPr="00AB76B4" w:rsidRDefault="00937F5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E0447" w14:textId="77777777" w:rsidR="00937F57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557033E" w14:textId="77777777" w:rsidR="00937F57" w:rsidRPr="00AB76B4" w:rsidRDefault="00937F5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0E08BF0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136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A236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D75A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480AF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Malu Mare -</w:t>
            </w:r>
          </w:p>
          <w:p w14:paraId="72DAA55C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+ linia 5 directă </w:t>
            </w:r>
          </w:p>
          <w:p w14:paraId="4906BAA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Cap. X peste sch. 1,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25D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8146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24A9E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199+800</w:t>
            </w:r>
          </w:p>
          <w:p w14:paraId="1B355B8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51DF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B50FE" w14:textId="77777777" w:rsidR="00937F57" w:rsidRDefault="00937F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E3EE5F5" w14:textId="77777777" w:rsidR="00937F57" w:rsidRPr="00AB76B4" w:rsidRDefault="00937F5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6944845E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120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857F9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7DDD1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88B7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52BE7B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6639B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CC2001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0989886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C42DD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C4275D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0CAF26C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66E5A5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8C4CC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69C58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CBD37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7B522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7F0B22D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5603D92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0A8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7AB01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C2F35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FD5FC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A4FA6E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C3282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5E7AB5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3A526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CAE2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5FD5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8CFA0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613A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CF7DB8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805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7E54E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8C373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306C8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4C0BF5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78C12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969B2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CB2AE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39531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73615D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F02E2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26B4E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937F57" w:rsidRPr="00AB76B4" w14:paraId="2F4B9F4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F9A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AB78E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4AAAB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83CBB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92AA31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BF1A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551C6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2FBA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B17FEE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9A5E7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2631A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937F57" w:rsidRPr="00AB76B4" w14:paraId="2CC99C8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FE7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142A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B7A89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CC82C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1C2BE4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0B62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DEAE3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BCE031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5A640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BD0B9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722A3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937F57" w:rsidRPr="00AB76B4" w14:paraId="725BFF8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A5B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ED24C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0FAA166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2A5B4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FBFE1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850AA8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A9D60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84A91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582D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C806E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BEBE4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4C96F0F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A692D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937F57" w:rsidRPr="00AB76B4" w14:paraId="46FD78F1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759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1763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4CFA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D0E7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908E7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5B5937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1E807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7CC12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0A246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2317D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57B66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937F57" w:rsidRPr="00AB76B4" w14:paraId="1DB2AC64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822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2DF7E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8BBFB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7B4A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EAB31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E5C20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350D79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6A8D6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C047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829B4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8B3D1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937F57" w:rsidRPr="00AB76B4" w14:paraId="46750BBE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2B6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6AF02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8BF62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F75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1FFBF0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507C3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9B8EE9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A5F6B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F5A41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A3E9C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4B793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937F57" w:rsidRPr="00AB76B4" w14:paraId="5265299C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41A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F478E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CEA40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76D11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041576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C396C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B7D757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103E8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3BBB4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8B69E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6AB31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937F57" w:rsidRPr="00AB76B4" w14:paraId="766A1278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1E9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54ED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D835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846B2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B0FD37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78B0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392C677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00D4847F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3EBB7A0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34F07DDF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0919A610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4635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2FA6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D5BC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675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6ED18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B76B4" w14:paraId="7FDBBB1A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3764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DAF8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496A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C55E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0CB78D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8893B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E57932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7480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4399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172E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80D7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E0D2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B76B4" w14:paraId="338AC4A5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D32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238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3AB4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AE38A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1C1310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357ED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0EC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F6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B3A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8F63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1EACAF9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C2E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03DB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2E1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FDE53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C4E9BE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F1C86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4B5F7FA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3F70D9B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7D1E0B5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69A63AB8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2927A32D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0ABB243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05E2A808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6354FFC3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4EE4D945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0087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1228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7885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5400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8613A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B76B4" w14:paraId="318D08C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A12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838D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8C07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7C1F3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AC5A11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11C8F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3D717ECE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461A6B0B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9666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A5C5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5C7E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3CA3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21177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B76B4" w14:paraId="71886DA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225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F527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BA5A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ECC4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BF02F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11198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CF4F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DC42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25AD6A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E966E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DD2D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D2F101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5FF0AA3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4C90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13ED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FD5103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B810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F1666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DF218E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7BB2BC3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A4D1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B970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DA3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CCD3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AAC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3CF0D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2531898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FEA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8A58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4197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1E51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65F5F2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332CA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850495F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B1BA11E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6E00F368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3586D232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A93E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96A5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1B93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B478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E2CF2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937F57" w:rsidRPr="00AB76B4" w14:paraId="1C73233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8D7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088A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890F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EF3DE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427D5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AAF10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5B0083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B2F5345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A41F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0F6D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AA81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E67B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9DEBF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937F57" w:rsidRPr="00AB76B4" w14:paraId="3C00805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30A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910F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CCA9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13F9D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26371E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6C1B4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011F51A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4B0B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B9D1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6621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D9A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937F57" w:rsidRPr="00AB76B4" w14:paraId="5ED6068A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D87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7ADF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804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47F49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37E312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13E4D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1B2FD73B" w14:textId="77777777" w:rsidR="00937F57" w:rsidRPr="00AB76B4" w:rsidRDefault="00937F5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0C24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B1C4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9A6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43E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BB59C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3E6FB74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937F57" w:rsidRPr="00AB76B4" w14:paraId="2B06020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B26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8E9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C67A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2047B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66CAC4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9BD1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6077F60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5EF8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447A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E5BB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23BB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AA0EC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937F57" w:rsidRPr="00AB76B4" w14:paraId="70AA1460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55B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9E84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1D33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51183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E1A95A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CE15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8CC79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21D23D5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8A0C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DC30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F7BE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0DB4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937F57" w:rsidRPr="00AB76B4" w14:paraId="1102CDF3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AD4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1115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3943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CAF3C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BF5F5E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6662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E9762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71659DF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26AD01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F0D9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9AC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3547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C930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12458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937F57" w:rsidRPr="00AB76B4" w14:paraId="4124C0DC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9EB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BEE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0FB93FD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22AD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3366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4109F5C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621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EB41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F925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F336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30D8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B1A75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07F6BE7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9E0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7224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BCC0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CFCDA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D11BC6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C75F73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7498CD9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516C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2EE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C46D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6C731D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F45A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F842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3C6EF69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937F57" w:rsidRPr="00AB76B4" w14:paraId="38392C0B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E39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954E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AE01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6462E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331D08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A1B9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9A0826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4DB8344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EBA4B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BDF1C7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9534DF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366B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8F7F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D850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4AC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7C8176A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18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5089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7359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BFA63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B57727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14CE9F1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5B9EBD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8FF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D28B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0B7D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ABE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56DF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32CCF0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6F4F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01E5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9BAF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056B4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6F106F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5F85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5190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E830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4863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CF4E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FC8B5B5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EEDB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331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4754537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201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CA915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0379B6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20A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1E8D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D6EA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7AFB80A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4053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850B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5BCD587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10AF9616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DC1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B113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0EB1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B795F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501F37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4D21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BFA3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A1B1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250E33C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4F46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17D4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937F57" w:rsidRPr="00AB76B4" w14:paraId="4A7AEDB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918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5939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C82C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92655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5C475C8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38B491C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9AC7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9AF3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398F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101B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CBC2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4E2DE7E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A07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BB42C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08FBC5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9ED4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FDE2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AAA94E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00D4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9698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3387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AED6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241A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474386C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7E4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66EB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11F1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1B3C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0D3BBD8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1C54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9C5E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90C1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3C2200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E00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24B6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3F8B8ECE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A03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113E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4A92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943B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1A57661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5F4A3C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BC2D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E78C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BB5B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633D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0D36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1398E05D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53F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D2B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00C469F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12B6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89E02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568710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4CE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AE84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E3EF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1782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B000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14DE00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08E8791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058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42F2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0FC3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809F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3A842A7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E053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60FB4E6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C62A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2275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D148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9F8B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A6F3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937F57" w:rsidRPr="00AB76B4" w14:paraId="6BE2DAC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AC8A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1030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D817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AC002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C8FB1A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F8F3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3745FD4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1A35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5378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0CD0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55C5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94E35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937F57" w:rsidRPr="00AB76B4" w14:paraId="499040DD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9B8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C492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F9B1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E6C9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9A9D55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B6D8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B55FA5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084D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5D5C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7BFD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74E9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6E7BC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937F57" w:rsidRPr="00AB76B4" w14:paraId="0F5D00B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2C8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9695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B20F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9BC4C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9D99AB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0C8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5955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E452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FC54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F318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9B8C2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937F57" w:rsidRPr="00AB76B4" w14:paraId="76243B1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8E6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0CD0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7381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2F0E4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143069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361B2F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C7AB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D9C7A0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307B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B939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9730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E9A5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5976395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06F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1824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18EEE4D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9F5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2C6A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F4B176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CDEF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2BE2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6249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61B0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6DC1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6D89663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1C5E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1CA7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2179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20EC0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230C9EE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8678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2CE8393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63E82CB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D08C06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33CADBC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F4F3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FDC7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953A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B6E7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B9C650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C1B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E67D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18AB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2E3B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5B66085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45BDCC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1CE4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464A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6E84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931A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288F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A3E7C6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E74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54C3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0188B7C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E840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1B4E9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29A1F03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911C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C923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1BF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FD08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EDE1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BEB3A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937F57" w:rsidRPr="00AB76B4" w14:paraId="5637745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DA1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8EB4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5F46339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6284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B438B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6FF1515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9AC8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B922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1B7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8CC1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96E9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52D5269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423A794F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C12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D2B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691F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A992B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B6E008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6616D53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DA1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6131354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4E7A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8318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21BC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FAF0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4F2E0208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966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2CAE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FDA4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86FE5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8D809F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5303826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E874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A8985A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9ABC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046D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A738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E0E0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2DC036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C9A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57A0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6BD9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D38D3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2DE390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23E692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5E6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D88C4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2D6ECB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4CE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D154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73D8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06F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3319D40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FD2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BC6D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0F801B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7B57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A194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3697DBA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29E5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12F1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799B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FA7D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5BD3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1BA8BAF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3892AD2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B84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29FE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C995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C4585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27D7CA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439A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3FC5C3B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15B5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9934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4355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EC13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68265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937F57" w:rsidRPr="00AB76B4" w14:paraId="596E0D1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355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1113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E627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E54AD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4744C5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11DE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7C0472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839B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BE0E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BE3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0CB3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22218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937F57" w:rsidRPr="00AB76B4" w14:paraId="46506DF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A0B2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A5C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53139D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6A3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02A04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01CCCD9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8F4D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609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6FD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3BE4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727D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59B27EF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CD1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6753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CCAD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DF1C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CC1DD3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450C3C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45F1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72056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5EB6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5987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75F0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5802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4C901F2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639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2182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585E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6DF04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5A821C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4691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5DF9D9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DCA0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D3BE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FC4F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40C7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2F688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937F57" w:rsidRPr="00AB76B4" w14:paraId="0C88E42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55A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F2FC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9AB8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6654F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ED7BD9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1F6F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0BBD48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8714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F79E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37D9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5BCF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0ED8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937F57" w:rsidRPr="00AB76B4" w14:paraId="46932BC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C53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CDF3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D5A5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5E948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463B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621721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0C23A3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E388BC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7509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BC85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255E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648A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B3DD7F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2E9288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937F57" w:rsidRPr="00AB76B4" w14:paraId="69D9CB50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F2C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467B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BF1F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F18D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DF947E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F48213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E181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C5EE25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F1D7E4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2CB8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7C4E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96B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56D9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C01093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9A25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5BB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8741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EAA2C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6C73540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1F6A8E8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B3EC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3CD4B2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016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B924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7719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E098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2ED6A17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562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4E17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AA7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839A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C08B44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14F9D8C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CEB0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4D07A7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770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340E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DC16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22E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780A1512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CC8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2E8A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5428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266E1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05B418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E911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6411B8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9499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9910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EA68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70D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B97D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937F57" w:rsidRPr="00AB76B4" w14:paraId="6D67FC6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42A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50F4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EC723D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49F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D9EE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BE5449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5B59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34B8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62BF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1E1C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02FF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7C8DF7C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:rsidRPr="00AB76B4" w14:paraId="6935C200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537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176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72E42CE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CC09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952CC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3E2E86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02FA1CF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0362B5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92A5D6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794D7E3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F3F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844E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7D5F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8376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145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1396A6F4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070F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B5E7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4032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9B5A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7F7B84C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121A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E46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B0A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218B7FE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5FD6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765B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4C3560B8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FA75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2D5F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77B7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392F9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74E2C0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3A04394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718F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574F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56BF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270BD81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CEF6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8F31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003C8A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937F57" w:rsidRPr="00AB76B4" w14:paraId="25041CBC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C599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511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A1A7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655E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596A060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66AEC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0F0CFE8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3164A789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D7C0BB5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ADA1B66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3C59E4DB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D865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891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A59C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38B7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69984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937F57" w:rsidRPr="00AB76B4" w14:paraId="6182AC38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279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DECA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B6EC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3561B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1B352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1791978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2DD2F1C7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2295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81A4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63BA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ACE7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601E9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937F57" w:rsidRPr="00AB76B4" w14:paraId="4BD455B2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DC0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7B44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C658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8EF1F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2E62E8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302AD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DA6B56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1B547678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1251A43A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115F53F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26E6A39" w14:textId="77777777" w:rsidR="00937F57" w:rsidRPr="00AB76B4" w:rsidRDefault="00937F5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DDB9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EAD6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F88C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E6A3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CCD35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937F57" w:rsidRPr="00AB76B4" w14:paraId="5EBF908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642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6375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6711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CF00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90FDA6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03AC0A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D2CE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3B0147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D4FA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5854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68C8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AA0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4418C75C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781E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02B7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B59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FADC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94AA25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F4348A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75FC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2FE3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0179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4F25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2A7B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8F5978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F0E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9ED7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890A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32320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1B53A5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AE2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B2A023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30A3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8F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C680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FC89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FFCA0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937F57" w:rsidRPr="00AB76B4" w14:paraId="757B7161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3DA7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18DD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BD6F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0365E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0C68248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E4D4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0F838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C872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ADA8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7A8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CCA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937F57" w:rsidRPr="00AB76B4" w14:paraId="7407E2FE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8E9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F6C7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069D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B8624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B9FE2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5752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752D3ED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1F70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FD2A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0AF6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5C36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754C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937F57" w:rsidRPr="00AB76B4" w14:paraId="4A0171E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159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460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6913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CED74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325C43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6454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FBBA6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A2C1CD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195B99A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2A04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C240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FF98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3FAE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BDEB8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937F57" w:rsidRPr="00AB76B4" w14:paraId="116B097A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CBA2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DA22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2E9B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0DF8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D0769A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D75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239DCF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60DDFED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555A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44E5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F76C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C188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F650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937F57" w:rsidRPr="00AB76B4" w14:paraId="18EE117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4AB0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912B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17AFA29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3A6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435D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4561AB6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4EF980D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54D0533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5CED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C976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8EB9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3AB7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6E93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0CFA74E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C3E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520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C6AB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E6F9B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4D060E3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CF5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537AAD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13A13FE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CBC2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A47E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65EA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542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3240CFC3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29A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F7E3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97F1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E366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478AEAF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4A06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2A6A82B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53262EA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7AD98E8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073D5ED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86BD5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3BD8BB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6243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7D7A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9DA3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47B8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9453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937F57" w:rsidRPr="00AB76B4" w14:paraId="3D17A391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3E7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D0DC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73F2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CF62C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7D0C9C5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6BD1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06B5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23EC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FE44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6A0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2188EEC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C87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87DE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3D5F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557CD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8A4135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6970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D61C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DE96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F54B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254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45CEB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937F57" w:rsidRPr="00AB76B4" w14:paraId="1629B1BB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D1A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AFAF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B976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BF59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4188FA3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40CD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C529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857B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92B6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2927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7974E803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05E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29CB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3351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88323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AFBE5E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0BB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F215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DB0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F33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A798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1FC1D1DD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AF3B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032E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D211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ABDF3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0D9E91E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1083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B5EF8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26F3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2AAF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683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9EC9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65141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937F57" w:rsidRPr="00AB76B4" w14:paraId="28AD921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D4A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66AC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A130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9C89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7B6228A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E144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D265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487C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9FBF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50E2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937F57" w:rsidRPr="00AB76B4" w14:paraId="3E1E4105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A499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6A39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DA68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9588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18E5758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A910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9F92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9326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05BD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FEB3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6FB27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937F57" w:rsidRPr="00AB76B4" w14:paraId="0C52B33E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22B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DFF1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618077D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336F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DFBDB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2E7D696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2359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D3A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D1DD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F4E4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9B21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3FF14DD3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07B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B1E0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B5DF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F9BFA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31F8CD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B688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F95DB0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FBF0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F7D2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026D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DF2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3B31C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937F57" w:rsidRPr="00AB76B4" w14:paraId="21BE9F45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69D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08DA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67DF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9AEE6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6BB7D8E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9E64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1D3CDB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8C25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49F6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33E4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9155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6391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937F57" w:rsidRPr="00AB76B4" w14:paraId="0B023E4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CD9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CFF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0F7E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53278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51FE18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C959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A3CB0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17B9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FA08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E563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EBA3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E9AFDA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937F57" w:rsidRPr="00AB76B4" w14:paraId="20EAF67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C868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72F9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3339D7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B89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FC947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0ED916C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C10A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6FB1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C16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4B3A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CC33E" w14:textId="77777777" w:rsidR="00937F57" w:rsidRPr="00AB76B4" w:rsidRDefault="00937F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E28B0D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18D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9AF0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B6F3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741A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7BBDF92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D5A4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D970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7F90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A5E2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C1195" w14:textId="77777777" w:rsidR="00937F57" w:rsidRPr="00AB76B4" w:rsidRDefault="00937F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2CB592B" w14:textId="77777777" w:rsidR="00937F57" w:rsidRPr="00AB76B4" w:rsidRDefault="00937F5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937F57" w:rsidRPr="00AB76B4" w14:paraId="69C9A62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6243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83D9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F2A4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6706D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447E66E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EB5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40BF830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E1274C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6592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6C7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FC375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41A1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25AABB4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B65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B7D8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B6DF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7B44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5BB6C6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93FE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6955F82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EE67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B2C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643B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FFBC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1B561F7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CFF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AE9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AED1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657A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6CCB83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0CE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D90E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BC4B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70E3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9AE2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8BA56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937F57" w:rsidRPr="00AB76B4" w14:paraId="424D382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1DC0A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354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34B2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86EA5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AD8D70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F30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60C4725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49FE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F7E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1E99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AD2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0DE66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937F57" w:rsidRPr="00AB76B4" w14:paraId="324F821A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896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81E5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0161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B61C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9F2830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89F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523E99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DC554E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7656A58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518880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49265A1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F5BFCF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03DE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D686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A73F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0521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A9B4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D3682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937F57" w:rsidRPr="00AB76B4" w14:paraId="328735C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E28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45E8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A6D6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B4E46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4FAA721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8E61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0614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138A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7911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54C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22CFB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937F57" w:rsidRPr="00AB76B4" w14:paraId="59BB09B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824F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FA8C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A638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8592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19B2033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2361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1D36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8792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C996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4A0E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AEDF5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937F57" w:rsidRPr="00AB76B4" w14:paraId="704C6ED8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71582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078E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A5B5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CE8E9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78401DA0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D71F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91D4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4971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4271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C74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937F57" w:rsidRPr="00AB76B4" w14:paraId="561675B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453A8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2E97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267D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F5BFF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35D2A7B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A20A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1429CF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738BF5C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5B61F6B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3B5A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CD7A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B0C6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764E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8BCEAD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AFB79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3E7B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D1D9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E5EA79" w14:textId="77777777" w:rsidR="00937F57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6361070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6DCE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44E9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81986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76810A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2E05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5E42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1BF08A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937F57" w:rsidRPr="00AB76B4" w14:paraId="6A68310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8A9FC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FCB4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5B7D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2B49B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6CBD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5D37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E3B19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DF0C4" w14:textId="77777777" w:rsidR="00937F57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A825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937F57" w:rsidRPr="00AB76B4" w14:paraId="57B09C2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2DD46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B2F3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0289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275E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3318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F205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89AD3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855BC" w14:textId="77777777" w:rsidR="00937F57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DF94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937F57" w:rsidRPr="00AB76B4" w14:paraId="3BAB5ED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63D7C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59523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4FEC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9EBB2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DF30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107B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0FB52" w14:textId="77777777" w:rsidR="00937F57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679D2" w14:textId="77777777" w:rsidR="00937F57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C18A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937F57" w:rsidRPr="00AB76B4" w14:paraId="2C49F2F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624E9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D298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F0ED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4A009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46AB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27E65C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3CD8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0710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D3A9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C8D6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937F57" w:rsidRPr="00AB76B4" w14:paraId="3E9198F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FA2D2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2A841" w14:textId="77777777" w:rsidR="00937F57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D87D9" w14:textId="77777777" w:rsidR="00937F57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17F8C" w14:textId="77777777" w:rsidR="00937F57" w:rsidRPr="00AB76B4" w:rsidRDefault="00937F5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71777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70C28DE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89135" w14:textId="77777777" w:rsidR="00937F57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77FD0" w14:textId="77777777" w:rsidR="00937F57" w:rsidRPr="00AB76B4" w:rsidRDefault="00937F5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F1511" w14:textId="77777777" w:rsidR="00937F57" w:rsidRPr="00AB76B4" w:rsidRDefault="00937F5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82A74" w14:textId="77777777" w:rsidR="00937F57" w:rsidRDefault="00937F5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937F57" w:rsidRPr="00AB76B4" w14:paraId="4903787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2A5A95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F8E7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8FC8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D126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7ABD9" w14:textId="77777777" w:rsidR="00937F57" w:rsidRPr="00AB76B4" w:rsidRDefault="00937F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9F860AC" w14:textId="77777777" w:rsidR="00937F57" w:rsidRPr="00AB76B4" w:rsidRDefault="00937F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1933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921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CD17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D885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6E3524D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30924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8274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789D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2FB5A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98D01" w14:textId="77777777" w:rsidR="00937F57" w:rsidRPr="00AB76B4" w:rsidRDefault="00937F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083536D" w14:textId="77777777" w:rsidR="00937F57" w:rsidRPr="00AB76B4" w:rsidRDefault="00937F5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4645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B806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8EA6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5FB4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S16</w:t>
            </w:r>
          </w:p>
        </w:tc>
      </w:tr>
      <w:tr w:rsidR="00937F57" w:rsidRPr="00AB76B4" w14:paraId="356B3A5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3FED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5305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57C3B1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3D84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C8CB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0E6FCE9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4EC2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3FBE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3395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C6EF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9CCD4" w14:textId="77777777" w:rsidR="00937F57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083A55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937F57" w:rsidRPr="00AB76B4" w14:paraId="49D2E9A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3B3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E0FA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85A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C0A37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4C3532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189A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82A478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7A01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4C70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28D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DC31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B76B4" w14:paraId="08CE381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904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9D18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6E4B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0B8F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E5957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3714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113DD7D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CF55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C0B7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0319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C310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B1769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F20512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5D6497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937F57" w:rsidRPr="00AB76B4" w14:paraId="29C4076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E77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1099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A6F8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651C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5ED470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55F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50EC0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C8A5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4CAE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8035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3EB4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05ED1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666681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1B3620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937F57" w:rsidRPr="00AB76B4" w14:paraId="646CC96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B222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DAE6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560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9DFC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0AB1D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4F85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C90CA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67E9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240B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A781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EC82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105A8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937F57" w:rsidRPr="00AB76B4" w14:paraId="40F38EA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334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73A3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0D00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BA89E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48E3BE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5C9C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B151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4CA8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984B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52FC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D5DFB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937F57" w:rsidRPr="00AB76B4" w14:paraId="69120BB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429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94A9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0511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74848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0DE5D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77A6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F2FE2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CDDF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C707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2C13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0A77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C9EF46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937F57" w:rsidRPr="00AB76B4" w14:paraId="105B588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A18E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AAD4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5B3B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D2FAD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3AEDC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063F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742E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EB23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7020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4B20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6EDCA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4140DA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937F57" w:rsidRPr="00AB76B4" w14:paraId="287F230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8BE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80A5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01A67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CDF0D" w14:textId="77777777" w:rsidR="00937F57" w:rsidRPr="00AB76B4" w:rsidRDefault="00937F57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E5E73D" w14:textId="77777777" w:rsidR="00937F57" w:rsidRPr="00AB76B4" w:rsidRDefault="00937F57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4F032" w14:textId="77777777" w:rsidR="00937F57" w:rsidRPr="00AB76B4" w:rsidRDefault="00937F5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DF6A42" w14:textId="77777777" w:rsidR="00937F57" w:rsidRPr="00AB76B4" w:rsidRDefault="00937F5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4FC3361" w14:textId="77777777" w:rsidR="00937F57" w:rsidRPr="00AB76B4" w:rsidRDefault="00937F5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BDC1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64B1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CC10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5D81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937F57" w:rsidRPr="00AB76B4" w14:paraId="6B05610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F7A04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8C75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33C6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1FEC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9238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A5544E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440BDE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280B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1BE7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55D23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2C32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014CAC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8B38B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937F57" w:rsidRPr="00AB76B4" w14:paraId="2985CB5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05D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10F18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E904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C1AB2B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D05AA7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27DD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1FA9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7654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4EFF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7BAA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BFF77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937F57" w:rsidRPr="00AB76B4" w14:paraId="3636F6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1E59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7051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B052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1225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F9C3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2994C7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18351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8CF5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690A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70C1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695A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371831B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B76B4" w14:paraId="668ABD4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4ADA3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6458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5CA2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E9BF1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3DB2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0B10D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16E8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B30C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A1690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0398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937F57" w:rsidRPr="00AB76B4" w14:paraId="234806E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A467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F074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79618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860C5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DFA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054759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32FE19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F5A5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9A3A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92F8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0A49B" w14:textId="77777777" w:rsidR="00937F57" w:rsidRPr="007B5A25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797BD5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B76B4" w14:paraId="1FAF68D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AFC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FDDB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9F52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1E7EB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EFBFA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8DB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8339D1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F09C6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6B92A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A37A1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4FE3E" w14:textId="77777777" w:rsidR="00937F57" w:rsidRPr="00AB76B4" w:rsidRDefault="00937F5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CA79CD" w14:textId="77777777" w:rsidR="00937F57" w:rsidRPr="00AB76B4" w:rsidRDefault="00937F57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B76B4" w14:paraId="5F9F76E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EE5F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813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DDDA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C8FD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06A98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2A75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B764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52CF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5817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26742" w14:textId="77777777" w:rsidR="00937F57" w:rsidRPr="00AB76B4" w:rsidRDefault="00937F5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604763" w14:textId="77777777" w:rsidR="00937F57" w:rsidRPr="00AB76B4" w:rsidRDefault="00937F5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B76B4" w14:paraId="115EE40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893D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A8C4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854715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4B3B1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6E5696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C69D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4EE74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CA0B5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E29AA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1423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8506B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B76B4" w14:paraId="201FC2E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F88C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4C1D7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D2AA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3B0158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AF6649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C5C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7332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2C439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EA31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452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76016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B76B4" w14:paraId="3FD2E261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CC05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0D86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02AB83C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B02EC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DBCFD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1DC1F744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7B9C8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EEB7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552D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C7F7B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36D3E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B76B4" w14:paraId="6223D1A7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6AA6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F19C0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BC47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5D3B2F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44B46333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E6F4C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710934B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F9889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B9602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6CD8E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879C3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937F57" w:rsidRPr="00AB76B4" w14:paraId="39BCB3C0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ED21" w14:textId="77777777" w:rsidR="00937F57" w:rsidRPr="00AB76B4" w:rsidRDefault="00937F57" w:rsidP="00937F5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BCF54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D6FC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9704B5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2C9C698C" w14:textId="77777777" w:rsidR="00937F57" w:rsidRPr="00AB76B4" w:rsidRDefault="00937F5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9F8E1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7B1F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9349F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481DD" w14:textId="77777777" w:rsidR="00937F57" w:rsidRPr="00AB76B4" w:rsidRDefault="00937F5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6EDC6" w14:textId="77777777" w:rsidR="00937F57" w:rsidRPr="00AB76B4" w:rsidRDefault="00937F5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17489908" w14:textId="77777777" w:rsidR="00937F57" w:rsidRPr="00A8307A" w:rsidRDefault="00937F57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35528840" w14:textId="77777777" w:rsidR="00937F57" w:rsidRPr="005905D7" w:rsidRDefault="00937F57" w:rsidP="006B4CB8">
      <w:pPr>
        <w:pStyle w:val="Heading1"/>
        <w:spacing w:line="360" w:lineRule="auto"/>
      </w:pPr>
      <w:r w:rsidRPr="005905D7">
        <w:t>LINIA 116</w:t>
      </w:r>
    </w:p>
    <w:p w14:paraId="3A41CFF3" w14:textId="77777777" w:rsidR="00937F57" w:rsidRPr="005905D7" w:rsidRDefault="00937F57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937F57" w:rsidRPr="00743905" w14:paraId="1DF2725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368CF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844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385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8287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BA4F0B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58A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85CACA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308E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8AE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BF8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137F9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2FCF93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937F57" w:rsidRPr="00743905" w14:paraId="7EE27EDE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8B9D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E1ED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A8C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9F6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1AC11D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8D5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7E7B544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4C84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460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983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703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937F57" w:rsidRPr="00743905" w14:paraId="1679325C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F904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FDB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C71E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9B7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108F70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3FFABC76" w14:textId="77777777" w:rsidR="00937F57" w:rsidRPr="00743905" w:rsidRDefault="00937F57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D5A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53B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909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DDC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B94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5AAF6E8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A00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232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578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5B6F" w14:textId="77777777" w:rsidR="00937F57" w:rsidRPr="00743905" w:rsidRDefault="00937F5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7212B485" w14:textId="77777777" w:rsidR="00937F57" w:rsidRPr="00743905" w:rsidRDefault="00937F5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549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0672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FD1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EFC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0ED0" w14:textId="77777777" w:rsidR="00937F57" w:rsidRPr="00743905" w:rsidRDefault="00937F5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94C2EE2" w14:textId="77777777" w:rsidR="00937F57" w:rsidRPr="00743905" w:rsidRDefault="00937F5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937F57" w:rsidRPr="00743905" w14:paraId="568DC55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0873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1B3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2AE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C26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481D05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3960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F88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6F6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7F2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EDB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79E14B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937F57" w:rsidRPr="00743905" w14:paraId="05AC503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578E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0A31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1B7DDEF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0286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2D3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081A3F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1B8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4AA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F56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B52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7F1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504D6AB" w14:textId="77777777" w:rsidR="00937F57" w:rsidRPr="0007721B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10B7BF8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0023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1F9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29A051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8C1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5196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082D917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496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306A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223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157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3C8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D5D55F7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774FCC6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C1707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581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4BDC173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516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D3B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91BA6E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541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FF6E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F49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A96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14F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240B44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567059A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4B0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53F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7F0AE1D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88C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B64B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C93691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826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7F18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79F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903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556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7F894C7" w14:textId="77777777" w:rsidR="00937F57" w:rsidRPr="00537749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7E3BE00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40D3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9A5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491FF7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25C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548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5426D6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F91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2621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B0F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3FE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68045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5B238F43" w14:textId="77777777" w:rsidR="00937F57" w:rsidRPr="005A7670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43E2453B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021F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451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576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C2C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7B2EC98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CF6FDF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BB2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B0EB45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A6021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8DB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29A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B24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40D4598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B070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BA7E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51D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26C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2BDB9E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6DF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8C86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CAD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A17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680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253A18C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937F57" w:rsidRPr="00743905" w14:paraId="5754E9FF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BCA2B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8E9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0ED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719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0C48C6D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F02062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040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DADB03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B4E38F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22EC802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5FC130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272F7B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F96113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DD0C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D11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BD3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BAE0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09ECE1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937F57" w:rsidRPr="00743905" w14:paraId="79325F04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CAD4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162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FE9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40A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7EF3BB8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676D1B3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787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0FACDC8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ED34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D7E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BB37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EF8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937F57" w:rsidRPr="00743905" w14:paraId="45DAF48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40D39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056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BF2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EB0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9864E0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CDD2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F7B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F92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4CA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A6E9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73C0B0F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4251594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937F57" w:rsidRPr="00743905" w14:paraId="3A62235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A81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7EA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2E45847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959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789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36ED01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9B4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EBD6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24D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48F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A3F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4473252" w14:textId="77777777" w:rsidR="00937F57" w:rsidRPr="001D7D9E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500F423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B419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12F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0D56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FA0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E82A7D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15D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4EC41F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66AC28B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5A2582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DD68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C7C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236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527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5F5C18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937F57" w:rsidRPr="00743905" w14:paraId="6EE8B28E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D46A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21E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9961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088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4C6202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F8C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13626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C6AA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442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817D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134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147E99E1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6E606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588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557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485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F02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752DB62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50B71DA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BFAAFA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1EF1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EC0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9DE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9CD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937F57" w:rsidRPr="00743905" w14:paraId="416141D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F6B2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001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789CAF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6AE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C4B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3655AC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6A0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61AE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44EB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A72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6E9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7786901" w14:textId="77777777" w:rsidR="00937F57" w:rsidRPr="0007721B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182394E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1C29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28F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07DF431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CF91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6C6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984A55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4F4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F0E7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7CA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B98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A710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004EDCD" w14:textId="77777777" w:rsidR="00937F57" w:rsidRPr="00951746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2CF2884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746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716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678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CFA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linia 2 directă, peste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290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54E1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F2F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57+400</w:t>
            </w:r>
          </w:p>
          <w:p w14:paraId="7F549C2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57+600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BF9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0243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216994C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C22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BECE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075CC75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64+300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2C61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46CD" w14:textId="77777777" w:rsidR="00937F57" w:rsidRDefault="00937F5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590FDD7" w14:textId="77777777" w:rsidR="00937F57" w:rsidRDefault="00937F5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F30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354B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667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FCE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3F19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13EE284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337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68E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60890A8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5BCE1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C36D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455159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6E3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D8BA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24B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90A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F5D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46F1D53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20F4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F43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28C5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BCEC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AA17BC7" w14:textId="77777777" w:rsidR="00937F57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7D8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09DA5DA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1063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605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189D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41B0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937F57" w:rsidRPr="00743905" w14:paraId="42D5E5F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04AE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6A6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513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0D6A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6D87233" w14:textId="77777777" w:rsidR="00937F57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EE70" w14:textId="77777777" w:rsidR="00937F57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67450558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E5D2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95D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FA5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477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937F57" w:rsidRPr="00743905" w14:paraId="16E1F7B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F5E4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ED2A" w14:textId="77777777" w:rsidR="00937F57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4D15" w14:textId="77777777" w:rsidR="00937F57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BFCF7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2C145D82" w14:textId="77777777" w:rsidR="00937F57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40C89" w14:textId="77777777" w:rsidR="00937F57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771A21C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EACE" w14:textId="77777777" w:rsidR="00937F57" w:rsidRPr="00743905" w:rsidRDefault="00937F57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0CA7C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D561" w14:textId="77777777" w:rsidR="00937F57" w:rsidRPr="00743905" w:rsidRDefault="00937F5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DE60" w14:textId="77777777" w:rsidR="00937F57" w:rsidRDefault="00937F57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937F57" w:rsidRPr="00743905" w14:paraId="1524803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33F0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7AF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5A0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764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C7AD41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5792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39B4394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55BD0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154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038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936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FB6DC0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937F57" w:rsidRPr="00743905" w14:paraId="24CCBCEA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9F3D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B82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BDE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46C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D6008A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8399A2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CB0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094F0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4D7A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E394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519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6D1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7E17916F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2C8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465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30A7BD5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99D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4BE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074C06D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E1E2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66CD1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7AC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BB0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C9FE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3F0F5EE" w14:textId="77777777" w:rsidR="00937F57" w:rsidRPr="003516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4EA6848D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57C4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F19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BD208B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5216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67B4" w14:textId="77777777" w:rsidR="00937F57" w:rsidRPr="00743905" w:rsidRDefault="00937F57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797500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505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6A2C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1B0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013D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D919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0093892C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E16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E20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C85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620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7D4CD9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9E075E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A4A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71137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F85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588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5BB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03C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43DBBBE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0B37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199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AEA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F9BE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4F7D9E8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5DB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A6F1A4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0F55B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187C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212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CE0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01E40AC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58E0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547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1DA0984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7C7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C24B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9C58CE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D1E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8B45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B5A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7EF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CB9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27751F1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0A8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4E95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C1898C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AEE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2012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24F11B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04F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C0F5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596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F16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A602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7346EE" w14:textId="77777777" w:rsidR="00937F57" w:rsidRPr="003B409E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4D57D92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46C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2C5F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1924D4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AA85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7A8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0AF8F1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9E8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481B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3F8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D4E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2D43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8E40C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937F57" w:rsidRPr="00743905" w14:paraId="219D75DC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66BE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673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24F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EC1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1D36694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4B72903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3F86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A2E7B5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6BB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FA0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3D4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1B3D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1178F19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2D39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6B54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1AD643C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3BD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D90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12ABD76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7FF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99C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0A3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ABE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FD1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937F57" w:rsidRPr="00743905" w14:paraId="2F317C15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0BB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1C42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F355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1D82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26EEF716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3889DE6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213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31189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0146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A3C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B293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0840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4F3F3F0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FCA3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5A5D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5E93FB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2CC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609B" w14:textId="77777777" w:rsidR="00937F57" w:rsidRPr="00743905" w:rsidRDefault="00937F57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3D4F3B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E84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D15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CF2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DF8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52B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4328BE4B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1E0F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FD8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506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6A6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55926F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0837B04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1C37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664B73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DD5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734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6EF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E37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544FB46F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257B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982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F4E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13B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0A720F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4FE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86AD0B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01A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087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778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F5BC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937F57" w:rsidRPr="00743905" w14:paraId="71C741D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DE7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5FE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0C5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37C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0021DD8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510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C8CC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0C0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70A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C54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937F57" w:rsidRPr="00743905" w14:paraId="2F8A896E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2FFA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2CF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BA7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69D6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081E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3874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A1C4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644C9B4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63D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EF8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937F57" w:rsidRPr="00743905" w14:paraId="6EB831E8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040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237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7323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6BB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BED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3D61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89D3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70D1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E3D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937F57" w:rsidRPr="00743905" w14:paraId="71362CD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79F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7C6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517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3FD3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6C671F4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7BB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4C14F9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BA88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BE1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15A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A86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1CB380A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479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B714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841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6BF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E5CFE16" w14:textId="77777777" w:rsidR="00937F57" w:rsidRPr="00D73778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73C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7424E5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5086" w14:textId="77777777" w:rsidR="00937F57" w:rsidRPr="00D73778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F45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179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532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373D05D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3219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B6D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DE3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3BD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D96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5CDB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5D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AFA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EAF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937F57" w:rsidRPr="00743905" w14:paraId="6BDC31A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6D9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BA1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A61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B1CCB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6DC806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7F8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025600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04E0ABC2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3A29D71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22D6E3C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EEAE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5ED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C2A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C15B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4BB873D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39401E6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937F57" w:rsidRPr="00743905" w14:paraId="3306D96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AEA9A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02A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232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5302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A254F8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41FC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41E2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2CB5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09F3D8A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0BC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EF6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937F57" w:rsidRPr="00743905" w14:paraId="3198CEA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1B3B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77AB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18A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55E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DDC3DF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079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B1EE7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49F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61BCF4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311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EADD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3034625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3A4E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A76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10D68A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370C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6EE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69A275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76B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22F9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71C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93A293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5DA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AEF2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1854139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6B9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1751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BDE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633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F62316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643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A84533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717A5374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CE0727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0E3C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F221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D020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4A72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EA5C3C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937F57" w:rsidRPr="00743905" w14:paraId="6134A0C7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6196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B55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DD5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5F1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C3A0BA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E3A7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F2E5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2B3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7F4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67C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3DEFFC92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CE75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2203" w14:textId="77777777" w:rsidR="00937F57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056C02F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7E8D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B8E5" w14:textId="77777777" w:rsidR="00937F57" w:rsidRDefault="00937F5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1FE810F8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C39A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A5B1" w14:textId="77777777" w:rsidR="00937F57" w:rsidRPr="00743905" w:rsidRDefault="00937F57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3A5C" w14:textId="77777777" w:rsidR="00937F57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F1FCB10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1788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9737A" w14:textId="77777777" w:rsidR="00937F57" w:rsidRPr="00743905" w:rsidRDefault="00937F57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6B8E1A1D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3126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5CE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5C3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8B44" w14:textId="77777777" w:rsidR="00937F57" w:rsidRDefault="00937F5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7F8A9A3F" w14:textId="77777777" w:rsidR="00937F57" w:rsidRPr="00743905" w:rsidRDefault="00937F5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6E7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2772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1430" w14:textId="77777777" w:rsidR="00937F57" w:rsidRDefault="00937F57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7A042C4" w14:textId="77777777" w:rsidR="00937F57" w:rsidRPr="004E7F11" w:rsidRDefault="00937F57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1E1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22E0" w14:textId="77777777" w:rsidR="00937F57" w:rsidRDefault="00937F5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EFAEE20" w14:textId="77777777" w:rsidR="00937F57" w:rsidRPr="00743905" w:rsidRDefault="00937F5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685931DD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B83B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864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194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773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16C811E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C40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78C1484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2A00040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62CDE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3BA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65C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DF9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5387255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AEA37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0E4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B2E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2998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1D3F8D7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3525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D4D4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695F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51B4137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F4A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B60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21FD428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F964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F351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159735E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E63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678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28B7866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0D9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3034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118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812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1966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320C270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4B8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3D26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75DDB7D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8A0D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FCCD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676036B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C32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4EAF1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5DA85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CF84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C56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319351C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8951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992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635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324A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A8B279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66B7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2232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95F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926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598E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4706078C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6482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BCEB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6DA5809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2755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B69C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09B96720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8B5FD95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68CE177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18D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92D4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39FD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BAB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12CF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7711A518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5236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BEF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D631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8D9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6208066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F6A2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90494CC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5FCD17D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B897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68D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220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4544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937F57" w:rsidRPr="00743905" w14:paraId="49F25FC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753D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982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C94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1F03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3C947BA0" w14:textId="77777777" w:rsidR="00937F57" w:rsidRPr="00CD295A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722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2C5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144C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C02950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28B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0CA1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937F57" w:rsidRPr="00743905" w14:paraId="02331191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D5F7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56E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6EA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E5F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429565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0E28CD0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0AC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046B6C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13DEC54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746D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78AD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6116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5378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7CD04B37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9B86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583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51F4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C4A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979DBD2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2F2B8F7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C5F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FEDF78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3C4F" w14:textId="77777777" w:rsidR="00937F57" w:rsidRPr="00743905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47A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5271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306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588B5574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6EB8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E7EDB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749E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C22A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350AD56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7B2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83BB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659C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193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4373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D5D5EE7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020EB2BE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8EBC904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937F57" w:rsidRPr="00743905" w14:paraId="32A85147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1A0C" w14:textId="77777777" w:rsidR="00937F57" w:rsidRPr="00743905" w:rsidRDefault="00937F57" w:rsidP="00937F5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623E3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9A19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9ABB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1E23D61F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2319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4E816CFE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563F303A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12A06BF" w14:textId="77777777" w:rsidR="00937F57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B9E2" w14:textId="77777777" w:rsidR="00937F57" w:rsidRDefault="00937F5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4ED8A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AA2F" w14:textId="77777777" w:rsidR="00937F57" w:rsidRPr="00743905" w:rsidRDefault="00937F5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D23A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7F7A601" w14:textId="77777777" w:rsidR="00937F57" w:rsidRDefault="00937F5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E42CD42" w14:textId="77777777" w:rsidR="00937F57" w:rsidRPr="005905D7" w:rsidRDefault="00937F57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58D7226" w14:textId="77777777" w:rsidR="00937F57" w:rsidRDefault="00937F57" w:rsidP="007246D0">
      <w:pPr>
        <w:pStyle w:val="Heading1"/>
        <w:spacing w:line="360" w:lineRule="auto"/>
      </w:pPr>
      <w:r>
        <w:t>LINIA 117</w:t>
      </w:r>
    </w:p>
    <w:p w14:paraId="0E60DC8C" w14:textId="77777777" w:rsidR="00937F57" w:rsidRDefault="00937F57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23DC1FD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97F0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AB0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401CFBE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68CB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8FD1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6572A19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F5D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82A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37EE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919A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9C6F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419E98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9349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52DF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0DE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9D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FE107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AA6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3367DF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1FA3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BF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386B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3ADB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D4420A7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D78D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318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2605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7D5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34E3245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822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D900C7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A87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D37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944A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EBCF7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51D5E50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871A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CC18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8D352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E0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6FB36F3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FAE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41A4FCA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717C6ED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4DB65E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685A911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4BA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DCA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68354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2D58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252B5FE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F8A1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22F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158D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A8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7C212E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256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44B798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0E81B76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2165235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0087F7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210DE1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AD5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01F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BB13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86EA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937F57" w14:paraId="592051E1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BC33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AB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9EB6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9A96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0BF47C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418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33714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2C4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839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8363C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54623" w14:textId="77777777" w:rsidR="00937F57" w:rsidRPr="00F35A05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EF689A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022C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3F3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7D688D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5DE3A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133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5F1DDF8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2C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E79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A9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7A3F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7071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028FE33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779A" w14:textId="77777777" w:rsidR="00937F57" w:rsidRDefault="00937F57" w:rsidP="00937F5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53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4F84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3F7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53F1864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91C6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F8431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6715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EC7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ABDF1" w14:textId="77777777" w:rsidR="00937F57" w:rsidRPr="00AA7E4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942D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1CB26315" w14:textId="77777777" w:rsidR="00937F57" w:rsidRDefault="00937F5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650C6C80" w14:textId="77777777" w:rsidR="00937F57" w:rsidRDefault="00937F57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2EC238F1" w14:textId="77777777" w:rsidR="00E036D0" w:rsidRDefault="00E036D0" w:rsidP="009B0B28">
      <w:pPr>
        <w:pStyle w:val="Heading1"/>
        <w:spacing w:line="360" w:lineRule="auto"/>
      </w:pPr>
    </w:p>
    <w:p w14:paraId="04B99C64" w14:textId="453F76ED" w:rsidR="00937F57" w:rsidRDefault="00937F57" w:rsidP="009B0B28">
      <w:pPr>
        <w:pStyle w:val="Heading1"/>
        <w:spacing w:line="360" w:lineRule="auto"/>
      </w:pPr>
      <w:r>
        <w:t>LINIA 119 A</w:t>
      </w:r>
    </w:p>
    <w:p w14:paraId="5FB14A1F" w14:textId="77777777" w:rsidR="00937F57" w:rsidRDefault="00937F57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51CBE0CE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5E08" w14:textId="77777777" w:rsidR="00937F57" w:rsidRDefault="00937F57" w:rsidP="00937F57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196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0CCD06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98C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8CC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01A13AE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DD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78B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039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AB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463098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76706B2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157C21AB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40B04478" w14:textId="77777777" w:rsidR="00E036D0" w:rsidRDefault="00E036D0">
      <w:pPr>
        <w:spacing w:before="40" w:after="40" w:line="192" w:lineRule="auto"/>
        <w:ind w:right="57"/>
        <w:rPr>
          <w:sz w:val="20"/>
          <w:lang w:val="ro-RO"/>
        </w:rPr>
      </w:pPr>
    </w:p>
    <w:p w14:paraId="7F2D7649" w14:textId="77777777" w:rsidR="00937F57" w:rsidRDefault="00937F57" w:rsidP="006B57C6">
      <w:pPr>
        <w:pStyle w:val="Heading1"/>
        <w:spacing w:line="360" w:lineRule="auto"/>
      </w:pPr>
      <w:r>
        <w:t>LINIA 120</w:t>
      </w:r>
    </w:p>
    <w:p w14:paraId="0E1FDBFD" w14:textId="77777777" w:rsidR="00937F57" w:rsidRDefault="00937F57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37F57" w14:paraId="7EAE8FA6" w14:textId="77777777">
        <w:trPr>
          <w:cantSplit/>
          <w:trHeight w:val="19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29FC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A7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414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2AC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329D56E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EB3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BEE2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4E0C6DB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4DDA84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318816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2A154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2719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CFE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F1B6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CBA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937F57" w14:paraId="6AE2A22B" w14:textId="77777777" w:rsidTr="00E036D0">
        <w:trPr>
          <w:cantSplit/>
          <w:trHeight w:val="9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D16A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779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4EBFE2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F915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0BB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0455C2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8E9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5B3F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6DA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A3D8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58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538163D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2DB5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236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745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9071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136238E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C2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CE8F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07F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25B0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B44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E6758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937F57" w14:paraId="3B548E22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9D33E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9A4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645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B9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09C561F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13E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5A4503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66350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CE4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247F2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D3B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1C4A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937F57" w14:paraId="646475D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8665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94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6945BAF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A7B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04D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242EC09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0215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4246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381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6C132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51C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2EF0320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BF0B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60D5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3E89D4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ECA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6508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368C3C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FB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2C89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52A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4E3A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D45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A3AB2B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AB2F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0061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55E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60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350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30C71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100E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4E94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4C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937F57" w14:paraId="74473809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57B9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19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5D57783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BEE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C91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1B422B2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F384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1C2C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85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8294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4B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9FEC2DF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AE3F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A63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55BE70A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A21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1E8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314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3DCA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4A8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A05F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295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A9B7B3F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6B290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181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311181F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E49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DC2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BE02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B234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853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784B0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9F7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8B44639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DEE6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148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19EFDD0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43A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D7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2DB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D41E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3D3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66C9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D94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A4AE923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DE16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C29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3FE0EB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F79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15D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F03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EFB3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AD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8B7C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03F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B7E04C4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B097" w14:textId="77777777" w:rsidR="00937F57" w:rsidRDefault="00937F57" w:rsidP="00937F5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978A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A84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AC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A6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82A8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10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B05C" w14:textId="77777777" w:rsidR="00937F57" w:rsidRPr="009B4D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7F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6C89AE04" w14:textId="77777777" w:rsidR="00937F57" w:rsidRDefault="00937F57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7692A968" w14:textId="77777777" w:rsidR="00937F57" w:rsidRDefault="00937F57" w:rsidP="00094CC3">
      <w:pPr>
        <w:pStyle w:val="Heading1"/>
        <w:spacing w:line="360" w:lineRule="auto"/>
      </w:pPr>
      <w:r>
        <w:t>LINIA 122</w:t>
      </w:r>
    </w:p>
    <w:p w14:paraId="7379EC98" w14:textId="77777777" w:rsidR="00937F57" w:rsidRDefault="00937F57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2E273657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68020" w14:textId="77777777" w:rsidR="00937F57" w:rsidRDefault="00937F57" w:rsidP="00937F5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1DAD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255B" w14:textId="77777777" w:rsidR="00937F57" w:rsidRPr="006810C6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CDAD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2A1D59D7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C477A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D9E7" w14:textId="77777777" w:rsidR="00937F57" w:rsidRPr="00F834E0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50CE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B92B" w14:textId="77777777" w:rsidR="00937F57" w:rsidRPr="00F834E0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614B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15C7503" w14:textId="77777777" w:rsidR="00937F57" w:rsidRDefault="00937F57">
      <w:pPr>
        <w:spacing w:before="40" w:line="192" w:lineRule="auto"/>
        <w:ind w:right="57"/>
        <w:rPr>
          <w:sz w:val="20"/>
          <w:lang w:val="ro-RO"/>
        </w:rPr>
      </w:pPr>
    </w:p>
    <w:p w14:paraId="5B9D8AA9" w14:textId="77777777" w:rsidR="00937F57" w:rsidRDefault="00937F57" w:rsidP="004365A5">
      <w:pPr>
        <w:pStyle w:val="Heading1"/>
        <w:spacing w:line="276" w:lineRule="auto"/>
      </w:pPr>
      <w:r>
        <w:t>LINIA 123</w:t>
      </w:r>
    </w:p>
    <w:p w14:paraId="45DD50CF" w14:textId="77777777" w:rsidR="00937F57" w:rsidRDefault="00937F57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937F57" w14:paraId="0423B114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DFC0" w14:textId="77777777" w:rsidR="00937F57" w:rsidRDefault="00937F57" w:rsidP="00937F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BE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7D1D3C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CD6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DC97" w14:textId="77777777" w:rsidR="00937F57" w:rsidRDefault="00937F57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61B04859" w14:textId="77777777" w:rsidR="00937F57" w:rsidRDefault="00937F57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60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12E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6A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0B93" w14:textId="77777777" w:rsidR="00937F57" w:rsidRPr="008E041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E6A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937F57" w14:paraId="62A157D0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F626" w14:textId="77777777" w:rsidR="00937F57" w:rsidRDefault="00937F57" w:rsidP="00937F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FE3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74A5AD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906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DBB8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44C015A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B082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7B6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1F1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ECABC" w14:textId="77777777" w:rsidR="00937F57" w:rsidRPr="008E041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55E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2EEB5A8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A3EC" w14:textId="77777777" w:rsidR="00937F57" w:rsidRDefault="00937F57" w:rsidP="00937F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7B0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F99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28F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329A3E2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611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694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B20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5E2D" w14:textId="77777777" w:rsidR="00937F57" w:rsidRPr="008E041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E7E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D1211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937F57" w14:paraId="68C7CA5D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F3A1" w14:textId="77777777" w:rsidR="00937F57" w:rsidRDefault="00937F57" w:rsidP="00937F5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3C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8DF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BB4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26A4D47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3B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5A2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9EF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8687" w14:textId="77777777" w:rsidR="00937F57" w:rsidRPr="008E041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7B00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53AB2DDF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338DDE8F" w14:textId="77777777" w:rsidR="00937F57" w:rsidRDefault="00937F57" w:rsidP="00F078FE">
      <w:pPr>
        <w:pStyle w:val="Heading1"/>
        <w:spacing w:line="360" w:lineRule="auto"/>
      </w:pPr>
      <w:r>
        <w:t>LINIA 124</w:t>
      </w:r>
    </w:p>
    <w:p w14:paraId="649FE8FE" w14:textId="77777777" w:rsidR="00937F57" w:rsidRDefault="00937F57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37F57" w14:paraId="6746D61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3854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E97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A39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BDF0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C6B70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571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84C9E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4D6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41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302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A52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1F08D5" w14:paraId="6967498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971B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4B87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2014" w14:textId="77777777" w:rsidR="00937F57" w:rsidRPr="001F08D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472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3A88B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AD0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54A5B9E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E79E" w14:textId="77777777" w:rsidR="00937F57" w:rsidRPr="001F08D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946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24F0" w14:textId="77777777" w:rsidR="00937F57" w:rsidRPr="001F08D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C5C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0D652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3EE0DF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E9A882F" w14:textId="77777777" w:rsidR="00937F57" w:rsidRPr="001F08D5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937F57" w14:paraId="25F7C1C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2480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158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730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643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8F1EB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4E0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9D4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060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B247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0F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20D0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937F57" w:rsidRPr="00A8307A" w14:paraId="04E2328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1588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C50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16A7" w14:textId="77777777" w:rsidR="00937F57" w:rsidRPr="001775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C33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C5A1F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AAB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1A69" w14:textId="77777777" w:rsidR="00937F57" w:rsidRPr="001775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3EA6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B34D" w14:textId="77777777" w:rsidR="00937F57" w:rsidRPr="001775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7AF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A5636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937F57" w:rsidRPr="00A8307A" w14:paraId="19757A9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C738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A44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3302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922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0754A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87CB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E63D3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7006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787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12DF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EF7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26BAC3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DD7963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2AAB1D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937F57" w:rsidRPr="00A8307A" w14:paraId="03BB439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EBDD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648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AC125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9F8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E36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85750C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8C2362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9D41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C91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4DCC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3C9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0F435A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22179D2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2F0E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0A31" w14:textId="77777777" w:rsidR="00937F57" w:rsidRPr="00A8307A" w:rsidRDefault="00937F57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FF66" w14:textId="77777777" w:rsidR="00937F57" w:rsidRPr="00AF6A38" w:rsidRDefault="00937F5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C0CC" w14:textId="77777777" w:rsidR="00937F57" w:rsidRPr="00A8307A" w:rsidRDefault="00937F57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3CA9" w14:textId="77777777" w:rsidR="00937F57" w:rsidRDefault="00937F5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504DE1C" w14:textId="77777777" w:rsidR="00937F57" w:rsidRDefault="00937F5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6C9B348" w14:textId="77777777" w:rsidR="00937F57" w:rsidRDefault="00937F5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CC90" w14:textId="77777777" w:rsidR="00937F57" w:rsidRDefault="00937F5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905F" w14:textId="77777777" w:rsidR="00937F57" w:rsidRPr="00A8307A" w:rsidRDefault="00937F57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611A" w14:textId="77777777" w:rsidR="00937F57" w:rsidRPr="00AF6A38" w:rsidRDefault="00937F5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C256C" w14:textId="77777777" w:rsidR="00937F57" w:rsidRPr="00D66AFF" w:rsidRDefault="00937F57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4A46731" w14:textId="77777777" w:rsidR="00937F57" w:rsidRDefault="00937F57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7FD15C4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3057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82E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9C39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7102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3D2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E2BD55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5D53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CF02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C816" w14:textId="77777777" w:rsidR="00937F57" w:rsidRPr="00AF6A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A52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937F57" w:rsidRPr="00A8307A" w14:paraId="5D2004D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CF7C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D8AC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FAF8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D8EE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08FE54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842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A962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D20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C7BD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6C0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7F6EF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1D0971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41B07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51B8DEA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937F57" w:rsidRPr="00A8307A" w14:paraId="1654830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030C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A88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C2E5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9719" w14:textId="77777777" w:rsidR="00937F57" w:rsidRPr="00A8307A" w:rsidRDefault="00937F57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8E4DA3" w14:textId="77777777" w:rsidR="00937F57" w:rsidRPr="00A8307A" w:rsidRDefault="00937F57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187D" w14:textId="77777777" w:rsidR="00937F57" w:rsidRDefault="00937F57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C96F0B" w14:textId="77777777" w:rsidR="00937F57" w:rsidRDefault="00937F57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4B5C798" w14:textId="77777777" w:rsidR="00937F57" w:rsidRPr="002F4F92" w:rsidRDefault="00937F57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00C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094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8B72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37E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937F57" w:rsidRPr="00A8307A" w14:paraId="3FE10D4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382E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07D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8A3D" w14:textId="77777777" w:rsidR="00937F57" w:rsidRPr="001033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4802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616CB0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6E7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71A3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67D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4C9D" w14:textId="77777777" w:rsidR="00937F57" w:rsidRPr="001033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1500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A856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A5CA98B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7EE8E36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C664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B84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6BDB" w14:textId="77777777" w:rsidR="00937F57" w:rsidRPr="001033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88D05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D83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AA0FF2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D6896B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C7E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232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B1B0" w14:textId="77777777" w:rsidR="00937F57" w:rsidRPr="001033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85F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34FB36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3A1BD52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937F57" w14:paraId="7FB0354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6D8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D33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F002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B91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79DB6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B1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71884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EB08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01A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7895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73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E56B4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D520C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937F57" w:rsidRPr="00A8307A" w14:paraId="1A69C0A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DBC0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263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3703" w14:textId="77777777" w:rsidR="00937F57" w:rsidRPr="00B8526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48A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3405D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DFA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1520B54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33B2" w14:textId="77777777" w:rsidR="00937F57" w:rsidRPr="00B8526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F16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7F009" w14:textId="77777777" w:rsidR="00937F57" w:rsidRPr="00B8526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472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C6CB1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2134FC5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4684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283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C642" w14:textId="77777777" w:rsidR="00937F57" w:rsidRPr="00DD47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AA9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2944A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22B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DB70" w14:textId="77777777" w:rsidR="00937F57" w:rsidRPr="00DD47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356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69FE" w14:textId="77777777" w:rsidR="00937F57" w:rsidRPr="00DD472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157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8CF23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1C71D07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D068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D2B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575E6" w14:textId="77777777" w:rsidR="00937F57" w:rsidRPr="0080537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DF3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257C83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0A8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B232" w14:textId="77777777" w:rsidR="00937F57" w:rsidRPr="0080537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DC0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539A" w14:textId="77777777" w:rsidR="00937F57" w:rsidRPr="0080537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261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0636D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537D73C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0A5D" w14:textId="77777777" w:rsidR="00937F57" w:rsidRPr="00A75A00" w:rsidRDefault="00937F57" w:rsidP="00937F5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7C0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2E79" w14:textId="77777777" w:rsidR="00937F57" w:rsidRPr="00AA776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2C38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A4F22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9CA2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54A4" w14:textId="77777777" w:rsidR="00937F57" w:rsidRPr="00AA776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ECB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04FB1" w14:textId="77777777" w:rsidR="00937F57" w:rsidRPr="00AA776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09C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99CDE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14:paraId="7A0A2681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91F6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C41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72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538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15B4BD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633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E0947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D793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26B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7F7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C06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937F57" w14:paraId="6E16AFD4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2E74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014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968618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1B9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40A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81A32F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C6D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D38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74B5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471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07F0" w14:textId="77777777" w:rsidR="00937F57" w:rsidRPr="00E462CC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5796B5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937F57" w:rsidRPr="00E462CC" w14:paraId="28E6F2F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5B10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6692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0FDC0A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E62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18E8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0D35D6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C5D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602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C090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94C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08A51" w14:textId="77777777" w:rsidR="00937F57" w:rsidRPr="00E462CC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44B1249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71CF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ED7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0AFCD01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FE2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614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D38BA9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84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4BA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EBE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2F1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A9A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DB5E16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5C74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912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614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975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D40ED8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41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C2066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1FA480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A75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291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722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4C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4EB6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937F57" w14:paraId="6CF3FDF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FB71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D02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413C3C0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48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2797" w14:textId="77777777" w:rsidR="00937F57" w:rsidRDefault="00937F57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54E8A45" w14:textId="77777777" w:rsidR="00937F57" w:rsidRDefault="00937F57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B5EA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ABA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4DDD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49F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6B1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937F57" w14:paraId="5D87895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E30A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EFA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4DD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A36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B292A5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29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DC8A2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D42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08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CBA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8D3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937F57" w14:paraId="59D39C5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723A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F2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E3F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47E1" w14:textId="77777777" w:rsidR="00937F57" w:rsidRDefault="00937F5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7949467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719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7B6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1E8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6AB9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90E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937F57" w14:paraId="1F2FBC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DA08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1F8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4CF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57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5B108C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90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8053D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58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897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10ED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2D9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7921C28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937F57" w14:paraId="2A5203B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1047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2A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6DA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C3E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E2BA1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AB5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144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D353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7074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6DF5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937F57" w14:paraId="7CB0CBB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53C81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DD1A" w14:textId="77777777" w:rsidR="00937F57" w:rsidRDefault="00937F5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53026" w14:textId="77777777" w:rsidR="00937F57" w:rsidRDefault="00937F5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E576" w14:textId="77777777" w:rsidR="00937F57" w:rsidRDefault="00937F5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EB3E0E5" w14:textId="77777777" w:rsidR="00937F57" w:rsidRDefault="00937F5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782CB" w14:textId="77777777" w:rsidR="00937F57" w:rsidRDefault="00937F5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51CE" w14:textId="77777777" w:rsidR="00937F57" w:rsidRDefault="00937F5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1E2F" w14:textId="77777777" w:rsidR="00937F57" w:rsidRDefault="00937F5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BC74" w14:textId="77777777" w:rsidR="00937F57" w:rsidRPr="00ED5B96" w:rsidRDefault="00937F5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7DA3" w14:textId="77777777" w:rsidR="00937F57" w:rsidRDefault="00937F57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937F57" w14:paraId="6ACF38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38B0A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9BF9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169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85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46FFAA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69F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C1741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48E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C3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CF93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121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632703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937F57" w14:paraId="60E0DB1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FFAEF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61B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85F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07B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4693B1E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B5A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985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19A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DF48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BBA6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9AD4D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4BE30FC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937F57" w14:paraId="03F2D30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2274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83D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293EEF2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846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706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267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A2C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CC2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C1903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52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0F955EEB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6C9C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6CB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C23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210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6F5D9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8F4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A38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B6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B619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A75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1368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937F57" w14:paraId="70670DE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7041B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7C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5AA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D55E" w14:textId="77777777" w:rsidR="00937F57" w:rsidRDefault="00937F57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55115A2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7B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430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1B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2B79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752F" w14:textId="77777777" w:rsidR="00937F57" w:rsidRDefault="00937F5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0C56B4" w14:textId="77777777" w:rsidR="00937F57" w:rsidRDefault="00937F5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937F57" w14:paraId="3D516C8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5BCC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702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42FA09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EC6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D5D39" w14:textId="77777777" w:rsidR="00937F57" w:rsidRDefault="00937F57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E2ED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035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B3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ED2C9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91F44" w14:textId="77777777" w:rsidR="00937F57" w:rsidRDefault="00937F5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937F57" w14:paraId="2820EEE6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D22B9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0F7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075F1B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22D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DD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6B29704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DDE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FB3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EBF4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C1E9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ED8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6ABDE45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BBA2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F3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5BD3BB5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D8B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A63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2B76B13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B8D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A6C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74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425B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5C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6C2B5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2232CC01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B061C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6428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080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77C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36C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C85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68D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87EE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7E4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48C6202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043A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F1F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5B8B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B27B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00B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9F1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D7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6246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21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9A9D6AD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8D624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C27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5C54EC6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D409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FA2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9CB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81A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C7F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B3DB4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D63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2ABF2CC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6FA2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69F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7B7D6F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4A1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0B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6B047B1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7B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5E0B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312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D9D2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24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53E3C1F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6648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C0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9BD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0D8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A58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7F0B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F6F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75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EB86C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FA4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937F57" w14:paraId="25A43AC7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470E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BD1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A603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183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86DF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C19E104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7DA45A6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EBA1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B99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0EDB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AD1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937F57" w14:paraId="085E9653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9BAB" w14:textId="77777777" w:rsidR="00937F57" w:rsidRDefault="00937F57" w:rsidP="00937F5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AB8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7A9D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64F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38B8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CBB985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F98F285" w14:textId="77777777" w:rsidR="00937F57" w:rsidRDefault="00937F5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8B9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1CC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F097" w14:textId="77777777" w:rsidR="00937F57" w:rsidRPr="00ED5B9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9DF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2FB9AB38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6D11AA39" w14:textId="77777777" w:rsidR="00937F57" w:rsidRDefault="00937F57" w:rsidP="00C13E1E">
      <w:pPr>
        <w:pStyle w:val="Heading1"/>
        <w:spacing w:line="360" w:lineRule="auto"/>
      </w:pPr>
      <w:r>
        <w:t>LINIA 125</w:t>
      </w:r>
    </w:p>
    <w:p w14:paraId="59BC34A2" w14:textId="77777777" w:rsidR="00937F57" w:rsidRDefault="00937F57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243C024B" w14:textId="77777777" w:rsidR="00937F57" w:rsidRDefault="00937F57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37F57" w14:paraId="0807EC6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D01D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AC5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949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6E6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10E3EBD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489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7D9916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563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27E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1A3D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569C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937F57" w14:paraId="3E03504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27F3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6A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413EEB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F3C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AB6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EAD4CC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7B33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B93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5F5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E604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E12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6E22DC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937F57" w14:paraId="4D20A827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D950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8E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20A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FC8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5B0D0A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03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82F991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51006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274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24B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2444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3249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3061B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937F57" w14:paraId="6D2B4890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CCBC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501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7B1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C05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3D244AB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B73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A84CD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8CC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87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8C65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C7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4B7595C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A8BC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07D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1F9AB14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EBEB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48F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4C9B17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6BA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F7B6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EBA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229AC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8F7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7ACA15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4C2C0302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D977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892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5B54EF6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A9B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ED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68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D7C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27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6F5B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DE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677C9506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3F23" w14:textId="77777777" w:rsidR="00937F57" w:rsidRDefault="00937F57" w:rsidP="00937F5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12A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A06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4BD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1F5F539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C11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3F0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D76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4342F" w14:textId="77777777" w:rsidR="00937F57" w:rsidRPr="00CE363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2C2E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316DF759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090ECF2E" w14:textId="77777777" w:rsidR="00937F57" w:rsidRDefault="00937F57" w:rsidP="001E6A63">
      <w:pPr>
        <w:pStyle w:val="Heading1"/>
        <w:spacing w:line="360" w:lineRule="auto"/>
      </w:pPr>
      <w:r>
        <w:t>LINIA 129</w:t>
      </w:r>
    </w:p>
    <w:p w14:paraId="182ED322" w14:textId="77777777" w:rsidR="00937F57" w:rsidRDefault="00937F57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937F57" w14:paraId="085E209B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7466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5DF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E907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ADF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2DD04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504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418B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EE47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DD1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D2674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F00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DB38E1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593C8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1F5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5BF2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18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3DC3C5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BC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A3D3B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DFB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57A9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CDD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7424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937F57" w14:paraId="06FE2005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8069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32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44E5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BDD6" w14:textId="77777777" w:rsidR="00937F57" w:rsidRDefault="00937F57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0A69A0D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549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0CE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EB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87DC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CB9A" w14:textId="77777777" w:rsidR="00937F57" w:rsidRDefault="00937F57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8FB421" w14:textId="77777777" w:rsidR="00937F57" w:rsidRDefault="00937F57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937F57" w14:paraId="6765AE2B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24F9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57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AFF5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23F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2B9FA6E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FD4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4F39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28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49C9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88A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A01FF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7F75AD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937F57" w14:paraId="36568DF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79863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F5F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1E311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D0F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4D5CE8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709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3C0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DE88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7C28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EBF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2A35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144C5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937F57" w14:paraId="30A4724F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F187" w14:textId="77777777" w:rsidR="00937F57" w:rsidRDefault="00937F57" w:rsidP="00937F5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18A8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551F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739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FE7F57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BED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C3E0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7D5BD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6E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3F4C" w14:textId="77777777" w:rsidR="00937F57" w:rsidRPr="00C934F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0B1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FC20B54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39ED9BCB" w14:textId="77777777" w:rsidR="00937F57" w:rsidRDefault="00937F57" w:rsidP="003D5F18">
      <w:pPr>
        <w:pStyle w:val="Heading1"/>
        <w:spacing w:line="360" w:lineRule="auto"/>
      </w:pPr>
      <w:r>
        <w:t>LINIA 130</w:t>
      </w:r>
    </w:p>
    <w:p w14:paraId="6B7E7E8E" w14:textId="77777777" w:rsidR="00937F57" w:rsidRDefault="00937F57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53C0138D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F62F" w14:textId="77777777" w:rsidR="00937F57" w:rsidRDefault="00937F57" w:rsidP="00937F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58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36F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08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3F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0DA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E7B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211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8BFDE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57D79A9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F16D" w14:textId="77777777" w:rsidR="00937F57" w:rsidRDefault="00937F57" w:rsidP="00937F5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96F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A70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5F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2CA7C46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691A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DFB7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21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750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B4AF3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9B10DDB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4BF1D5F" w14:textId="77777777" w:rsidR="00937F57" w:rsidRDefault="00937F57" w:rsidP="00951BBD">
      <w:pPr>
        <w:pStyle w:val="Heading1"/>
        <w:spacing w:line="360" w:lineRule="auto"/>
      </w:pPr>
      <w:r>
        <w:lastRenderedPageBreak/>
        <w:t>LINIA 131</w:t>
      </w:r>
    </w:p>
    <w:p w14:paraId="42D69B14" w14:textId="77777777" w:rsidR="00937F57" w:rsidRDefault="00937F57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042C41EE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38BD" w14:textId="77777777" w:rsidR="00937F57" w:rsidRDefault="00937F57" w:rsidP="00937F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88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CCCC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A92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57AAD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EF3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852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C18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50CA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0338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921CD9B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FEFC" w14:textId="77777777" w:rsidR="00937F57" w:rsidRDefault="00937F57" w:rsidP="00937F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D3E1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1969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8D3C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F3E2A8F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A224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01207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4CF1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8E73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97D88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D62CD36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98F40" w14:textId="77777777" w:rsidR="00937F57" w:rsidRDefault="00937F57" w:rsidP="00937F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38DB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702A6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D7E85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5CCB9F2A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E8DA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9777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6069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6E1E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43CC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4A1FBDF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843B" w14:textId="77777777" w:rsidR="00937F57" w:rsidRDefault="00937F57" w:rsidP="00937F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8AFC3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ADFF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E787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6F25025A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82E81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F5C8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E01A6" w14:textId="77777777" w:rsidR="00937F57" w:rsidRDefault="00937F5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3138" w14:textId="77777777" w:rsidR="00937F57" w:rsidRDefault="00937F5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0B1D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7F83B20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9DE4" w14:textId="77777777" w:rsidR="00937F57" w:rsidRDefault="00937F57" w:rsidP="00937F5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F2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56A8D9D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F6F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0E2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304B09F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49CB0E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0DF5F5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9B5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36C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A3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EBA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BEEE2" w14:textId="77777777" w:rsidR="00937F57" w:rsidRDefault="00937F5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901318A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20947830" w14:textId="77777777" w:rsidR="00937F57" w:rsidRDefault="00937F57" w:rsidP="00662370">
      <w:pPr>
        <w:pStyle w:val="Heading1"/>
        <w:spacing w:line="360" w:lineRule="auto"/>
      </w:pPr>
      <w:r>
        <w:t>LINIA 132</w:t>
      </w:r>
    </w:p>
    <w:p w14:paraId="7AD391F7" w14:textId="77777777" w:rsidR="00937F57" w:rsidRDefault="00937F57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605F3B5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AA57" w14:textId="77777777" w:rsidR="00937F57" w:rsidRDefault="00937F57" w:rsidP="00937F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9DF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6506" w14:textId="77777777" w:rsidR="00937F57" w:rsidRPr="00E9641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405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F7A328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295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29F1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3F30" w14:textId="77777777" w:rsidR="00937F57" w:rsidRPr="00E9641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E88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956C" w14:textId="77777777" w:rsidR="00937F57" w:rsidRPr="00E9641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340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8307A" w14:paraId="2332C36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A040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90F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2314A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9F2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BB68A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54B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A57D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632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D373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A04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DD3BF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051F04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27AFC6D" w14:textId="77777777" w:rsidR="00937F57" w:rsidRPr="0049500B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937F57" w:rsidRPr="00A8307A" w14:paraId="5CB99E6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4A09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276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055C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990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5960A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248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2C806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A0B8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A09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84D8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B3C3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7108F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9715AB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CB23C20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937F57" w:rsidRPr="00A8307A" w14:paraId="3D8CD3E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F6661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8C9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CE7A" w14:textId="77777777" w:rsidR="00937F57" w:rsidRPr="00825C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E78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8FEB4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D65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8F76" w14:textId="77777777" w:rsidR="00937F57" w:rsidRPr="00825C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831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339F" w14:textId="77777777" w:rsidR="00937F57" w:rsidRPr="00825C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423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8DF21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937F57" w:rsidRPr="00A8307A" w14:paraId="7E0428F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99783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5F0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1CC2" w14:textId="77777777" w:rsidR="00937F57" w:rsidRPr="0067460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30A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64E31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DF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06CF1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3640" w14:textId="77777777" w:rsidR="00937F57" w:rsidRPr="0067460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20B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A89B" w14:textId="77777777" w:rsidR="00937F57" w:rsidRPr="0067460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23A1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5C7BB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937F57" w:rsidRPr="00A8307A" w14:paraId="30FCAFB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C974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1175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876C4" w14:textId="77777777" w:rsidR="00937F57" w:rsidRPr="00D2651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F135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E233F9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E0B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106B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B25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6270" w14:textId="77777777" w:rsidR="00937F57" w:rsidRPr="00D2651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2A5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E7582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D2D3A8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2AA0D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D69054A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937F57" w:rsidRPr="00A8307A" w14:paraId="1A01070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EC6EA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F65F" w14:textId="77777777" w:rsidR="00937F57" w:rsidRPr="00A8307A" w:rsidRDefault="00937F5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5B8E" w14:textId="77777777" w:rsidR="00937F57" w:rsidRPr="00D26514" w:rsidRDefault="00937F5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FD2E" w14:textId="77777777" w:rsidR="00937F57" w:rsidRPr="00A8307A" w:rsidRDefault="00937F57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A7E6FBC" w14:textId="77777777" w:rsidR="00937F57" w:rsidRPr="00A8307A" w:rsidRDefault="00937F57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353B" w14:textId="77777777" w:rsidR="00937F57" w:rsidRDefault="00937F57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B4275D" w14:textId="77777777" w:rsidR="00937F57" w:rsidRDefault="00937F57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A56CD84" w14:textId="77777777" w:rsidR="00937F57" w:rsidRDefault="00937F5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6F34F" w14:textId="77777777" w:rsidR="00937F57" w:rsidRDefault="00937F5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DF12" w14:textId="77777777" w:rsidR="00937F57" w:rsidRPr="00A8307A" w:rsidRDefault="00937F5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B508" w14:textId="77777777" w:rsidR="00937F57" w:rsidRPr="00D26514" w:rsidRDefault="00937F5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BCF7" w14:textId="77777777" w:rsidR="00937F57" w:rsidRDefault="00937F57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937F57" w:rsidRPr="00A8307A" w14:paraId="44441AD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7355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4AE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ADF9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27CA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0C2D73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700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129D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9E8E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A86A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9598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1DACB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8774FFA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5BB8900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741C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01C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248E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3FB0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36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49A37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0115A8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093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451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A50D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BCD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4F45046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7DF52ED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4D76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777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0024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59F7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405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C14C4E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3D3276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ED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01B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5EB8" w14:textId="77777777" w:rsidR="00937F57" w:rsidRPr="006178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6F0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A6BDE4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173C4379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937F57" w14:paraId="79CCE26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6BDC" w14:textId="77777777" w:rsidR="00937F57" w:rsidRDefault="00937F57" w:rsidP="00937F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9FA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980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FDE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BCA99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42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0536F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77F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41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1D5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26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E7E15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FBBFC5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937F57" w14:paraId="6342FB3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B3B3" w14:textId="77777777" w:rsidR="00937F57" w:rsidRDefault="00937F57" w:rsidP="00937F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BBAA" w14:textId="77777777" w:rsidR="00937F57" w:rsidRDefault="00937F5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0FDE" w14:textId="77777777" w:rsidR="00937F57" w:rsidRDefault="00937F5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B0CE" w14:textId="77777777" w:rsidR="00937F57" w:rsidRDefault="00937F57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C406" w14:textId="77777777" w:rsidR="00937F57" w:rsidRDefault="00937F57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E7F750" w14:textId="77777777" w:rsidR="00937F57" w:rsidRDefault="00937F57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107AFCD" w14:textId="77777777" w:rsidR="00937F57" w:rsidRDefault="00937F5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0924" w14:textId="77777777" w:rsidR="00937F57" w:rsidRDefault="00937F5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705D" w14:textId="77777777" w:rsidR="00937F57" w:rsidRDefault="00937F5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61CC" w14:textId="77777777" w:rsidR="00937F57" w:rsidRDefault="00937F5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EA9EC" w14:textId="77777777" w:rsidR="00937F57" w:rsidRPr="009914C4" w:rsidRDefault="00937F57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729A246" w14:textId="77777777" w:rsidR="00937F57" w:rsidRDefault="00937F57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4A91BBB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72FC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F1E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37C1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B9F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A2CE5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B89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017D8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C495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789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68B7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AF3F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DD5EF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7835F0D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4BD4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DBC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6FDB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D7E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E33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FD29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DB6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9E50" w14:textId="77777777" w:rsidR="00937F57" w:rsidRPr="00915FE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0B8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225732C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534C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6EA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D4FDC" w14:textId="77777777" w:rsidR="00937F57" w:rsidRPr="001C017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934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F48A56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FFC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F2D2" w14:textId="77777777" w:rsidR="00937F57" w:rsidRPr="001C017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E3C5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2F47" w14:textId="77777777" w:rsidR="00937F57" w:rsidRPr="001C017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5D7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F620D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588CCB5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A447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F7E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51E1" w14:textId="77777777" w:rsidR="00937F57" w:rsidRPr="002A55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1E9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73AE3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527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B7AF2" w14:textId="77777777" w:rsidR="00937F57" w:rsidRPr="002A55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55F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73D46" w14:textId="77777777" w:rsidR="00937F57" w:rsidRPr="002A553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7E0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8D6C9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47D10B9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3EF1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6CD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F395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46A8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94891B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FCC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B869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64B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BE40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A94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C1687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4478F7B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B8AA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2C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64A75C2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5B42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A0D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2223EB8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DC2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9CA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C6B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2A46A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3DF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:rsidRPr="00A8307A" w14:paraId="471D777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008A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93A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9908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8B3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7244B4F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0DD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2F3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445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0615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3CF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FC2B7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937F57" w:rsidRPr="00A8307A" w14:paraId="0D067DD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CB8EA" w14:textId="77777777" w:rsidR="00937F57" w:rsidRPr="00A75A00" w:rsidRDefault="00937F57" w:rsidP="00937F5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DB0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46BC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458F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794C35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6D0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1EA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D15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4E5F" w14:textId="77777777" w:rsidR="00937F57" w:rsidRPr="00880A4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579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2A4E30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937F57" w14:paraId="16DE8CE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E131" w14:textId="77777777" w:rsidR="00937F57" w:rsidRDefault="00937F57" w:rsidP="00937F5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F0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F73D" w14:textId="77777777" w:rsidR="00937F57" w:rsidRPr="00E9641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D24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0127BB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330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6CF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E6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7D96E" w14:textId="77777777" w:rsidR="00937F57" w:rsidRPr="00E9641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2A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2D1057C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3F753CB3" w14:textId="77777777" w:rsidR="00937F57" w:rsidRDefault="00937F57" w:rsidP="009378E1">
      <w:pPr>
        <w:pStyle w:val="Heading1"/>
        <w:spacing w:line="360" w:lineRule="auto"/>
      </w:pPr>
      <w:r>
        <w:t>LINIA 133</w:t>
      </w:r>
    </w:p>
    <w:p w14:paraId="0FA676B2" w14:textId="77777777" w:rsidR="00937F57" w:rsidRPr="0021246A" w:rsidRDefault="00937F57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37F57" w14:paraId="64EF818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5213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5A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F20E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F69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B2D96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FB5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9917F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2783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CE4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D6E8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5CF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DB3BD8" w14:paraId="5ED87D8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85103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B27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23E11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E1A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8578F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BB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5DCBBB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810B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8539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BF53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8E6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C892B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51B122E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39539D6" w14:textId="77777777" w:rsidR="00937F57" w:rsidRPr="00DB3BD8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937F57" w:rsidRPr="00A8307A" w14:paraId="3B4BD42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0254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0E0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9279E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A2A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29BAB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7E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20F45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3488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075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8ED1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A53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431F2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30ECB6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99EC72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937F57" w:rsidRPr="00A8307A" w14:paraId="5D1C5BE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5B41A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398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32C8" w14:textId="77777777" w:rsidR="00937F57" w:rsidRPr="00AE5C9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FFB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FCA003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58E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6DACC" w14:textId="77777777" w:rsidR="00937F57" w:rsidRPr="00AE5C9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4B83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37B4" w14:textId="77777777" w:rsidR="00937F57" w:rsidRPr="00AE5C9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E71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14D42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937F57" w:rsidRPr="00A8307A" w14:paraId="28FFCF3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5E26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983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6474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9F9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1346F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F13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4DAF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7D45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F0EA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27E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7BF20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937F57" w:rsidRPr="00A8307A" w14:paraId="4A5B135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CD1E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EB1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A5B1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722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64AB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3D400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6CCFA9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74B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154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1040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D175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50C5E00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52315A1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937F57" w:rsidRPr="00A8307A" w14:paraId="1995F52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5776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15B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209D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DD6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C03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1F3F67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43101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380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A5A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51510" w14:textId="77777777" w:rsidR="00937F57" w:rsidRPr="00795C5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DF2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83EBAE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11502B8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D2E2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F486" w14:textId="77777777" w:rsidR="00937F57" w:rsidRPr="00A8307A" w:rsidRDefault="00937F57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C35F" w14:textId="77777777" w:rsidR="00937F57" w:rsidRPr="00795C5C" w:rsidRDefault="00937F5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F5BF" w14:textId="77777777" w:rsidR="00937F57" w:rsidRPr="00A8307A" w:rsidRDefault="00937F57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58E3" w14:textId="77777777" w:rsidR="00937F57" w:rsidRDefault="00937F5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73AE4B" w14:textId="77777777" w:rsidR="00937F57" w:rsidRDefault="00937F5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4F24512" w14:textId="77777777" w:rsidR="00937F57" w:rsidRDefault="00937F5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8FF6" w14:textId="77777777" w:rsidR="00937F57" w:rsidRDefault="00937F5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FDB10" w14:textId="77777777" w:rsidR="00937F57" w:rsidRPr="00A8307A" w:rsidRDefault="00937F57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B0AD" w14:textId="77777777" w:rsidR="00937F57" w:rsidRPr="00795C5C" w:rsidRDefault="00937F5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E212" w14:textId="77777777" w:rsidR="00937F57" w:rsidRPr="009914C4" w:rsidRDefault="00937F57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EE6A4E2" w14:textId="77777777" w:rsidR="00937F57" w:rsidRDefault="00937F57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28509C6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8638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FF7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5783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FEAD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4E14A1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3FE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4B79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309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8760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121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1AE5C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3ECCCD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7B48F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AAC1FE7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937F57" w:rsidRPr="00A8307A" w14:paraId="17BD054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D4A87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E37A" w14:textId="77777777" w:rsidR="00937F57" w:rsidRPr="00A8307A" w:rsidRDefault="00937F5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8F44" w14:textId="77777777" w:rsidR="00937F57" w:rsidRPr="00732832" w:rsidRDefault="00937F5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1CA2" w14:textId="77777777" w:rsidR="00937F57" w:rsidRPr="00A8307A" w:rsidRDefault="00937F57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5379A6" w14:textId="77777777" w:rsidR="00937F57" w:rsidRPr="00A8307A" w:rsidRDefault="00937F57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EA674" w14:textId="77777777" w:rsidR="00937F57" w:rsidRDefault="00937F57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F47F1E" w14:textId="77777777" w:rsidR="00937F57" w:rsidRDefault="00937F57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BBD669C" w14:textId="77777777" w:rsidR="00937F57" w:rsidRDefault="00937F5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37CD" w14:textId="77777777" w:rsidR="00937F57" w:rsidRDefault="00937F5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7981A" w14:textId="77777777" w:rsidR="00937F57" w:rsidRPr="00A8307A" w:rsidRDefault="00937F5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F530" w14:textId="77777777" w:rsidR="00937F57" w:rsidRPr="00732832" w:rsidRDefault="00937F5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00D0" w14:textId="77777777" w:rsidR="00937F57" w:rsidRDefault="00937F57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937F57" w:rsidRPr="00A8307A" w14:paraId="35F52B9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5259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01F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2E35" w14:textId="77777777" w:rsidR="00937F57" w:rsidRPr="0046537D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7A0E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87138C" w14:textId="77777777" w:rsidR="00937F57" w:rsidRPr="00A8307A" w:rsidRDefault="00937F5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BEF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D0E02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46C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A46C2" w14:textId="77777777" w:rsidR="00937F57" w:rsidRPr="0046537D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68DA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58599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1730E38" w14:textId="77777777" w:rsidR="00937F57" w:rsidRPr="00A8307A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14:paraId="771D34D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566D8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338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96D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415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59B03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549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769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AF3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C75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14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6AE9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C947A1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937F57" w14:paraId="21482C3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51C3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7E5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4A3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9D0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065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C3694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FC8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316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8904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1AE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937F57" w:rsidRPr="00A8307A" w14:paraId="02BD7B2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106A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B0B0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2549" w14:textId="77777777" w:rsidR="00937F57" w:rsidRPr="00A60F9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10B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6273A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B86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3AE0E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81BE" w14:textId="77777777" w:rsidR="00937F57" w:rsidRPr="00A60F9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139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53B6" w14:textId="77777777" w:rsidR="00937F57" w:rsidRPr="00A60F9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599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3FCD8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430169D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B6F33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C90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DA2F" w14:textId="77777777" w:rsidR="00937F57" w:rsidRPr="002201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E41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3FF85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DAB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F14B1" w14:textId="77777777" w:rsidR="00937F57" w:rsidRPr="002201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C58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D126" w14:textId="77777777" w:rsidR="00937F57" w:rsidRPr="0022013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5C3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3FB4A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4407396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3A46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353F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F277" w14:textId="77777777" w:rsidR="00937F57" w:rsidRPr="00501B5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AC1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82385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163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DC75" w14:textId="77777777" w:rsidR="00937F57" w:rsidRPr="00501B5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341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44E8" w14:textId="77777777" w:rsidR="00937F57" w:rsidRPr="00501B5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423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79DC5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66FEA86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1A338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F78C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578B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1C8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53474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144C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8107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B13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B792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354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F9CB73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25E7053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8F60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C2E7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F0E735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166A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CEB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B96D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140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9E9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F498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55D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937F57" w:rsidRPr="00A8307A" w14:paraId="2A866AA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601B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C41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29F5E5B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9A81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339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2CACCA79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5AA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7236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6EA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4811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A0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CD5A0C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15T.</w:t>
            </w:r>
          </w:p>
        </w:tc>
      </w:tr>
      <w:tr w:rsidR="00937F57" w14:paraId="7A1E9547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7473" w14:textId="77777777" w:rsidR="00937F57" w:rsidRPr="00A75A00" w:rsidRDefault="00937F57" w:rsidP="00937F5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0E1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3B581F3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347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3E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0CC51DB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0112A9E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353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7153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432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6237" w14:textId="77777777" w:rsidR="00937F57" w:rsidRPr="006D5FF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C34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AA58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937F57" w14:paraId="2CCC0771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C3F3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FE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91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6AA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1CABBD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83F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37EC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439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D79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99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98D26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937F57" w14:paraId="6B1FAAE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64DF9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0D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118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3F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11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496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077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C847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245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43ABB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937F57" w14:paraId="3E0842EA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3451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E8C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327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FC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5FBD5F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294B87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340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33D061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371EB61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144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EC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CBF0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8AD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D6D7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937F57" w14:paraId="20EF3CA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E5BF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A8F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6F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FE4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63378B4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64E750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1912B3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054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588E7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806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2EC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CAB69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8C5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937F57" w14:paraId="70E763A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1CA6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C13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17C1CA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A4D5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2E5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2FCF54F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63D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51ED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6BFA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21E64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9D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0ED334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83FD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7E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585BCC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7DA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EB5A" w14:textId="77777777" w:rsidR="00937F57" w:rsidRDefault="00937F57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722BBA8D" w14:textId="77777777" w:rsidR="00937F57" w:rsidRDefault="00937F57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B1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F13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ACB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6A28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73C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A24DD6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DD66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6C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815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FC3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44077FE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E52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800FA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A26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259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426A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CDE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60E1D2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4F6C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B30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2639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32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2123D77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B38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D5166E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037C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9C2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E0BB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1CB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F0022C7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038A8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4B5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45F8247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B78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89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665BE8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56D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93B6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579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4D6F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097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01081A9A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DEA5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3C2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50+080</w:t>
            </w:r>
          </w:p>
          <w:p w14:paraId="7B657B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3CF6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A31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Lovrin -</w:t>
            </w:r>
          </w:p>
          <w:p w14:paraId="3D84BE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F9E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F748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34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F848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CCA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2CED57D6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13ED1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AC9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324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38593" w14:textId="77777777" w:rsidR="00937F57" w:rsidRDefault="00937F57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1580477" w14:textId="77777777" w:rsidR="00937F57" w:rsidRDefault="00937F57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F53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0A5D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466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7B03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DA4A" w14:textId="77777777" w:rsidR="00937F57" w:rsidRPr="00BA000C" w:rsidRDefault="00937F57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ED0533" w14:textId="77777777" w:rsidR="00937F57" w:rsidRDefault="00937F57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937F57" w14:paraId="7B20BD0D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6C35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015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9F5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FD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05EFF7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F9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1066E" w14:textId="77777777" w:rsidR="00937F57" w:rsidRPr="0074629B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7C1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0E77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C71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1AB1B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937F57" w14:paraId="6F4DCB6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9A6D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276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B8D04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951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443C8A0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770F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050EA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86C9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CB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580B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5DC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2650D2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AFF3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BC4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59D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7849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38A5B6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D21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934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B2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4266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02A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563C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4D4D87F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937F57" w14:paraId="0C6B00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7560" w14:textId="77777777" w:rsidR="00937F57" w:rsidRDefault="00937F57" w:rsidP="00937F5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D1A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D84C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AA3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701E3E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9A4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C7978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6081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E0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70FD" w14:textId="77777777" w:rsidR="00937F57" w:rsidRPr="0074629B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72C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FEFCE0B" w14:textId="77777777" w:rsidR="00937F57" w:rsidRDefault="00937F57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67177939" w14:textId="77777777" w:rsidR="00937F57" w:rsidRDefault="00937F57" w:rsidP="00C83010">
      <w:pPr>
        <w:pStyle w:val="Heading1"/>
        <w:spacing w:line="360" w:lineRule="auto"/>
      </w:pPr>
      <w:r>
        <w:t>LINIA 143</w:t>
      </w:r>
    </w:p>
    <w:p w14:paraId="0A926CA8" w14:textId="77777777" w:rsidR="00937F57" w:rsidRDefault="00937F57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937F57" w14:paraId="06E0EF2D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208E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0B1E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8663F0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4516" w14:textId="77777777" w:rsidR="00937F57" w:rsidRPr="00984839" w:rsidRDefault="00937F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50C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C46EE4E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F94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1BE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DB4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91D3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287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05B01F4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50AC8E6E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6140B2F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4352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A6E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17E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E76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519D645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06B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BC5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05CF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7D9AF1A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6F69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CE8D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A5D1D7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937F57" w14:paraId="2768AE6A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0832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199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9A62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58C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2F68B9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1756623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DEE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091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36F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22B15EC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6D48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221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76E2B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4E5355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83C2BC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58625EAB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DDAA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B5B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6015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C71E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9079A4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2BA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11870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9C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E66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4D2A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2527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81A9F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937F57" w14:paraId="5909172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9C37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B88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147D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E14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83ED01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A26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B80FF8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706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0C3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901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E64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6BEA5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937F57" w14:paraId="77A5375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A9C1F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206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489C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6FE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1CB961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AA72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CFB947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A7B07B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24A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326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6C2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8F1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3ABE5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937F57" w14:paraId="5E0A64EC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0597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2F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6D72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867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001FA6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F978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095280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52C8FC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578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A8A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291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656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4CA2B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937F57" w14:paraId="70BB1FF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9F0E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B67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35DC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423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15722A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913C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0D841C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35F9D7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7628F74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1CA46F1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6B4578E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33B0ED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BB4B2C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8AD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DA70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D5F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581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C1468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937F57" w14:paraId="33FFF2C7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948F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0A9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181F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523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52436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9E9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42A3726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A82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4FC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CDE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BEDE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31B2F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76ABB30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937F57" w14:paraId="52A9403D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9109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F0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6727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2C3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E2B2D2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FC55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FF1D5C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DD0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0FF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9045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663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C3EEB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937F57" w14:paraId="29C6638B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3DA0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F85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296C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E09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706B7D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0C7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93557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E2C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456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B9C7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BB9F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13A66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6BE420A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937F57" w14:paraId="18DD27C1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5851E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9D8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FE69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7EF1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EEC236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68B9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FF61F0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72E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012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312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9CA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A3681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937F57" w14:paraId="72735B2C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D214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479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75A6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3C9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A769A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29E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C8E1F0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0349E0C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29A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F92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A1E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754E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68042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937F57" w14:paraId="79E5D0FE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AA7C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287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549F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325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81F715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53B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9D6A5A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2D1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95B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61B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F02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8E307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937F57" w14:paraId="25C725FE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8DF9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39F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73AD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576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7F0D84F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0E3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7CDA153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556C139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DF4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629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4EC6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D47E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ECAD7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937F57" w14:paraId="26E786B9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357F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3A2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DA89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656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A5A092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67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224B08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826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EB2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5134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878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DBCA2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937F57" w14:paraId="4B6AFFF1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C67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030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D612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0745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EBF49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12A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6352F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E717DB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13FC7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B51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93B9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07EE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8041D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937F57" w14:paraId="57E62EB9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9FC8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B6B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6185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EE2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E628E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24D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DE672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5612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DDEC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99B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924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1F306B4E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B4321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0D4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815EE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48D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5C4F6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9F7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74E7F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43C8F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4129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001F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9A3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1A706E0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46B6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708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1481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543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27949B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D26C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D95768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1423C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6B0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2487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50BE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5E730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937F57" w14:paraId="5D81A039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9ADC6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7DB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A7D4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3B6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B1613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63E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084DB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A9B594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4BCB7C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6E450D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733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C02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44D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45C7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8C82C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937F57" w14:paraId="33666C5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C90AF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6B9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6666FD1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F32F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22C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6D87D174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52F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AE8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8B9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FFBF2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2F7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5E4C723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9228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041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E9CAE1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6F2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449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8763B8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BE3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5BF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6C7B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E81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98F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AA51C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6F1045A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19E0267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15A0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861B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3AA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B6FE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5A0F85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F78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E76B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3CA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616D656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09B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D31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ED5E9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4B51BD8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0BD82131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FFE24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884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5738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057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02B857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60ABFAE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2D2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67615A8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BADF7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8EE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352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DF59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35B3D980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0FB1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CF0A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6ADF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5C0EF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C67551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4337F2A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ADD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E68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7F3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F475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665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4DAC90C9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C390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50C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46C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C08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7F09CC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DAB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209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D0F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4B4C95B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4C9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0E69" w14:textId="77777777" w:rsidR="00937F57" w:rsidRPr="006611B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937F57" w14:paraId="7768046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4329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C7B6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2467BE1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783B" w14:textId="77777777" w:rsidR="00937F57" w:rsidRPr="00984839" w:rsidRDefault="00937F5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320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784BC3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88B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3B1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7E9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BED8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33FC" w14:textId="77777777" w:rsidR="00937F57" w:rsidRPr="003B25AA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937F57" w14:paraId="6F4713D8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52DB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0965E" w14:textId="77777777" w:rsidR="00937F57" w:rsidRPr="00CB3DC4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28F562E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E7B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79B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7C4EAB8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62A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FE62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D1F0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974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488E" w14:textId="77777777" w:rsidR="00937F57" w:rsidRPr="00CB3DC4" w:rsidRDefault="00937F57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2BD327F" w14:textId="77777777" w:rsidR="00937F57" w:rsidRPr="00F11CE2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937F57" w14:paraId="3F77EAD5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2561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C0E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F60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AF09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54EBCC1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7501208F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137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36D6C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927A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0C8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E924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F03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6C6900AB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D574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A87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E712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663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1F76538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2C1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8FA9A0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0F52464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7781DC3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BEA9D59" w14:textId="77777777" w:rsidR="00937F57" w:rsidRPr="0026047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37FA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20B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4E2D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CD3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7BB20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937F57" w14:paraId="45F2EB0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8953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E98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B89C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06F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791512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199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B0E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91F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7259CC6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48308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B97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678F42A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7DFBF50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937F57" w14:paraId="44DA9CC6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1FEC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852F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8F7E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8121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9F1BD3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7B9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336017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C8E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541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DB2F9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7D24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937F57" w14:paraId="7140121A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D2D80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4B9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5E6C7DC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40E5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3F7F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7430CEB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0F7742B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6D46055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FB2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AB0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388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E02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9EA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2315A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04028F4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937F57" w14:paraId="5065645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51D4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F88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D59039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D30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BA9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01010C7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14B5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2C6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8B0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A47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5F4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747BD6B4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0C64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328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3EFCCA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C11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6AF4" w14:textId="77777777" w:rsidR="00937F57" w:rsidRDefault="00937F57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70FA01E8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177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352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D5C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31B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1DB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2321AF34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8BB90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6D0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D76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C2C7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B82B017" w14:textId="77777777" w:rsidR="00937F57" w:rsidRDefault="00937F5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1FAA3A8C" w14:textId="77777777" w:rsidR="00937F57" w:rsidRDefault="00937F5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DEAE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2FA08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941E" w14:textId="77777777" w:rsidR="00937F57" w:rsidRPr="00B53EFA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0F6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A75B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05B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38490D9F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1051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D6A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0DDFCB3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9F99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E92C7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A48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866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734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C61D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36E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21CC241C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5969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0A6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E010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68ED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03F7F77C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5ADE0A0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1334121A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73B92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A53ED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4A3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5CE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8DC5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95B6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1C92376A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21A78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2E5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22144A53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04A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64D8" w14:textId="77777777" w:rsidR="00937F57" w:rsidRDefault="00937F57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074C8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ECFA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283C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518D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5A33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937F57" w14:paraId="0419B79F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8BAA" w14:textId="77777777" w:rsidR="00937F57" w:rsidRDefault="00937F57" w:rsidP="00937F5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CE6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11080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B220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7FA8553B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AFF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B9CA5F7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6397C07B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2106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C411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6E56" w14:textId="77777777" w:rsidR="00937F57" w:rsidRPr="00984839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8885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BC47C2" w14:textId="77777777" w:rsidR="00937F57" w:rsidRDefault="00937F5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69A5EF94" w14:textId="77777777" w:rsidR="00937F57" w:rsidRDefault="00937F57">
      <w:pPr>
        <w:spacing w:after="40" w:line="192" w:lineRule="auto"/>
        <w:ind w:right="57"/>
        <w:rPr>
          <w:sz w:val="20"/>
          <w:lang w:val="ro-RO"/>
        </w:rPr>
      </w:pPr>
    </w:p>
    <w:p w14:paraId="2C58004A" w14:textId="77777777" w:rsidR="00937F57" w:rsidRDefault="00937F57" w:rsidP="00E56A6A">
      <w:pPr>
        <w:pStyle w:val="Heading1"/>
        <w:spacing w:line="360" w:lineRule="auto"/>
      </w:pPr>
      <w:r>
        <w:t>LINIA 200</w:t>
      </w:r>
    </w:p>
    <w:p w14:paraId="470FF332" w14:textId="77777777" w:rsidR="00937F57" w:rsidRDefault="00937F57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0DE1E22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AD9D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41D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D4FCA5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3629" w14:textId="77777777" w:rsidR="00937F57" w:rsidRPr="00032DF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928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3C66BB8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27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8FB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7E0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71F93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019A" w14:textId="77777777" w:rsidR="00937F57" w:rsidRPr="00032DF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B2F4A" w14:textId="77777777" w:rsidR="00937F57" w:rsidRPr="00F716C0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937F57" w14:paraId="15CBDFCF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E751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FE443" w14:textId="77777777" w:rsidR="00937F57" w:rsidRDefault="00937F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234814B" w14:textId="77777777" w:rsidR="00937F57" w:rsidRDefault="00937F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0FD1C" w14:textId="77777777" w:rsidR="00937F57" w:rsidRDefault="00937F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220C" w14:textId="77777777" w:rsidR="00937F57" w:rsidRDefault="00937F5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1725D80A" w14:textId="77777777" w:rsidR="00937F57" w:rsidRDefault="00937F5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DBB85" w14:textId="77777777" w:rsidR="00937F57" w:rsidRDefault="00937F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A685" w14:textId="77777777" w:rsidR="00937F57" w:rsidRDefault="00937F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27EA" w14:textId="77777777" w:rsidR="00937F57" w:rsidRDefault="00937F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578C0F8D" w14:textId="77777777" w:rsidR="00937F57" w:rsidRDefault="00937F5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825E" w14:textId="77777777" w:rsidR="00937F57" w:rsidRDefault="00937F5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F2A70" w14:textId="77777777" w:rsidR="00937F57" w:rsidRDefault="00937F57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937F57" w14:paraId="251C30F5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C8DD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96C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D2F6D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31B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C12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097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C16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FFA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DAE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46E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6BCA93D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EED36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12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4F1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EA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E7C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5E3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F4D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1E2ED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55D3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B99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81B24B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C172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0A74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73CEE64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3BAE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7BBE" w14:textId="77777777" w:rsidR="00937F57" w:rsidRDefault="00937F57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19B1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663E9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957E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65AF74A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96BE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CE16" w14:textId="77777777" w:rsidR="00937F57" w:rsidRDefault="00937F5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22A1EA0C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6584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405C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E73B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AC27" w14:textId="77777777" w:rsidR="00937F57" w:rsidRDefault="00937F5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3155FB0" w14:textId="77777777" w:rsidR="00937F57" w:rsidRDefault="00937F5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9ECE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D23B1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3BDB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C881261" w14:textId="77777777" w:rsidR="00937F57" w:rsidRDefault="00937F5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FA90" w14:textId="77777777" w:rsidR="00937F57" w:rsidRDefault="00937F5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52A9" w14:textId="77777777" w:rsidR="00937F57" w:rsidRDefault="00937F5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0D0FF138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CA13B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2A3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CC15" w14:textId="77777777" w:rsidR="00937F57" w:rsidRPr="00032DF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39B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F57E80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D1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BBE16D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E4B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194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755E" w14:textId="77777777" w:rsidR="00937F57" w:rsidRPr="00032DF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5B2F" w14:textId="77777777" w:rsidR="00937F57" w:rsidRPr="00F716C0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3BF0DEFE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AE56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ED89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92E87E0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4D74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3402" w14:textId="77777777" w:rsidR="00937F57" w:rsidRDefault="00937F5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A36F489" w14:textId="77777777" w:rsidR="00937F57" w:rsidRDefault="00937F5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145F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49DE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9CD3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726CEF97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62C0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3E89" w14:textId="77777777" w:rsidR="00937F57" w:rsidRDefault="00937F5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6F2D969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8C38" w14:textId="77777777" w:rsidR="00937F57" w:rsidRDefault="00937F57" w:rsidP="00E036D0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00EF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711F9A54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0699F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E230" w14:textId="77777777" w:rsidR="00937F57" w:rsidRDefault="00937F5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14B8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A30C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D2C8" w14:textId="77777777" w:rsidR="00937F57" w:rsidRDefault="00937F5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312D" w14:textId="77777777" w:rsidR="00937F57" w:rsidRDefault="00937F5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621E" w14:textId="77777777" w:rsidR="00937F57" w:rsidRDefault="00937F5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5D8B7A0B" w14:textId="77777777" w:rsidR="00937F57" w:rsidRDefault="00937F57" w:rsidP="00623FF6">
      <w:pPr>
        <w:spacing w:before="40" w:after="40" w:line="192" w:lineRule="auto"/>
        <w:ind w:right="57"/>
        <w:rPr>
          <w:lang w:val="ro-RO"/>
        </w:rPr>
      </w:pPr>
    </w:p>
    <w:p w14:paraId="0339650D" w14:textId="77777777" w:rsidR="00937F57" w:rsidRDefault="00937F57" w:rsidP="006D4098">
      <w:pPr>
        <w:pStyle w:val="Heading1"/>
        <w:spacing w:line="360" w:lineRule="auto"/>
      </w:pPr>
      <w:r>
        <w:t>LINIA 201</w:t>
      </w:r>
    </w:p>
    <w:p w14:paraId="4BE6479D" w14:textId="77777777" w:rsidR="00937F57" w:rsidRDefault="00937F57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937F57" w14:paraId="762563B2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2C1A" w14:textId="77777777" w:rsidR="00937F57" w:rsidRDefault="00937F57" w:rsidP="00937F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B8A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15B7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9041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2BED4C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8C4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6701E1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563E345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B6AAFF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7A91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D79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C215C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AE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2533553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9BED" w14:textId="77777777" w:rsidR="00937F57" w:rsidRDefault="00937F57" w:rsidP="00937F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09B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B23A4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13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1098C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DD4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EA1B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526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759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ACD3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FB9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9C6B2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C7D5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937F57" w14:paraId="7455190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879E" w14:textId="77777777" w:rsidR="00937F57" w:rsidRDefault="00937F57" w:rsidP="00937F5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A9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9739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497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92D1E7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67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E834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90B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19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2850" w14:textId="77777777" w:rsidR="00937F57" w:rsidRPr="00C937B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03A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05F553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7FAE6A59" w14:textId="77777777" w:rsidR="00937F57" w:rsidRPr="003012FC" w:rsidRDefault="00937F57">
      <w:pPr>
        <w:spacing w:before="40" w:after="40" w:line="192" w:lineRule="auto"/>
        <w:ind w:right="57"/>
      </w:pPr>
    </w:p>
    <w:p w14:paraId="3B898E5E" w14:textId="77777777" w:rsidR="00937F57" w:rsidRDefault="00937F57" w:rsidP="00C53936">
      <w:pPr>
        <w:pStyle w:val="Heading1"/>
        <w:spacing w:line="360" w:lineRule="auto"/>
      </w:pPr>
      <w:r>
        <w:t>LINIA 202 A</w:t>
      </w:r>
    </w:p>
    <w:p w14:paraId="272787A3" w14:textId="77777777" w:rsidR="00937F57" w:rsidRDefault="00937F57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937F57" w14:paraId="11B7A4FA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49BD" w14:textId="77777777" w:rsidR="00937F57" w:rsidRDefault="00937F57" w:rsidP="00937F5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A3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6601" w14:textId="77777777" w:rsidR="00937F57" w:rsidRPr="0087494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3FF5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8C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7C6315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1A78" w14:textId="77777777" w:rsidR="00937F57" w:rsidRPr="0048429E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401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8BA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0CB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937F57" w14:paraId="2004D57C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B707" w14:textId="77777777" w:rsidR="00937F57" w:rsidRDefault="00937F57" w:rsidP="00937F5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67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F326" w14:textId="77777777" w:rsidR="00937F57" w:rsidRPr="00874940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5EF6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A4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7750" w14:textId="77777777" w:rsidR="00937F57" w:rsidRPr="0048429E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F8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084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573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5C1A289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93829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937F57" w:rsidRPr="00743905" w14:paraId="555EEEB5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C398" w14:textId="77777777" w:rsidR="00937F57" w:rsidRPr="00743905" w:rsidRDefault="00937F57" w:rsidP="00937F5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9E59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5121872F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0186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374B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BCCE1E7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2E035AD2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1C00686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4EC73385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6449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EBC" w14:textId="77777777" w:rsidR="00937F57" w:rsidRPr="00743905" w:rsidRDefault="00937F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E073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E6090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B4468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B6C50A8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937F57" w:rsidRPr="00743905" w14:paraId="7710F26E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8001" w14:textId="77777777" w:rsidR="00937F57" w:rsidRPr="00743905" w:rsidRDefault="00937F57" w:rsidP="00937F5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6F92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F946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C5F9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FA5CF9A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71A213C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CFEB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C2A2B09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C8BF" w14:textId="77777777" w:rsidR="00937F57" w:rsidRPr="00743905" w:rsidRDefault="00937F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FE03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7C86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0CCD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937F57" w:rsidRPr="00743905" w14:paraId="4A01F6C8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5D9F" w14:textId="77777777" w:rsidR="00937F57" w:rsidRPr="00743905" w:rsidRDefault="00937F57" w:rsidP="00937F5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79BF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7E2F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BD31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2B0051F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15C16E13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9363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62B178E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6D37" w14:textId="77777777" w:rsidR="00937F57" w:rsidRPr="00743905" w:rsidRDefault="00937F5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AD87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BFA7" w14:textId="77777777" w:rsidR="00937F57" w:rsidRPr="00743905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3892" w14:textId="77777777" w:rsidR="00937F57" w:rsidRPr="00743905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486523E9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7F915E37" w14:textId="77777777" w:rsidR="00937F57" w:rsidRDefault="00937F57" w:rsidP="00BD3926">
      <w:pPr>
        <w:pStyle w:val="Heading1"/>
        <w:spacing w:line="360" w:lineRule="auto"/>
      </w:pPr>
      <w:r>
        <w:t>LINIA 202 B</w:t>
      </w:r>
    </w:p>
    <w:p w14:paraId="06D8660F" w14:textId="77777777" w:rsidR="00937F57" w:rsidRDefault="00937F57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937F57" w14:paraId="7AA7DB3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00D84" w14:textId="77777777" w:rsidR="00937F57" w:rsidRDefault="00937F57" w:rsidP="00937F57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400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BD97" w14:textId="77777777" w:rsidR="00937F57" w:rsidRPr="007C5BF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0A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3631C12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C4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A5A93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48D2" w14:textId="77777777" w:rsidR="00937F57" w:rsidRPr="007C5BF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B6FB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87A4" w14:textId="77777777" w:rsidR="00937F57" w:rsidRPr="00BD268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4F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D6B9E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1492B610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08625921" w14:textId="77777777" w:rsidR="00937F57" w:rsidRDefault="00937F57" w:rsidP="00406C17">
      <w:pPr>
        <w:pStyle w:val="Heading1"/>
        <w:spacing w:line="360" w:lineRule="auto"/>
      </w:pPr>
      <w:r>
        <w:t>LINIA 210</w:t>
      </w:r>
    </w:p>
    <w:p w14:paraId="4001F60B" w14:textId="77777777" w:rsidR="00937F57" w:rsidRDefault="00937F57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937F57" w14:paraId="051A36F4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8E089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A7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9BF6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08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5770CD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FE4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44797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BB31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28BB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7749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EDF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96947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C9A05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937F57" w14:paraId="2934CCB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EB55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FAA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1CFC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9F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64E8759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786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8FEA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E53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52D5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7A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8C13368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2E04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4FB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9192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89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24E93A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0F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108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5376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5562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85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30ABAE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1A36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7D0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8514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11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26186A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75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136C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C35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C7C9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F221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67E1A02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B3EB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23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E4E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F12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1D51DF8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2C6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3CB813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012A18F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70C95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9374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A5C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A412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20E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AA70242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7B45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D6E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AA879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FF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7D6242C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7ED3" w14:textId="77777777" w:rsidR="00937F57" w:rsidRDefault="00937F5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2A734217" w14:textId="77777777" w:rsidR="00937F57" w:rsidRDefault="00937F5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2BB333D" w14:textId="77777777" w:rsidR="00937F57" w:rsidRDefault="00937F5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7E8F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ED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6747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FA2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3BBC68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987D" w14:textId="77777777" w:rsidR="00937F57" w:rsidRDefault="00937F57" w:rsidP="00937F5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A63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454E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73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26E8043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650B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E600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7B5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D328" w14:textId="77777777" w:rsidR="00937F57" w:rsidRPr="00C7636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5B4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5BB6E85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7CB3F62D" w14:textId="77777777" w:rsidR="00937F57" w:rsidRDefault="00937F57" w:rsidP="001B4DE9">
      <w:pPr>
        <w:pStyle w:val="Heading1"/>
        <w:spacing w:line="360" w:lineRule="auto"/>
      </w:pPr>
      <w:r>
        <w:t>LINIA 213</w:t>
      </w:r>
    </w:p>
    <w:p w14:paraId="1EF812A9" w14:textId="77777777" w:rsidR="00937F57" w:rsidRDefault="00937F57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937F57" w14:paraId="622F7469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0B00B" w14:textId="77777777" w:rsidR="00937F57" w:rsidRDefault="00937F57" w:rsidP="00937F5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E56E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017B" w14:textId="77777777" w:rsidR="00937F57" w:rsidRPr="00BA7F8C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9C4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474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C34908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17999E4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7B59E0B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20E749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BF69" w14:textId="77777777" w:rsidR="00937F57" w:rsidRPr="009E006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DE5B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EE74" w14:textId="77777777" w:rsidR="00937F57" w:rsidRPr="00BA7F8C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C8D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937F57" w14:paraId="52A3C2E7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C299" w14:textId="77777777" w:rsidR="00937F57" w:rsidRDefault="00937F57" w:rsidP="00937F5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5B5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3129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C4D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1E248D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418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439E" w14:textId="77777777" w:rsidR="00937F57" w:rsidRPr="009E006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E13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96A9" w14:textId="77777777" w:rsidR="00937F57" w:rsidRPr="00BA7F8C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9F6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19302489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F041" w14:textId="77777777" w:rsidR="00937F57" w:rsidRDefault="00937F57" w:rsidP="00937F5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F3B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5288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001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6C92BC7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A3E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EFD6" w14:textId="77777777" w:rsidR="00937F57" w:rsidRPr="009E006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E3A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00BF0" w14:textId="77777777" w:rsidR="00937F57" w:rsidRPr="00BA7F8C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B08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937F57" w14:paraId="6AF548E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534A" w14:textId="77777777" w:rsidR="00937F57" w:rsidRDefault="00937F57" w:rsidP="00937F5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62E9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9E7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EAC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E9AC80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9B34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05F7DB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A67986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4F3C2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21C2901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5F0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AB9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F8DDB" w14:textId="77777777" w:rsidR="00937F57" w:rsidRPr="00BA7F8C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E7C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EFACC0A" w14:textId="77777777" w:rsidR="00937F57" w:rsidRPr="006A7611" w:rsidRDefault="00937F57">
      <w:pPr>
        <w:spacing w:before="40" w:after="40" w:line="192" w:lineRule="auto"/>
        <w:ind w:right="57"/>
      </w:pPr>
    </w:p>
    <w:p w14:paraId="497C3044" w14:textId="77777777" w:rsidR="00937F57" w:rsidRDefault="00937F57" w:rsidP="00076171">
      <w:pPr>
        <w:pStyle w:val="Heading1"/>
        <w:spacing w:line="360" w:lineRule="auto"/>
      </w:pPr>
      <w:r>
        <w:lastRenderedPageBreak/>
        <w:t>LINIA 214</w:t>
      </w:r>
    </w:p>
    <w:p w14:paraId="3C5478E5" w14:textId="77777777" w:rsidR="00937F57" w:rsidRDefault="00937F57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937F57" w14:paraId="35129FDB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BB04" w14:textId="77777777" w:rsidR="00937F57" w:rsidRDefault="00937F57" w:rsidP="00937F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496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53DB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C50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BBC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E126C6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73D6437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7DE85E4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676202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CB8AA" w14:textId="77777777" w:rsidR="00937F57" w:rsidRPr="00D91B0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F73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18A7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9B6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937F57" w14:paraId="3685950A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66AF" w14:textId="77777777" w:rsidR="00937F57" w:rsidRDefault="00937F57" w:rsidP="00937F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FE0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EE3A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CEB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169DD2F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261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604C" w14:textId="77777777" w:rsidR="00937F57" w:rsidRPr="00D91B0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22B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CD66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878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425F671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826A" w14:textId="77777777" w:rsidR="00937F57" w:rsidRDefault="00937F57" w:rsidP="00937F5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F7E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E34A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5D7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585B279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E71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950DE7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7E722A2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0917" w14:textId="77777777" w:rsidR="00937F57" w:rsidRPr="00D91B0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A43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1C0F" w14:textId="77777777" w:rsidR="00937F57" w:rsidRPr="005F146D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673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54F91EF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6F6C51E5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43777ADB" w14:textId="77777777" w:rsidR="00937F57" w:rsidRDefault="00937F57" w:rsidP="00C65FE0">
      <w:pPr>
        <w:pStyle w:val="Heading1"/>
        <w:spacing w:line="360" w:lineRule="auto"/>
      </w:pPr>
      <w:r>
        <w:t>LINIA 215</w:t>
      </w:r>
    </w:p>
    <w:p w14:paraId="59B0ECD6" w14:textId="77777777" w:rsidR="00937F57" w:rsidRDefault="00937F57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937F57" w14:paraId="20C4094F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AC04E" w14:textId="77777777" w:rsidR="00937F57" w:rsidRDefault="00937F57" w:rsidP="00937F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662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26CAA1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4C6C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B21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6912C51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01F28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166BDBB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E6A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7E97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210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D50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CAE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745BF36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E103" w14:textId="77777777" w:rsidR="00937F57" w:rsidRDefault="00937F57" w:rsidP="00937F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5E4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1E22E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FF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46B5C76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C1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914C2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7333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5A5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AD49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3B1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937F57" w14:paraId="64A9FAE6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551C3" w14:textId="77777777" w:rsidR="00937F57" w:rsidRDefault="00937F57" w:rsidP="00937F5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E62D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59AD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029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1EB0BE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A8C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298320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2E89" w14:textId="77777777" w:rsidR="00937F57" w:rsidRPr="00FA2633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036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9704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493E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680B336D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363F638B" w14:textId="77777777" w:rsidR="00937F57" w:rsidRDefault="00937F57" w:rsidP="00AF3F1F">
      <w:pPr>
        <w:pStyle w:val="Heading1"/>
        <w:spacing w:line="360" w:lineRule="auto"/>
      </w:pPr>
      <w:r>
        <w:lastRenderedPageBreak/>
        <w:t>LINIA 216</w:t>
      </w:r>
    </w:p>
    <w:p w14:paraId="38DAAD47" w14:textId="77777777" w:rsidR="00937F57" w:rsidRDefault="00937F57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4C307A59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65835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B3C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DBC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11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DE1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7DE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4B3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29B6C64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A194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09A6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6E26B2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77C1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15A1" w14:textId="77777777" w:rsidR="00937F57" w:rsidRDefault="00937F5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BEB1" w14:textId="77777777" w:rsidR="00937F57" w:rsidRDefault="00937F5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7A39" w14:textId="77777777" w:rsidR="00937F57" w:rsidRDefault="00937F57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A217" w14:textId="77777777" w:rsidR="00937F57" w:rsidRDefault="00937F5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2DD6" w14:textId="77777777" w:rsidR="00937F57" w:rsidRDefault="00937F5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50A6" w14:textId="77777777" w:rsidR="00937F57" w:rsidRDefault="00937F5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A4FB" w14:textId="77777777" w:rsidR="00937F57" w:rsidRDefault="00937F5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FF42" w14:textId="77777777" w:rsidR="00937F57" w:rsidRDefault="00937F57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088DE4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B1C0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F2E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63A2A3A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893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7239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685CE1F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D4F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DFF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EC5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5E69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9A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1D35B72A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478E7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FC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D8A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04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F5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559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32B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3413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B37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C3469E6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9A2E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9AF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3B3108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2241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9BF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47B1E2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CAE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A98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A21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A3F53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389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25E2A41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835C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1BF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A24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A6A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30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7F5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7F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E3B4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73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36730C6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7A2D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C6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21F8837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79443" w14:textId="77777777" w:rsidR="00937F57" w:rsidRPr="0061450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FC51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57194C7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38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A62C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DAB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5CF1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5C9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EEBB515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C657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CA1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20C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EA01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AE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B89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F6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8D3D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574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CA9180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C27E" w14:textId="77777777" w:rsidR="00937F57" w:rsidRDefault="00937F57" w:rsidP="00937F5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35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59AF3A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7CB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5EA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20560A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94F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D38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79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1795" w14:textId="77777777" w:rsidR="00937F57" w:rsidRPr="00AA600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6AB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E0B13C3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0DAAE2AF" w14:textId="77777777" w:rsidR="00937F57" w:rsidRDefault="00937F57" w:rsidP="005B00A7">
      <w:pPr>
        <w:pStyle w:val="Heading1"/>
        <w:spacing w:line="360" w:lineRule="auto"/>
      </w:pPr>
      <w:r>
        <w:t>LINIA 218</w:t>
      </w:r>
    </w:p>
    <w:p w14:paraId="6FC7101D" w14:textId="77777777" w:rsidR="00937F57" w:rsidRDefault="00937F57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937F57" w14:paraId="77D5D58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1FBF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BBE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E4F42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80D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42F7F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D273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3D062CF7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D97F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FA7D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C09F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3B4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:rsidRPr="00A8307A" w14:paraId="094124F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D5643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276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4755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4D5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88C4B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9C1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9E6B88B" w14:textId="77777777" w:rsidR="00937F57" w:rsidRPr="00664FA3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85B4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FF40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7044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AD80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320EA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B69AA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FACF508" w14:textId="77777777" w:rsidR="00937F57" w:rsidRPr="00664FA3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937F57" w:rsidRPr="00A8307A" w14:paraId="6D67472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41F8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394F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D731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2D0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54F7D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3FC7" w14:textId="77777777" w:rsidR="00937F57" w:rsidRPr="00664FA3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0AFFA53D" w14:textId="77777777" w:rsidR="00937F57" w:rsidRPr="00664FA3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D6E0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0E5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0315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054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0388E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CA7102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022AD83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937F57" w:rsidRPr="00A8307A" w14:paraId="5A6508E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0886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D6A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3DBB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001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61F49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1A32B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7FAF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5F5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DCBA4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A404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09445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937F57" w:rsidRPr="00A8307A" w14:paraId="7503B36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B792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4F9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BE35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97C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AD35A53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195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02DE5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7F251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D0F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53EA" w14:textId="77777777" w:rsidR="00937F57" w:rsidRPr="003F40D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1D5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61BFB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937F57" w:rsidRPr="00A8307A" w14:paraId="2DE97B7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68E9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7B1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60B8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6F9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BB2AF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B65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7181" w14:textId="77777777" w:rsidR="00937F57" w:rsidRPr="007B4F6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E5C8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0416A" w14:textId="77777777" w:rsidR="00937F57" w:rsidRPr="00732832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7D5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963EE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7F8F44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BFE3A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08DE07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937F57" w:rsidRPr="00A8307A" w14:paraId="1D52BC2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5C13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33CC" w14:textId="77777777" w:rsidR="00937F57" w:rsidRPr="00A8307A" w:rsidRDefault="00937F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EC5B" w14:textId="77777777" w:rsidR="00937F57" w:rsidRPr="00732832" w:rsidRDefault="00937F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B3154" w14:textId="77777777" w:rsidR="00937F57" w:rsidRPr="00A8307A" w:rsidRDefault="00937F57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704E4B" w14:textId="77777777" w:rsidR="00937F57" w:rsidRPr="00A8307A" w:rsidRDefault="00937F57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4093" w14:textId="77777777" w:rsidR="00937F57" w:rsidRDefault="00937F5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A52437C" w14:textId="77777777" w:rsidR="00937F57" w:rsidRDefault="00937F5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0F3BE19" w14:textId="77777777" w:rsidR="00937F57" w:rsidRDefault="00937F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07497" w14:textId="77777777" w:rsidR="00937F57" w:rsidRPr="007B4F6A" w:rsidRDefault="00937F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7E7A" w14:textId="77777777" w:rsidR="00937F57" w:rsidRPr="00A8307A" w:rsidRDefault="00937F5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E773" w14:textId="77777777" w:rsidR="00937F57" w:rsidRPr="00732832" w:rsidRDefault="00937F5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EFC2" w14:textId="77777777" w:rsidR="00937F57" w:rsidRDefault="00937F57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937F57" w:rsidRPr="00A8307A" w14:paraId="678FDAA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9D88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311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17AA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C15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BD9500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E09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C90C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807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80FF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6BC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16E95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703603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34AB7EE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1D7F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3DCC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787A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4B11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AB83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099EF4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C7DFDD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0FD8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C948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B38F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5E1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03ED2A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4524ED2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7414C96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86E3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8EEE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EF97C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C64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E03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31AAE4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19D46F1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614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7D1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B4DA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D79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6BDC0E12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7328E55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D188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2925" w14:textId="77777777" w:rsidR="00937F57" w:rsidRPr="00A8307A" w:rsidRDefault="00937F5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4902" w14:textId="77777777" w:rsidR="00937F57" w:rsidRPr="00B26991" w:rsidRDefault="00937F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EA007" w14:textId="77777777" w:rsidR="00937F57" w:rsidRPr="00A8307A" w:rsidRDefault="00937F57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FF43" w14:textId="77777777" w:rsidR="00937F57" w:rsidRDefault="00937F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2069B8E" w14:textId="77777777" w:rsidR="00937F57" w:rsidRDefault="00937F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28A9E36" w14:textId="77777777" w:rsidR="00937F57" w:rsidRDefault="00937F5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2867" w14:textId="77777777" w:rsidR="00937F57" w:rsidRDefault="00937F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C665" w14:textId="77777777" w:rsidR="00937F57" w:rsidRPr="00A8307A" w:rsidRDefault="00937F5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DEC68" w14:textId="77777777" w:rsidR="00937F57" w:rsidRPr="00B26991" w:rsidRDefault="00937F5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311D8" w14:textId="77777777" w:rsidR="00937F57" w:rsidRPr="00FD3B28" w:rsidRDefault="00937F5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0F070ED" w14:textId="77777777" w:rsidR="00937F57" w:rsidRDefault="00937F5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937F57" w:rsidRPr="00A8307A" w14:paraId="70A73A4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87F5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7D9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3363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5CA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AED3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8D6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740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C84C" w14:textId="77777777" w:rsidR="00937F57" w:rsidRPr="00B2699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D55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937F57" w:rsidRPr="00A8307A" w14:paraId="3649994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ACAC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7336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C5FE" w14:textId="77777777" w:rsidR="00937F57" w:rsidRPr="000D3BB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7784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40DF6B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C4E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D9416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01AAB" w14:textId="77777777" w:rsidR="00937F57" w:rsidRPr="000D3BB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C659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50EF6" w14:textId="77777777" w:rsidR="00937F57" w:rsidRPr="000D3BB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C9E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8DC19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00CEAA6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DCB7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3132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62767" w14:textId="77777777" w:rsidR="00937F57" w:rsidRPr="009658E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64E6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E5942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C31D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D752" w14:textId="77777777" w:rsidR="00937F57" w:rsidRPr="009658E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5B6F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39F79" w14:textId="77777777" w:rsidR="00937F57" w:rsidRPr="009658E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98E1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6AEB3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937F57" w:rsidRPr="00A8307A" w14:paraId="198E696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ACEFD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768A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34B5" w14:textId="77777777" w:rsidR="00937F57" w:rsidRPr="00472E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D82A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8A7B4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93415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CDD2" w14:textId="77777777" w:rsidR="00937F57" w:rsidRPr="00472E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7A0A6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ABFD" w14:textId="77777777" w:rsidR="00937F57" w:rsidRPr="00472E19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DEC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F35847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:rsidRPr="00A8307A" w14:paraId="1FCA4BD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0E9B" w14:textId="77777777" w:rsidR="00937F57" w:rsidRPr="00A75A00" w:rsidRDefault="00937F57" w:rsidP="00937F5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16E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06B7" w14:textId="77777777" w:rsidR="00937F57" w:rsidRPr="00530A8D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64CF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A13A3C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3CBE4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1B73A" w14:textId="77777777" w:rsidR="00937F57" w:rsidRPr="00530A8D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1E43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C349" w14:textId="77777777" w:rsidR="00937F57" w:rsidRPr="00530A8D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8A448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03330E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937F57" w14:paraId="2B55D7D1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7A4E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DE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51887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D05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BC705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D374B4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3558" w14:textId="77777777" w:rsidR="00937F57" w:rsidRPr="00447EF5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591B342E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9FEE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316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CC68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994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9F4C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937F57" w14:paraId="6E443F1E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5329D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61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8C2E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76E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2D9A2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23A262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F3EB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765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6D4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F552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162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937F57" w14:paraId="2CED313E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5763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43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9EED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A94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5A04D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533D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072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362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F964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43E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91AED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937F57" w14:paraId="1A52BA6A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E7C6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5F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7C5E3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807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D50176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4013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168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36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21C9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2A3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A3105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03B6E3E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937F57" w14:paraId="152CB340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3AA3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800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426FFC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C5E1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3C3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C376D3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6D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AD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CD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B0A06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5D8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181A3FE9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625B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418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DDA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B15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312B816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85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27FC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64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B5BAB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6AF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AD4AC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937F57" w14:paraId="52ADB16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870A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69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7E93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B93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A65A82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E877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D12E037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86A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AB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70FA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14B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0E826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937F57" w14:paraId="4136840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FCFB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225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392358D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20D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9393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E3592E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901A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EE8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0D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AFF9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A76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937F57" w14:paraId="54389551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8178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D2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6681C5F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B3B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179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EB17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D44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A80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86D16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BC9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937F57" w14:paraId="5B6A8CFF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2190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62AF" w14:textId="77777777" w:rsidR="00937F57" w:rsidRDefault="00937F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75C7B773" w14:textId="77777777" w:rsidR="00937F57" w:rsidRDefault="00937F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5BBDB" w14:textId="77777777" w:rsidR="00937F57" w:rsidRDefault="00937F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6472" w14:textId="77777777" w:rsidR="00937F57" w:rsidRDefault="00937F57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69D7" w14:textId="77777777" w:rsidR="00937F57" w:rsidRPr="00465A98" w:rsidRDefault="00937F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43AE" w14:textId="77777777" w:rsidR="00937F57" w:rsidRDefault="00937F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5D9A" w14:textId="77777777" w:rsidR="00937F57" w:rsidRDefault="00937F5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AC4B" w14:textId="77777777" w:rsidR="00937F57" w:rsidRPr="00984D71" w:rsidRDefault="00937F5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A0CD" w14:textId="77777777" w:rsidR="00937F57" w:rsidRDefault="00937F57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0B832C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FF924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A02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322F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1C6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6168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78E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BAA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1028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FA6C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6EB8E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937F57" w14:paraId="1EBCE2F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2932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9528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1C11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4A6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0461F2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5690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DC7AF99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5FE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89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79B0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3EA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8ABE8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937F57" w14:paraId="1081881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0879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EA6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B0CCF6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6A94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E602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206C388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2C049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EC37F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C84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861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BCDB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11D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937F57" w14:paraId="35C35186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1D5D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63A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1886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1690" w14:textId="77777777" w:rsidR="00937F57" w:rsidRDefault="00937F5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0FD53E0" w14:textId="77777777" w:rsidR="00937F57" w:rsidRDefault="00937F5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78FBE" w14:textId="77777777" w:rsidR="00937F57" w:rsidRDefault="00937F5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58A23DEB" w14:textId="77777777" w:rsidR="00937F57" w:rsidRPr="0017470F" w:rsidRDefault="00937F5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4EA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B7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0B6C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160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910300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B52C1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7E1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3419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45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D1A1B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DE12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6CEA5272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CDA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A1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601D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22C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45426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937F57" w14:paraId="4BAD5B90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07A9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CD4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A6321" w14:textId="77777777" w:rsidR="00937F57" w:rsidRPr="00CF787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BB4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561BDC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425F" w14:textId="77777777" w:rsidR="00937F57" w:rsidRPr="00465A98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4054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B18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9DB9" w14:textId="77777777" w:rsidR="00937F57" w:rsidRPr="00984D7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7F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937F57" w14:paraId="4512205F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822C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AA2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831522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A22F3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8A4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0243F8D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04AE3B6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BC75" w14:textId="77777777" w:rsidR="00937F57" w:rsidRPr="00465A98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9D66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38E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7B8A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289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36AD8F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2D29FA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AF88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D82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2877D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990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955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E99F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496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1F86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393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937F57" w14:paraId="4F0461B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3A09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601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FD4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DCC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13A9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109A6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BDC8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FBDC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6187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937F57" w14:paraId="26D39EB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B24C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016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8BC6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2B3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68E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EE76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F37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0AD4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1E6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937F57" w14:paraId="4E128B2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E21F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7A9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60C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9AC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78CE069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5BD2" w14:textId="77777777" w:rsidR="00937F57" w:rsidRPr="00465A98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4B1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E6A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90EF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CDA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0E5BCB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4610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A70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BCB8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C9C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74745C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C107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BCFD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227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AA18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134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0DDD0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937F57" w14:paraId="18F7A69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E05E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389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09A896E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15A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B44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617DEC1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8436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F37C4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102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799E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66F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2B8DDD8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A8D1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573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5AB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8C0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3358E5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5B3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703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5F8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48FB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B2F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C3187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937F57" w14:paraId="05B81D5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5CA6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54C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1AC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F8C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4FD2A5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DED9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D86E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F4D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59FC5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FCD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17A23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937F57" w14:paraId="438B928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320D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C1B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3F2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EE0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82125C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6B8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E587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635B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DCB5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ECF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F77D3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937F57" w14:paraId="1709EB1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2B70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F59F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BF8E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833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71E1D5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613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F69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0B0A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D54D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D49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0DB5F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937F57" w14:paraId="761C977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AE72" w14:textId="77777777" w:rsidR="00937F57" w:rsidRDefault="00937F57" w:rsidP="00937F5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2F5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0EF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60E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FB8DD0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4130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052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C02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4BDE" w14:textId="77777777" w:rsidR="00937F57" w:rsidRPr="00984D71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75B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5CCC7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41EABC51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3B862438" w14:textId="77777777" w:rsidR="00937F57" w:rsidRDefault="00937F57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24284825" w14:textId="77777777" w:rsidR="00937F57" w:rsidRDefault="00937F57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937F57" w14:paraId="79C26B9B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7814" w14:textId="77777777" w:rsidR="00937F57" w:rsidRDefault="00937F57" w:rsidP="00937F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59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41F6935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F94A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948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31CF765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31D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C219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0D8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C2B8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DC0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937F57" w14:paraId="2399758F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722CE" w14:textId="77777777" w:rsidR="00937F57" w:rsidRDefault="00937F57" w:rsidP="00937F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F84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7AB8760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55632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79A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2B00E6E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B5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84FA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2B0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C54C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C3F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937F57" w14:paraId="2B752B21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A379" w14:textId="77777777" w:rsidR="00937F57" w:rsidRDefault="00937F57" w:rsidP="00937F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3F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73E257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F29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8C0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5940C85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CAD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743C38A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455722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3AE2107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9ED0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4A4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9940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181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20A4531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5B1375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1494CC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937F57" w14:paraId="6ADA2433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5D6A" w14:textId="77777777" w:rsidR="00937F57" w:rsidRDefault="00937F57" w:rsidP="00937F5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8FD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2A1AE6E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DD7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3AB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057DC3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5B4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E7390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425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6518" w14:textId="77777777" w:rsidR="00937F57" w:rsidRPr="00B55C5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1BB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4DAB9CA2" w14:textId="77777777" w:rsidR="00937F57" w:rsidRPr="00301250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1D94BFD" w14:textId="77777777" w:rsidR="00937F57" w:rsidRDefault="00937F57" w:rsidP="00E25B0E">
      <w:pPr>
        <w:pStyle w:val="Heading1"/>
        <w:spacing w:line="360" w:lineRule="auto"/>
      </w:pPr>
      <w:r>
        <w:t>LINIA 222</w:t>
      </w:r>
    </w:p>
    <w:p w14:paraId="18450F0A" w14:textId="77777777" w:rsidR="00937F57" w:rsidRDefault="00937F57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2C71BF62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BC37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4BB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2+300</w:t>
            </w:r>
          </w:p>
          <w:p w14:paraId="1ACFAA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C5F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75D6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665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6E8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CD0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22B0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AD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63110AB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7E447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D2AD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67B0888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FBB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1A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58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DE2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BBE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F02E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0C4F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15846202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6157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0BB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74E54AE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9CA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225A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712BA08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51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A30E8A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415AC8E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2DB20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ECDB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58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4DFDA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7C0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9FA7A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5DEED2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2E0BCB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937F57" w14:paraId="0AEC69BE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B04F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886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084609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4A70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4D0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4D48008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DBE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9C48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69E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4E90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BD4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6A0A3E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4C8E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B5B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BD97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25B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05AD1D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28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F2738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C7FC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C7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68CD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D45E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7B1EA21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036E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48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65A4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3A8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5AE5B00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8A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C799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165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5042E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41F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26424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6BC88C0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937F57" w14:paraId="563BB470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9CF9" w14:textId="77777777" w:rsidR="00937F57" w:rsidRDefault="00937F57" w:rsidP="00937F5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E4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1968FB9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9C89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203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58AACB5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DD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7BD2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22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C697" w14:textId="77777777" w:rsidR="00937F57" w:rsidRPr="00E76AB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85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B85FE0F" w14:textId="77777777" w:rsidR="00937F57" w:rsidRDefault="00937F57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5D42AE22" w14:textId="77777777" w:rsidR="00937F57" w:rsidRDefault="00937F57" w:rsidP="00E151C2">
      <w:pPr>
        <w:pStyle w:val="Heading1"/>
        <w:spacing w:line="360" w:lineRule="auto"/>
      </w:pPr>
      <w:r>
        <w:t>LINIA 223</w:t>
      </w:r>
    </w:p>
    <w:p w14:paraId="621F438A" w14:textId="77777777" w:rsidR="00937F57" w:rsidRDefault="00937F57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5A0FBC32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E244" w14:textId="77777777" w:rsidR="00937F57" w:rsidRDefault="00937F57" w:rsidP="00937F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4271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A691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E762" w14:textId="77777777" w:rsidR="00937F57" w:rsidRDefault="00937F57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8B39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BD7B" w14:textId="77777777" w:rsidR="00937F57" w:rsidRPr="002032B9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2053A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17E" w14:textId="77777777" w:rsidR="00937F57" w:rsidRPr="00D5169A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A626" w14:textId="77777777" w:rsidR="00937F57" w:rsidRPr="007A3136" w:rsidRDefault="00937F57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57EFB13D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C1D1" w14:textId="77777777" w:rsidR="00937F57" w:rsidRDefault="00937F57" w:rsidP="00937F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258D" w14:textId="77777777" w:rsidR="00937F57" w:rsidRDefault="00937F5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2CF055A9" w14:textId="77777777" w:rsidR="00937F57" w:rsidRDefault="00937F5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2FA28" w14:textId="77777777" w:rsidR="00937F57" w:rsidRDefault="00937F5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8821" w14:textId="77777777" w:rsidR="00937F57" w:rsidRDefault="00937F57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A2B4A" w14:textId="77777777" w:rsidR="00937F57" w:rsidRDefault="00937F5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6C6E" w14:textId="77777777" w:rsidR="00937F57" w:rsidRDefault="00937F5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9ACA" w14:textId="77777777" w:rsidR="00937F57" w:rsidRDefault="00937F5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3EA2" w14:textId="77777777" w:rsidR="00937F57" w:rsidRPr="00D5169A" w:rsidRDefault="00937F5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7B15" w14:textId="77777777" w:rsidR="00937F57" w:rsidRPr="007A3136" w:rsidRDefault="00937F57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0FA07370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5E7C" w14:textId="77777777" w:rsidR="00937F57" w:rsidRDefault="00937F57" w:rsidP="00937F5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86F0C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FB72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2752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4EB845A3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57AF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8367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F46A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52DC" w14:textId="77777777" w:rsidR="00937F57" w:rsidRPr="00D5169A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9F48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97940EB" w14:textId="77777777" w:rsidR="00937F57" w:rsidRDefault="00937F57">
      <w:pPr>
        <w:spacing w:before="40" w:line="192" w:lineRule="auto"/>
        <w:ind w:right="57"/>
        <w:rPr>
          <w:sz w:val="20"/>
          <w:lang w:val="ro-RO"/>
        </w:rPr>
      </w:pPr>
    </w:p>
    <w:p w14:paraId="072AF8E1" w14:textId="77777777" w:rsidR="00937F57" w:rsidRDefault="00937F57" w:rsidP="007B6A84">
      <w:pPr>
        <w:pStyle w:val="Heading1"/>
        <w:spacing w:line="360" w:lineRule="auto"/>
      </w:pPr>
      <w:r>
        <w:t>LINIA 227B</w:t>
      </w:r>
    </w:p>
    <w:p w14:paraId="169A7F2C" w14:textId="77777777" w:rsidR="00937F57" w:rsidRDefault="00937F57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17B9D277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6DA3" w14:textId="77777777" w:rsidR="00937F57" w:rsidRDefault="00937F57" w:rsidP="00937F5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3D7F6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D8BB" w14:textId="77777777" w:rsidR="00937F57" w:rsidRPr="003A1C1B" w:rsidRDefault="00937F57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21AE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2393B5FA" w14:textId="77777777" w:rsidR="00937F57" w:rsidRPr="00A77A6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0046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7011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3915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ACAD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DF33EB8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ECBECDB" w14:textId="77777777" w:rsidR="00937F57" w:rsidRDefault="00937F57">
      <w:pPr>
        <w:spacing w:before="40" w:line="192" w:lineRule="auto"/>
        <w:ind w:right="57"/>
        <w:rPr>
          <w:sz w:val="20"/>
          <w:lang w:val="ro-RO"/>
        </w:rPr>
      </w:pPr>
    </w:p>
    <w:p w14:paraId="0A67E36F" w14:textId="77777777" w:rsidR="00937F57" w:rsidRDefault="00937F57" w:rsidP="0095691E">
      <w:pPr>
        <w:pStyle w:val="Heading1"/>
        <w:spacing w:line="360" w:lineRule="auto"/>
      </w:pPr>
      <w:r>
        <w:t>LINIA 300</w:t>
      </w:r>
    </w:p>
    <w:p w14:paraId="4E8CE23B" w14:textId="77777777" w:rsidR="00937F57" w:rsidRDefault="00937F57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937F57" w14:paraId="6584269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C12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FF8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FD98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98B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B699DA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F81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27787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0427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D9EC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14F7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2EF533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9470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692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AF109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DD29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755C40D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EF99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1204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D62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7B6D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E0D5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742FAA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97B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FF69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931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8E7B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27CD635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7AB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9A483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7DB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823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C5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6BC13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5A1E22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937F57" w14:paraId="0ADFC36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E5F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BE0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D9D5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8371" w14:textId="77777777" w:rsidR="00937F57" w:rsidRDefault="00937F5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104F55" w14:textId="77777777" w:rsidR="00937F57" w:rsidRDefault="00937F5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3C1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C10D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FE3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674B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68C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1CF977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1F1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117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01F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3500" w14:textId="77777777" w:rsidR="00937F57" w:rsidRDefault="00937F5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E830" w14:textId="77777777" w:rsidR="00937F57" w:rsidRPr="00E4222D" w:rsidRDefault="00937F5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B8D5334" w14:textId="77777777" w:rsidR="00937F57" w:rsidRPr="00E4222D" w:rsidRDefault="00937F5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7BDC818" w14:textId="77777777" w:rsidR="00937F57" w:rsidRPr="00E4222D" w:rsidRDefault="00937F5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6B22CEB" w14:textId="77777777" w:rsidR="00937F57" w:rsidRDefault="00937F5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F1F0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515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3A11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A3D9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AC8665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B60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FA4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0CD3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9E4FB" w14:textId="77777777" w:rsidR="00937F57" w:rsidRPr="00E4222D" w:rsidRDefault="00937F5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2675" w14:textId="77777777" w:rsidR="00937F57" w:rsidRPr="00E4222D" w:rsidRDefault="00937F5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35F7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07F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75FE7FC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7807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6C67" w14:textId="77777777" w:rsidR="00937F57" w:rsidRPr="00E4222D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937F57" w14:paraId="0BE7C21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DC1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12D9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022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3430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2BDDAB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ABE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838809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886E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B5B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C11C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3FA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2AD42C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170B5C9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67C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60C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E5E5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6B2B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AF01675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451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5890B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99C4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D38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243B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A48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464B89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937F57" w14:paraId="156C1CF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CDD5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4E29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C8B3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128A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A69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09B0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7C4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35AF8E3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05BBB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BD6CB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0DFF08E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0D752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549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7EC6B24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1C840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084E" w14:textId="77777777" w:rsidR="00937F57" w:rsidRDefault="00937F57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75F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936E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83A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98D3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8842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250F5C2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068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F82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CAB5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58554" w14:textId="77777777" w:rsidR="00937F57" w:rsidRDefault="00937F57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1B8BFDB" w14:textId="77777777" w:rsidR="00937F57" w:rsidRDefault="00937F57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145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4683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2D65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A44F39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2901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D732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41C753BB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067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86D0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AB4C8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01F9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EF6727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243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E5F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27B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772A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5E61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2EE2C22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F20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6F6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7789F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454D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EEE772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D3D3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D02A6C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79C5B9F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317B70F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67A8F3D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7516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EB6D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2F5F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4FB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50D6F127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60EE3E8E" w14:textId="77777777" w:rsidR="00937F57" w:rsidRPr="004870EE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937F57" w14:paraId="4892143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041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A256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07AA811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328306B" w14:textId="77777777" w:rsidR="00937F57" w:rsidRDefault="00937F57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7D64E8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E908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B1E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7DC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F29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8CB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F35F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4CA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55A6808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0CE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812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1FE3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3130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E3A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D9C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A70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C958BC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51C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0C8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CEEEA9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937F57" w14:paraId="3B8C255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2258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87F9C" w14:textId="77777777" w:rsidR="00937F57" w:rsidRDefault="00937F5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5643E0B" w14:textId="77777777" w:rsidR="00937F57" w:rsidRDefault="00937F5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F294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F5A7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D1F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04AB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6F6A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13909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FC5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7E68EC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937F57" w14:paraId="552E1DB2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3AF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170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618E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86CE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144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FE5B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B2D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9C99EE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DCDB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AEB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54EDA9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937F57" w14:paraId="2F3536F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6236F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458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E43E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121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CD1A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1765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49F9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10F4857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D073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7C8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937F57" w14:paraId="0468823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8FD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389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7D67107A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178C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402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1B5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073B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A589A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C137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60C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1F0C5FEB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9D5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B0E8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8622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2C3D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F13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52C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371A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EEC75E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2FA88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D31A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2970B41E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86A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64B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2B3DEB1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9BF5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EC2F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84E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911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F8F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FF2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7D1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4A01483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AC8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8C4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3EDE2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E77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B84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083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E55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76C6148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2209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C868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509B4A8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9D7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24B4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BE1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2829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0DCD826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F379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EFC24D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D9183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26C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9879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667A5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D3115C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C4DF055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937F57" w14:paraId="3A6EB2F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91B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BBC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3C33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3CE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096F611A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E25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4BAF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690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CADF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8F9F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6F349FAD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45EF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AF0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704A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17FD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C3A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BD34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3E1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3FD80BA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308C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5DE0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E02D3E" w14:textId="77777777" w:rsidR="00937F57" w:rsidRPr="00D344C9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937F57" w14:paraId="69501810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AF4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F5C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089C1D0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1BB7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2AD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B75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8AE0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0A06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278B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EC12" w14:textId="77777777" w:rsidR="00937F57" w:rsidRDefault="00937F5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7A82995" w14:textId="77777777" w:rsidR="00937F57" w:rsidRPr="00D344C9" w:rsidRDefault="00937F5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937F57" w14:paraId="342A521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7FCF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AA2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63CA83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C842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6A3D" w14:textId="77777777" w:rsidR="00937F57" w:rsidRDefault="00937F5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0696CF8" w14:textId="77777777" w:rsidR="00937F57" w:rsidRDefault="00937F5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328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24CFCA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6E85281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05601EFA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539112D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F8CC0E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84D4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940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6830AB29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2813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53520" w14:textId="77777777" w:rsidR="00937F57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93C665" w14:textId="77777777" w:rsidR="00937F57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52EEC41" w14:textId="77777777" w:rsidR="00937F57" w:rsidRPr="00D344C9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937F57" w14:paraId="10DE85D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C9D2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44E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1D937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F7C2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37BB31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EBC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80FA94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F804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93C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5F4E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0768" w14:textId="77777777" w:rsidR="00937F57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D3F2FB" w14:textId="77777777" w:rsidR="00937F57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F1D44A0" w14:textId="77777777" w:rsidR="00937F57" w:rsidRDefault="00937F5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937F57" w14:paraId="7BD30E53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640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13D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15B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E220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CEBE74B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FB0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CEFA3D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8C6D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02F8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2C7FA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7A3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646DB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937F57" w14:paraId="765C7CCE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937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2C4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5C02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7A83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DFDC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E6E6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AF3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7B4BAA8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A37C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869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0743D32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276ACAB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DC4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69E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BD02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BEA2" w14:textId="77777777" w:rsidR="00937F57" w:rsidRDefault="00937F57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1C9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176E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C3AE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D98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F348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6B4F49AE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220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0B3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0330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029D7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4122266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A8A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E36A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1DC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D44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7264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7629042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92D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35D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ABE0F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A408E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F1B7222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6795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81D1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FBBA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EF6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D29CB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614438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F08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88D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686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42C0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312C71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D92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E7772E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77F1247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0ED2766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6CC5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6694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31A1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BCB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85858D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961555A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937F57" w14:paraId="588057B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3FC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7AF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79B9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45F95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EE3CBDF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E8E1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C2C26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99C66" w14:textId="77777777" w:rsidR="00937F57" w:rsidRPr="00600D25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D5DD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4CD5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8781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7B15115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937F57" w14:paraId="4B9B802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CD1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BB62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51C7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81B74" w14:textId="77777777" w:rsidR="00937F57" w:rsidRDefault="00937F5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6D21B03" w14:textId="77777777" w:rsidR="00937F57" w:rsidRDefault="00937F5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33540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DF7E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DFBB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3E5A0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D2B0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937F57" w14:paraId="4052F4E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412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145F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3CC2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9374" w14:textId="77777777" w:rsidR="00937F57" w:rsidRDefault="00937F5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6308CBB" w14:textId="77777777" w:rsidR="00937F57" w:rsidRDefault="00937F5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8F43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96C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C7649" w14:textId="77777777" w:rsidR="00937F57" w:rsidRDefault="00937F5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7E07" w14:textId="77777777" w:rsidR="00937F57" w:rsidRDefault="00937F5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8C2A" w14:textId="77777777" w:rsidR="00937F57" w:rsidRDefault="00937F5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937F57" w14:paraId="6491981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62D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725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B80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21F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5DE3BB6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1A8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E0F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63C1A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7A2C846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8DFD88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8C8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5283" w14:textId="77777777" w:rsidR="00937F57" w:rsidRDefault="00937F5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5715743" w14:textId="77777777" w:rsidR="00937F57" w:rsidRDefault="00937F5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582D7FED" w14:textId="77777777" w:rsidR="00937F57" w:rsidRPr="001D4392" w:rsidRDefault="00937F57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937F57" w14:paraId="722F927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80E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C98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0EF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317A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494F554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78F6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8A5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BAE4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45698C5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292F832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EC8256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E870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D9E3" w14:textId="77777777" w:rsidR="00937F57" w:rsidRPr="00616BAF" w:rsidRDefault="00937F5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769D20" w14:textId="77777777" w:rsidR="00937F57" w:rsidRDefault="00937F5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676AF4A" w14:textId="77777777" w:rsidR="00937F57" w:rsidRPr="003B726B" w:rsidRDefault="00937F5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937F57" w14:paraId="0DE509E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686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90AA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EE0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6D5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2D0901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CAF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D13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9A4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40F5BF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93A1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683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E66194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492A81D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54A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CA0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6B9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A8665" w14:textId="77777777" w:rsidR="00937F57" w:rsidRDefault="00937F57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DB2C00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F01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1500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8E6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12C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39B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EE0C2C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025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E40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902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95F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68CF8F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8889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75F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6B3F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253C547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72C42302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9800B58" w14:textId="77777777" w:rsidR="00937F57" w:rsidRPr="001D4392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267A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10BA8" w14:textId="77777777" w:rsidR="00937F57" w:rsidRDefault="00937F5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0F91740" w14:textId="77777777" w:rsidR="00937F57" w:rsidRDefault="00937F5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EFDEFAF" w14:textId="77777777" w:rsidR="00937F57" w:rsidRPr="003B726B" w:rsidRDefault="00937F5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937F57" w14:paraId="77D9647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FFB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D42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6B2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9D9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4AEB5A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C5F1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42B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3D55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1E1B9424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230EEB64" w14:textId="77777777" w:rsidR="00937F57" w:rsidRPr="00E731A9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0E692BA8" w14:textId="77777777" w:rsidR="00937F57" w:rsidRPr="001D4392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C74B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8286" w14:textId="77777777" w:rsidR="00937F57" w:rsidRPr="00616BAF" w:rsidRDefault="00937F5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35A13D8" w14:textId="77777777" w:rsidR="00937F57" w:rsidRDefault="00937F5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1B7EBAF" w14:textId="77777777" w:rsidR="00937F57" w:rsidRPr="003B726B" w:rsidRDefault="00937F5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937F57" w14:paraId="76CAEFD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763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B47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01F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E29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15701C9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97B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0C4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82E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C36696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6E1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C5D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0DA09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0D6AD8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937F57" w14:paraId="28C0B74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3F4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D3E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AB6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376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C3851F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7AD71F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90C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55DD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F50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1AD5C24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663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6E8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937F57" w14:paraId="602744A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883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B8B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E49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DEB4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5E75FF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DBB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180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C95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B6F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34AA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404330C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937F57" w14:paraId="65463C99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86B8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28B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7F98050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0CD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0EE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003DD29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0C8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303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BDC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F7D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0C2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58446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1E24E816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B77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09B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7446FE1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2E6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6862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29A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426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803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BD4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644C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77449C1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283DDD25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63A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367A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C8F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2D2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01F4426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2A483E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BD0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2245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8F32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F65C99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2B5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190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937F57" w14:paraId="5A32801B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8A9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8F6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A77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C27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409A1BD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C63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B0243C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E29F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DB7C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656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EFA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39E0EDC6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6C9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B6F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620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0AB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C74529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25D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0DB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E01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0D2E146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11D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A3A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52DFF30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E8FF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96D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C03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9354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9D7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DDE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FAE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8823FC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61A5A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DACBC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1698916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60FB000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937F57" w14:paraId="5CEF1D44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C07B8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216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DE3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89D6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483A4AF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861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758E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7E7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4519DC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98C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622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A57E6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585798F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B09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5AF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819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943F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6B21B5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0086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CDE9CC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330430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D89004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39E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F66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DE0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C83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FB75C2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11FEF812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272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D55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7AD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571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1CD5C9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903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27C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BD4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5B6877B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40B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6E2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B0B0D0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6FD0038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850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64F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53BD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44B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72ACE0A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1FE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D5C252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3E9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A5C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BB3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C54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26491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937F57" w14:paraId="1FD1E8C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32C3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881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683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1D1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4E59E97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87B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7888F1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D7A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CBA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D4A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143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8B087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937F57" w14:paraId="28A22F9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B87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74F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431149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2ED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A2B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E6F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04C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C32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9E04A8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78F41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A0A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4BA6ABB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357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B5C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11CE58E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65F1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A81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568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EFF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247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7AA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CDE5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70B682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937F57" w14:paraId="62A1008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F46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157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AF6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A97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DF6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333294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142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602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960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616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47B826F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909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BE4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8B5CD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72C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3F7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72BA0A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E5B3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2A3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722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AED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105E04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197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B3F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DA3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1EC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B31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7A2BB1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639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3F3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489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D5B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4C912DD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642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D32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125B5C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134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FE1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012363A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34A2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620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A41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AFE239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01B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9E1A" w14:textId="77777777" w:rsidR="00937F57" w:rsidRPr="0019324E" w:rsidRDefault="00937F5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659419B" w14:textId="77777777" w:rsidR="00937F57" w:rsidRPr="000160B5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3936C24F" w14:textId="77777777" w:rsidR="00937F57" w:rsidRPr="006B78FD" w:rsidRDefault="00937F5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C9175A2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6AA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A1FC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E03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B6C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C67185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1EE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0A37CD0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4D1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A3D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DD7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3709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08655A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937F57" w14:paraId="2DC98182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B31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B70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045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C4F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010050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219D1B8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6094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863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BAC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943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7155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8A4FB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B203622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937F57" w14:paraId="7EF3E551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12D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0DDC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ECD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1D96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ADD34B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CEC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877BB7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3460DAD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2B9476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CCB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BFB4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A48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FC6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18A17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5F7D003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937F57" w14:paraId="6655715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59A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0DA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52C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5BF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4BE952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0BB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867C38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D2A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142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F3BA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9E09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C4B785E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937F57" w14:paraId="1CB2C490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ADA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4308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6EE6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3EDA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B02226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819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120A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586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CBF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BD0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9BB2CCE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937F57" w14:paraId="4A1B84E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872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DB26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BFD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155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16284B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1B89A0C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09EA567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3574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7FB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1EA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877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C7AA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636D60F9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319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278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670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FC91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5635F9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057CA1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2F1068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48D5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E93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11A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839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1423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21B6B77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1DA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75E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B3F765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A36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581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8487B0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5252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CA1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F51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9EECB7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188B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20C5" w14:textId="77777777" w:rsidR="00937F57" w:rsidRPr="0019324E" w:rsidRDefault="00937F5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98409C9" w14:textId="77777777" w:rsidR="00937F57" w:rsidRPr="000160B5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9782881" w14:textId="77777777" w:rsidR="00937F57" w:rsidRPr="005C2BB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E020A2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8A7C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071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4D28F3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2D3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509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8BCF1A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2EA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326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77A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150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2D51" w14:textId="77777777" w:rsidR="00937F57" w:rsidRPr="00DE4F3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6C967B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79D023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D6BDCCB" w14:textId="77777777" w:rsidR="00937F57" w:rsidRPr="00DE4F3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937F57" w14:paraId="1B71043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1D3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5A72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32CA98E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A01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8C1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89EEEA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4363B2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85A4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389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F5E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CB8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1CD3E" w14:textId="77777777" w:rsidR="00937F57" w:rsidRPr="00DE4F3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92BA86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AE7577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181291D3" w14:textId="77777777" w:rsidR="00937F57" w:rsidRPr="00DE4F3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937F57" w14:paraId="7F99AFB1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DDD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5B5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4D0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414B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44EC283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CCF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38E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51A6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D01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E6C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299B1BA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111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B4A1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42565C4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D64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1EE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D7DDF4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877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2CC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CA3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EB11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796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474DAD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5DA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335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DA89DD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505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0B6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48154AE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330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421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CB4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D82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31F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15712B2" w14:textId="77777777" w:rsidR="00937F57" w:rsidRPr="00CB2A72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1F1417E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D32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A0F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131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986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978481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37B6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8D8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CC0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28E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B8E0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718EC734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A49A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6A9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4F0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3F63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C48700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4ED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0422DAC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FF43C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989D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155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8E1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60844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3C0ABE1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937F57" w14:paraId="741E6BC2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0862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600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EBB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14F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495D0BC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355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545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C87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049A48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336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5828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937F57" w14:paraId="54D18D5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DA1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FA9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78E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D342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0C59E8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279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7D919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EBE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4D08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0CE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8104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E44FC90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2799DD7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937F57" w14:paraId="30A53368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546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98B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033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15F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B53AAF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E5E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CCB9C4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07D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97D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4A6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505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020E8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6F4992D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937F57" w14:paraId="708B987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FCD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98B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E7A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E458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95E732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BB7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DEA9A9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8A1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87B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D53A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A473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C7C2DF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937F57" w14:paraId="46C3A52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C51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902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9DC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EBA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B284CD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FEF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45768F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31F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4B4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193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31E9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491E89" w14:textId="77777777" w:rsidR="00937F57" w:rsidRPr="00D344C9" w:rsidRDefault="00937F57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6D253087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937F57" w14:paraId="243D03F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9792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AF4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1E9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908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0A7F05A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AE5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258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810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5CF54F5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E6B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BFA9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238D74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29A7C4FE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937F57" w14:paraId="7B13831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DD5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3EC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236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F39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EBA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40F52E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AE8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1455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019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CBA8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BD6BA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8D76A3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937F57" w14:paraId="0746808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2C5F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027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73C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B6B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3C167C6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317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46AD4E3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857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805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80B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B0E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96EE73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937F57" w14:paraId="362E798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913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9A1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07A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5A1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078902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7C3DF3D0" w14:textId="77777777" w:rsidR="00937F57" w:rsidRDefault="00937F57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F6AB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08B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1A8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7D3CF39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422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7DB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78FE41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1C5CBAB7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55A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BCBC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65E4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855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5D803C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853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6BD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32E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26D7D3C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64AA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B2C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734B6F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7ED6317F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B7C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0B9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C6AB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8D4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D86A95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C6D6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9E556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E8E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AEA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BE8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A2B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582974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DF36E2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937F57" w14:paraId="24C8746F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D93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B5A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AB7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4F2A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7BED4E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832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29004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80F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B59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03C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D41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B11D94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937F57" w14:paraId="374F1A6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8C9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FEA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5A6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678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6363A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DD4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47DE40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F9E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A59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011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1B7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644F9E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937F57" w14:paraId="4A4CE79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5EC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5843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E09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D9A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12A983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468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CE2B31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5CC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664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BB2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059C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2F670F1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903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2C1A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BC08" w14:textId="77777777" w:rsidR="00937F57" w:rsidRPr="00600D25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6FE6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9D6A118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0E0E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2FAFDFD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90A6" w14:textId="77777777" w:rsidR="00937F57" w:rsidRPr="00600D25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23EB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E9A1" w14:textId="77777777" w:rsidR="00937F57" w:rsidRPr="00600D25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979D" w14:textId="77777777" w:rsidR="00937F57" w:rsidRPr="00D344C9" w:rsidRDefault="00937F5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C861882" w14:textId="77777777" w:rsidR="00937F57" w:rsidRPr="00D344C9" w:rsidRDefault="00937F5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937F57" w14:paraId="51BA5B7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B35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874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F753A6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878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983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886631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BBB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90A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5EC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2CF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3D60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937F57" w14:paraId="3482965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20D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D98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446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AB88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446B53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3D1F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73F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2A3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90339E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160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7E755" w14:textId="77777777" w:rsidR="00937F57" w:rsidRPr="00FF6B4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937F57" w14:paraId="789CCA1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DBE1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BE0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7FB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38C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BA5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239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BB8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22BA374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7AE0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3450" w14:textId="77777777" w:rsidR="00937F57" w:rsidRPr="00FF6B4A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937F57" w14:paraId="0A7E93A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875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CF2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212CD32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D081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BFF1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2F8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2DA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30D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90E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B2A0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0E77DE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2076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3406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9F0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CEE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D057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201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EFF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028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553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3441A26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57C4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91B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4FA1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7C32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BB8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060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693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6CA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298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7CC66AC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F8E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55B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E417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795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BE5521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B671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9FFC22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9E0C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159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220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7C4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F590F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937F57" w14:paraId="1683453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5BF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AAE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600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BD4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578D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38A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F3E2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3B3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EAD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937F57" w14:paraId="0DD4C23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586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31FD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1C94C5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2087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578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39A9CCE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B0B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930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797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680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0E60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35155117" w14:textId="77777777" w:rsidR="00937F57" w:rsidRPr="00F10273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937F57" w14:paraId="75C6BD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755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820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81E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792CD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5377D11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5D0A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DB4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3249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8A04B3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4F0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956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937F57" w14:paraId="165A5A0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689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2FC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12295F2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12B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DAA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338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57C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147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8C7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E27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221663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556FC4C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1AB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A322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E12D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617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4EF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959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108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FD1DD7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16AD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8D8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937F57" w14:paraId="200E207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871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A9E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07E935F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300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5A9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B80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E3B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06D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5F6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887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13BB107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553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EC9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D70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C87A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42CF68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A38E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9653DD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72F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8D2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BF7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68B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9EF8C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937F57" w14:paraId="227423B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43A3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242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DEE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1617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6974D22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C3F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2F1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9D0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6E3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D954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337979B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DFC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776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DCA035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CE5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A56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E6F788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F7C2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BFD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476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883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8B8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B0D8C8" w14:textId="77777777" w:rsidR="00937F57" w:rsidRPr="00056F61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937F57" w14:paraId="154E3CB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EAA68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449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B1B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8C0D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AF6AF02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AE5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94B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412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7E2A250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AF3B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085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DE401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937F57" w14:paraId="28144D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C7B2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1089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5C0265F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CD2BF" w14:textId="77777777" w:rsidR="00937F57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A0C2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E8D153C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61B4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3E77" w14:textId="77777777" w:rsidR="00937F57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094F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40D410BD" w14:textId="77777777" w:rsidR="00937F57" w:rsidRDefault="00937F5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203" w14:textId="77777777" w:rsidR="00937F57" w:rsidRDefault="00937F5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1E46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14A564AF" w14:textId="77777777" w:rsidR="00937F57" w:rsidRDefault="00937F5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937F57" w14:paraId="646FE78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0B6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8A7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EB5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8AA0A" w14:textId="77777777" w:rsidR="00937F57" w:rsidRDefault="00937F5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FA02822" w14:textId="77777777" w:rsidR="00937F57" w:rsidRDefault="00937F5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8CC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5B7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1F2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7F2FE29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254E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08D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937F57" w14:paraId="06B9BCA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242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FBA46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E6CC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F202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FEA7" w14:textId="77777777" w:rsidR="00937F57" w:rsidRPr="00DF66C9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5D55B41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BFED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D5D8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84ED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608B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7201624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BB1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4CB3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3A7B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5726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E3E2C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F100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9718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4491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4824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E0003D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DF1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1352B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699F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B8AE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9C5E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57B9E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4274" w14:textId="77777777" w:rsidR="00937F57" w:rsidRDefault="00937F5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61EC1" w14:textId="77777777" w:rsidR="00937F57" w:rsidRDefault="00937F5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697F2" w14:textId="77777777" w:rsidR="00937F57" w:rsidRDefault="00937F5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42E3D57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42B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711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A74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DE2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3F3612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C6B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ED76F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264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E98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A0C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1631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9C2C5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A5DFDF1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937F57" w14:paraId="7213B021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80E2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2B5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4FFF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E877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0C1F95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7B5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3CB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851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6B335F6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09A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1EC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50C35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A61C54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3DA203D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937F57" w14:paraId="74FDCDC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D85F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B46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22B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C3D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E44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6BD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722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A067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85E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6F42E951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937F57" w14:paraId="50A84DD2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F13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F7AD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6C9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577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50EF46C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120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303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579E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6321AD0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4B1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ACF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EE1348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937F57" w14:paraId="312F0ED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4F0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7BF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691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C5C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435AAD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55B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CF368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A61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89A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248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82B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4D0969E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937F57" w14:paraId="31AA138C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B64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A4C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F17D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1AF9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B9A786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7F2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C770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ECF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96A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2CC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6433C8C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937F57" w14:paraId="1B03943A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A8F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F40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AAC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6B6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3E9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D71D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261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F15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6E8B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937F57" w14:paraId="56C8451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44B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23E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45D5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F25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E3A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592F39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01977A8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B43D63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47D178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7EF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129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C3F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621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69F0A5A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FB3E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E33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36A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982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B8BE072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570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CCE34D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C88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24F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A82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83E73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937F57" w14:paraId="2FFA94F4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FFCD1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AF2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1AC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F85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2EFEB1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791B725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D72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3276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A84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0D6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FF2F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73EA6E1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172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FE9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D367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ECCF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1A5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08F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123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DF6A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9CA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5CF4A8C9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FB6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729C" w14:textId="77777777" w:rsidR="00937F57" w:rsidRDefault="00937F5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59140" w14:textId="77777777" w:rsidR="00937F57" w:rsidRDefault="00937F5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4880" w14:textId="77777777" w:rsidR="00937F57" w:rsidRDefault="00937F5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470420E7" w14:textId="77777777" w:rsidR="00937F57" w:rsidRDefault="00937F5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046F25EC" w14:textId="77777777" w:rsidR="00937F57" w:rsidRDefault="00937F5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86B5" w14:textId="77777777" w:rsidR="00937F57" w:rsidRDefault="00937F5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9B88" w14:textId="77777777" w:rsidR="00937F57" w:rsidRDefault="00937F5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78B6" w14:textId="77777777" w:rsidR="00937F57" w:rsidRDefault="00937F5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5F94C2D2" w14:textId="77777777" w:rsidR="00937F57" w:rsidRDefault="00937F5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2D0EC" w14:textId="77777777" w:rsidR="00937F57" w:rsidRDefault="00937F5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5D763" w14:textId="77777777" w:rsidR="00937F57" w:rsidRDefault="00937F57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3A29AE7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0D3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144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E59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D15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7194563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703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B74A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77A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7550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87ABF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587BC05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6736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6196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35F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7613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799BF85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15E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B3513EE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1E4A7E5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682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9CB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7A9E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BA3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1A368F3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E80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6DD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E9BC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AAB3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0F4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2C3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3BA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B26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2F18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1003E7D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5FF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590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F98C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680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555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1722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6637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18C374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7CD4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EA95C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165A5CF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1C0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65D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BDB151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5C717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370C1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8D2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FB39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878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4838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934A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6B8CE2B3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5CD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F67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26868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3F90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52B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68B5741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434BF3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697DD9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EB4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372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684C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0DF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29638FB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937F57" w14:paraId="032BFFA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E5F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FEEC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8FF8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06604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05C67E4D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F11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E42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D1F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327632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472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9265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0B42B7C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ECF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07B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5DCEE09A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6E1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D1F3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4B9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0CFEB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46D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38C4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D7371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6FF6A11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2AC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C898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D40D1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645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27CA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5EA96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725B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AB0DC2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BC9B9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7F19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937F57" w14:paraId="0078F84D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0CB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4051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1E9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8046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FC4F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A4E34C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95B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E679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8AFF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26B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7C18BDC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4FD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582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90D5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80BD9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7CCB872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DD996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1C4B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4A0D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C8A3" w14:textId="77777777" w:rsidR="00937F57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EF0E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4A68149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494D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D6F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FAFF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F6DB" w14:textId="77777777" w:rsidR="00937F57" w:rsidRDefault="00937F5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10E4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39FDD2DF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98F78E5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01DD8C2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44117613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8A72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2590" w14:textId="77777777" w:rsidR="00937F57" w:rsidRDefault="00937F5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B963" w14:textId="77777777" w:rsidR="00937F57" w:rsidRPr="00600D25" w:rsidRDefault="00937F5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EE06" w14:textId="77777777" w:rsidR="00937F57" w:rsidRPr="00D344C9" w:rsidRDefault="00937F5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937F57" w14:paraId="0DBCAA0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292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2C90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7744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355B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21C4D31B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6DC8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DF74343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01DC1E43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7481974D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A965033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638F7C3B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9DDD1F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A123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A25F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C425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8AAC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5468B7B5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65BA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6279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15D86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C5E8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9CE223C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202E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4A06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B7C55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8C8A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64CD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1CFD05F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6D2D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29B3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5D0C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3E7F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5D42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57B17E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3F40D80F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9483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3E61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0F271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C5C5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937F57" w14:paraId="449ADF0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7249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16E9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2CC7D1EC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0615" w14:textId="77777777" w:rsidR="00937F57" w:rsidRPr="00600D25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01B6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9A171CC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47F3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FE887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8662C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8BD0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7EA1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6AC875C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B32B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2A00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1060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0C91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CDA6A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CFC7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D2C6" w14:textId="77777777" w:rsidR="00937F57" w:rsidRDefault="00937F5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A25D" w14:textId="77777777" w:rsidR="00937F57" w:rsidRDefault="00937F5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989C" w14:textId="77777777" w:rsidR="00937F57" w:rsidRDefault="00937F5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20E8A2D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579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6012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1CAA58D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58AA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4C9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D525C93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3DA8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3019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EF4B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03A4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5390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13083DD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DEA4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F1B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36063BBE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A817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3973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DEFA202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E72A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F1831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D2C8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651B3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EA1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184727C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DBF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4B9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1120185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3138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0C62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799D9AD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A608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2EC4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CEF8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0206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5276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7789D67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A587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1AA2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BCF3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991B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910D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7D76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D443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7DAD140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65F5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3C73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672C672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EF5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B64C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4456B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0279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3A551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C13B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E619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9763BFB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B910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9373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4F532ED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700F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BE34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80B3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0229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49C08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E781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F86F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1752997C" w14:textId="77777777" w:rsidR="00937F57" w:rsidRDefault="00937F5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F7BF" w14:textId="77777777" w:rsidR="00937F57" w:rsidRDefault="00937F5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B4217" w14:textId="77777777" w:rsidR="00937F57" w:rsidRDefault="00937F5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937F57" w14:paraId="7D1173A9" w14:textId="77777777" w:rsidTr="00E4222D">
        <w:trPr>
          <w:cantSplit/>
          <w:trHeight w:val="72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7E630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864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EB51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406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1E7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2AD52F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39D80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08F2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A16C2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116E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937F57" w14:paraId="214077E5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1E4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0AEC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A8A5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A287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CDB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EF0BF1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EB8C2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AC3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92BE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4CAE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937F57" w14:paraId="4A77F629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470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081E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05F5526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C5E3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6856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28109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0F48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03544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03185224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D9C9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E26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6402D713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68F2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F4E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094BC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DC3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93A3339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C90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0726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2A34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C7DB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11AE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682159E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6282817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AD221F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937F57" w14:paraId="3EF4FC2D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EF9C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093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53A2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A4BF6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250FB9B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179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C59E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013C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3589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A155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01252E8C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0A775D4C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42D513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937F57" w14:paraId="0799C96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2A5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3C67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169B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145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69B69BB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3D99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3C18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E394F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8EAD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49CE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06833E3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3F6069D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06897F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937F57" w14:paraId="4764406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2785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8EE8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DF39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5A0E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CECF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C1A1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FC93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915C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36F0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20257BA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EC396E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37F57" w14:paraId="17C61F8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66FD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E065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6E83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800B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0A9E190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F3AA9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4E38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7989B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391D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005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0EFB547C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E4D4D7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37F57" w14:paraId="4DE58B1D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3623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9EE0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BE021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02EB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696BC4D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A207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A809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0B4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855A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BB9F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039561C9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D5172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937F57" w14:paraId="686D79D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B998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FB5F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4ECA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F13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690C2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CAC5FE9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23D1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EF48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5548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E608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291B4B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08CB56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937F57" w14:paraId="2264F9D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C72E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11A5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479EA9E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D1C6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6941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FB1AA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926F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97B2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6CAC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B044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937F57" w14:paraId="79DE8E9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9956" w14:textId="77777777" w:rsidR="00937F57" w:rsidRDefault="00937F57" w:rsidP="00937F5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129FF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4CC4E67D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34DC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A187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AE6E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C8B80" w14:textId="77777777" w:rsidR="00937F57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89A9" w14:textId="77777777" w:rsidR="00937F57" w:rsidRDefault="00937F5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0245" w14:textId="77777777" w:rsidR="00937F57" w:rsidRPr="00600D25" w:rsidRDefault="00937F5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9DDCC" w14:textId="77777777" w:rsidR="00937F57" w:rsidRDefault="00937F5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6A10E229" w14:textId="77777777" w:rsidR="00937F57" w:rsidRPr="00836022" w:rsidRDefault="00937F57" w:rsidP="0095691E">
      <w:pPr>
        <w:spacing w:before="40" w:line="192" w:lineRule="auto"/>
        <w:ind w:right="57"/>
        <w:rPr>
          <w:sz w:val="20"/>
          <w:lang w:val="en-US"/>
        </w:rPr>
      </w:pPr>
    </w:p>
    <w:p w14:paraId="24C13ECD" w14:textId="77777777" w:rsidR="00937F57" w:rsidRPr="00DE2227" w:rsidRDefault="00937F57" w:rsidP="0095691E"/>
    <w:p w14:paraId="2492F446" w14:textId="77777777" w:rsidR="00937F57" w:rsidRPr="0095691E" w:rsidRDefault="00937F57" w:rsidP="0095691E"/>
    <w:p w14:paraId="2E4CE2E8" w14:textId="77777777" w:rsidR="00937F57" w:rsidRDefault="00937F5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56A9B9EB" w14:textId="77777777" w:rsidR="00937F57" w:rsidRPr="005D215B" w:rsidRDefault="00937F5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177E6C7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4BD4" w14:textId="77777777" w:rsidR="00937F57" w:rsidRDefault="00937F57" w:rsidP="00937F5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ED9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9113" w14:textId="77777777" w:rsidR="00937F57" w:rsidRPr="00B3607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49D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73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36F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0F1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2E9E431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CF3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94B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937F57" w14:paraId="09C45DA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32DF3" w14:textId="77777777" w:rsidR="00937F57" w:rsidRDefault="00937F57" w:rsidP="00937F5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A9A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63F9" w14:textId="77777777" w:rsidR="00937F57" w:rsidRPr="00B3607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232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00F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06E24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229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E62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6A5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9B6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C6611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148693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937F57" w14:paraId="0A30FD1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644D" w14:textId="77777777" w:rsidR="00937F57" w:rsidRDefault="00937F57" w:rsidP="00937F5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6CF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CF5E" w14:textId="77777777" w:rsidR="00937F57" w:rsidRPr="00B3607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24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0A3C52B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EE8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535B770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2C5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FE5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7865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FB7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937F57" w14:paraId="7DBDC65B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34AC" w14:textId="77777777" w:rsidR="00937F57" w:rsidRDefault="00937F57" w:rsidP="00937F5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371B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55E5" w14:textId="77777777" w:rsidR="00937F57" w:rsidRPr="00B3607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242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474AF70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21F2F7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02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8E3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F7A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5399B52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AFA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168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C3FA7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6A6D4A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46F8CC3" w14:textId="77777777" w:rsidR="00937F57" w:rsidRDefault="00937F57">
      <w:pPr>
        <w:spacing w:before="40" w:after="40" w:line="192" w:lineRule="auto"/>
        <w:ind w:right="57"/>
        <w:rPr>
          <w:sz w:val="20"/>
          <w:lang w:val="en-US"/>
        </w:rPr>
      </w:pPr>
    </w:p>
    <w:p w14:paraId="7C6C1693" w14:textId="77777777" w:rsidR="00937F57" w:rsidRDefault="00937F57" w:rsidP="00F14E3C">
      <w:pPr>
        <w:pStyle w:val="Heading1"/>
        <w:spacing w:line="360" w:lineRule="auto"/>
      </w:pPr>
      <w:r>
        <w:t>LINIA 301 F1</w:t>
      </w:r>
    </w:p>
    <w:p w14:paraId="59AB0707" w14:textId="77777777" w:rsidR="00937F57" w:rsidRDefault="00937F5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937F57" w14:paraId="0F52EB3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7AAD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FE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374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DBA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009F7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4D2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CDF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7AE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28F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64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AEB7E20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EE1A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5A1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63D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204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F81F5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EE0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5E76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9E0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3D1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B7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05494E5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6E8A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7609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BDD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253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5FD69F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8D5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FD3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690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8FF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354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60C7C5A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068F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6EF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F03D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868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56EB6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79C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B2F4A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7054423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A30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3C6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14C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176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4136DE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54AC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2B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889A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3AC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9A93C4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702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1B0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392D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43F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059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226A80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A876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68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B276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052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F8F97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22D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3742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267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57B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478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1058B3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3320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06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8C3F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4FF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5D1A46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9A5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0DA122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9F6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38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84E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799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7C9C7CD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E7F8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DB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DF95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89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070AC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D91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8794A0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3019E65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CA6F58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B01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E06B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B82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643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F90C8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E434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8BD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6EC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4A08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1066B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43D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620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6AF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F897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BA5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D5C6F7B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920E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E94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9C3A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BC9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6673F1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CBC8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208AEE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22BA2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15F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9E7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47D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E7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D71BA3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99B9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38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5A9D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30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E5BD4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B2B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C35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990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98D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03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11ED72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D922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0A38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32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3B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E306C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04D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924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FB14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A1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9AC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30B0EB5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CD9B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96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4C9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4E4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EE364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4F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AEA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203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911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002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64DF537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0052D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7DD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846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BD6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92418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B0B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5E73B89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789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0D1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2BD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A45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F24F40A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42DB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996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206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89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F206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C5E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27D02B6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81DF67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6251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39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DB6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52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5E1A5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937F57" w14:paraId="3451E034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F035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138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AF3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431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DC052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37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2CC43DC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F839F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AD1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4AB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BA0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61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937F57" w14:paraId="2F5C176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EABB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D87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CAA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B4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9E7B5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DF99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F8E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E16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0A3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1830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BB3B23E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BA6F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F23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AE7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E7CB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D3AF7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E4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8DF5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53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394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3FA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9B3B2F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DB8C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80B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09C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ACED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5E188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ACC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5D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D6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306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C36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6AB10DF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5986D" w14:textId="77777777" w:rsidR="00937F57" w:rsidRDefault="00937F57" w:rsidP="00937F5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809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D9F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4E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F276EF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88D1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736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39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9EA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120A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2ECF1C5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5A7FBFE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71F1E08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673F6C3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72662D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BB32662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042F3336" w14:textId="77777777" w:rsidR="00937F57" w:rsidRDefault="00937F57" w:rsidP="007E3B63">
      <w:pPr>
        <w:pStyle w:val="Heading1"/>
        <w:spacing w:line="360" w:lineRule="auto"/>
      </w:pPr>
      <w:r>
        <w:t>LINIA 301 G</w:t>
      </w:r>
    </w:p>
    <w:p w14:paraId="21CC4E0D" w14:textId="77777777" w:rsidR="00937F57" w:rsidRDefault="00937F5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937F57" w14:paraId="0906A13C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AFB60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A63A0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CAB1F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D8E5E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28B7846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20440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3BB9D787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E2C6F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B88B9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8F859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C51B0" w14:textId="77777777" w:rsidR="00937F57" w:rsidRDefault="00937F5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7CCA3B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43B89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CCE36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FC67C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E46DC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FB1282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E7641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4EB486C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146228A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7D0AA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CDD01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741A2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DCEA1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2AEF75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2A522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605E3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C84BF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D5E77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EDD53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9A4F4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9F5CB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B7155B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B2F22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BF47B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556527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28FBB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0C058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A76B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6773C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98F796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1793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83354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5D796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C6690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790AF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02C70E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0869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61D0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2ED9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FCD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11CC54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3AB0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DDD627B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DBC8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4BFE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1BED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25F7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59348C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38D8F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A594E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0BB36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D11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E48030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9A56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92BBA78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9D76A5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64BF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ADD5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91EE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313A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102DCD8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BB170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09E7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B244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C241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471280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9F00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8E9AF6C" w14:textId="77777777" w:rsidR="00937F57" w:rsidRDefault="00937F5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95B4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0192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F616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7EBD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D4635F0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2F8D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8F8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6D81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A7A1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BDCD6A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3425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EA36B13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7E4F8680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CB18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3575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85E6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8B77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0F48F2D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0CA2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17187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173D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7F22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5744D9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F84C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4FAE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9869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B195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9F3C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7206E4D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64AC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0494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A9C3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6B63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0DB518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246C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D2720BF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0D3E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AC6F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FEE8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F4C1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A0F4B6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3FD1" w14:textId="77777777" w:rsidR="00937F57" w:rsidRDefault="00937F57" w:rsidP="00937F5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0DF1D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1921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DD4F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6A2DCC5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2677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C8635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9D70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80AB" w14:textId="77777777" w:rsidR="00937F57" w:rsidRDefault="00937F5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F5B0" w14:textId="77777777" w:rsidR="00937F57" w:rsidRDefault="00937F5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CCD942" w14:textId="77777777" w:rsidR="00937F57" w:rsidRDefault="00937F57">
      <w:pPr>
        <w:spacing w:before="40" w:line="192" w:lineRule="auto"/>
        <w:ind w:right="57"/>
        <w:rPr>
          <w:sz w:val="20"/>
          <w:lang w:val="ro-RO"/>
        </w:rPr>
      </w:pPr>
    </w:p>
    <w:p w14:paraId="0E06A7AA" w14:textId="77777777" w:rsidR="00937F57" w:rsidRDefault="00937F57" w:rsidP="00A04CFB">
      <w:pPr>
        <w:pStyle w:val="Heading1"/>
        <w:spacing w:line="360" w:lineRule="auto"/>
      </w:pPr>
      <w:r>
        <w:t>LINIA 301 K</w:t>
      </w:r>
    </w:p>
    <w:p w14:paraId="305AE439" w14:textId="77777777" w:rsidR="00937F57" w:rsidRDefault="00937F57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937F57" w14:paraId="34E1704D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32C7" w14:textId="77777777" w:rsidR="00937F57" w:rsidRDefault="00937F57" w:rsidP="00937F5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CE7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7537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96BA" w14:textId="77777777" w:rsidR="00937F57" w:rsidRDefault="00937F57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059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6FED1" w14:textId="77777777" w:rsidR="00937F57" w:rsidRPr="00DC00E9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820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01D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561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79E04D3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74F650B9" w14:textId="77777777" w:rsidR="00937F57" w:rsidRDefault="00937F57" w:rsidP="00956F37">
      <w:pPr>
        <w:pStyle w:val="Heading1"/>
        <w:spacing w:line="360" w:lineRule="auto"/>
      </w:pPr>
      <w:r>
        <w:t>LINIA 301 N</w:t>
      </w:r>
    </w:p>
    <w:p w14:paraId="2883BBED" w14:textId="77777777" w:rsidR="00937F57" w:rsidRDefault="00937F5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937F57" w14:paraId="224E61E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2A2B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A0D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380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DE3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5E53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32A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440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20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252C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C94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AC606B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9B03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9AB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CD3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127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0934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FC7F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6ABC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688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46EF7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B97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E51ABEF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828F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66E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027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17B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DC1BC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853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817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C76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F9C9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6A6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CB3F8C" w14:textId="77777777" w:rsidR="00937F57" w:rsidRPr="00474FB0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937F57" w14:paraId="2F055A6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DD400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FE9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7A4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37E8" w14:textId="77777777" w:rsidR="00937F57" w:rsidRDefault="00937F5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9DD7169" w14:textId="77777777" w:rsidR="00937F57" w:rsidRDefault="00937F5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907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76F2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65B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E870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F6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013EC5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4CB3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7812" w14:textId="77777777" w:rsidR="00937F57" w:rsidRDefault="00937F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2CEB" w14:textId="77777777" w:rsidR="00937F57" w:rsidRDefault="00937F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202B" w14:textId="77777777" w:rsidR="00937F57" w:rsidRDefault="00937F5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E192" w14:textId="77777777" w:rsidR="00937F57" w:rsidRPr="00E4222D" w:rsidRDefault="00937F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95C709C" w14:textId="77777777" w:rsidR="00937F57" w:rsidRPr="00E4222D" w:rsidRDefault="00937F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A58F0F5" w14:textId="77777777" w:rsidR="00937F57" w:rsidRPr="00E4222D" w:rsidRDefault="00937F5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120AA23" w14:textId="77777777" w:rsidR="00937F57" w:rsidRDefault="00937F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F754" w14:textId="77777777" w:rsidR="00937F57" w:rsidRDefault="00937F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1998" w14:textId="77777777" w:rsidR="00937F57" w:rsidRDefault="00937F5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D261" w14:textId="77777777" w:rsidR="00937F57" w:rsidRPr="0022092F" w:rsidRDefault="00937F5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BE3D" w14:textId="77777777" w:rsidR="00937F57" w:rsidRDefault="00937F5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14310E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EE89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FB6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4F8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BA19" w14:textId="77777777" w:rsidR="00937F57" w:rsidRDefault="00937F5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1292" w14:textId="77777777" w:rsidR="00937F57" w:rsidRDefault="00937F5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3B7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0D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A050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E2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C6F979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C0718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FEC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8B226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D36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EAA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7ED4F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E4E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FDB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E9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4020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D31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CE3D403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3B2C" w14:textId="77777777" w:rsidR="00937F57" w:rsidRDefault="00937F57" w:rsidP="00937F5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5CD1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D25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104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BB2126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7D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862FD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6E1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E653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D39D" w14:textId="77777777" w:rsidR="00937F57" w:rsidRPr="0022092F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BDF5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4954E7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EB0585C" w14:textId="77777777" w:rsidR="00937F57" w:rsidRDefault="00937F57" w:rsidP="003260D9">
      <w:pPr>
        <w:pStyle w:val="Heading1"/>
        <w:spacing w:line="360" w:lineRule="auto"/>
      </w:pPr>
      <w:r>
        <w:t>LINIA 301 P</w:t>
      </w:r>
    </w:p>
    <w:p w14:paraId="2E3AB650" w14:textId="77777777" w:rsidR="00937F57" w:rsidRDefault="00937F5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6A5FB2A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0DC54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13E03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B51B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B99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613F4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4998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702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1FEA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23F6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5F4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9A5706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E53E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724A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5309C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C58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F45E69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774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015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ECD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5D8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16C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F14F33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95E7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9635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608C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A6E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208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788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F5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0DF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9BE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E014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937F57" w:rsidRPr="00A8307A" w14:paraId="6013944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44632" w14:textId="77777777" w:rsidR="00937F57" w:rsidRPr="00A75A00" w:rsidRDefault="00937F57" w:rsidP="00937F57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E0AE" w14:textId="77777777" w:rsidR="00937F57" w:rsidRPr="00A8307A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37FE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01B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6AD69C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0DB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0AB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4547" w14:textId="77777777" w:rsidR="00937F57" w:rsidRPr="00A8307A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7CE0" w14:textId="77777777" w:rsidR="00937F57" w:rsidRPr="00A8307A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842D" w14:textId="77777777" w:rsidR="00937F57" w:rsidRPr="00A8307A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D95B1A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5137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49AA0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B854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3DF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4CD0E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0C8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317F31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0DB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714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EB3B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2D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390B7F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FB3B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DCAD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B550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771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D1433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302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FC724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C7D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80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89DE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B07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937F57" w14:paraId="4F1BA53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F560D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1534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359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E46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C4B6D3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54A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21990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A63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664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6048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687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76AEC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937F57" w14:paraId="14DCE15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0D2A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EA76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816B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7A37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C96CB8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7FF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43A0DB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E22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D90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A6CA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695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A37C1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937F57" w14:paraId="548D6C6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9B2B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AA0B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57B8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DAB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65E3D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A84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85D89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F7D7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B5A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4C3D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9D1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899E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937F57" w14:paraId="63BC636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415EA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86D3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3E2A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D8A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DC3613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B5E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77300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DDA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D75A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AE8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5ED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60E92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DD3E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937F57" w14:paraId="4739AA7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32BD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66D5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E1FB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238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4F38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D3A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D7032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DA1FC4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71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2B2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46822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9D5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F00D4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937F57" w14:paraId="1E056EE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887F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22A4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B164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0B9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F18830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9D1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01D39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509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C44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F6CB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38E2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0168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937F57" w14:paraId="645B5EA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038A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9AA0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CFA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35B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44B2C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5B8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D431EB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E0FB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08D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E105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7BB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EA1C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937F57" w14:paraId="332FCA48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4141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1583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ED3A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8B1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B0695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D24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C07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960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940A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03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2F42966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0279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BF64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A1439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6D80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90B429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5D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94F0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ED2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7664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8B36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7E6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2AEB22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937F57" w14:paraId="300786B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1B99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0ABDA" w14:textId="77777777" w:rsidR="00937F57" w:rsidRDefault="00937F5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99F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904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1208F9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7C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861D9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67E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FC8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8E574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3D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62BD5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937F57" w14:paraId="6A83D33C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9324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4873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6F12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BA3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03C9E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86344" w14:textId="77777777" w:rsidR="00937F57" w:rsidRDefault="00937F5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1B54FBED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26516CDF" w14:textId="77777777" w:rsidR="00937F57" w:rsidRDefault="00937F5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5C37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5C1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6581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DC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730B320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8993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9B20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EB5E5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CA64" w14:textId="77777777" w:rsidR="00937F57" w:rsidRDefault="00937F57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31851AA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A5C0E3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6CB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DA67C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FF6C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8FA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B797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EA3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2064245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966F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08E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3573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764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81A65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2CA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36E27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74C7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BA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5F04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2C4D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6CF4C4A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4CED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DD3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4F65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8E30" w14:textId="77777777" w:rsidR="00937F57" w:rsidRDefault="00937F5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9719FA0" w14:textId="77777777" w:rsidR="00937F57" w:rsidRDefault="00937F5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B54F" w14:textId="77777777" w:rsidR="00937F57" w:rsidRDefault="00937F5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1097F07" w14:textId="77777777" w:rsidR="00937F57" w:rsidRDefault="00937F5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F59A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E86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11A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44F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4FEEAD7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9D6E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6A0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DCBF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606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42F3C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606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6578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716F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89B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0106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261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0BDE92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41393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9D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CE6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355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BBD38B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D1F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C408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63ED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3F1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F29F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A53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191FD9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6EC3" w14:textId="77777777" w:rsidR="00937F57" w:rsidRDefault="00937F57" w:rsidP="00937F5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F06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A76C9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CF1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B93950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A6F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17B8C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BDEE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406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B3D2" w14:textId="77777777" w:rsidR="00937F57" w:rsidRPr="001B37B8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E313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8BA78AC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6051FC18" w14:textId="77777777" w:rsidR="00937F57" w:rsidRDefault="00937F57" w:rsidP="00E81B3B">
      <w:pPr>
        <w:pStyle w:val="Heading1"/>
        <w:spacing w:line="360" w:lineRule="auto"/>
      </w:pPr>
      <w:r>
        <w:lastRenderedPageBreak/>
        <w:t>LINIA 314 G</w:t>
      </w:r>
    </w:p>
    <w:p w14:paraId="44411962" w14:textId="77777777" w:rsidR="00937F57" w:rsidRDefault="00937F57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937F57" w14:paraId="0F3DAE2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9753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130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14FD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D88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BAC33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84FCB8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F029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3E022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A3A7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BC79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23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917CE9D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D99F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7F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C56F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2CB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4B6FF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5B7408D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32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2255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048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7273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785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69CA578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468A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C60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75E6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D3D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D5C4BE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FF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9079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45F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6CDE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689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FBAA6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00E14F8E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8E29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A31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4A923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8B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61EE9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BA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453D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EEE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4FC06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4A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6442F9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D82CE8A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9C74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EB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DE98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4E8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8224F3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4744C7B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34AEAB2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7BD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E489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382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2EF2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CE0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3871CB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71C0" w14:textId="77777777" w:rsidR="00937F57" w:rsidRDefault="00937F57" w:rsidP="00937F5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C8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5DAA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0E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FD523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5EB3704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4E83D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DD1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2B0C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6E4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6C054" w14:textId="77777777" w:rsidR="00937F57" w:rsidRPr="00DF53C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350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165588C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A1CEC8E" w14:textId="77777777" w:rsidR="00937F57" w:rsidRDefault="00937F57" w:rsidP="003A5387">
      <w:pPr>
        <w:pStyle w:val="Heading1"/>
        <w:spacing w:line="360" w:lineRule="auto"/>
      </w:pPr>
      <w:r>
        <w:lastRenderedPageBreak/>
        <w:t>LINIA 316</w:t>
      </w:r>
    </w:p>
    <w:p w14:paraId="22ABFAF3" w14:textId="77777777" w:rsidR="00937F57" w:rsidRDefault="00937F57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37F57" w14:paraId="5CCA138F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6FD51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0D96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269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673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4792B7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A8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285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A94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73B64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534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ECBBF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F45E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937F57" w14:paraId="635CF9D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3D2D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B43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D6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1C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4E7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28FAD7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3A2C13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7FF89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14811B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4DD2B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3E5E41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011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DF6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B11B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639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36E78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937F57" w14:paraId="5253A8A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7D41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CE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6A9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0AE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D5D31C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F5D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5C6C19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122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460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F2F9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2D6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446E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40E9B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937F57" w14:paraId="34E710D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53A7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1B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949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58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661A787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699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B9D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4E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5139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FBB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BF9ECA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0FFC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E9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5FB25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96A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1E15B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5D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677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414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78AA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085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4EFDD9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32F7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4F53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40DFFD6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8F14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AF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3ED1D9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06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E98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BAC8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8205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B34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F0C299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41303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464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4373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5FF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F0E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936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D86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6054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60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0DB73A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B05D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AF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45B8317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0F9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719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120FB3B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97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54F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A47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B621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EE7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78F7635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4D8C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D950" w14:textId="77777777" w:rsidR="00937F57" w:rsidRDefault="00937F57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48F5A9A7" w14:textId="77777777" w:rsidR="00937F57" w:rsidRDefault="00937F57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A5279" w14:textId="77777777" w:rsidR="00937F57" w:rsidRDefault="00937F57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786" w14:textId="77777777" w:rsidR="00937F57" w:rsidRDefault="00937F57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51B9A907" w14:textId="77777777" w:rsidR="00937F57" w:rsidRDefault="00937F57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5A37" w14:textId="77777777" w:rsidR="00937F57" w:rsidRDefault="00937F57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FE6AA" w14:textId="77777777" w:rsidR="00937F57" w:rsidRDefault="00937F57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FD2B" w14:textId="77777777" w:rsidR="00937F57" w:rsidRDefault="00937F57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4CA9" w14:textId="77777777" w:rsidR="00937F57" w:rsidRPr="00F6236C" w:rsidRDefault="00937F57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DAC3" w14:textId="77777777" w:rsidR="00937F57" w:rsidRDefault="00937F57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A78441E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6A367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7593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9908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79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4FBD133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436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DFB9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881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741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D48A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1E2ACF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A27DC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118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D2B1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38CB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4B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8A535F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351456B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84E97D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A24279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8C53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214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3B1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D83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9BB6BB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1448F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05D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74B9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CD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3D2F1C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BFE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4ED9D65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601A3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860A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1A4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FE2C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92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937F57" w14:paraId="0A6D621A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AAFE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A5B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7D7F513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EFF1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39EE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4CE4FB0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60F5" w14:textId="77777777" w:rsidR="00937F57" w:rsidRPr="00273EC0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A59B1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A81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0CE40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612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74D24BF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2AC2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078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AE18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74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5EA8222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2EC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F076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B8E2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912E3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421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5F6108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913E1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6DC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AA10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ECD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19E19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D266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A37E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F87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A789E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369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8A17E7A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0A86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A8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25E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EEE9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214620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CAA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5C747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E1B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B55A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FF2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CB79B6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D4FB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05FAD" w14:textId="77777777" w:rsidR="00937F57" w:rsidRDefault="00937F57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4043360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987E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F8B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50516F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BC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5D58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E23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463B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19E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EC7DAF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00B5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1F97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4E26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E96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E153B2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8D0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20EA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67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350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316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69B716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402C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8B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C9F2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683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7374158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2A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821E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86F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9E2A2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5B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6F9D45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5AE7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2BB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CBF85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515A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9C1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53A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E14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202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5215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C84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7DE0E6A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3B5D9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3FEB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7BFF140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670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A60D1" w14:textId="77777777" w:rsidR="00937F57" w:rsidRPr="0083024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13A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B024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EC4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7BD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DB3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F52A0B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DF02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73C2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229B515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B17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6F9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43A388CA" w14:textId="77777777" w:rsidR="00937F57" w:rsidRPr="0083024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946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509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9A8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4B24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87F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256053D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C56BC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445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63F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21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E0FD8E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8A7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65F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CA0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E853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8F2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C678C2F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FB74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9DD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B932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5767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E4DF7F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7E9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A779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A997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9E75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DE0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F058E8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E3C2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468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2A561DC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7E9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E61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C0E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0A754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FE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7564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604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D6B4E0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9334B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1C02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68F8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DE3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6D3AC1F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0BD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60D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1BB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8B55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10C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5D6F003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258F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BA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7DF28B8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F08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1D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E289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6E7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782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BE8E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A8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6FB02C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A0C0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8A5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117C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B742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18E4A9A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4F0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9392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067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75B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DF8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9BAECE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9556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BE68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6EA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2A0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2657611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E15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93687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A40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3ED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C04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0A6B15" w14:textId="77777777" w:rsidR="00937F57" w:rsidRPr="000D7AA7" w:rsidRDefault="00937F5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937F57" w14:paraId="1DDF412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3A4E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A5F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CB13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94E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D647B0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1F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D368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72CF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3CE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F62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CCCE4A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7378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8C52" w14:textId="77777777" w:rsidR="00937F57" w:rsidRDefault="00937F5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81BCD" w14:textId="77777777" w:rsidR="00937F57" w:rsidRPr="00F6236C" w:rsidRDefault="00937F5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6488" w14:textId="77777777" w:rsidR="00937F57" w:rsidRDefault="00937F5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E00A62D" w14:textId="77777777" w:rsidR="00937F57" w:rsidRDefault="00937F5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CDFD" w14:textId="77777777" w:rsidR="00937F57" w:rsidRDefault="00937F5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1AE2" w14:textId="77777777" w:rsidR="00937F57" w:rsidRDefault="00937F5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1DE0" w14:textId="77777777" w:rsidR="00937F57" w:rsidRDefault="00937F5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D090C" w14:textId="77777777" w:rsidR="00937F57" w:rsidRPr="00F6236C" w:rsidRDefault="00937F5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CFB2" w14:textId="77777777" w:rsidR="00937F57" w:rsidRDefault="00937F57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6CC7C9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111E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910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184+340</w:t>
            </w:r>
          </w:p>
          <w:p w14:paraId="126781F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4C80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A2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Toplița –</w:t>
            </w:r>
          </w:p>
          <w:p w14:paraId="6C3E321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B69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A84EA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9D87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A77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918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F5A211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0A7F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68D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4E4E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01B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776FB61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9183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131F6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8339E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0AA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120B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E90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025D7A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17CA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63F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119BF4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BF1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1A7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02CF29A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588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59F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43E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989E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9DB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0EE772A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937F57" w14:paraId="5AC9FAB6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9528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EC8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F94C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C02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983BFC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422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E4F4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382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5138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ABC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5EBAB29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3F6E8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3DA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DC7B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52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C5EF5F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3D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B435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3C6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265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DF4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41F148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28FA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B39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BD1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AE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DD36A8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CB7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12FD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E3D9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AC5B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003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937F57" w14:paraId="32301151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50BE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7B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7EC9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6A6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515E99A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652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03FF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F396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94615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799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937F57" w14:paraId="21249D4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1A60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DFC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3F99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83B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A5C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1F3E3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F6E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F31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EC83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1CA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689116C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E1D447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685D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7A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4C03D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DAD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85E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3BFAC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8FAB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51C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79FD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91C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30D2B2A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0B5E7B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8EDE9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EB9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176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C2A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950553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20E2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0469D1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5D699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717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B44E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03C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42E0C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937F57" w14:paraId="0F3F65E6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744E0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351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ACF8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520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2D49B4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E39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D3146D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9E84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03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6F46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9E0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F55FD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69C1D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937F57" w14:paraId="434BE1F5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F2E3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6A92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5FC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559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28A3C0C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3EE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5A3F42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B79D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ADC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92194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2D1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3FBA3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D7D6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937F57" w14:paraId="0AFE0B22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5376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6BF7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ABB294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0007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DCB7" w14:textId="77777777" w:rsidR="00937F57" w:rsidRDefault="00937F57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3F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6DF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C13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B5F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DCF1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0D00DAB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DB29" w14:textId="77777777" w:rsidR="00937F57" w:rsidRDefault="00937F57" w:rsidP="00937F5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9C7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7D7F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1E0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039C781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CE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8408D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5566" w14:textId="77777777" w:rsidR="00937F57" w:rsidRPr="00514DA4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269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1E22" w14:textId="77777777" w:rsidR="00937F57" w:rsidRPr="00F6236C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1EF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8BF8A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8A926AC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6BED4137" w14:textId="77777777" w:rsidR="00937F57" w:rsidRDefault="00937F57" w:rsidP="00C022B2">
      <w:pPr>
        <w:pStyle w:val="Heading1"/>
        <w:spacing w:line="276" w:lineRule="auto"/>
      </w:pPr>
      <w:r>
        <w:lastRenderedPageBreak/>
        <w:t>LINIA 328</w:t>
      </w:r>
    </w:p>
    <w:p w14:paraId="07EBCC5A" w14:textId="77777777" w:rsidR="00937F57" w:rsidRDefault="00937F57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37F57" w14:paraId="7E4B403C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456D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514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9D42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E63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58277B8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7DBC03E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30EE7E6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D66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290E6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B31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561BD2D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746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3A6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1A50524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396F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416A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57B7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BB8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8A219A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875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BCC03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E3EA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0D1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66D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B59E380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47E8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33CE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A83D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6EDB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D8AA99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8556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10301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0777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853C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89DB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F4F8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FF5624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84F5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94B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88CC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E32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C1F68D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6153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68A44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38579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43D9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7A0A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7D5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B6A1DD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B73B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202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091FA00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FB8D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081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541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02F8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6A21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FB9B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413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3B97AC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928E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161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77F18B2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3B9F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F2F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1CEED98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B89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4E9DF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DD4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3798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9D6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6C97A00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99AE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A38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6DBAE49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273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F87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6AE5C44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BA5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9060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7FC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D086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948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26DA97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39007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21B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672EC2F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700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638D" w14:textId="77777777" w:rsidR="00937F57" w:rsidRDefault="00937F57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09A2F0DE" w14:textId="77777777" w:rsidR="00937F57" w:rsidRDefault="00937F57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238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CD30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72A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E7DB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9F5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DD898E3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E9B0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0F78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3DF49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E20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3EF1707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BFC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004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7CD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79CBA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43C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CCF27C5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F868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F939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9BBE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9A3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6A3E3A25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9B8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E1183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8FA3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231E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AADC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61C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7081173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A2E8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7F5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209C028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975B8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DFA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9C6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04B9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021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7191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A48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72A5407F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5D23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C0B4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0E19EE3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E078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4145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5F7C2E2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05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852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BE3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6C1F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DABD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0E54E8B7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4498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49D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C58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5D0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D149E7B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0979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483ED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5EF8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762B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9452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06CFF5B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7311441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6D25E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937F57" w14:paraId="19418D94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7272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3619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F5EF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87D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105683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1F9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A4FF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B81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CC30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D01E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D4E410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7E20674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2602A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937F57" w14:paraId="23E63029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1B5F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AC4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21EB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F8D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C42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9B08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48B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4882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E98D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152B36D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E4C1A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937F57" w14:paraId="745208F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5E79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300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883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494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DD7CB2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B239" w14:textId="77777777" w:rsidR="00937F57" w:rsidRPr="002A60A1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2120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C27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E9D4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565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100BFA4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8DADD1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937F57" w14:paraId="3B8C4DAF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9DA3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28CB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BE87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FF2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6F991A0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76C6" w14:textId="77777777" w:rsidR="00937F57" w:rsidRPr="002A60A1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66FD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4E8A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1CED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6F1D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34247C2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76BBF57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C444B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937F57" w14:paraId="00A4CDF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176E" w14:textId="77777777" w:rsidR="00937F57" w:rsidRDefault="00937F57" w:rsidP="00937F5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89D2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25C08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577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415C27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B68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750A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079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97DB" w14:textId="77777777" w:rsidR="00937F57" w:rsidRPr="00FA2F2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4CE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2FC50BE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35671ED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16401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4D7DD432" w14:textId="77777777" w:rsidR="00937F57" w:rsidRDefault="00937F57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0558E7A0" w14:textId="77777777" w:rsidR="00937F57" w:rsidRDefault="00937F57" w:rsidP="00D80858">
      <w:pPr>
        <w:pStyle w:val="Heading1"/>
        <w:spacing w:line="276" w:lineRule="auto"/>
      </w:pPr>
    </w:p>
    <w:p w14:paraId="3EBA8738" w14:textId="77777777" w:rsidR="00937F57" w:rsidRDefault="00937F57" w:rsidP="00D80858">
      <w:pPr>
        <w:pStyle w:val="Heading1"/>
        <w:spacing w:line="276" w:lineRule="auto"/>
      </w:pPr>
      <w:r>
        <w:t>LINIA 330</w:t>
      </w:r>
    </w:p>
    <w:p w14:paraId="14E23BA0" w14:textId="77777777" w:rsidR="00937F57" w:rsidRDefault="00937F57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37F57" w14:paraId="78DF476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1927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D79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ACD1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B148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D3CEB73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81E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806C2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F993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66B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BDBF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097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034093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BE7F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D3E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D626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4679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14C7DCF6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848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0E4ED2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A53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B0B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CA0C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145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3A1815D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A634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FD71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CF1D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572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031FBE1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D6E0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02AFF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4F10B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FFED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B799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455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149025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917B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FF7D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2ECE3627" w14:textId="77777777" w:rsidR="00937F57" w:rsidRDefault="00937F57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448B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622F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8F2C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6C9E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5B6E0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822D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A0CE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34F078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6EB0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40C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7C451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AC84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09C9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7BF148F2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5F87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C5A25E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F8BE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6FF4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E929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BE1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67DC8B7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60DF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0FF89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1145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707C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77E73EF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04C8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2F6D75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04A2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9A0A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0748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275A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E3CA65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853E" w14:textId="77777777" w:rsidR="00937F57" w:rsidRDefault="00937F57" w:rsidP="00937F5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469E6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093F763F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129F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3F64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D32A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EB6B" w14:textId="77777777" w:rsidR="00937F57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36B3" w14:textId="77777777" w:rsidR="00937F57" w:rsidRDefault="00937F5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27CD" w14:textId="77777777" w:rsidR="00937F57" w:rsidRPr="001C04D5" w:rsidRDefault="00937F5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B4D7" w14:textId="77777777" w:rsidR="00937F57" w:rsidRDefault="00937F5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7C6831D" w14:textId="77777777" w:rsidR="00937F57" w:rsidRDefault="00937F57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75DAFC42" w14:textId="77777777" w:rsidR="00937F57" w:rsidRDefault="00937F57" w:rsidP="008C333F">
      <w:pPr>
        <w:pStyle w:val="Heading1"/>
        <w:spacing w:line="360" w:lineRule="auto"/>
      </w:pPr>
      <w:r>
        <w:lastRenderedPageBreak/>
        <w:t>LINIA 335</w:t>
      </w:r>
    </w:p>
    <w:p w14:paraId="6D0C696F" w14:textId="77777777" w:rsidR="00937F57" w:rsidRDefault="00937F57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937F57" w14:paraId="5FF40ABD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B21A" w14:textId="77777777" w:rsidR="00937F57" w:rsidRDefault="00937F57" w:rsidP="00937F5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3C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7404" w14:textId="77777777" w:rsidR="00937F57" w:rsidRPr="009050E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692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399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66D0E91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778BCB3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A47F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84F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AFA0" w14:textId="77777777" w:rsidR="00937F57" w:rsidRPr="009050E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E7A4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86820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37779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937F57" w14:paraId="413A8C3D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CCCB4" w14:textId="77777777" w:rsidR="00937F57" w:rsidRDefault="00937F57" w:rsidP="00937F5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5D94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317D420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BF3C" w14:textId="77777777" w:rsidR="00937F57" w:rsidRPr="009050E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345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0D86DBC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2F0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67C1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17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FDC4" w14:textId="77777777" w:rsidR="00937F57" w:rsidRPr="009050E5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253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7E22C5EA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1A74B1C" w14:textId="77777777" w:rsidR="00937F57" w:rsidRDefault="00937F57" w:rsidP="00274DBB">
      <w:pPr>
        <w:pStyle w:val="Heading1"/>
        <w:spacing w:line="360" w:lineRule="auto"/>
      </w:pPr>
      <w:r>
        <w:t>LINIA 400</w:t>
      </w:r>
    </w:p>
    <w:p w14:paraId="19F945B2" w14:textId="77777777" w:rsidR="00937F57" w:rsidRDefault="00937F57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37F57" w14:paraId="66AC334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6CF3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4AF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CC44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D05F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0C6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7BEB80A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14B32BF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27B5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1755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EE3C8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499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9E43EA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456E7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937F57" w14:paraId="6392BDC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3FBF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867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663+700</w:t>
            </w:r>
          </w:p>
          <w:p w14:paraId="4A1E25E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F29F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74F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BC5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38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77003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101C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E70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58A6AA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5029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ED77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CD64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4307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4B3E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725A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9EAA" w14:textId="77777777" w:rsidR="00937F57" w:rsidRDefault="00937F5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CD3E6" w14:textId="77777777" w:rsidR="00937F57" w:rsidRPr="00F344E1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E6DD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CAF428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5AC3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AE20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0CA3DFD0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EE68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B5F7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A8AF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2741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AEBF" w14:textId="77777777" w:rsidR="00937F57" w:rsidRDefault="00937F5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AFD3" w14:textId="77777777" w:rsidR="00937F57" w:rsidRPr="00F344E1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14B5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14420D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795B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6E00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4BACDCF3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54625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DA8C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1648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B7E1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DF9F" w14:textId="77777777" w:rsidR="00937F57" w:rsidRDefault="00937F5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A908" w14:textId="77777777" w:rsidR="00937F57" w:rsidRPr="00F344E1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A82AD" w14:textId="77777777" w:rsidR="00937F57" w:rsidRDefault="00937F5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43FD81E5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5A21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7A2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2606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97A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04CFF6C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1BB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53DB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0CA61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D291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CAA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937F57" w14:paraId="552066A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197C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AE7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23C1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82D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323D841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79D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0C63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F421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0585F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322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9803479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DB25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FE2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AEC2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1AF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4FC79BC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C2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7B4F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77AB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993D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82E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5D942887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A0962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6BF27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5110311B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AF0C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0623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849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31ED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644A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B5596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01C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26446334" w14:textId="77777777">
        <w:trPr>
          <w:cantSplit/>
          <w:trHeight w:val="131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98D7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22C3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56213E39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F110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E34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0D48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71FA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5019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8A579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FD5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49F3A78A" w14:textId="77777777">
        <w:trPr>
          <w:cantSplit/>
          <w:trHeight w:val="640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7EE2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7865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  <w:p w14:paraId="52F5A1CB" w14:textId="77777777" w:rsidR="00937F57" w:rsidRDefault="00937F5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C030" w14:textId="77777777" w:rsidR="00937F57" w:rsidRDefault="00937F5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CA4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ED625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321E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793A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4EC1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34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0F5DFC03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6F3E23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98DB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80916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170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5AE234B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C65E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E0FD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DFF69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2D25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C1A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2708775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B87D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4C2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7B15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C07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45E9E43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566D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949B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EF39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53A5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B70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1DA2C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08FB2D60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937F57" w14:paraId="5630B64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3388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AED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3E0F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71A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1A50" w14:textId="77777777" w:rsidR="00937F57" w:rsidRDefault="00937F57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98D588F" w14:textId="77777777" w:rsidR="00937F57" w:rsidRDefault="00937F57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5C90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C864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9A7E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19869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FDA7EDC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EB716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9E4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2173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04D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1EDD20DE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B50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2E28636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47CB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227E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1D42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2C98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73507D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AE3E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3EC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4663A30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F147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1C8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6616BBC3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1BA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B502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DC8D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EA5C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49CC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0FFBA1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38B8A4E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A7DFE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6903" w14:textId="77777777" w:rsidR="00937F57" w:rsidRDefault="00937F57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96365" w14:textId="77777777" w:rsidR="00937F57" w:rsidRDefault="00937F57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E239" w14:textId="77777777" w:rsidR="00937F57" w:rsidRDefault="00937F57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39177F3" w14:textId="77777777" w:rsidR="00937F57" w:rsidRDefault="00937F57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9DEA" w14:textId="77777777" w:rsidR="00937F57" w:rsidRDefault="00937F57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DE91" w14:textId="77777777" w:rsidR="00937F57" w:rsidRPr="00F344E1" w:rsidRDefault="00937F57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423B" w14:textId="77777777" w:rsidR="00937F57" w:rsidRDefault="00937F57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BE4E" w14:textId="77777777" w:rsidR="00937F57" w:rsidRPr="00F344E1" w:rsidRDefault="00937F57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8D53" w14:textId="77777777" w:rsidR="00937F57" w:rsidRDefault="00937F57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1B2F799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415D" w14:textId="77777777" w:rsidR="00937F57" w:rsidRDefault="00937F57" w:rsidP="00937F5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4CC6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266A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88C4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3FB06A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A2E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9C9C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EFF4" w14:textId="77777777" w:rsidR="00937F57" w:rsidRDefault="00937F5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310B" w14:textId="77777777" w:rsidR="00937F57" w:rsidRPr="00F344E1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C3ED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9D1856B" w14:textId="77777777" w:rsidR="00937F57" w:rsidRDefault="00937F57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2B2FA62A" w14:textId="77777777" w:rsidR="00937F57" w:rsidRDefault="00937F57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5E066E00" w14:textId="77777777" w:rsidR="00937F57" w:rsidRDefault="00937F57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937F57" w14:paraId="082F07E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6E08D" w14:textId="77777777" w:rsidR="00937F57" w:rsidRDefault="00937F57" w:rsidP="00937F5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3FE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EB54C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200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7EAF1982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8B30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724D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7C0DA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2C9B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261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AC8D95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9C07AA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937F57" w14:paraId="696309F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0695" w14:textId="77777777" w:rsidR="00937F57" w:rsidRDefault="00937F57" w:rsidP="00937F5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378D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099F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D3B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84E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5A4D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C014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A01AB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E724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1651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324A8F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937F57" w14:paraId="42EDDB9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5305" w14:textId="77777777" w:rsidR="00937F57" w:rsidRDefault="00937F57" w:rsidP="00937F5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B2F1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B65F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26CB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0E9C7" w14:textId="77777777" w:rsidR="00937F57" w:rsidRDefault="00937F5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60F53B54" w14:textId="77777777" w:rsidR="00937F57" w:rsidRDefault="00937F5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DCA8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C62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3643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6927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61926CD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9183" w14:textId="77777777" w:rsidR="00937F57" w:rsidRDefault="00937F57" w:rsidP="00937F5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12C7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46+400</w:t>
            </w:r>
          </w:p>
          <w:p w14:paraId="0CA11B03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F6D8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6B26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70DE" w14:textId="77777777" w:rsidR="00937F57" w:rsidRDefault="00937F5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A2E0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6E59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39A8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961C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5D45346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3912" w14:textId="77777777" w:rsidR="00937F57" w:rsidRDefault="00937F57" w:rsidP="00937F5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4FC4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DF15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EA0A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518A716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E3CBC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E5D7" w14:textId="77777777" w:rsidR="00937F57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585F" w14:textId="77777777" w:rsidR="00937F57" w:rsidRDefault="00937F5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2A98" w14:textId="77777777" w:rsidR="00937F57" w:rsidRPr="00BB2EA6" w:rsidRDefault="00937F5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139D" w14:textId="77777777" w:rsidR="00937F57" w:rsidRDefault="00937F5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2F7CFAC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10B36DCA" w14:textId="77777777" w:rsidR="00937F57" w:rsidRDefault="00937F57" w:rsidP="00F0370D">
      <w:pPr>
        <w:pStyle w:val="Heading1"/>
        <w:spacing w:line="360" w:lineRule="auto"/>
      </w:pPr>
      <w:r>
        <w:lastRenderedPageBreak/>
        <w:t>LINIA 800</w:t>
      </w:r>
    </w:p>
    <w:p w14:paraId="4E879C7F" w14:textId="77777777" w:rsidR="00937F57" w:rsidRDefault="00937F5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937F57" w14:paraId="73ED811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BA43B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83B1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F71B1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95DB4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83CAA64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19CA9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F38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62971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A98AF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030D0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76F3B96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E2DE9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44CD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49E0F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08A14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89DF8EF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3B03A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CA53F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C254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DC70B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9ACB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BC3C80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C9BED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6C88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7155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A9CF2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903D0CC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DF6A2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B542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7676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7C0F3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209E3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021A9E" w14:textId="77777777" w:rsidR="00937F57" w:rsidRDefault="00937F5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937F57" w:rsidRPr="00A8307A" w14:paraId="7316376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CDFCC" w14:textId="77777777" w:rsidR="00937F57" w:rsidRPr="00A75A00" w:rsidRDefault="00937F57" w:rsidP="00937F57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2849B" w14:textId="77777777" w:rsidR="00937F57" w:rsidRPr="00A8307A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5EC92" w14:textId="77777777" w:rsidR="00937F57" w:rsidRPr="00A8307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19B12" w14:textId="77777777" w:rsidR="00937F57" w:rsidRPr="00A8307A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6C919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ED8976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57BF7BB6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7F9DB18" w14:textId="77777777" w:rsidR="00937F57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709B9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CEE86" w14:textId="77777777" w:rsidR="00937F57" w:rsidRPr="00A8307A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76F4F" w14:textId="77777777" w:rsidR="00937F57" w:rsidRPr="00A8307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6015E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1F3A8E" w14:textId="77777777" w:rsidR="00937F57" w:rsidRPr="00A8307A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937F57" w14:paraId="3D57E24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076B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52B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DF59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262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583BC728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3D7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22C6182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676B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E2B0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52CAB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6B64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668959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7683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F6CB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6166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4824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6EDC" w14:textId="77777777" w:rsidR="00937F57" w:rsidRDefault="00937F5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71FC95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B2CB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0BA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0EAA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84A5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7BFB63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BD87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ECC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DC7E4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4CBF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20D8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AFB3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0267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8529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5F3E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9ECB0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92D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843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93090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EFD6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B15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62B1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FA4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15+950</w:t>
            </w:r>
          </w:p>
          <w:p w14:paraId="6A3CC87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5AEC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DEB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60882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7E25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361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2836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40CF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30F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9565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729A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66721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26F2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05D01B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0D6C82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937F57" w14:paraId="03E76F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038C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FF1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8234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E52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B27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0F4B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9EB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BC41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B5D2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442513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4F1BB9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937F57" w14:paraId="5E8518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A0C0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D89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EA55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59CE9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954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775F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425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6D53C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F2469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6479C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A1AD61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937F57" w14:paraId="236F92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FB25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872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5677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BE9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A6D6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385CB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AF3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7F9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9CB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CD4F1C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60CB9A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937F57" w14:paraId="790DBD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3ADD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F0B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CB24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E711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5397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A9B57B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B3A5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8D7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135A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1B5D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937F57" w14:paraId="7EA5A1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6FD7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46F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84A9D5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204C3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B2F7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669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7F69D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C89E" w14:textId="77777777" w:rsidR="00937F57" w:rsidRDefault="00937F5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429183C" w14:textId="77777777" w:rsidR="00937F57" w:rsidRDefault="00937F5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9089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B057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6B5E7D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2438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574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1DF3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E758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2B6ADC4F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852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6B28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C1A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4B83577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547D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F43C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1AA198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4A23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F5C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F389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A35E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494C0365" w14:textId="77777777" w:rsidR="00937F57" w:rsidRPr="008B2519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270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84787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D63B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51F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B4AC" w14:textId="77777777" w:rsidR="00937F57" w:rsidRPr="008D08DE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DD9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937F57" w14:paraId="370CF7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B5F92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3064" w14:textId="77777777" w:rsidR="00937F57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349AF" w14:textId="77777777" w:rsidR="00937F57" w:rsidRPr="001161EA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CB38" w14:textId="77777777" w:rsidR="00937F57" w:rsidRDefault="00937F57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3086D493" w14:textId="77777777" w:rsidR="00937F57" w:rsidRDefault="00937F57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BD7" w14:textId="77777777" w:rsidR="00937F57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0B9D909" w14:textId="77777777" w:rsidR="00937F57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179F" w14:textId="77777777" w:rsidR="00937F57" w:rsidRPr="001161EA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F13A" w14:textId="77777777" w:rsidR="00937F57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F5F8" w14:textId="77777777" w:rsidR="00937F57" w:rsidRPr="008D08DE" w:rsidRDefault="00937F5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F1E6" w14:textId="77777777" w:rsidR="00937F57" w:rsidRDefault="00937F5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937F57" w14:paraId="47622D9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CF4D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78C3" w14:textId="77777777" w:rsidR="00937F57" w:rsidRDefault="00937F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CF18" w14:textId="77777777" w:rsidR="00937F57" w:rsidRPr="001161EA" w:rsidRDefault="00937F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A808" w14:textId="77777777" w:rsidR="00937F57" w:rsidRDefault="00937F5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0C5A" w14:textId="77777777" w:rsidR="00937F57" w:rsidRDefault="00937F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C38C" w14:textId="77777777" w:rsidR="00937F57" w:rsidRPr="001161EA" w:rsidRDefault="00937F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8615" w14:textId="77777777" w:rsidR="00937F57" w:rsidRDefault="00937F5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C49F" w14:textId="77777777" w:rsidR="00937F57" w:rsidRDefault="00937F5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2DE4E" w14:textId="77777777" w:rsidR="00937F57" w:rsidRDefault="00937F5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64C7284E" w14:textId="77777777" w:rsidR="00937F57" w:rsidRDefault="00937F5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937F57" w14:paraId="0E7318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2AB0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6F3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68B2" w14:textId="77777777" w:rsidR="00937F57" w:rsidRPr="001161EA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297C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42497C6C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7172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480C7F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2B83B4B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42A5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EB68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BD0D" w14:textId="77777777" w:rsidR="00937F57" w:rsidRPr="001161EA" w:rsidRDefault="00937F5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6B4C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937F57" w14:paraId="330D84F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77FE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1BA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F7C9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9D02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A49180A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C07F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13A1C8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7D664DE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DAEE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BCE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6E44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7EEB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131583B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2709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460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735C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255F5" w14:textId="77777777" w:rsidR="00937F57" w:rsidRDefault="00937F5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9E86110" w14:textId="77777777" w:rsidR="00937F57" w:rsidRDefault="00937F5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5A1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BFF5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076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B563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6EE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937F57" w14:paraId="561BE9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DD5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8A8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40A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230E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DB9A881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1D3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150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C18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27FF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0DD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7AF7C0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7F6A3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937F57" w14:paraId="7CCE10C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9BA9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52C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42FD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A672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FE248A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A4B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613C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1E7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011F2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4789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0C1F9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BE54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4A0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9F4B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CA0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61F2B57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818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A2A4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2BB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1564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9EE2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E8FC92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F68F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49CC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01793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3798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952B037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FA5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6C3C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3467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0E48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A09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40D0D2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A028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E0D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8ECB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D0CB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C8EEDC9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236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9867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2A8E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2E3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93DA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3B54B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6DC8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589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5966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C7A25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5699FB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7F5E2964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E13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B70AC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40F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0C57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1987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2691405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3AB4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C023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4834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EAA0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859E002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651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5427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5C9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19F3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733E0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2E05D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6DA32361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937F57" w14:paraId="0E184C8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2101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E87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4963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F2AFC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057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0CAE90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090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614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9D12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63B3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5CB1A7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937F57" w14:paraId="581B74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B05B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80A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6315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0E99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30E5C1B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B9C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1720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03C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77202135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F880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7FEEB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937F57" w14:paraId="1AC67A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2B0F3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B1AD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8026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3946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6011BDB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69D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C67294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CA88B2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3D / 5D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12C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596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6B1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FA13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8569C4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376D41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firul I și firul II la liniile 1D - 5D și la </w:t>
            </w:r>
          </w:p>
          <w:p w14:paraId="0767236B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B.</w:t>
            </w:r>
          </w:p>
        </w:tc>
      </w:tr>
      <w:tr w:rsidR="00937F57" w14:paraId="757C66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42F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4A9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273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86A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06E68B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6A4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01EC8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E298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C758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6AF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349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DDEC12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57A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D9E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D8F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AE2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D2BF4B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56B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63A65C3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34A8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AFC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44B9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4B9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C4B874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6CA0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1B3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750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7C68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D7A81D6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E9B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FB954A4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3F0DE8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A960823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38C2DC7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9798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731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62CA4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B64ED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46FBB5B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7F72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0168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F1EA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972A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BF13A6E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B50C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3A377CD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6965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3C5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541DC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3D63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02CB82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E508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47C9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C8BA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7831" w14:textId="77777777" w:rsidR="00937F57" w:rsidRDefault="00937F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6CCA380" w14:textId="77777777" w:rsidR="00937F57" w:rsidRDefault="00937F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4C15" w14:textId="77777777" w:rsidR="00937F57" w:rsidRPr="00F565BC" w:rsidRDefault="00937F5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10D8684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D498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B2C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0A74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EAA5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937F57" w14:paraId="11C596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70D78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C9BC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C9FA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6DDC" w14:textId="77777777" w:rsidR="00937F57" w:rsidRDefault="00937F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0C07C4C" w14:textId="77777777" w:rsidR="00937F57" w:rsidRDefault="00937F5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2E41" w14:textId="77777777" w:rsidR="00937F57" w:rsidRDefault="00937F5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E942165" w14:textId="77777777" w:rsidR="00937F57" w:rsidRDefault="00937F5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F8DA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C93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27B7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694E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937F57" w14:paraId="3D6D2BD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CDF4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FC8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CC29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1EEE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6FB68BB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805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622CA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E2D9" w14:textId="77777777" w:rsidR="00937F57" w:rsidRPr="001161EA" w:rsidRDefault="00937F5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67D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06D42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368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5947957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4BFFBD1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2D062E4B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612AAE4A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937F57" w14:paraId="17B2ED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D016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9A9B1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D300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8FD2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9C06FE9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2AF8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SI 054 (intre sch 16 și 30)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2019" w14:textId="77777777" w:rsidR="00937F57" w:rsidRDefault="00937F5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14C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05B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2655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7B682B1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fir II L 814 la liniile </w:t>
            </w:r>
          </w:p>
          <w:p w14:paraId="7FC084C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1 - 7 Grupa Tranzit.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Și liniile 1-11 Grupa A.</w:t>
            </w:r>
          </w:p>
        </w:tc>
      </w:tr>
      <w:tr w:rsidR="00937F57" w14:paraId="55AAF14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4460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F462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47D1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EC3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81A411C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AE2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66700D7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01B0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7EA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8B9B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A954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1C9CC44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227337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937F57" w14:paraId="7C789A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1026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4AD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B795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AAEB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F2EC066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10C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7C76DC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C8A2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B80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CAF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F91F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2CFCE20B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937F57" w14:paraId="0DD696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B7A4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CF3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4DFF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40CA0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1D51990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7426F13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E38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6F4376CB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4D06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9BA6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F92F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5DA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F4F136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937F57" w14:paraId="482CBF5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774E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ED30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1C08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57B0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6D3F3A6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F2A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F313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1EF08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B230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C2B1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35C9B0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570C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5248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75CA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93DD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6D131B8" w14:textId="77777777" w:rsidR="00937F57" w:rsidRDefault="00937F5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D2EAC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3343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3C5A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0636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2FD4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937F57" w14:paraId="5B0908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91EA" w14:textId="77777777" w:rsidR="00937F57" w:rsidRDefault="00937F57" w:rsidP="00937F5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803E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BA3E" w14:textId="77777777" w:rsidR="00937F57" w:rsidRPr="001161EA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AFB3" w14:textId="77777777" w:rsidR="00937F57" w:rsidRDefault="00937F5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85B0AF8" w14:textId="77777777" w:rsidR="00937F57" w:rsidRDefault="00937F5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949F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915F" w14:textId="77777777" w:rsidR="00937F57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BBDD" w14:textId="77777777" w:rsidR="00937F57" w:rsidRDefault="00937F5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6B24D" w14:textId="77777777" w:rsidR="00937F57" w:rsidRPr="008D08DE" w:rsidRDefault="00937F5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0378" w14:textId="77777777" w:rsidR="00937F57" w:rsidRDefault="00937F5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487E047" w14:textId="77777777" w:rsidR="00937F57" w:rsidRDefault="00937F57">
      <w:pPr>
        <w:spacing w:before="40" w:after="40" w:line="192" w:lineRule="auto"/>
        <w:ind w:right="57"/>
        <w:rPr>
          <w:sz w:val="20"/>
          <w:lang w:val="ro-RO"/>
        </w:rPr>
      </w:pPr>
    </w:p>
    <w:p w14:paraId="5A0EE906" w14:textId="77777777" w:rsidR="00937F57" w:rsidRPr="00C21F42" w:rsidRDefault="00937F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90E7BA7" w14:textId="77777777" w:rsidR="00937F57" w:rsidRPr="00C21F42" w:rsidRDefault="00937F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0BAA5B6F" w14:textId="77777777" w:rsidR="00937F57" w:rsidRPr="00C21F42" w:rsidRDefault="00937F5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18279C8" w14:textId="77777777" w:rsidR="00937F57" w:rsidRPr="00C21F42" w:rsidRDefault="00937F5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586B9EF" w14:textId="77777777" w:rsidR="00937F57" w:rsidRDefault="00937F5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C97DC38" w14:textId="77777777" w:rsidR="00937F57" w:rsidRPr="00C21F42" w:rsidRDefault="00937F5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8E81461" w14:textId="77777777" w:rsidR="00937F57" w:rsidRPr="00C21F42" w:rsidRDefault="00937F5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A62A461" w14:textId="77777777" w:rsidR="00937F57" w:rsidRPr="00C21F42" w:rsidRDefault="00937F5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5490097" w14:textId="77777777" w:rsidR="00937F57" w:rsidRPr="00C21F42" w:rsidRDefault="00937F5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60341B" w:rsidRDefault="00FB37F1" w:rsidP="0060341B"/>
    <w:sectPr w:rsidR="00FB37F1" w:rsidRPr="0060341B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096A" w14:textId="77777777" w:rsidR="00231A15" w:rsidRDefault="00231A15">
      <w:r>
        <w:separator/>
      </w:r>
    </w:p>
  </w:endnote>
  <w:endnote w:type="continuationSeparator" w:id="0">
    <w:p w14:paraId="52EBA62B" w14:textId="77777777" w:rsidR="00231A15" w:rsidRDefault="0023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862A" w14:textId="77777777" w:rsidR="00231A15" w:rsidRDefault="00231A15">
      <w:r>
        <w:separator/>
      </w:r>
    </w:p>
  </w:footnote>
  <w:footnote w:type="continuationSeparator" w:id="0">
    <w:p w14:paraId="730AE0CA" w14:textId="77777777" w:rsidR="00231A15" w:rsidRDefault="00231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2A5FD7FE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36627A">
      <w:rPr>
        <w:b/>
        <w:bCs/>
        <w:i/>
        <w:iCs/>
        <w:sz w:val="22"/>
      </w:rPr>
      <w:t>decada 21-31 august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779545C1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36627A">
      <w:rPr>
        <w:b/>
        <w:bCs/>
        <w:i/>
        <w:iCs/>
        <w:sz w:val="22"/>
      </w:rPr>
      <w:t>decada 21-31 august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7A720A7C"/>
    <w:lvl w:ilvl="0" w:tplc="7D2EED8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yyDmOuNyAa/3sUl8uyaa1oP3iasaOZWWq2KWOXIj7vXSj3pDmSjYTezxlt07FPX1+fS0QCBkfu+58j3JUS4D9w==" w:salt="XIxuVDajTldCR/JoEksgK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1A15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18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6692"/>
    <w:rsid w:val="005F7375"/>
    <w:rsid w:val="005F7919"/>
    <w:rsid w:val="005F7AED"/>
    <w:rsid w:val="005F7BB7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AD2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D0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150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15361</Words>
  <Characters>87562</Characters>
  <Application>Microsoft Office Word</Application>
  <DocSecurity>0</DocSecurity>
  <Lines>729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2026-08-12T07:18:00Z</dcterms:created>
  <dcterms:modified xsi:type="dcterms:W3CDTF">2026-08-12T08:49:00Z</dcterms:modified>
</cp:coreProperties>
</file>