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3B922" w14:textId="77777777" w:rsidR="00461B15" w:rsidRPr="001A77EE" w:rsidRDefault="00461B15" w:rsidP="00026F68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A77EE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254254AA" w14:textId="438CD824" w:rsidR="00461B15" w:rsidRPr="001A77EE" w:rsidRDefault="00461B15" w:rsidP="00026F6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A77EE">
        <w:rPr>
          <w:b/>
          <w:sz w:val="16"/>
          <w:szCs w:val="16"/>
          <w:lang w:val="ro-RO"/>
        </w:rPr>
        <w:t xml:space="preserve"> (de la pagina 1 la pagina )</w:t>
      </w:r>
    </w:p>
    <w:p w14:paraId="7CB6B534" w14:textId="77777777" w:rsidR="00461B15" w:rsidRDefault="00461B15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0852759E" w14:textId="77777777" w:rsidR="00461B15" w:rsidRDefault="00461B1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5E76ED43" w14:textId="77777777" w:rsidR="00461B15" w:rsidRDefault="00461B15">
      <w:pPr>
        <w:jc w:val="center"/>
        <w:rPr>
          <w:sz w:val="28"/>
        </w:rPr>
      </w:pPr>
    </w:p>
    <w:p w14:paraId="13790C64" w14:textId="77777777" w:rsidR="00461B15" w:rsidRDefault="00461B15">
      <w:pPr>
        <w:jc w:val="center"/>
        <w:rPr>
          <w:sz w:val="28"/>
        </w:rPr>
      </w:pPr>
    </w:p>
    <w:p w14:paraId="2FE643CC" w14:textId="77777777" w:rsidR="00461B15" w:rsidRDefault="00461B15">
      <w:pPr>
        <w:jc w:val="center"/>
        <w:rPr>
          <w:sz w:val="28"/>
        </w:rPr>
      </w:pPr>
    </w:p>
    <w:p w14:paraId="2FC3B6A9" w14:textId="77777777" w:rsidR="00461B15" w:rsidRDefault="00461B15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02434B2A" w14:textId="77777777" w:rsidR="00461B15" w:rsidRDefault="00461B15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TIMI</w:t>
      </w:r>
      <w:r>
        <w:rPr>
          <w:b/>
          <w:bCs/>
          <w:spacing w:val="80"/>
          <w:sz w:val="32"/>
          <w:lang w:val="ro-RO"/>
        </w:rPr>
        <w:t>Ş</w:t>
      </w:r>
      <w:r>
        <w:rPr>
          <w:b/>
          <w:bCs/>
          <w:spacing w:val="80"/>
          <w:sz w:val="32"/>
        </w:rPr>
        <w:t>OARA</w:t>
      </w:r>
    </w:p>
    <w:p w14:paraId="6AA72E99" w14:textId="77777777" w:rsidR="00461B15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30ACF4A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AB38119" w14:textId="77777777" w:rsidR="00461B15" w:rsidRDefault="00461B15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436C5A93" w14:textId="77777777" w:rsidR="00461B15" w:rsidRDefault="00461B15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septembrie 2026</w:t>
      </w:r>
    </w:p>
    <w:p w14:paraId="2EDB7F9D" w14:textId="77777777" w:rsidR="00461B15" w:rsidRPr="00676A79" w:rsidRDefault="00461B15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35BB6514" w14:textId="77777777" w:rsidR="00461B15" w:rsidRPr="00676A79" w:rsidRDefault="00461B15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71218F32" w14:textId="77777777" w:rsidR="00461B15" w:rsidRDefault="00461B15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461B15" w14:paraId="429A5A89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2F7F76B0" w14:textId="77777777" w:rsidR="00461B15" w:rsidRDefault="00461B15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47F90BCA" w14:textId="77777777" w:rsidR="00461B15" w:rsidRDefault="00461B15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384613A8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36CF49C" w14:textId="77777777" w:rsidR="00461B15" w:rsidRDefault="00461B15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35F10A0C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B1B2E1F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CC54B34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17E2F21E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86F35C6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5D6ED4B4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7FE2ED41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3FB4DE15" w14:textId="77777777" w:rsidR="00461B15" w:rsidRDefault="00461B15" w:rsidP="00FC1F7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18B8B50E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0106A35F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76B61959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2F7611F" w14:textId="77777777" w:rsidR="00461B15" w:rsidRDefault="00461B15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2755B5F5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E324DB9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ADC8442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48CA877B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1CBC59AB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0C8C2C0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30E3FA1F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34FF3DD9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EF470DB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461B15" w14:paraId="006AD1F2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6901B2D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516F6C48" w14:textId="77777777" w:rsidR="00461B15" w:rsidRDefault="00461B1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3A99E551" w14:textId="77777777" w:rsidR="00461B15" w:rsidRDefault="00461B1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3CFF2220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22CD0D54" w14:textId="77777777" w:rsidR="00461B15" w:rsidRDefault="00461B1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F8511FA" w14:textId="77777777" w:rsidR="00461B15" w:rsidRDefault="00461B1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1F0F8215" w14:textId="77777777" w:rsidR="00461B15" w:rsidRDefault="00461B1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0FE2670" w14:textId="77777777" w:rsidR="00461B15" w:rsidRDefault="00461B1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2115631E" w14:textId="77777777" w:rsidR="00461B15" w:rsidRDefault="00461B1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C8833DD" w14:textId="77777777" w:rsidR="00461B15" w:rsidRDefault="00461B1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03A8772" w14:textId="77777777" w:rsidR="00461B15" w:rsidRDefault="00461B1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1D04E6DD" w14:textId="77777777" w:rsidR="00461B15" w:rsidRDefault="00461B15">
      <w:pPr>
        <w:spacing w:line="192" w:lineRule="auto"/>
        <w:jc w:val="center"/>
      </w:pPr>
    </w:p>
    <w:p w14:paraId="60197DBB" w14:textId="77777777" w:rsidR="00461B15" w:rsidRDefault="00461B15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4CF96548" w14:textId="77777777" w:rsidR="00461B15" w:rsidRDefault="00461B15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16AF645C" w14:textId="77777777" w:rsidR="00461B15" w:rsidRDefault="00461B15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61A9D1CC" w14:textId="77777777" w:rsidR="00461B15" w:rsidRPr="003447BC" w:rsidRDefault="00461B15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56F9B23" w14:textId="77777777" w:rsidR="00461B15" w:rsidRPr="00A8307A" w:rsidRDefault="00461B15" w:rsidP="00516DD3">
      <w:pPr>
        <w:pStyle w:val="Heading1"/>
        <w:spacing w:line="360" w:lineRule="auto"/>
      </w:pPr>
      <w:r w:rsidRPr="00A8307A">
        <w:t>LINIA 100</w:t>
      </w:r>
    </w:p>
    <w:p w14:paraId="559F812E" w14:textId="77777777" w:rsidR="00461B15" w:rsidRPr="00A8307A" w:rsidRDefault="00461B15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461B15" w:rsidRPr="00AB76B4" w14:paraId="7DD4D922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981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707D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4C09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0E0408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1BD54D6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C7CD8" w14:textId="77777777" w:rsidR="00461B15" w:rsidRPr="00AB76B4" w:rsidRDefault="00461B1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7FE41E9" w14:textId="77777777" w:rsidR="00461B15" w:rsidRPr="00AB76B4" w:rsidRDefault="00461B1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36082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A456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542A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AF06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525BB920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DF0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A8B6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3887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4671E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38D7C3E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44CFD" w14:textId="77777777" w:rsidR="00461B15" w:rsidRPr="00AB76B4" w:rsidRDefault="00461B1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26A4020" w14:textId="77777777" w:rsidR="00461B15" w:rsidRPr="00AB76B4" w:rsidRDefault="00461B1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B10F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7ECC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2E4D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2949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409B4F04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F105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011F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E706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EAC51B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099884AA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617CB" w14:textId="77777777" w:rsidR="00461B15" w:rsidRPr="00AB76B4" w:rsidRDefault="00461B1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3F6B9CC4" w14:textId="77777777" w:rsidR="00461B15" w:rsidRPr="00AB76B4" w:rsidRDefault="00461B1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9D2C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7483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A943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3DB5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8273A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461B15" w:rsidRPr="00AB76B4" w14:paraId="127C83A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30C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34AD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9E57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A46F74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6548697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C2A5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1437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7043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9FB9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6880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42E76E0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753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825B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A8ED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463634" w14:textId="77777777" w:rsidR="00461B15" w:rsidRPr="00AB76B4" w:rsidRDefault="00461B15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09A44FA" w14:textId="77777777" w:rsidR="00461B15" w:rsidRPr="00AB76B4" w:rsidRDefault="00461B15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50DBA" w14:textId="77777777" w:rsidR="00461B15" w:rsidRPr="00AB76B4" w:rsidRDefault="00461B15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EFC696A" w14:textId="77777777" w:rsidR="00461B15" w:rsidRPr="00AB76B4" w:rsidRDefault="00461B15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64650755" w14:textId="77777777" w:rsidR="00461B15" w:rsidRPr="00AB76B4" w:rsidRDefault="00461B15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2D74397" w14:textId="77777777" w:rsidR="00461B15" w:rsidRPr="00AB76B4" w:rsidRDefault="00461B15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8A70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DD4E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E3FD9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420B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4FB94FA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1907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B0AB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7F5C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2C1268" w14:textId="77777777" w:rsidR="00461B15" w:rsidRPr="00AB76B4" w:rsidRDefault="00461B15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0FCAEE16" w14:textId="77777777" w:rsidR="00461B15" w:rsidRPr="00AB76B4" w:rsidRDefault="00461B15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C6E59" w14:textId="77777777" w:rsidR="00461B15" w:rsidRPr="00AB76B4" w:rsidRDefault="00461B15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8C23A8E" w14:textId="77777777" w:rsidR="00461B15" w:rsidRPr="00AB76B4" w:rsidRDefault="00461B15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D148D" w14:textId="77777777" w:rsidR="00461B15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A638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9FBA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810ED" w14:textId="77777777" w:rsidR="00461B15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DE5D97" w14:textId="77777777" w:rsidR="00461B15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461B15" w:rsidRPr="00AB76B4" w14:paraId="645360E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C0A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54C2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6BE8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97CC0E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2E7C29D3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6C5D5D57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2BCB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E270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BDEA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5AA9A5D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B84D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4093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461B15" w:rsidRPr="00AB76B4" w14:paraId="68EB3777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151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A323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35168B8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2AE0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0A238C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31027AC4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472C80E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AE82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8004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F3F7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1ACD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179D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5303F37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C9B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54FA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CECD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57D386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55A6B1B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58CBEA2F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4053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7BC6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4B86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0B54201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FDAD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A29D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7B663DB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398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913E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DB50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45954B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97D4558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A3EC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70AC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5F7E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4DAF8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14BD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72B72F8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209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E7C8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D077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1321D7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3205F9E4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06FE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AE2B79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16AA8D5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7FD79A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0F23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89C5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39612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0F4C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FC222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461B15" w:rsidRPr="00AB76B4" w14:paraId="2DE7E955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FD1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8849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487D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AB8F1A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249DD667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6EDD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FCC7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4C0C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3BB2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F977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138BD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461B15" w:rsidRPr="00AB76B4" w14:paraId="6CAC18C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26E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3B77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6A924AB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A0DD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013755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3EB4B65C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35C4B247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812E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90759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BB15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FC99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5CED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22447F8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065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2600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A465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B8EC4A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244DC2AE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563240FC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3F11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4EEA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33FD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3FE54BD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C239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D5A0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610A311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8A4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F9C8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4470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56820F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26C8461A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6265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468C73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72AF886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5311E31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2B2D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2C94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F8779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D040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10369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461B15" w:rsidRPr="00AB76B4" w14:paraId="66BB717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A2615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3CE9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6F9645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AAC7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06B1F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3AE6F434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338B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2DB48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3321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5B3D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1E366" w14:textId="77777777" w:rsidR="00461B15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FDDB02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6DC33A43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4C3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4314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3F23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D13939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08D0D7C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B165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55F6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9AAB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60B9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7632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0078EC21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029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43EF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156C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4B45FE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6C90D79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6998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C76D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88CD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019C8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9D0B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4A3B59F4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53D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7BB7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EB1AB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02E23C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3CADEE0A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1D217" w14:textId="77777777" w:rsidR="00461B15" w:rsidRPr="00AB76B4" w:rsidRDefault="00461B1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5C21B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4422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9A7E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C3B4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422C1EA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B7D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7708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5829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901C52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29B4F7A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4E56B" w14:textId="77777777" w:rsidR="00461B15" w:rsidRPr="00AB76B4" w:rsidRDefault="00461B1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21B8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5F15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8696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0633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35C4BB9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0AD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9C4F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59F3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6A6510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32B3ED5B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58E08" w14:textId="77777777" w:rsidR="00461B15" w:rsidRPr="00AB76B4" w:rsidRDefault="00461B1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697C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A9DF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7C9F3C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AE3B9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F31C2" w14:textId="77777777" w:rsidR="00461B15" w:rsidRPr="00AB76B4" w:rsidRDefault="00461B15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6CAE7441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6637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A433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080884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86DE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9CD831" w14:textId="77777777" w:rsidR="00461B15" w:rsidRPr="00AB76B4" w:rsidRDefault="00461B1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21E8142" w14:textId="77777777" w:rsidR="00461B15" w:rsidRPr="00AB76B4" w:rsidRDefault="00461B1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16FF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0DF9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DE58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ACE0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D8FB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20A7C7F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E49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43BC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7750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506421" w14:textId="77777777" w:rsidR="00461B15" w:rsidRPr="00AB76B4" w:rsidRDefault="00461B15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E2BB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0E52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2D2F2" w14:textId="77777777" w:rsidR="00461B15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00C34AF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05A72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AAA6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5F6C7B1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68D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68BB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C17B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65E46C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79F8FEA3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DB9A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20D776F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04FB7F8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9294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24A1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10309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E505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6596915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BDC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C8EF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5E73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72D22A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6FF551CC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FF65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3A9815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34FA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489B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44B0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E6C8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32A516A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D08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AA24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0CE6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2AC68C" w14:textId="77777777" w:rsidR="00461B15" w:rsidRPr="00AB76B4" w:rsidRDefault="00461B15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F91C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8132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377D0" w14:textId="77777777" w:rsidR="00461B15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7A784CB0" w14:textId="77777777" w:rsidR="00461B15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2EBE1" w14:textId="77777777" w:rsidR="00461B15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FFEF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097129D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000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1FF2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78478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F1CAA1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776E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729A464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2386E60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932E13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7FF7234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710E68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9C35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857D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FC96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D26A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1F0B916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EE07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E62F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2F87E1E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1D63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B32B5B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4693312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2739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89B4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9DA9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2DC8B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3A19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25BAFA8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D03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58F2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085BB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673F3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DF1B4A4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BDB3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78066D9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7A0D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2F1C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1978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E55F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E54C6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B123E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461B15" w:rsidRPr="00AB76B4" w14:paraId="7804EFD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144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92F6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C580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4B28E5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D6C8CF8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8CD4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97E5B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3D3C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F50C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ACEF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1B5B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5BA0DE2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EEF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55E8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940A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433DE9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63AAE04B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B967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8C27B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99B5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903F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AE14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6DD8E41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0A1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8C2F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D568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7E359E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7DBB270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9237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10B26F9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FA1C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E831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913B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5B94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70DCC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D2F39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461B15" w:rsidRPr="00AB76B4" w14:paraId="249E270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261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54BF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77E125B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1B52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406062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1CBE4BB2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AB91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A8D0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0324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6DD7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ACCC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622F93F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681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178A5" w14:textId="77777777" w:rsidR="00461B15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72BE205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A9D1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9A4BB5" w14:textId="77777777" w:rsidR="00461B15" w:rsidRPr="00AB76B4" w:rsidRDefault="00461B15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7475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94E7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508D9" w14:textId="77777777" w:rsidR="00461B15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134D7" w14:textId="77777777" w:rsidR="00461B15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4E4F0" w14:textId="77777777" w:rsidR="00461B15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7025B97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6CB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5FB4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62D67E8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00A48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5749D1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2AB7B2B7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644FDD83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1CBE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8F4B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05A4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5560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20F6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701DD6C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9A66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2C8D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EC15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2BB7B1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1832C4AA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F6C8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418F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DA68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6A0B304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7474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6D0A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FE75C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55F9ED9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0026729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B7A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4865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1D82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0DF3E9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3A52FDD9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13D4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7D52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8501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3EE675C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115D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F4B3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74A2036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63E3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D31B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33B87BF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887B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FAB71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2E4FD29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FAD4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720E8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6534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4987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9DB6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1B55F74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BD1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9EF6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12D1D4B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9BD28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3A711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F12273F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8813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0FE7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E972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AC76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0B8B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16C5AD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E4DF4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461B15" w:rsidRPr="00AB76B4" w14:paraId="727625E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A59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8F47C" w14:textId="77777777" w:rsidR="00461B15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73780B1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E6D9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CEF3A0" w14:textId="77777777" w:rsidR="00461B15" w:rsidRPr="00AB76B4" w:rsidRDefault="00461B15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4651CB0" w14:textId="77777777" w:rsidR="00461B15" w:rsidRPr="00AB76B4" w:rsidRDefault="00461B15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A646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B974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7EF1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C0CD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55284" w14:textId="77777777" w:rsidR="00461B15" w:rsidRPr="00AB76B4" w:rsidRDefault="00461B15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CB9DEB" w14:textId="77777777" w:rsidR="00461B15" w:rsidRPr="00AB76B4" w:rsidRDefault="00461B15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B76B4" w14:paraId="561854C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C71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B865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E8E0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9B8020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B8F46E2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F1E4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D5A2D6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778D134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7A2863A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2E82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2450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F751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CA34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C0375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461B15" w:rsidRPr="00AB76B4" w14:paraId="1D250F2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60E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7FB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653F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A12B7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B0E29AF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1FF2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F86808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25FE144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C17E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E7A7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C4CB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7F87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461B15" w:rsidRPr="00AB76B4" w14:paraId="152CE80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390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D32F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8EAA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BEAFA1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49EB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9832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A7E9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27F80D0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87DA9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9BE7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6939CE59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ED4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447A8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DDEE9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2D532E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2EDCF0F1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4103C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5BFC0F6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A7E4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A31C4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4283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76AB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5508A7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461B15" w:rsidRPr="00AB76B4" w14:paraId="0586CFDC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2AC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D386A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A25F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6EED9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109E7010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DC8FE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2546E12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F926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0B93C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F0CA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49AE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461B15" w:rsidRPr="00AB76B4" w14:paraId="4A5B2DEA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D2C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334C6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C5BE9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2EB42A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2CC283C7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63EF0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9484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632B0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21538FE9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4AECB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270B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5BED8BE8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598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F6821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A91A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22A170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16982380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6A8DC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8E513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8EBFC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02E1F379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6230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A949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2E4506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7BE4AEE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333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2F9C8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6E7552F5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92+040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C710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88BBEF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789EA7F9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EE7BA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CB68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3C299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D21B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3B49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207B6418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5CF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54EDD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F286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7F1459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673C7511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40C1B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1361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5A2E5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4676F30C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6F49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3226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AB76B4" w14:paraId="17F0466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B9A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EC3DE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CE0F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8EF184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0BD43EFB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6880D77B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31D781A5" w14:textId="77777777" w:rsidR="00461B15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3395695D" w14:textId="77777777" w:rsidR="00461B15" w:rsidRPr="00075656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7E723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ACEB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9AB6F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0A829074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C5E6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F3C7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AB76B4" w14:paraId="6DAF88F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944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7F323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92+040</w:t>
            </w:r>
          </w:p>
          <w:p w14:paraId="13276327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3960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70441F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0F2131C" w14:textId="77777777" w:rsidR="00461B15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și linia 4 directă </w:t>
            </w:r>
          </w:p>
          <w:p w14:paraId="61D3D556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6AC3EFB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8CFFD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00E9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C0C4D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092D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EADD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AB76B4" w14:paraId="2148D86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40C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1A60B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BD8DB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7B0067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5BCB6E1F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C7B19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F1B2DC5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30B7C78B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56EE555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0AC7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45E97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DA42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ED86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000299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461B15" w:rsidRPr="00AB76B4" w14:paraId="2F50C4DC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D0F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88547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DC8F2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F28F5A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E726CAE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018CA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283E576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9069ECF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4E0734DA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37E3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ECB58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BB90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4FA2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14DC37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461B15" w:rsidRPr="00AB76B4" w14:paraId="401F090B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05D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5BB62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273DF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C4009C" w14:textId="77777777" w:rsidR="00461B15" w:rsidRPr="00AB76B4" w:rsidRDefault="00461B15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E584F43" w14:textId="77777777" w:rsidR="00461B15" w:rsidRPr="00AB76B4" w:rsidRDefault="00461B15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5C171" w14:textId="77777777" w:rsidR="00461B15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53AC885" w14:textId="77777777" w:rsidR="00461B15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B2B6033" w14:textId="77777777" w:rsidR="00461B15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3A163BC0" w14:textId="77777777" w:rsidR="00461B15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1FF0993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EF132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7C5C3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A95F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8138C" w14:textId="77777777" w:rsidR="00461B15" w:rsidRPr="00AB76B4" w:rsidRDefault="00461B15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282D481" w14:textId="77777777" w:rsidR="00461B15" w:rsidRPr="00AB76B4" w:rsidRDefault="00461B15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461B15" w:rsidRPr="00AB76B4" w14:paraId="0BE3C68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ABCF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044FF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3A862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5F757E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132B3DF7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4E260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D7F2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4B665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3D75FA63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37C8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E568F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56B994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54F4B07E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25E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28727" w14:textId="77777777" w:rsidR="00461B15" w:rsidRPr="00AB76B4" w:rsidRDefault="00461B15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7DAC2" w14:textId="77777777" w:rsidR="00461B15" w:rsidRPr="00AB76B4" w:rsidRDefault="00461B1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EFF40F" w14:textId="77777777" w:rsidR="00461B15" w:rsidRPr="00AB76B4" w:rsidRDefault="00461B1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2A409" w14:textId="77777777" w:rsidR="00461B15" w:rsidRPr="00AB76B4" w:rsidRDefault="00461B15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BDD23" w14:textId="77777777" w:rsidR="00461B15" w:rsidRPr="00AB76B4" w:rsidRDefault="00461B1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F68D3" w14:textId="77777777" w:rsidR="00461B15" w:rsidRPr="00AB76B4" w:rsidRDefault="00461B15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3FD529B7" w14:textId="77777777" w:rsidR="00461B15" w:rsidRPr="00AB76B4" w:rsidRDefault="00461B15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E1AC2" w14:textId="77777777" w:rsidR="00461B15" w:rsidRPr="00AB76B4" w:rsidRDefault="00461B1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5770C" w14:textId="77777777" w:rsidR="00461B15" w:rsidRPr="00AB76B4" w:rsidRDefault="00461B15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28CB992A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C74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027FC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AD5C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58D87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976041D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871B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7EBD78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937451E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78633CEE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5622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3FCD7" w14:textId="77777777" w:rsidR="00461B15" w:rsidRPr="00AB76B4" w:rsidRDefault="00461B1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7893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6E26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B8A62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461B15" w:rsidRPr="00AB76B4" w14:paraId="12FE596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960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C80F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C2A18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87B48F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926A39F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FE42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BC07A6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224407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92177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5BA1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08806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F4A9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9C3DD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461B15" w:rsidRPr="00AB76B4" w14:paraId="558E63A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592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1D2E3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4298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F907F1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AB2665F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DF85E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7FE0E4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876BBB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6E0C5A5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AF25C9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64A3E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B1A72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24CE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BEF7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79AA5AE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B2B7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20766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2A3A1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2C2D95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1DD7BA7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08DD9D4C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8281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D574FD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E3E72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E91B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95F2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3C85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15E78D3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DFF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38EB5" w14:textId="77777777" w:rsidR="00461B15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1ED66629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9F369" w14:textId="77777777" w:rsidR="00461B15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9BC5AE" w14:textId="77777777" w:rsidR="00461B15" w:rsidRPr="00AB76B4" w:rsidRDefault="00461B15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B897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476B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BFD9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D386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A262D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411E1B1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ADB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2B99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6F454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B81AF2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6CEEAD59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D1DD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9EF0B0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7461D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9AB5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E01AA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2BC4A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461B15" w:rsidRPr="00AB76B4" w14:paraId="120B381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B0F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E1638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7482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F8940E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1E54AF49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1D540F6" w14:textId="77777777" w:rsidR="00461B15" w:rsidRPr="00AB76B4" w:rsidRDefault="00461B1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9F51B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DAD018C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1318C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6B1F5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5E5A2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76BB0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2907CE4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E5F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AB24A" w14:textId="77777777" w:rsidR="00461B15" w:rsidRDefault="00461B1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68E22" w14:textId="77777777" w:rsidR="00461B15" w:rsidRDefault="00461B1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A7929B" w14:textId="77777777" w:rsidR="00461B15" w:rsidRPr="00AB76B4" w:rsidRDefault="00461B15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53B01FA5" w14:textId="77777777" w:rsidR="00461B15" w:rsidRPr="00AB76B4" w:rsidRDefault="00461B15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26BAE6E4" w14:textId="77777777" w:rsidR="00461B15" w:rsidRPr="00AB76B4" w:rsidRDefault="00461B15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88C85" w14:textId="77777777" w:rsidR="00461B15" w:rsidRPr="00AB76B4" w:rsidRDefault="00461B1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3C665" w14:textId="77777777" w:rsidR="00461B15" w:rsidRPr="00AB76B4" w:rsidRDefault="00461B1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F091A" w14:textId="77777777" w:rsidR="00461B15" w:rsidRPr="00AB76B4" w:rsidRDefault="00461B1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795D0063" w14:textId="77777777" w:rsidR="00461B15" w:rsidRPr="00AB76B4" w:rsidRDefault="00461B1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4BCEA" w14:textId="77777777" w:rsidR="00461B15" w:rsidRPr="00AB76B4" w:rsidRDefault="00461B1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04D08" w14:textId="77777777" w:rsidR="00461B15" w:rsidRDefault="00461B15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70C7679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21C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5FBC0" w14:textId="77777777" w:rsidR="00461B15" w:rsidRDefault="00461B1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7BA49" w14:textId="77777777" w:rsidR="00461B15" w:rsidRDefault="00461B1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A24B93" w14:textId="77777777" w:rsidR="00461B15" w:rsidRPr="00AB76B4" w:rsidRDefault="00461B15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5D3A2410" w14:textId="77777777" w:rsidR="00461B15" w:rsidRDefault="00461B15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6559A" w14:textId="77777777" w:rsidR="00461B15" w:rsidRPr="00AB76B4" w:rsidRDefault="00461B1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E8EBBFB" w14:textId="77777777" w:rsidR="00461B15" w:rsidRPr="00AB76B4" w:rsidRDefault="00461B1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E4727" w14:textId="77777777" w:rsidR="00461B15" w:rsidRPr="00AB76B4" w:rsidRDefault="00461B1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C7B22" w14:textId="77777777" w:rsidR="00461B15" w:rsidRPr="00AB76B4" w:rsidRDefault="00461B1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CAAA1" w14:textId="77777777" w:rsidR="00461B15" w:rsidRPr="00AB76B4" w:rsidRDefault="00461B1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AD62E" w14:textId="77777777" w:rsidR="00461B15" w:rsidRDefault="00461B15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0E768CB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231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89F58" w14:textId="77777777" w:rsidR="00461B15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0C25D953" w14:textId="77777777" w:rsidR="00461B15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EFD47" w14:textId="77777777" w:rsidR="00461B15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174225" w14:textId="77777777" w:rsidR="00461B15" w:rsidRPr="00AB76B4" w:rsidRDefault="00461B15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14581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44B50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A3A04" w14:textId="77777777" w:rsidR="00461B15" w:rsidRPr="00AB76B4" w:rsidRDefault="00461B1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09255" w14:textId="77777777" w:rsidR="00461B15" w:rsidRPr="00AB76B4" w:rsidRDefault="00461B1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A896B" w14:textId="77777777" w:rsidR="00461B15" w:rsidRDefault="00461B1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1BECD53E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F15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4B02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5E93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417751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B341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9619F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2C464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0234E994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17D8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A593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4BB30D98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6B9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53EF1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CA181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2CB8AA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3CB533B1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CD04A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B1F693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3737E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2517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BE78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EAB0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63AB6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461B15" w:rsidRPr="00AB76B4" w14:paraId="100B235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5A2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7A2F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4BF8A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C50619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1E87B551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39BC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7BCC3DD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2DE8E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0F5A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D027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4D0FE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1295D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461B15" w:rsidRPr="00AB76B4" w14:paraId="13E926C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5A7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42D9F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0DA7202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94784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897A81" w14:textId="77777777" w:rsidR="00461B15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52D81C1" w14:textId="77777777" w:rsidR="00461B15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5DD78940" w14:textId="77777777" w:rsidR="00461B15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0B948AC" w14:textId="77777777" w:rsidR="00461B15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5C1F4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E94D0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FF456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D5BFC" w14:textId="77777777" w:rsidR="00461B15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EBD18" w14:textId="77777777" w:rsidR="00461B15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7E837F5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3B3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6CEC1" w14:textId="77777777" w:rsidR="00461B15" w:rsidRDefault="00461B1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67BE2" w14:textId="77777777" w:rsidR="00461B15" w:rsidRDefault="00461B1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5B68AA" w14:textId="77777777" w:rsidR="00461B15" w:rsidRDefault="00461B1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 </w:t>
            </w:r>
          </w:p>
          <w:p w14:paraId="60CB1A3F" w14:textId="77777777" w:rsidR="00461B15" w:rsidRDefault="00461B1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AD094" w14:textId="77777777" w:rsidR="00461B15" w:rsidRPr="00AB76B4" w:rsidRDefault="00461B1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0BAF9" w14:textId="77777777" w:rsidR="00461B15" w:rsidRPr="00AB76B4" w:rsidRDefault="00461B1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1A9F1" w14:textId="77777777" w:rsidR="00461B15" w:rsidRDefault="00461B1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136+746</w:t>
            </w:r>
          </w:p>
          <w:p w14:paraId="7E9140F6" w14:textId="77777777" w:rsidR="00461B15" w:rsidRDefault="00461B1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62956" w14:textId="77777777" w:rsidR="00461B15" w:rsidRDefault="00461B1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C8768" w14:textId="77777777" w:rsidR="00461B15" w:rsidRDefault="00461B15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7CCDAA1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0F4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C45E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27559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3CCDA4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16AA0584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3A25307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7DE40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26F62B9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4CF43B9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09EFEF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87E9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DEC9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9D5B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983AE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57D617A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F6C5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ED47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A68B2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1F51BA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58F16FA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1367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B4304D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51D79E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46D99B6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BC97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D78A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B94D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A9A1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36E40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461B15" w:rsidRPr="00AB76B4" w14:paraId="1E57EB1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AC2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AD34D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8F71C" w14:textId="77777777" w:rsidR="00461B15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3CA140" w14:textId="77777777" w:rsidR="00461B15" w:rsidRPr="00AB76B4" w:rsidRDefault="00461B15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2D02D0F2" w14:textId="77777777" w:rsidR="00461B15" w:rsidRPr="00AB76B4" w:rsidRDefault="00461B15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68C5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29077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CFB2C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717CADE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999B1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9FC7B" w14:textId="77777777" w:rsidR="00461B15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6C1BA50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236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5D92C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95F40" w14:textId="77777777" w:rsidR="00461B15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67F429" w14:textId="77777777" w:rsidR="00461B15" w:rsidRPr="00AB76B4" w:rsidRDefault="00461B15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0E0EC7E7" w14:textId="77777777" w:rsidR="00461B15" w:rsidRPr="00AB76B4" w:rsidRDefault="00461B15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797E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B281F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F17BC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  <w:p w14:paraId="2E2E657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805E3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6A602" w14:textId="77777777" w:rsidR="00461B15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14732F4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7CD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C7ECB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93159" w14:textId="77777777" w:rsidR="00461B15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A70A10" w14:textId="77777777" w:rsidR="00461B15" w:rsidRPr="00AB76B4" w:rsidRDefault="00461B15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2139BC7D" w14:textId="77777777" w:rsidR="00461B15" w:rsidRPr="00AB76B4" w:rsidRDefault="00461B15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0D57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ADA3A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2B74B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  <w:p w14:paraId="631E7204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8DF05" w14:textId="77777777" w:rsidR="00461B15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074F1" w14:textId="77777777" w:rsidR="00461B15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09000EA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5AB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D7F6A" w14:textId="77777777" w:rsidR="00461B15" w:rsidRDefault="00461B1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573DEA49" w14:textId="77777777" w:rsidR="00461B15" w:rsidRDefault="00461B1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1D81E" w14:textId="77777777" w:rsidR="00461B15" w:rsidRDefault="00461B1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DD02CA" w14:textId="77777777" w:rsidR="00461B15" w:rsidRPr="00AB76B4" w:rsidRDefault="00461B1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0DE05" w14:textId="77777777" w:rsidR="00461B15" w:rsidRPr="00AB76B4" w:rsidRDefault="00461B1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22919" w14:textId="77777777" w:rsidR="00461B15" w:rsidRPr="00AB76B4" w:rsidRDefault="00461B1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FA8A2" w14:textId="77777777" w:rsidR="00461B15" w:rsidRDefault="00461B1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50EC5" w14:textId="77777777" w:rsidR="00461B15" w:rsidRDefault="00461B1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44CB8" w14:textId="77777777" w:rsidR="00461B15" w:rsidRDefault="00461B15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4A315F4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E8E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6A88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6E0C2F3D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D1C16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AB6B9C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014BFD91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5B4B5880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48F0283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042FE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6D739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B947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AEB72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7755E" w14:textId="77777777" w:rsidR="00461B15" w:rsidRPr="00AB76B4" w:rsidRDefault="00461B15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75BE61C6" w14:textId="77777777" w:rsidR="00461B15" w:rsidRPr="00AB76B4" w:rsidRDefault="00461B15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23B9E5D6" w14:textId="77777777" w:rsidR="00461B15" w:rsidRPr="00AB76B4" w:rsidRDefault="00461B15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2DB314CA" w14:textId="77777777" w:rsidR="00461B15" w:rsidRPr="00AB76B4" w:rsidRDefault="00461B15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359CE24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FA3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F9D6C" w14:textId="77777777" w:rsidR="00461B15" w:rsidRPr="00AB76B4" w:rsidRDefault="00461B15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718F8" w14:textId="77777777" w:rsidR="00461B15" w:rsidRPr="00AB76B4" w:rsidRDefault="00461B15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E5A8AE" w14:textId="77777777" w:rsidR="00461B15" w:rsidRPr="00AB76B4" w:rsidRDefault="00461B15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E84D2BC" w14:textId="77777777" w:rsidR="00461B15" w:rsidRPr="00AB76B4" w:rsidRDefault="00461B15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540A1" w14:textId="77777777" w:rsidR="00461B15" w:rsidRPr="00AB76B4" w:rsidRDefault="00461B15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D1B28" w14:textId="77777777" w:rsidR="00461B15" w:rsidRPr="00AB76B4" w:rsidRDefault="00461B15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7AFFD" w14:textId="77777777" w:rsidR="00461B15" w:rsidRPr="00AB76B4" w:rsidRDefault="00461B15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2DD74A50" w14:textId="77777777" w:rsidR="00461B15" w:rsidRPr="00AB76B4" w:rsidRDefault="00461B15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AAAE4" w14:textId="77777777" w:rsidR="00461B15" w:rsidRPr="00AB76B4" w:rsidRDefault="00461B15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ABFC6" w14:textId="77777777" w:rsidR="00461B15" w:rsidRPr="00AB76B4" w:rsidRDefault="00461B15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3EBEBB1" w14:textId="77777777" w:rsidR="00461B15" w:rsidRPr="00AB76B4" w:rsidRDefault="00461B15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1CBDBA32" w14:textId="77777777" w:rsidR="00461B15" w:rsidRPr="00AB76B4" w:rsidRDefault="00461B15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461B15" w:rsidRPr="00AB76B4" w14:paraId="537330D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E75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569ED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D50B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7F1982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68026891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2626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71B69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351E1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8EA32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D689E" w14:textId="77777777" w:rsidR="00461B15" w:rsidRPr="00AB76B4" w:rsidRDefault="00461B15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461B15" w:rsidRPr="00AB76B4" w14:paraId="697755D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9D5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4DD2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53D77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63FAAF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3950089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1642765E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3AB8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7F013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1CBC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4F54CC4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D4784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D3B43" w14:textId="77777777" w:rsidR="00461B15" w:rsidRPr="00AB76B4" w:rsidRDefault="00461B15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B776EE8" w14:textId="77777777" w:rsidR="00461B15" w:rsidRPr="00AB76B4" w:rsidRDefault="00461B15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E6848A" w14:textId="77777777" w:rsidR="00461B15" w:rsidRPr="00AB76B4" w:rsidRDefault="00461B15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461B15" w:rsidRPr="00AB76B4" w14:paraId="5DDD1FE3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B2F5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22E0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CB842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957D3C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8F26F04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9CEFD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2A66DE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39814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E0A9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90CB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A65E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C363E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461B15" w:rsidRPr="00AB76B4" w14:paraId="0BD0217D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286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492BA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D94B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5F9564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DF2CD6F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FE654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AF3F78A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C267F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DCD4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8C914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6C52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164E8B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461B15" w:rsidRPr="00AB76B4" w14:paraId="7669B8D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6DA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9B20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FC67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DE33E6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579E8E0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7CFE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8200520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1F714A2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837B15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AF5E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95C1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EB3D9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66F5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5A187A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461B15" w:rsidRPr="00AB76B4" w14:paraId="710157C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021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20ACB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4FC0A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D5F3DB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3F90BCD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6790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E9E25A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6B01E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F107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78D75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A8E7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3517E6E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461B15" w:rsidRPr="00AB76B4" w14:paraId="465DB21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217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CD61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D7192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AA9945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4C6E4D9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6518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5DB30CF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49CBF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E166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DCD5A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BB310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01491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461B15" w:rsidRPr="00AB76B4" w14:paraId="03D1D4A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528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80E8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15D6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9A1464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C0CE21E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B960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7887E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C56F1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0171E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3C340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963091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461B15" w:rsidRPr="00AB76B4" w14:paraId="70D1DC1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404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93C6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E409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A185AC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09211FF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9166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EA660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16E3E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F114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7631B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461B15" w:rsidRPr="00AB76B4" w14:paraId="7010F4E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7EE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E740D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6E94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10C287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5039E8C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60AB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70979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3106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8B755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DEAA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461B15" w:rsidRPr="00AB76B4" w14:paraId="71F870A7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CD4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41A8E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B7EA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775219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39532BE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87C8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F5F7C7A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717F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FD2D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8A06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F6E6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9A77F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461B15" w:rsidRPr="00AB76B4" w14:paraId="7FB5321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AC87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5AC9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B8FE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1D33DD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05B8B09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62F1CBBB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1C19D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D8777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2BB9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2939F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634D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3952FB3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28A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713B1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B274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BF58B6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1BB309C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55449920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35344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E2E18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B391E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B0B0A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361FD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486C0E3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E0F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347B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7793105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6EA24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B14FC1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054D6F71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8EABE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22056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F6E9D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3621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7CDB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1967F6E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5647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CDD20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BEDDE" w14:textId="77777777" w:rsidR="00461B15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211DF0" w14:textId="77777777" w:rsidR="00461B15" w:rsidRPr="00AB76B4" w:rsidRDefault="00461B1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6542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85A4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D23E6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1BA705E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B00A1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40EC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4FC99E4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08F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0469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10C12504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5BE3A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4FA49E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16B0A4D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7220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27D7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49DF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CF51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3E79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37C128A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93C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47F7A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B5604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4FCA78" w14:textId="77777777" w:rsidR="00461B15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 Cap X </w:t>
            </w:r>
          </w:p>
          <w:p w14:paraId="18173078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B1B0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88E31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3E5EA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161+400</w:t>
            </w:r>
          </w:p>
          <w:p w14:paraId="4787FC01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B7C78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2D3B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512FEE1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CE1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CE588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3B4E78A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8A917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FBB730" w14:textId="77777777" w:rsidR="00461B15" w:rsidRPr="00AB76B4" w:rsidRDefault="00461B15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2AF927E" w14:textId="77777777" w:rsidR="00461B15" w:rsidRPr="00AB76B4" w:rsidRDefault="00461B15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3AE6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5D1C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E640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0A0CF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602A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461B15" w:rsidRPr="00AB76B4" w14:paraId="44D410C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08A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DD046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0D9BC15C" w14:textId="77777777" w:rsidR="00461B15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5952E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48C661" w14:textId="77777777" w:rsidR="00461B15" w:rsidRPr="00AB76B4" w:rsidRDefault="00461B15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BEF2159" w14:textId="77777777" w:rsidR="00461B15" w:rsidRPr="00AB76B4" w:rsidRDefault="00461B15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F3051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D7D3A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9DFD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CA5F9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8391F" w14:textId="77777777" w:rsidR="00461B15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0218588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B80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1D4CA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D009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DD0F22" w14:textId="77777777" w:rsidR="00461B15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</w:p>
          <w:p w14:paraId="3B9A3024" w14:textId="77777777" w:rsidR="00461B15" w:rsidRPr="00AB76B4" w:rsidRDefault="00461B15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5B60A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55E39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C7A3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51F94AB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484A1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10422" w14:textId="77777777" w:rsidR="00461B15" w:rsidRPr="00AB76B4" w:rsidRDefault="00461B15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1163D61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0F0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EAE3F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1E9F94A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6CED7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09F7D4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4A75653E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9E49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2A834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BB3B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9A794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EB28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140778D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9CDA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4806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04EFA4E0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4DFBE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5868F9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14BFD022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05A4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35F68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FF2E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70EEA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41648" w14:textId="77777777" w:rsidR="00461B15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ED77184" w14:textId="77777777" w:rsidR="00461B15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A2AB8F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461B15" w:rsidRPr="00AB76B4" w14:paraId="4707AE5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62A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DD59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747F1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6F8C5E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F68C53F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3C63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8455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9AD4B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7089EC09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114A5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1F60D" w14:textId="77777777" w:rsidR="00461B15" w:rsidRDefault="00461B15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4793129" w14:textId="77777777" w:rsidR="00461B15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85F9C9B" w14:textId="77777777" w:rsidR="00461B15" w:rsidRPr="00AB76B4" w:rsidRDefault="00461B15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461B15" w:rsidRPr="00AB76B4" w14:paraId="44F5229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224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A06BB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11C15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2F3DE7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1668C74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6270733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BE6D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4E30870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79E28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B4CD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F5B3A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B7D5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288B8A9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D17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CE7E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36992D5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CFA5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CD6527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E58D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226F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E8250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A1F10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6872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67B3336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3E7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80D0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8A42E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DF3C12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A1063B2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D6AD8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8CFBD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6556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15674A2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53123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ACDBB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552490C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162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906E5" w14:textId="77777777" w:rsidR="00461B15" w:rsidRPr="00AB76B4" w:rsidRDefault="00461B1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F7A5249" w14:textId="77777777" w:rsidR="00461B15" w:rsidRPr="00AB76B4" w:rsidRDefault="00461B1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3A538" w14:textId="77777777" w:rsidR="00461B15" w:rsidRPr="00AB76B4" w:rsidRDefault="00461B1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D62200" w14:textId="77777777" w:rsidR="00461B15" w:rsidRPr="00AB76B4" w:rsidRDefault="00461B15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1E30683" w14:textId="77777777" w:rsidR="00461B15" w:rsidRPr="00AB76B4" w:rsidRDefault="00461B15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7D7D7F04" w14:textId="77777777" w:rsidR="00461B15" w:rsidRDefault="00461B15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527EBBD5" w14:textId="77777777" w:rsidR="00461B15" w:rsidRPr="0068517F" w:rsidRDefault="00461B15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8C334" w14:textId="77777777" w:rsidR="00461B15" w:rsidRPr="00AB76B4" w:rsidRDefault="00461B1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58026" w14:textId="77777777" w:rsidR="00461B15" w:rsidRPr="00AB76B4" w:rsidRDefault="00461B1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21EF9" w14:textId="77777777" w:rsidR="00461B15" w:rsidRPr="00AB76B4" w:rsidRDefault="00461B1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B2952" w14:textId="77777777" w:rsidR="00461B15" w:rsidRPr="00AB76B4" w:rsidRDefault="00461B1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D1A17" w14:textId="77777777" w:rsidR="00461B15" w:rsidRDefault="00461B15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62E9C07" w14:textId="77777777" w:rsidR="00461B15" w:rsidRPr="00AB76B4" w:rsidRDefault="00461B15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0903CE6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2DF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5261E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41342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2393F4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BEFF4B1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B30A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9D61E01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9F411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4F2A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D3579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95021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461B15" w:rsidRPr="00AB76B4" w14:paraId="6AEC807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9CD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79FE6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E1298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FC3B78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68233CD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A04B5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763674D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EBCC0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C126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ACE9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524AA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461B15" w:rsidRPr="00AB76B4" w14:paraId="1330044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97F65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90CA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716A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CD7A36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7D62629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2C3BE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C9C297C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0759B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C830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B03C7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C9C2B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79B01CB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C56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2B1D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61ACD393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DAC22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01663F" w14:textId="77777777" w:rsidR="00461B15" w:rsidRPr="00AB76B4" w:rsidRDefault="00461B1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C6D2E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565EF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47511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BCEBC" w14:textId="77777777" w:rsidR="00461B15" w:rsidRPr="00AB76B4" w:rsidRDefault="00461B1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7000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DE8DE97" w14:textId="77777777" w:rsidR="00461B15" w:rsidRPr="00AB76B4" w:rsidRDefault="00461B1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6F99DD9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C53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BB68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5344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83514D" w14:textId="77777777" w:rsidR="00461B15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CD2B1CB" w14:textId="77777777" w:rsidR="00461B15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79FB82C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4D17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41BC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B0D9D" w14:textId="77777777" w:rsidR="00461B15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14263C3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FFCD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2AFAC" w14:textId="77777777" w:rsidR="00461B15" w:rsidRDefault="00461B15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94A39D8" w14:textId="77777777" w:rsidR="00461B15" w:rsidRPr="00AB76B4" w:rsidRDefault="00461B15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3736F0CD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1C87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1155D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17CBA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EC099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E3832A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FD14C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413E34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4A02D65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9E670C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8811E3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1C7200D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5C9753E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79D0C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4B4DA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EF57C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06A7F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0A6747B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750E065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C09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A92BB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FEAA3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D4528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66DC89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B5761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5880286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479A950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538AA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FA039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68FED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064EE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4405A73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9B8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FB9FB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2B395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43ED9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2FD8C2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F74C2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132432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479F3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B4C01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3A703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F01F2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E93E3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461B15" w:rsidRPr="00AB76B4" w14:paraId="00AD268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CC8E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E3997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840EE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3C7A2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725FF0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B5B4D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E77B4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70AD6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B9303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7AB7A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E4FC3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461B15" w:rsidRPr="00AB76B4" w14:paraId="00813CD1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9F6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B2981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80EBD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E3FAC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818B18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5F974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3C709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B72D7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56F57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13663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4433B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461B15" w:rsidRPr="00AB76B4" w14:paraId="06D2534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D405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00C99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3741878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F94DA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2543C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AA52A8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5CD6E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AD4AA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16211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FF63B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A040F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1DE8F80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801C8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461B15" w:rsidRPr="00AB76B4" w14:paraId="681205EB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E9D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05B50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FE9D0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DB7E1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823DE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68DD48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A1F4AC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84D1A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6B6B8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07EF0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6AD8F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461B15" w:rsidRPr="00AB76B4" w14:paraId="188058BE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9FD3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F2D4B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D7EFE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1B9FA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C8939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4D41F5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8C2372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C9923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FB9F7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21CE1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EBCF6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461B15" w:rsidRPr="00AB76B4" w14:paraId="1ECFFAD9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3EF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50C68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DCB8C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989A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113947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33017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ACC8F4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A11DC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FF978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661AF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267E8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461B15" w:rsidRPr="00AB76B4" w14:paraId="26F1F8E0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247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9E7D3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3753B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947E0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2B4DDB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AA8E4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4D20D04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E2D3C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E3B55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B187A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ACF2F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461B15" w:rsidRPr="00AB76B4" w14:paraId="36C97E7F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689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B349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C56D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AD8BB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7D4E79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60B23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1A611C9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1B051E38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E6507C9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74E881C2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16C6E438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DEBD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CA8F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ABEC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4E6B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F3532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B76B4" w14:paraId="36C8FF5B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8F9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0BD8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393C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B8E18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EB0E6B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FB8D3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BB22EED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EFD6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B76C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8E33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1D24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3BEB9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B76B4" w14:paraId="0680E1F7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0C3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58E3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E9D3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2225C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F0FA16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0A88A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E9D1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D1EA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D8EF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33AB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02FA5D7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85E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2486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089B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0ED87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2941A6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6AF2E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F3B33A6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6D392E81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5B9F248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09909FAF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0C4AA2CB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653EB49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7C76296E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5C205FF7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610E5C12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F1A7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7581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A625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C49A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214FA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B76B4" w14:paraId="1083E81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F778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8D70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DEA6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F565F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356006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9A444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4AFF976C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4A60F874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85B6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7290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EBF1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6FB9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1E252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B76B4" w14:paraId="19890BC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7B0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9656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33B4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B5717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4CE292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CEDF8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21D2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56E1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668DF53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474E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49CE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1050B2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6050183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289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EF08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7C7E718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696B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60034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66B9C9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1963B4E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016F4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D4CF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F17D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1969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A639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8AB57B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1194B4C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B3A5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1AD9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D3C0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444E3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878F82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5EE01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118686B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06A925B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437DA3D2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46028562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3CF2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DE64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7071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8793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DE133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461B15" w:rsidRPr="00AB76B4" w14:paraId="7FB96B2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D60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DD82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A5BE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B4CA4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7C094A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2BCFC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3E8B084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0C88ECC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B069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8D0E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420E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E89E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FDD3F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461B15" w:rsidRPr="00AB76B4" w14:paraId="7A506F1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328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D34A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98D9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A97FB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A949F1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81484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527D9A8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5C35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4D5F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18FB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34CA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461B15" w:rsidRPr="00AB76B4" w14:paraId="15759CBB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2D00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43E9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205C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34F58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9BCA33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D9CDD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1F07B31D" w14:textId="77777777" w:rsidR="00461B15" w:rsidRPr="00AB76B4" w:rsidRDefault="00461B1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F177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2C42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B18C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26E9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9AABE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55C22E4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461B15" w:rsidRPr="00AB76B4" w14:paraId="355F970B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63F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AA14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9D56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7C4AC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F4E5C6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BFBF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543EFC9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C10A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6D50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7D7B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A933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FD9C3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461B15" w:rsidRPr="00AB76B4" w14:paraId="35F94E52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548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2204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D1E1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77E0B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3F5E66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540F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EABA2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52F4ED6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50DF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6A73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A7A1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AC7A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461B15" w:rsidRPr="00AB76B4" w14:paraId="154CC3D1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69A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8A2B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6CE9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9FA88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712308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D1FF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20D81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640DF5F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6A2E7B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13A7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DBEC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CAB5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4FFC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B5DF8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461B15" w:rsidRPr="00AB76B4" w14:paraId="3CEF278B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DBE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00DF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4E25BF8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0D03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AFCC3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7339D00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DFD3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85BE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BACB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D36C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C465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F8358B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7FE3B21C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C8C7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F467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0459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F96D7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CE96B5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11C88F4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562E3F8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7437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3A23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1FE9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5B13AC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7CBA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D128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407C696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61B15" w:rsidRPr="00AB76B4" w14:paraId="7B0F7831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D06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B355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9259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14D2E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7EC8E3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9803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258B7D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70908DB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49A6A1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2E4094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144F9C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F335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1679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02DF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1928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7D89E214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FB9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BB42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A977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D116D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6765AD3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42B1F30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3FC58FF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1B01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CE0E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DF95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3EB4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6E19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6D19B7B2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134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64D0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4CF2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BC7A1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03A58E0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6F7D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FB82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83BA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4932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EF50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38B4BFF1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186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B1C0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130F6A9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8530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172F2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6477E62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5F00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58E9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CE99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0EEAF7F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68C1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99A1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2F89134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2BA4ED27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48C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8FE6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4251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2F7FE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7D4AA29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DA89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8B7C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F968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7DFF74B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D73F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76CC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461B15" w:rsidRPr="00AB76B4" w14:paraId="5A0313C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C95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BA03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F51D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B3DE2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3B5F573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3A19DE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3F80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F964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4614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4D1F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6A27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5B0897E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B39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61F1F" w14:textId="77777777" w:rsidR="00461B15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03A4ABA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8D7E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00E1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7609594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2D93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4573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2CE5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1E4A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D8B5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559F563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2AF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552D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71D5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0CEDA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5B067DE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8FD6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D52C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C416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3906DCD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33A0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656D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455C7DB3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83F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4B53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8610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FE70C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02386C9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9AA93A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E58D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3EAC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3B67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C57C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FADD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70462E06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142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49A4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7D601AB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CE44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FE218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5C5918A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2912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6AB7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D574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98D6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300D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6C2F53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4DA7011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7D5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622E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550F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DF8F7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58F6E2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157F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7F19308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72D3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E7B2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7A81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940A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C2BBA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461B15" w:rsidRPr="00AB76B4" w14:paraId="21E74D1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B08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0421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3740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96C89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D9A54D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4E1D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2A47ED7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E90B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311E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1A43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532F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40D99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461B15" w:rsidRPr="00AB76B4" w14:paraId="458256F0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4FA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A14F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2AE5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16B69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3E6886A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31BA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1496F3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DB4F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3D22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1F00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1BF1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1CB61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461B15" w:rsidRPr="00AB76B4" w14:paraId="3A3AED6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131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E95B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1A6A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6432F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703C15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DD6E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9B4F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FE37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5F22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74BD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4514C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461B15" w:rsidRPr="00AB76B4" w14:paraId="70BB2FB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9EA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B4D8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934F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B1D62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3C724C2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7E0127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03B3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75C6F5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9407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9F9F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7DE3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58BA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3C4227E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1E26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79DB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0469C7C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1D86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781A0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648C196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72C2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4D22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F8FE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0EB1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8689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47E87C8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8CB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0A42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6F55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9EDDC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7AEE69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1441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362EDFC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3F4BCDE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5A27E7D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47F729A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4FA9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EBC1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37A2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301C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787D5B63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E7D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4D23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0718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4005B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427DD7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8685A5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FF28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84DB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9EDB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1AB4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55B5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02D26732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D5E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50EC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3753B8E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8ADD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61CE9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2140887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0543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B75A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E7AC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9646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DDF7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D53CC5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461B15" w:rsidRPr="00AB76B4" w14:paraId="25B0A88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90E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BC58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7116C3C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2B34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84143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70094E8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5D61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272B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6B75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4193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8049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3D84AB6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4712C9A5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CEB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C08E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DA2D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9DCD2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13D52FE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749BBB2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7F29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4FD2EE9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6E46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41D7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AB82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818F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3758D19F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99D5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0408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7F46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96DA5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1843492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859EED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CF5F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0E3E2B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E2B6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2DCF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4AAF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F32B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37F593E2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9D5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832D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2EFB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14281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75539D2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23C0B8F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570E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148B06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CA3FD2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4125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17F6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0A74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DE5C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37B1772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7179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121E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01CE3BD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96A6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D5164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33C5104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EC6F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2E02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DC80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0880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FE85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1271ED8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1515B92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243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D91F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6927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1DCD3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1256F66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86A9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685E3DD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821E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8590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B51E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21A4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761BC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461B15" w:rsidRPr="00AB76B4" w14:paraId="24AC75D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F43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5AC6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439D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9BFD6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6155C5B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EE12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2E5FC58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955E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28AC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24BF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9C0D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F6C33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461B15" w:rsidRPr="00AB76B4" w14:paraId="73F37483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96E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778B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465F831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4C51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793AD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3DD2911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4CA1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8B63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1F1E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A1A0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5CA6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57840B44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B947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5C40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DA48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2D5EB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496F7C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EAD809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9EF4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0CD3DE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C88D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B18D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5D84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7480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6227DB14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02C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536C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46FD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D3D11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5084EF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A591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6FC958E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50FC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C22F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6EC8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C956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DBE68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461B15" w:rsidRPr="00AB76B4" w14:paraId="209D578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68D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F643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35BF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FC7E2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180936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4C71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2875A46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1CDD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2FF6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C2E9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518F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EBDD8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461B15" w:rsidRPr="00AB76B4" w14:paraId="1D99878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DD8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3FA1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ECB2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038B5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5D7C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2B33F69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0386C32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63F9D55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AFF9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D180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FB74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6535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7FD80DD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1E96E34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461B15" w:rsidRPr="00AB76B4" w14:paraId="480200A7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178D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4F94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B6B8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E94BB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709DF3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0C4AB2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7BCB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0C40348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62C6D7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07E8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36E3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7238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A775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23B2CD7D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E6C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6220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48BC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227F2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77591D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468397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2A1E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71BA739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20D3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13C2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DDA8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5E4A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2A52E550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20BE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062E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02A8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5BCC9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5C39C8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C580C2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727B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11B280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BE6F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7873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A1BF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FE9A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4265A8C4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F27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9DF9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2FF8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81412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3AC17E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DEA5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22B4A56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A8CD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9792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8D83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B2E6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F0652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461B15" w:rsidRPr="00AB76B4" w14:paraId="104330B3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3CF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8DBA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08AF676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F2DD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2F67C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2CAC233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0C9F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16E7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77B4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07D7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982E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419F1DB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:rsidRPr="00AB76B4" w14:paraId="212E6A24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003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633B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13FB1AF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58E7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77D2F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15E5E04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2ED97EE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68E704F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01B7554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714F1F7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70B8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2D93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5022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F875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7651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26373DD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ABCC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9B02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7C46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865D0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59AC164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EC2B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086B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C5EE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42F2015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A214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B5CE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2460C199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397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2D04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C9D7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D1B32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5D1A4B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46AA103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D369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34D0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F55D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79DD17C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73FF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D793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170EDD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461B15" w:rsidRPr="00AB76B4" w14:paraId="674D4AF9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FCD6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85C9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5A53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D0E37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7B2F89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780B6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D11A760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394EDEE0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21C8F86A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5EEC776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2466C240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6D69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2067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EC6E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0F39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FCDA3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461B15" w:rsidRPr="00AB76B4" w14:paraId="7A939DEB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131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4258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FF49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D75B8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F7B53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E8AEFD9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332049B9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91BA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64FD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1253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CDD6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55D9D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461B15" w:rsidRPr="00AB76B4" w14:paraId="2EF677ED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27C7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8A3E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3DD7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B4A38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2F1745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802D8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261F3E3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02D5EFA9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6457CF9B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17C45A67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62CCDF3B" w14:textId="77777777" w:rsidR="00461B15" w:rsidRPr="00AB76B4" w:rsidRDefault="00461B1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CD50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4DA9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2880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A599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1B4A1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461B15" w:rsidRPr="00AB76B4" w14:paraId="5F6D508D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869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EC08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D7A1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61F69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023E9D3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3722C31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411D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4D61E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2FF3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4CDE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BB4E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75B7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5ACF2AED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2D8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77AF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6524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BFCFE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198984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616CC2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4129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A443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884A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669E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A0F0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71599064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A67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4A09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24CC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491CE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FE7A2B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B030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290F43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5005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B3C8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E245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41B7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CE1DC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461B15" w:rsidRPr="00AB76B4" w14:paraId="11F4DC22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4D8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B2D6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96C3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A0CE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059D718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914B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13BC38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9348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2515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6D54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04BB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461B15" w:rsidRPr="00AB76B4" w14:paraId="342C9B06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DD07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3C72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B7C6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01655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1398E11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F20B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5896062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62C7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5344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2D66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885C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62463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461B15" w:rsidRPr="00AB76B4" w14:paraId="62AE285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168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0778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765D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2BC2F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9E3B5A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DAB4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A609F2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7C7803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4B8E123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DEB8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247B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5A92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7BC3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5CBC3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461B15" w:rsidRPr="00AB76B4" w14:paraId="4BC367AF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0DB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EEDF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C028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4AFC0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07B31E0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33CF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496D4C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796EAD1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3256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F609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9A88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3CA1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8DB0C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461B15" w:rsidRPr="00AB76B4" w14:paraId="1C830BCE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D70A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691F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549AF43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7DE5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3A5D5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721BBE5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2D62645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32AFB81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53DF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6114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0C82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A417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EB49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31B0E5FE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967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1D2D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13F2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40302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2D842D7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1449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714203B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0C9564A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397D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5C56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33BF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03F1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0ED40D17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012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E65F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A217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3051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74C6E69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8571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4282D8E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30C859A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1123606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15367DB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668128E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040AD67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2AE6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9AC7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92AA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69DC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1F322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461B15" w:rsidRPr="00AB76B4" w14:paraId="7F18F20E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D5D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6729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6206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35252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5FDFCD1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BEFD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C774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7A6E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B68F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61B7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0E7BC8E3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020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921E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67BA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727C5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0518610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E4FF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D653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1675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7604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6846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F224D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461B15" w:rsidRPr="00AB76B4" w14:paraId="325CCC6E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673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245A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7ED7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EC6F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6E84343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51D0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805D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4D09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2EF6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7CF6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3809FD07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775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E4D9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2DBB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A4CB9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4123F35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C32D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840B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6C28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1BB8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478C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0D2A711C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B8C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89B5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BCFD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213B4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56EBFA6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2BCB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3F0DF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7101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078D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915C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4E07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94DE8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461B15" w:rsidRPr="00AB76B4" w14:paraId="129FDCEA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075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FF84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4C90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2120E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6BF743E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60CC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4155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4750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ADBD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FE34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461B15" w:rsidRPr="00AB76B4" w14:paraId="7617FAC7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ABB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95EF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E313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C3810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7B3A705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3ADC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EFA9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1703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BC32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9A33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76D00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461B15" w:rsidRPr="00AB76B4" w14:paraId="4F9916BD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9AE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F7E7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4432657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AFA0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06545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00DEE5E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777C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B26D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D329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ADCD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6117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4DCBCCB3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2AF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E816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6E6B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DDF15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667F8D6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0DEF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0D55AFA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1377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8E1B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7E00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A4F6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A3DFC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461B15" w:rsidRPr="00AB76B4" w14:paraId="0045514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C3E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106D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0DC6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C3EA8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3F0A179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7B2B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0CF7BB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A94B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734D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34DE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0BED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25CD6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461B15" w:rsidRPr="00AB76B4" w14:paraId="3E12E42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72B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DE97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19D6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B0038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6483679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921A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4FE01A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23DA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435A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AA5B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49F8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BF9829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461B15" w:rsidRPr="00AB76B4" w14:paraId="50183FB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2A3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9B0E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5DD4EEE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EE5D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2470F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70E002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9BFB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DF6E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5C0C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1695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3CACF" w14:textId="77777777" w:rsidR="00461B15" w:rsidRPr="00AB76B4" w:rsidRDefault="00461B15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52850118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30A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68DB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6AD2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3D493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7B2ECEF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5FF7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570A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0D33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40FE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28408" w14:textId="77777777" w:rsidR="00461B15" w:rsidRPr="00AB76B4" w:rsidRDefault="00461B15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0FBFF775" w14:textId="77777777" w:rsidR="00461B15" w:rsidRPr="00AB76B4" w:rsidRDefault="00461B15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461B15" w:rsidRPr="00AB76B4" w14:paraId="1523084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7DB65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89E3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971E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F2816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2F5C37B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36B9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6CD4159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F4E0F1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4A95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2126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7D28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557B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32888D2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9535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6176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C9BB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6E986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1D9172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A49C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22CD0E8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2C9C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362C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07E4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A10E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774E746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9DA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8491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8A6C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23460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5142B00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7871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7081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E998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384F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1AE4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E8E2B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461B15" w:rsidRPr="00AB76B4" w14:paraId="01A1542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58E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271E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86D4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4620A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7E5E8B6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753E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75FB6CA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466C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718E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2925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4A70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27F9A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461B15" w:rsidRPr="00AB76B4" w14:paraId="1CEBD6B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704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F17C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048E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68D39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989A79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E0E2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7A131D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E02499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08CD2F0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291A98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6920C02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2877C56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5DBB25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6865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D327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5DE2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8D06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80669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461B15" w:rsidRPr="00AB76B4" w14:paraId="5392BF6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F97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4E84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0E58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8178A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46FE82F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452C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90DA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D028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6C67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9944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79829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461B15" w:rsidRPr="00AB76B4" w14:paraId="679E633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C9C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C989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71B3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DC141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4CFB09E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8879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6721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2B13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5904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CD30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48883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461B15" w:rsidRPr="00AB76B4" w14:paraId="495CABA9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505E5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0F08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81D3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66C83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5B1AAC3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E48A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4D8E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1C0E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327F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1808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461B15" w:rsidRPr="00AB76B4" w14:paraId="1EFA183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324C7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C0B1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1F1A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10A06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55E5AE1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45DB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A9BA8D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30A83F6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419443D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B02D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7EDD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CD3F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D33D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255FA4C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7FEBC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4ACB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30C0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521648" w14:textId="77777777" w:rsidR="00461B15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0A2D8D9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EA87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27ED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8666E" w14:textId="77777777" w:rsidR="00461B15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683E548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515+250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D1B8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5E02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A846D3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461B15" w:rsidRPr="00AB76B4" w14:paraId="421532F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4194E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937C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CD3E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BA619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ED6C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2E3A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4DA41" w14:textId="77777777" w:rsidR="00461B15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5E63A" w14:textId="77777777" w:rsidR="00461B15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E072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461B15" w:rsidRPr="00AB76B4" w14:paraId="42919FD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5118B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E801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5017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462FE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7E26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508B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D48DF" w14:textId="77777777" w:rsidR="00461B15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189C7" w14:textId="77777777" w:rsidR="00461B15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F46F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461B15" w:rsidRPr="00AB76B4" w14:paraId="4D56FDA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AD9A2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E9F1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AB4B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63852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81D9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4A77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A3AA2" w14:textId="77777777" w:rsidR="00461B15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812A0" w14:textId="77777777" w:rsidR="00461B15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F395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461B15" w:rsidRPr="00AB76B4" w14:paraId="08F2764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4D6A5A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5B62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96CC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AFD99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CB13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B670F4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0F1A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3609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E7C3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03CA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461B15" w:rsidRPr="00AB76B4" w14:paraId="0338A48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B1604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8859A" w14:textId="77777777" w:rsidR="00461B15" w:rsidRDefault="00461B1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A22AF" w14:textId="77777777" w:rsidR="00461B15" w:rsidRDefault="00461B1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D18730" w14:textId="77777777" w:rsidR="00461B15" w:rsidRPr="00AB76B4" w:rsidRDefault="00461B15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C20B2" w14:textId="77777777" w:rsidR="00461B15" w:rsidRPr="00AB76B4" w:rsidRDefault="00461B1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BBF017D" w14:textId="77777777" w:rsidR="00461B15" w:rsidRPr="00AB76B4" w:rsidRDefault="00461B1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8F46B" w14:textId="77777777" w:rsidR="00461B15" w:rsidRDefault="00461B1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5AF2B" w14:textId="77777777" w:rsidR="00461B15" w:rsidRPr="00AB76B4" w:rsidRDefault="00461B1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E0008" w14:textId="77777777" w:rsidR="00461B15" w:rsidRPr="00AB76B4" w:rsidRDefault="00461B1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3EC9A" w14:textId="77777777" w:rsidR="00461B15" w:rsidRDefault="00461B15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461B15" w:rsidRPr="00AB76B4" w14:paraId="173C902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0D1EB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14C5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ABD5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FE5F4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97111" w14:textId="77777777" w:rsidR="00461B15" w:rsidRPr="00AB76B4" w:rsidRDefault="00461B1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4939050" w14:textId="77777777" w:rsidR="00461B15" w:rsidRPr="00AB76B4" w:rsidRDefault="00461B1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41F9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B8A4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419F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4C23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65760D1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72000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7F5A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874E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492BA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CF49E" w14:textId="77777777" w:rsidR="00461B15" w:rsidRPr="00AB76B4" w:rsidRDefault="00461B1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6E145C4" w14:textId="77777777" w:rsidR="00461B15" w:rsidRPr="00AB76B4" w:rsidRDefault="00461B1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E270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CF60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8A39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7F74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S16</w:t>
            </w:r>
          </w:p>
        </w:tc>
      </w:tr>
      <w:tr w:rsidR="00461B15" w:rsidRPr="00AB76B4" w14:paraId="4D058DE9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5BA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64B9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770EE0F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8EFA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6E624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3EBD601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C169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C711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B09A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D052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C5393" w14:textId="77777777" w:rsidR="00461B15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B7EDD8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461B15" w:rsidRPr="00AB76B4" w14:paraId="60847DE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05E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8413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B72F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7725B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5EF5E4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FF65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8999AA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EE3F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C58C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62F7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7E76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B76B4" w14:paraId="188D582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146D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284D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E435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1AD67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5A1ABD4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9CAB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67F3B60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C51E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E55A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86F2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D580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66E01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9B0444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A39054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461B15" w:rsidRPr="00AB76B4" w14:paraId="699BEE0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A43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3D09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5A35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93E2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E8331A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5477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643C4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9870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CD3C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47B4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9A59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533D9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06DD31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0481D6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61B15" w:rsidRPr="00AB76B4" w14:paraId="668611A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499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E7C2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C846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4161A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4B260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E611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DE751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E9CD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4BC4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6C7A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63AC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2A518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461B15" w:rsidRPr="00AB76B4" w14:paraId="35A6C9D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9A0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3CF4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402D4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FD5AA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8B982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7ED5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9547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AFB2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0F1F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037F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2F323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61B15" w:rsidRPr="00AB76B4" w14:paraId="6CE3AEF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1C3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D045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B34B9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2277DF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C5D779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26E1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6611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6948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DDB1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AAA3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2FF36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6C9A0CA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461B15" w:rsidRPr="00AB76B4" w14:paraId="7B35398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C2D58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46D4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1DED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4EBCF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FB427E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C5A8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AE0E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336F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17AC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FE93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43341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432C82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61B15" w:rsidRPr="00AB76B4" w14:paraId="0C0E70C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2866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097D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EC5B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93BB72" w14:textId="77777777" w:rsidR="00461B15" w:rsidRPr="00AB76B4" w:rsidRDefault="00461B15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8AE692" w14:textId="77777777" w:rsidR="00461B15" w:rsidRPr="00AB76B4" w:rsidRDefault="00461B15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C46EE" w14:textId="77777777" w:rsidR="00461B15" w:rsidRPr="00AB76B4" w:rsidRDefault="00461B15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1F9F4C7" w14:textId="77777777" w:rsidR="00461B15" w:rsidRPr="00AB76B4" w:rsidRDefault="00461B15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D302161" w14:textId="77777777" w:rsidR="00461B15" w:rsidRPr="00AB76B4" w:rsidRDefault="00461B15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D4AB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875C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BDDD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9521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61B15" w:rsidRPr="00AB76B4" w14:paraId="7F1E8AE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6B64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C958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1FAD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91FCC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B27D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8557E3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2D8B71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59BE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B4BA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32CB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79F3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3344751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644D28A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461B15" w:rsidRPr="00AB76B4" w14:paraId="6DED792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9FA1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CD54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FE7C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6C94F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9C8EF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4961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E77FF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E5FB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A762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37003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9D059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461B15" w:rsidRPr="00AB76B4" w14:paraId="212F354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CD50F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673D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705A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D1A062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2891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C52CD8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FA387C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CA34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0A74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ED38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6598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5B58EA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61B15" w:rsidRPr="00AB76B4" w14:paraId="0ACF1DC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A1A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4B09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6C062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CF464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88B2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78F443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7CA4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8657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8F4A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D5DA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461B15" w:rsidRPr="00AB76B4" w14:paraId="58AAB91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003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F0C8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1524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1DDAD6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11F4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AFACBD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26A4B5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96C2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7C1D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3C6CC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E5659" w14:textId="77777777" w:rsidR="00461B15" w:rsidRPr="007B5A25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0563972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61B15" w:rsidRPr="00AB76B4" w14:paraId="1D8AAE6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8B5B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0F52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9C3D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FBE84D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70BA4D8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FC84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7C728B5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8F3CE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E064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3562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C6B15" w14:textId="77777777" w:rsidR="00461B15" w:rsidRPr="00AB76B4" w:rsidRDefault="00461B15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84F3D3" w14:textId="77777777" w:rsidR="00461B15" w:rsidRPr="00AB76B4" w:rsidRDefault="00461B15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61B15" w:rsidRPr="00AB76B4" w14:paraId="7A3B222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B3EE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09DBC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FFAE8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29664E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44697E0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D488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499A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71BA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D48F5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4D71D" w14:textId="77777777" w:rsidR="00461B15" w:rsidRPr="00AB76B4" w:rsidRDefault="00461B15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6D53F8" w14:textId="77777777" w:rsidR="00461B15" w:rsidRPr="00AB76B4" w:rsidRDefault="00461B15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61B15" w:rsidRPr="00AB76B4" w14:paraId="309432A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93A0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E506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F026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0C808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ABF46A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C6EE2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6AEE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1268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06CA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5FC18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54F6FE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61B15" w:rsidRPr="00AB76B4" w14:paraId="5D1B3D2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3732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747E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EB22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D63DD7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A0F449C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7F6E6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7DAC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0DCA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D12B0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2A9B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4527F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61B15" w:rsidRPr="00AB76B4" w14:paraId="331AB080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7FEC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670C1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3A0064DF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A80CD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9BFE61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0C7ABB23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9F6C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CC13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DA9D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A23F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228F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B76B4" w14:paraId="63BAAFE7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E263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6B92B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A9237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4841E5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7A148F9B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62DF7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0AE0B90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E5AF1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3D94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30083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77045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461B15" w:rsidRPr="00AB76B4" w14:paraId="2D66CF64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0A89" w14:textId="77777777" w:rsidR="00461B15" w:rsidRPr="00AB76B4" w:rsidRDefault="00461B15" w:rsidP="00461B1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FE68A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BFB86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7D10C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3EF99EF9" w14:textId="77777777" w:rsidR="00461B15" w:rsidRPr="00AB76B4" w:rsidRDefault="00461B1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499E4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074BB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AE68D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B870A" w14:textId="77777777" w:rsidR="00461B15" w:rsidRPr="00AB76B4" w:rsidRDefault="00461B1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85FF9" w14:textId="77777777" w:rsidR="00461B15" w:rsidRPr="00AB76B4" w:rsidRDefault="00461B1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39C7F433" w14:textId="77777777" w:rsidR="00461B15" w:rsidRPr="005905D7" w:rsidRDefault="00461B15" w:rsidP="006B4CB8">
      <w:pPr>
        <w:pStyle w:val="Heading1"/>
        <w:spacing w:line="360" w:lineRule="auto"/>
      </w:pPr>
      <w:r w:rsidRPr="005905D7">
        <w:lastRenderedPageBreak/>
        <w:t>LINIA 116</w:t>
      </w:r>
    </w:p>
    <w:p w14:paraId="46F01C5F" w14:textId="77777777" w:rsidR="00461B15" w:rsidRPr="005905D7" w:rsidRDefault="00461B15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461B15" w:rsidRPr="00743905" w14:paraId="118E3AE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4C2C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D76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473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E1E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CD7E58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B713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0E57F75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C196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7BE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594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4114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B1D63E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461B15" w:rsidRPr="00743905" w14:paraId="1403BF69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B3A5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80D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291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9DB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CFE1B6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EE2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39B41C6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4089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B7C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891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0C2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461B15" w:rsidRPr="00743905" w14:paraId="3DEA5F54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DC35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DEE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40D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6A6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588BE8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0A01CAA3" w14:textId="77777777" w:rsidR="00461B15" w:rsidRPr="00743905" w:rsidRDefault="00461B15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8C4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816B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C8D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420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5FB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2DF349DE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DDA0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213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DDA0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3994" w14:textId="77777777" w:rsidR="00461B15" w:rsidRPr="00743905" w:rsidRDefault="00461B15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3CB79FFC" w14:textId="77777777" w:rsidR="00461B15" w:rsidRPr="00743905" w:rsidRDefault="00461B15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496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0F57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553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272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F821" w14:textId="77777777" w:rsidR="00461B15" w:rsidRPr="00743905" w:rsidRDefault="00461B15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DDEF895" w14:textId="77777777" w:rsidR="00461B15" w:rsidRPr="00743905" w:rsidRDefault="00461B15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61B15" w:rsidRPr="00743905" w14:paraId="56DBD5B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860A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16E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A3F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F55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4A4B72B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657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92C1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B2E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477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79D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50E75CB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61B15" w:rsidRPr="00743905" w14:paraId="72D75B1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4232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5B2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57C8724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4235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D65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063B4B8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D7E8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6D31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9F1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B26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693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4F62ADF" w14:textId="77777777" w:rsidR="00461B15" w:rsidRPr="0007721B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743905" w14:paraId="6206F8E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7665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D00A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4D59F72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A11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A39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6A2A7BD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2E6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78A4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073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A87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BA4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FBD738F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743905" w14:paraId="5005746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D2D1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8367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2950DA57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FFDE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AD5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DCE6CD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7C6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647F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427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93E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93E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544EB5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743905" w14:paraId="5D9F757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2AD2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C77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35FB8F1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8EE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832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4E9DCC6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5A7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7946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377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A8B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6272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ED78894" w14:textId="77777777" w:rsidR="00461B15" w:rsidRPr="00537749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743905" w14:paraId="2786559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94F8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BFE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69C35B5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B84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3571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1199173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EA8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254D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BB0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2DB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E9CD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6C161DE9" w14:textId="77777777" w:rsidR="00461B15" w:rsidRPr="005A7670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743905" w14:paraId="6A51D4AE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D1D3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7B4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DED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A0F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4DA5D21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6D78ACF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806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13EBE9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D33B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89B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71D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698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371B96A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1996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6B6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2FE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968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73F477E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0E6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3628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45B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601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2D7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16CC4FB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61B15" w:rsidRPr="00743905" w14:paraId="43DB4569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00E1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7AA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140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8B8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5F05D57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7DDA459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71A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4DEDD06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37621814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4942845E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17DCE07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F9C18A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26AE6A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9E04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DB0F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698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FE95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85584F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461B15" w:rsidRPr="00743905" w14:paraId="06126EA1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97C6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5D7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BCE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C55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1DA33E8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1AA28E4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B77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664184B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2FF2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593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680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8E5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461B15" w:rsidRPr="00743905" w14:paraId="5FD36BB5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C89E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1CB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08C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81C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31966DB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9E5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EE96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CF2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E84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A39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353DA43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18D288B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61B15" w:rsidRPr="00743905" w14:paraId="313BE35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E46E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3C7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27132EF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B69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6371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2AC64F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477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93BA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271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024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549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12AC7B3" w14:textId="77777777" w:rsidR="00461B15" w:rsidRPr="001D7D9E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26B8608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34C1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BA2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AB6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79D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5557E4A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BED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3A738F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7140F17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637C096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27B6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42C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18C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3228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250F44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461B15" w:rsidRPr="00743905" w14:paraId="5DC948F1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C92C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591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21A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68F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109053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387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2F5287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1588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DF3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296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88F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37E3958D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1DE5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939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C09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B48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57F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C813A74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04AC6CEE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65DB927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EACB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3D3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690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6AB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461B15" w:rsidRPr="00743905" w14:paraId="5E6D285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013D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51C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572F509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31F5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79A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2D591F5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0E8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9840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8ED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964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853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E5ADA14" w14:textId="77777777" w:rsidR="00461B15" w:rsidRPr="0007721B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743905" w14:paraId="5D362FE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EA0C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856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507EBA3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56A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FE8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822CA1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DBA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9D90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74A5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F22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8AE1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33AAE1B" w14:textId="77777777" w:rsidR="00461B15" w:rsidRPr="00951746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743905" w14:paraId="0537617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79E10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7EB1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7A240C97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E7DA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7EB9" w14:textId="77777777" w:rsidR="00461B15" w:rsidRDefault="00461B15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70244197" w14:textId="77777777" w:rsidR="00461B15" w:rsidRDefault="00461B15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3B8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DB99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293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ECE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B799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2269CBD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0571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8E47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2EDA058C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97D5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CD9F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7A4147B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3A8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4169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0FF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5B9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75CB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7CAAB76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711C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2AFF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33AB9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ACFD" w14:textId="77777777" w:rsidR="00461B15" w:rsidRPr="00743905" w:rsidRDefault="00461B15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3094153" w14:textId="77777777" w:rsidR="00461B15" w:rsidRDefault="00461B15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D7B4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282F0A5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0E9C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453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76C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0550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461B15" w:rsidRPr="00743905" w14:paraId="2EA00A4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1FF8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4B6E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88BC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82F6" w14:textId="77777777" w:rsidR="00461B15" w:rsidRPr="00743905" w:rsidRDefault="00461B15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BE7226E" w14:textId="77777777" w:rsidR="00461B15" w:rsidRDefault="00461B15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DAF5" w14:textId="77777777" w:rsidR="00461B15" w:rsidRDefault="00461B15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207CD2BB" w14:textId="77777777" w:rsidR="00461B15" w:rsidRPr="00743905" w:rsidRDefault="00461B15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0ECC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912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9ED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B336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461B15" w:rsidRPr="00743905" w14:paraId="24F5D17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79365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73B7" w14:textId="77777777" w:rsidR="00461B15" w:rsidRDefault="00461B15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0E26" w14:textId="77777777" w:rsidR="00461B15" w:rsidRDefault="00461B15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7309" w14:textId="77777777" w:rsidR="00461B15" w:rsidRPr="00743905" w:rsidRDefault="00461B15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583190D" w14:textId="77777777" w:rsidR="00461B15" w:rsidRDefault="00461B15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006E" w14:textId="77777777" w:rsidR="00461B15" w:rsidRDefault="00461B15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4ACE6DB4" w14:textId="77777777" w:rsidR="00461B15" w:rsidRPr="00743905" w:rsidRDefault="00461B15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6209" w14:textId="77777777" w:rsidR="00461B15" w:rsidRPr="00743905" w:rsidRDefault="00461B15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F6B1" w14:textId="77777777" w:rsidR="00461B15" w:rsidRPr="00743905" w:rsidRDefault="00461B15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D538" w14:textId="77777777" w:rsidR="00461B15" w:rsidRPr="00743905" w:rsidRDefault="00461B15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94EB" w14:textId="77777777" w:rsidR="00461B15" w:rsidRDefault="00461B15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461B15" w:rsidRPr="00743905" w14:paraId="30B6E705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90C2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23B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EB8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097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A46AE6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0694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D6F2F1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383C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161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1DF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3E23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847ACA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461B15" w:rsidRPr="00743905" w14:paraId="1AD2889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83AE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946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5C4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E01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7D54ADF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34A20EF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922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E0821D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DAA5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C5D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3B3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E8D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3A24804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803E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824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6E04704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0EA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8D4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5A7CE07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547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BF74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B2C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B2C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C1F4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DEF8DED" w14:textId="77777777" w:rsidR="00461B15" w:rsidRPr="00351657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743905" w14:paraId="00E3973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2DEB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5455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5299110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073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0373" w14:textId="77777777" w:rsidR="00461B15" w:rsidRPr="00743905" w:rsidRDefault="00461B15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0C3E170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A05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11A6B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504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036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0639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05C2603B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0E84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9E0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F05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3C1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67AAEE1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37C908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FF9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319B2A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6604B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F19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021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992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2F120C3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77BA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D3B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4C4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326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2B43A2D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F09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6DAD2A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817F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D8C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220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5B8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24D0904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35BC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4DC4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45F23FE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69B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7C48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037C37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F9A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8AA8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584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52D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1BC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6B145D09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EE54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FF3A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6B3F57D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ACCF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62088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28AE48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418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7EC8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94F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FF7E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9ABA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74DB48D" w14:textId="77777777" w:rsidR="00461B15" w:rsidRPr="003B409E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743905" w14:paraId="56E7B649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1DFB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D577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18FE015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0DB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F88D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CCDE40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EFB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A81A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D3E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F77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67D1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6BACA1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61B15" w:rsidRPr="00743905" w14:paraId="5EE4BEB7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F7DF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E85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887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7F5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18E52B3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AB6BBD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D93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54C740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5670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C02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A49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D11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08120BBF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5E62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784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6EBDB2E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4A1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5BA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3003B15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4B3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42B2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70D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E19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33C0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61B15" w:rsidRPr="00743905" w14:paraId="014F22D0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4AE5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08FB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8491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5A0F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39E1D1CF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273ABC4E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C87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35545B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3D36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3D6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66E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ED15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548F3BA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336B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7001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39E1BD64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75CE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1676" w14:textId="77777777" w:rsidR="00461B15" w:rsidRPr="00743905" w:rsidRDefault="00461B15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3891704E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E261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44AD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988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903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516B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5C0B0E72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6D74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A61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03D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256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7D385D9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66A879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DA0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675C40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8AF8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2AC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EB1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AB6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118B7B41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61EE1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740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208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433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230B77F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F03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0DC106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AE71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E92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A80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90D9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461B15" w:rsidRPr="00743905" w14:paraId="44EC2E3B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429FB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52F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538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2ED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4CEACF2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0DF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EEE2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122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BD83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16A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461B15" w:rsidRPr="00743905" w14:paraId="34757BB7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694C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569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7BE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657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7FD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0748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4240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256C7D1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03F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E2B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461B15" w:rsidRPr="00743905" w14:paraId="3F8687E2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E609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B6D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529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2CD6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F55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F914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5D9D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38DC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2E2E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461B15" w:rsidRPr="00743905" w14:paraId="0FDB174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B588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E05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7EA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3E0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6652D56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A1D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F3B862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A0F0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082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A34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C6A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5D3F435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4552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4EC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090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182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34D06183" w14:textId="77777777" w:rsidR="00461B15" w:rsidRPr="00D73778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A8EC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4122EC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D90A" w14:textId="77777777" w:rsidR="00461B15" w:rsidRPr="00D73778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56E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E3D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9BB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37B602C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89F1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CFD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786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D6F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7E46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1447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C14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D62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1D9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461B15" w:rsidRPr="00743905" w14:paraId="0AA568D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5D1C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E17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D04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AD15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364BE5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1267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375CBF41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7C21DF2D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3A7BB4E3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36D745E7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75CC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0CD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80E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140A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7CF747D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0CB4AED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461B15" w:rsidRPr="00743905" w14:paraId="6FED603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7DF9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795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991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FC6E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14E0EDF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F232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321F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8D74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30AE6BD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F9A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B69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461B15" w:rsidRPr="00743905" w14:paraId="5B196FB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57ED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D905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57F5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075B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1E4EE1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00B8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4412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4D57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2A1BE48A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451F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7893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0333B8C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0019E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FC71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37A34036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2433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5E1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0558C1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2700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E568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DA407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9DA8F95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4EAC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0CF3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58D1541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2605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8076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F5F9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39C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8449B5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7C85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940CB16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25BC03DA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38EC9B83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B7D8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7CFB5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1E5B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6D76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F5130FE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461B15" w:rsidRPr="00743905" w14:paraId="5E2459E1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E68D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D9F6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960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01DC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0640F1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12D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A283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331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A9D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645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3F8868E8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0081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20B2" w14:textId="77777777" w:rsidR="00461B15" w:rsidRDefault="00461B15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32B3F93F" w14:textId="77777777" w:rsidR="00461B15" w:rsidRPr="00743905" w:rsidRDefault="00461B15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C2A6" w14:textId="77777777" w:rsidR="00461B15" w:rsidRPr="00743905" w:rsidRDefault="00461B15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2F33" w14:textId="77777777" w:rsidR="00461B15" w:rsidRDefault="00461B15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120C89A7" w14:textId="77777777" w:rsidR="00461B15" w:rsidRPr="00743905" w:rsidRDefault="00461B15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8225" w14:textId="77777777" w:rsidR="00461B15" w:rsidRPr="00743905" w:rsidRDefault="00461B15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7AF1" w14:textId="77777777" w:rsidR="00461B15" w:rsidRPr="00743905" w:rsidRDefault="00461B15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3D8D" w14:textId="77777777" w:rsidR="00461B15" w:rsidRDefault="00461B15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6B1D276E" w14:textId="77777777" w:rsidR="00461B15" w:rsidRPr="00743905" w:rsidRDefault="00461B15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A5AA" w14:textId="77777777" w:rsidR="00461B15" w:rsidRPr="00743905" w:rsidRDefault="00461B15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4A98" w14:textId="77777777" w:rsidR="00461B15" w:rsidRPr="00743905" w:rsidRDefault="00461B15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260D9672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7541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2AC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2C2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BB2A" w14:textId="77777777" w:rsidR="00461B15" w:rsidRDefault="00461B15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1EC517B2" w14:textId="77777777" w:rsidR="00461B15" w:rsidRPr="00743905" w:rsidRDefault="00461B15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CE8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A442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31D2" w14:textId="77777777" w:rsidR="00461B15" w:rsidRDefault="00461B15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301827D2" w14:textId="77777777" w:rsidR="00461B15" w:rsidRPr="004E7F11" w:rsidRDefault="00461B15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77A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561A" w14:textId="77777777" w:rsidR="00461B15" w:rsidRDefault="00461B15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51BEF6C4" w14:textId="77777777" w:rsidR="00461B15" w:rsidRPr="00743905" w:rsidRDefault="00461B15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12DBA103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53B3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F46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454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309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326B30D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0749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214D664B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315A1ED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F965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943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243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9C1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4A3ADFEA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A478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41C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FD6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77F1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3052276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6B0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2377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49BF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35DA031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A05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DD4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25D6DB8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E109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E59F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1912C5F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0D62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EFC2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054ED1E7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74669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0C86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5D7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4E14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E6A3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25275852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80A3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BD76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47FF4650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3B03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B4A9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78B497AD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B159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7394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E33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5E9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B33E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7DB36A0F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12EF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502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201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F5F8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2F87E145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D40F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FB92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EBC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0B2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A2CD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46ADCD10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CE9D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3EF7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1A4B731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AF1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E39D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3007EB35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3AD71CC2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6977036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B12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C09FB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949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07E1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091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60DEFBF2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B582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F5C5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739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266C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1BD5CA6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FB6D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1A348A46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6CA954B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5CDA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DA8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5EB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5AB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461B15" w:rsidRPr="00743905" w14:paraId="368C223E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5358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4E6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B3C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1537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1712A7BD" w14:textId="77777777" w:rsidR="00461B15" w:rsidRPr="00CD295A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BF7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264B0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D7979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4AF9E00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B0B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918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61B15" w:rsidRPr="00743905" w14:paraId="524DF76A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6676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90B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79C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6AB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A7084E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29A7DDF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7E0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FC2C39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7DD55B6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746D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7D1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F98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9AE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32C1C0F7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8E81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9B0B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C6F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E6FF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7E78261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4781907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EFA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34727F2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4AED" w14:textId="77777777" w:rsidR="00461B15" w:rsidRPr="0074390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4209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283E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8540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16C149B7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9FF7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B794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4B03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65F1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9E99CB4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6A2E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1073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C5ED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DDC7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FC79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06359E6E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520B87CD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F6592E6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461B15" w:rsidRPr="00743905" w14:paraId="25501CE9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A1E3" w14:textId="77777777" w:rsidR="00461B15" w:rsidRPr="00743905" w:rsidRDefault="00461B15" w:rsidP="00461B1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41FA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FCB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0412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2DC0F96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E0CE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10132DA8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4ACB5262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52456F6" w14:textId="77777777" w:rsidR="00461B1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01A6" w14:textId="77777777" w:rsidR="00461B15" w:rsidRDefault="00461B15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EE88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BE36" w14:textId="77777777" w:rsidR="00461B15" w:rsidRPr="00743905" w:rsidRDefault="00461B15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D92F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3324C96D" w14:textId="77777777" w:rsidR="00461B15" w:rsidRDefault="00461B15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0D71E6F9" w14:textId="77777777" w:rsidR="00461B15" w:rsidRPr="005905D7" w:rsidRDefault="00461B15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77F2E5E4" w14:textId="77777777" w:rsidR="00461B15" w:rsidRDefault="00461B15" w:rsidP="007246D0">
      <w:pPr>
        <w:pStyle w:val="Heading1"/>
        <w:spacing w:line="360" w:lineRule="auto"/>
      </w:pPr>
      <w:r>
        <w:t>LINIA 117</w:t>
      </w:r>
    </w:p>
    <w:p w14:paraId="3C6A5463" w14:textId="77777777" w:rsidR="00461B15" w:rsidRDefault="00461B15" w:rsidP="00F12DA0">
      <w:pPr>
        <w:pStyle w:val="Heading1"/>
        <w:spacing w:line="360" w:lineRule="auto"/>
        <w:rPr>
          <w:b w:val="0"/>
          <w:bCs w:val="0"/>
          <w:sz w:val="8"/>
        </w:rPr>
      </w:pPr>
      <w:r>
        <w:t>LIVEZENI - LUPENI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61B15" w14:paraId="639ADBCC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3DD8" w14:textId="77777777" w:rsidR="00461B15" w:rsidRDefault="00461B15" w:rsidP="00461B1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662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84+710</w:t>
            </w:r>
          </w:p>
          <w:p w14:paraId="749DBCF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85+320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29CB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37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Livezeni -</w:t>
            </w:r>
          </w:p>
          <w:p w14:paraId="6B4BF7E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Iscroni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DFD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237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8007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E7AB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7BBD" w14:textId="77777777" w:rsidR="00461B15" w:rsidRDefault="00461B15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20190FB2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F0EA8" w14:textId="77777777" w:rsidR="00461B15" w:rsidRDefault="00461B15" w:rsidP="00461B1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0BE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C5E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5FA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1F84362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785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3, 9, </w:t>
            </w:r>
          </w:p>
          <w:p w14:paraId="3B9F629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11, 15, 17 și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671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B41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3683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11DC" w14:textId="77777777" w:rsidR="00461B15" w:rsidRDefault="00461B15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5B0A1523" w14:textId="77777777">
        <w:trPr>
          <w:cantSplit/>
          <w:trHeight w:val="4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F348" w14:textId="77777777" w:rsidR="00461B15" w:rsidRDefault="00461B15" w:rsidP="00461B1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064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5B50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C22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73AE7E4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linile 7 şi 12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4C6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92C06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A64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C57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2221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1E09" w14:textId="77777777" w:rsidR="00461B15" w:rsidRDefault="00461B15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7702F7FB" w14:textId="77777777">
        <w:trPr>
          <w:cantSplit/>
          <w:trHeight w:val="187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BFB3" w14:textId="77777777" w:rsidR="00461B15" w:rsidRDefault="00461B15" w:rsidP="00461B1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03A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FE66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7BF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4001E9E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73D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S 8,</w:t>
            </w:r>
          </w:p>
          <w:p w14:paraId="6F47F3A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12, 14,</w:t>
            </w:r>
          </w:p>
          <w:p w14:paraId="365B05A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18, 20,</w:t>
            </w:r>
          </w:p>
          <w:p w14:paraId="5CF4326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24, 26,</w:t>
            </w:r>
          </w:p>
          <w:p w14:paraId="1F3F753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 şi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5F6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EB3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B604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8109" w14:textId="77777777" w:rsidR="00461B15" w:rsidRDefault="00461B15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2D5AC3AB" w14:textId="77777777">
        <w:trPr>
          <w:cantSplit/>
          <w:trHeight w:val="7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3D7D" w14:textId="77777777" w:rsidR="00461B15" w:rsidRDefault="00461B15" w:rsidP="00461B1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AE1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8ADA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D4B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496E472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891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1DB80C5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/ 9, </w:t>
            </w:r>
          </w:p>
          <w:p w14:paraId="38BECB5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15,</w:t>
            </w:r>
          </w:p>
          <w:p w14:paraId="0A8B78A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39FC94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19, 21, 12, 16, 18, 22, 24 </w:t>
            </w:r>
          </w:p>
          <w:p w14:paraId="43F8736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A6A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5BD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3AC0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AF32" w14:textId="77777777" w:rsidR="00461B15" w:rsidRDefault="00461B15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abătute.</w:t>
            </w:r>
          </w:p>
        </w:tc>
      </w:tr>
      <w:tr w:rsidR="00461B15" w14:paraId="6B265CFF" w14:textId="77777777">
        <w:trPr>
          <w:cantSplit/>
          <w:trHeight w:val="3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3AEF" w14:textId="77777777" w:rsidR="00461B15" w:rsidRDefault="00461B15" w:rsidP="00461B1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A51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202B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E4C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21130B0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BA4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4522D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244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367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82EB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1A21" w14:textId="77777777" w:rsidR="00461B15" w:rsidRPr="00F35A05" w:rsidRDefault="00461B15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26AE126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89F7" w14:textId="77777777" w:rsidR="00461B15" w:rsidRDefault="00461B15" w:rsidP="00461B1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8EC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97+300</w:t>
            </w:r>
          </w:p>
          <w:p w14:paraId="7E41AED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C85F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A7E4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C2F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Lupeni Tehnic</w:t>
            </w:r>
          </w:p>
          <w:p w14:paraId="14B18C5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18C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AFE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153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3A45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1C64" w14:textId="77777777" w:rsidR="00461B15" w:rsidRDefault="00461B15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1CA17E2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C13A" w14:textId="77777777" w:rsidR="00461B15" w:rsidRDefault="00461B15" w:rsidP="00461B1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C1E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DA98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AF9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Lupeni Tehnic </w:t>
            </w:r>
          </w:p>
          <w:p w14:paraId="1581154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B05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EECE2F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B96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BF2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CBA7" w14:textId="77777777" w:rsidR="00461B15" w:rsidRPr="00AA7E4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9E03" w14:textId="77777777" w:rsidR="00461B15" w:rsidRDefault="00461B15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</w:t>
            </w:r>
          </w:p>
          <w:p w14:paraId="7E15927B" w14:textId="77777777" w:rsidR="00461B15" w:rsidRDefault="00461B15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2C abătută.</w:t>
            </w:r>
          </w:p>
        </w:tc>
      </w:tr>
    </w:tbl>
    <w:p w14:paraId="7A70A528" w14:textId="77777777" w:rsidR="00461B15" w:rsidRDefault="00461B15" w:rsidP="00F219D2">
      <w:pPr>
        <w:spacing w:before="40" w:after="40" w:line="192" w:lineRule="auto"/>
        <w:ind w:right="57"/>
        <w:jc w:val="center"/>
        <w:rPr>
          <w:sz w:val="20"/>
          <w:lang w:val="ro-RO"/>
        </w:rPr>
      </w:pPr>
    </w:p>
    <w:p w14:paraId="1CF2AC0C" w14:textId="77777777" w:rsidR="00461B15" w:rsidRDefault="00461B15" w:rsidP="009B0B28">
      <w:pPr>
        <w:pStyle w:val="Heading1"/>
        <w:spacing w:line="360" w:lineRule="auto"/>
      </w:pPr>
      <w:r>
        <w:t>LINIA 119 A</w:t>
      </w:r>
    </w:p>
    <w:p w14:paraId="24BF0D85" w14:textId="77777777" w:rsidR="00461B15" w:rsidRDefault="00461B15" w:rsidP="0036336D">
      <w:pPr>
        <w:pStyle w:val="Heading1"/>
        <w:spacing w:line="360" w:lineRule="auto"/>
        <w:rPr>
          <w:b w:val="0"/>
          <w:bCs w:val="0"/>
          <w:sz w:val="8"/>
        </w:rPr>
      </w:pPr>
      <w:r>
        <w:t>PETROŞANI - PETROŞANI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61B15" w14:paraId="4AB6BB63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673E4" w14:textId="77777777" w:rsidR="00461B15" w:rsidRDefault="00461B15" w:rsidP="00461B15">
            <w:pPr>
              <w:numPr>
                <w:ilvl w:val="0"/>
                <w:numId w:val="11"/>
              </w:numPr>
              <w:spacing w:before="40" w:after="40" w:line="192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E41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2+239</w:t>
            </w:r>
          </w:p>
          <w:p w14:paraId="666346A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98D7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F00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Petroșani - </w:t>
            </w:r>
          </w:p>
          <w:p w14:paraId="4466A49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Petroșani Triaj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49D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8E4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DC5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C50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716B23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Stații paralelogram.</w:t>
            </w:r>
          </w:p>
          <w:p w14:paraId="0CC05CD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Porțiunea este cuprinsă între sch. 6 și sch. 10 T.</w:t>
            </w:r>
          </w:p>
        </w:tc>
      </w:tr>
    </w:tbl>
    <w:p w14:paraId="5F3F948A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56027890" w14:textId="77777777" w:rsidR="00461B15" w:rsidRDefault="00461B15" w:rsidP="006B57C6">
      <w:pPr>
        <w:pStyle w:val="Heading1"/>
        <w:spacing w:line="360" w:lineRule="auto"/>
      </w:pPr>
      <w:r>
        <w:t>LINIA 120</w:t>
      </w:r>
    </w:p>
    <w:p w14:paraId="37D804F4" w14:textId="77777777" w:rsidR="00461B15" w:rsidRDefault="00461B15" w:rsidP="00B92C08">
      <w:pPr>
        <w:pStyle w:val="Heading1"/>
        <w:spacing w:line="360" w:lineRule="auto"/>
        <w:rPr>
          <w:b w:val="0"/>
          <w:bCs w:val="0"/>
          <w:sz w:val="8"/>
        </w:rPr>
      </w:pPr>
      <w:r>
        <w:t>CARANSEBEŞ - REŞIŢA NORD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61B15" w14:paraId="243DC2D4" w14:textId="77777777">
        <w:trPr>
          <w:cantSplit/>
          <w:trHeight w:val="19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D9E8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8E3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CF3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6F8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</w:t>
            </w:r>
          </w:p>
          <w:p w14:paraId="3242868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9FC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B4C03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713E711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/ 36, 42 / 46,</w:t>
            </w:r>
          </w:p>
          <w:p w14:paraId="3216F2BC" w14:textId="7F6D5EFC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diag. </w:t>
            </w:r>
          </w:p>
          <w:p w14:paraId="356ADC9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D0224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F9E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7F5D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DCF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Cap Y.</w:t>
            </w:r>
          </w:p>
        </w:tc>
      </w:tr>
      <w:tr w:rsidR="00461B15" w14:paraId="088CDE80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0359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605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4+600</w:t>
            </w:r>
          </w:p>
          <w:p w14:paraId="235E094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C58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AD7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387D19C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D0A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93258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4E5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F016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7AB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E4DEF34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9431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DE6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E4E5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448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3F6208F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093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C8D6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956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B89B3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5B3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4F0A6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461B15" w14:paraId="1E86F5FB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47B3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858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79C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D84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5A4507E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79F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84CF06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093E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4BF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1928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CAC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5622E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461B15" w14:paraId="458DB72B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58C7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A5C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17+050</w:t>
            </w:r>
          </w:p>
          <w:p w14:paraId="3425BB2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9F2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E4B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033B7E9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A06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32F8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158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E5A8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382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716A6370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B586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CBC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19+860</w:t>
            </w:r>
          </w:p>
          <w:p w14:paraId="7F4E023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20+760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87E1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ADC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721D073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5A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40E9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050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F9CF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83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7513846C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BF85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004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392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5DD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Brebu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1F6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6B4A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CAA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46AC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199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Y.</w:t>
            </w:r>
          </w:p>
        </w:tc>
      </w:tr>
      <w:tr w:rsidR="00461B15" w14:paraId="07C43C79" w14:textId="77777777">
        <w:trPr>
          <w:cantSplit/>
          <w:trHeight w:val="634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1EA5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59B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  <w:p w14:paraId="033E76A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C9B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380D" w14:textId="7F0F0CDC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 -</w:t>
            </w:r>
            <w:r w:rsidR="006050C3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Reşiţa Nord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2FA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E6D8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C9C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D06C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9AE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1FFBC187" w14:textId="77777777">
        <w:trPr>
          <w:cantSplit/>
          <w:trHeight w:val="150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B12C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95D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2CE61D1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E55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6EC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CF1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9C85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865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74C8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CBC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5CA23413" w14:textId="77777777">
        <w:trPr>
          <w:cantSplit/>
          <w:trHeight w:val="269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13EA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B08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  <w:p w14:paraId="21841D0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73E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729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90A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4989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D1B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C46E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61D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0C2AEB0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A01B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188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  <w:p w14:paraId="7A0CE26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C6A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FB0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961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5E01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EC9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EE05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D9C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26F8042A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7865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881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  <w:p w14:paraId="0B20CC8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E9C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609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A27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F472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6FE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3355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EB8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35BFB488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979A" w14:textId="77777777" w:rsidR="00461B15" w:rsidRDefault="00461B15" w:rsidP="00461B1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A85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F0B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7D1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679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15, 19, 25, 33, 35 și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3CE9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98C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C85D" w14:textId="77777777" w:rsidR="00461B15" w:rsidRPr="009B4D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741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X.</w:t>
            </w:r>
          </w:p>
        </w:tc>
      </w:tr>
    </w:tbl>
    <w:p w14:paraId="167D89E5" w14:textId="77777777" w:rsidR="00461B15" w:rsidRDefault="00461B15">
      <w:pPr>
        <w:shd w:val="clear" w:color="auto" w:fill="FFFFFF"/>
        <w:spacing w:before="40" w:after="40" w:line="192" w:lineRule="auto"/>
        <w:ind w:right="57"/>
        <w:rPr>
          <w:sz w:val="20"/>
          <w:lang w:val="ro-RO"/>
        </w:rPr>
      </w:pPr>
    </w:p>
    <w:p w14:paraId="2E7A8E60" w14:textId="77777777" w:rsidR="00461B15" w:rsidRDefault="00461B15" w:rsidP="00094CC3">
      <w:pPr>
        <w:pStyle w:val="Heading1"/>
        <w:spacing w:line="360" w:lineRule="auto"/>
      </w:pPr>
      <w:r>
        <w:lastRenderedPageBreak/>
        <w:t>LINIA 122</w:t>
      </w:r>
    </w:p>
    <w:p w14:paraId="2EB4CDEC" w14:textId="77777777" w:rsidR="00461B15" w:rsidRDefault="00461B15" w:rsidP="003819B9">
      <w:pPr>
        <w:pStyle w:val="Heading1"/>
        <w:spacing w:line="360" w:lineRule="auto"/>
        <w:rPr>
          <w:b w:val="0"/>
          <w:bCs w:val="0"/>
          <w:sz w:val="8"/>
        </w:rPr>
      </w:pPr>
      <w:r>
        <w:t>CARANSEBEŞ - CARANSEBEŞ TRIAJ - ZĂGUJENI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61B15" w14:paraId="1C458764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906D" w14:textId="77777777" w:rsidR="00461B15" w:rsidRDefault="00461B15" w:rsidP="00461B1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A08E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4432" w14:textId="77777777" w:rsidR="00461B15" w:rsidRPr="006810C6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1F7C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Triaj</w:t>
            </w:r>
          </w:p>
          <w:p w14:paraId="7B52B27B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221A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71E61" w14:textId="77777777" w:rsidR="00461B15" w:rsidRPr="00F834E0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834E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4E66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6CC2" w14:textId="77777777" w:rsidR="00461B15" w:rsidRPr="00F834E0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0FD1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267BF3A" w14:textId="77777777" w:rsidR="00461B15" w:rsidRDefault="00461B15">
      <w:pPr>
        <w:spacing w:before="40" w:line="192" w:lineRule="auto"/>
        <w:ind w:right="57"/>
        <w:rPr>
          <w:sz w:val="20"/>
          <w:lang w:val="ro-RO"/>
        </w:rPr>
      </w:pPr>
    </w:p>
    <w:p w14:paraId="27FC454E" w14:textId="77777777" w:rsidR="00461B15" w:rsidRDefault="00461B15" w:rsidP="004365A5">
      <w:pPr>
        <w:pStyle w:val="Heading1"/>
        <w:spacing w:line="276" w:lineRule="auto"/>
      </w:pPr>
      <w:r>
        <w:t>LINIA 123</w:t>
      </w:r>
    </w:p>
    <w:p w14:paraId="13FB8ED1" w14:textId="77777777" w:rsidR="00461B15" w:rsidRDefault="00461B15" w:rsidP="00B075C5">
      <w:pPr>
        <w:pStyle w:val="Heading1"/>
        <w:spacing w:line="276" w:lineRule="auto"/>
        <w:rPr>
          <w:b w:val="0"/>
          <w:bCs w:val="0"/>
          <w:sz w:val="8"/>
        </w:rPr>
      </w:pPr>
      <w:r>
        <w:t>LUGOJ - BUZIAŞ - JAMU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70"/>
        <w:gridCol w:w="753"/>
        <w:gridCol w:w="870"/>
        <w:gridCol w:w="752"/>
        <w:gridCol w:w="2489"/>
      </w:tblGrid>
      <w:tr w:rsidR="00461B15" w14:paraId="6F568C4D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945C" w14:textId="77777777" w:rsidR="00461B15" w:rsidRDefault="00461B15" w:rsidP="00461B1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5C3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83+115</w:t>
            </w:r>
          </w:p>
          <w:p w14:paraId="2D39BA0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83+875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498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8A1A" w14:textId="77777777" w:rsidR="00461B15" w:rsidRDefault="00461B15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337AE628" w14:textId="77777777" w:rsidR="00461B15" w:rsidRDefault="00461B15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56C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371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0073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495A" w14:textId="77777777" w:rsidR="00461B15" w:rsidRPr="008E041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FE6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Semnalizată ca limitare de viteză.</w:t>
            </w:r>
          </w:p>
        </w:tc>
      </w:tr>
      <w:tr w:rsidR="00461B15" w14:paraId="27F7356B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16799" w14:textId="77777777" w:rsidR="00461B15" w:rsidRDefault="00461B15" w:rsidP="00461B1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3BB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96+000</w:t>
            </w:r>
          </w:p>
          <w:p w14:paraId="0FFF9AE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2A1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70D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2A2F3EA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5B6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D37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4A2F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B74C" w14:textId="77777777" w:rsidR="00461B15" w:rsidRPr="008E041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D45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77DACA7A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0570" w14:textId="77777777" w:rsidR="00461B15" w:rsidRDefault="00461B15" w:rsidP="00461B1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2830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D8F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8C3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3ED4CF3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164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269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606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2391" w14:textId="77777777" w:rsidR="00461B15" w:rsidRPr="008E041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247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103C0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1 abătută, Cap X.</w:t>
            </w:r>
          </w:p>
        </w:tc>
      </w:tr>
      <w:tr w:rsidR="00461B15" w14:paraId="5123C218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9B8A" w14:textId="77777777" w:rsidR="00461B15" w:rsidRDefault="00461B15" w:rsidP="00461B1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9C24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83D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01B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025B3E3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FA0E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53C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F1A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FCA8" w14:textId="77777777" w:rsidR="00461B15" w:rsidRPr="008E041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9ED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63D9EA75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</w:p>
    <w:p w14:paraId="199AB2F1" w14:textId="77777777" w:rsidR="00461B15" w:rsidRDefault="00461B15" w:rsidP="00F078FE">
      <w:pPr>
        <w:pStyle w:val="Heading1"/>
        <w:spacing w:line="360" w:lineRule="auto"/>
      </w:pPr>
      <w:r>
        <w:t>LINIA 124</w:t>
      </w:r>
    </w:p>
    <w:p w14:paraId="5ECF96C0" w14:textId="77777777" w:rsidR="00461B15" w:rsidRDefault="00461B15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61B15" w14:paraId="16502B3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1D5D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5BE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05C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D6F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B58B1D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C751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145B8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2D0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170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09F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B7C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1F08D5" w14:paraId="6F04346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07D2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BC2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4591" w14:textId="77777777" w:rsidR="00461B15" w:rsidRPr="001F08D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88E5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B5B7C0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F34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78CEE9B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2C82" w14:textId="77777777" w:rsidR="00461B15" w:rsidRPr="001F08D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4A05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9701" w14:textId="77777777" w:rsidR="00461B15" w:rsidRPr="001F08D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DE8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52A5D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3BB23FE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049EC8A" w14:textId="77777777" w:rsidR="00461B15" w:rsidRPr="001F08D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61B15" w14:paraId="0589001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9408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B74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AD0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D30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5FA026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8A2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9DA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666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B943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014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B8184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61B15" w:rsidRPr="00A8307A" w14:paraId="667E5F0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3C15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E7A4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5BB6" w14:textId="77777777" w:rsidR="00461B15" w:rsidRPr="0017752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04CDB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F912B3A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165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6312" w14:textId="77777777" w:rsidR="00461B15" w:rsidRPr="0017752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846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3019" w14:textId="77777777" w:rsidR="00461B15" w:rsidRPr="0017752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1B8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D5F755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61B15" w:rsidRPr="00A8307A" w14:paraId="1293007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7A93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0EC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C22D" w14:textId="77777777" w:rsidR="00461B15" w:rsidRPr="00AF6A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1DCE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51C191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619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7FA5F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DE14" w14:textId="77777777" w:rsidR="00461B15" w:rsidRPr="00AF6A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8DF2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26E0" w14:textId="77777777" w:rsidR="00461B15" w:rsidRPr="00AF6A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2E6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D5D747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FB083C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1BD347A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61B15" w:rsidRPr="00A8307A" w14:paraId="2BABFFD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AE66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386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92FE" w14:textId="77777777" w:rsidR="00461B15" w:rsidRPr="00AF6A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E52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E813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653E683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BBEFF9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0394" w14:textId="77777777" w:rsidR="00461B15" w:rsidRPr="00AF6A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FA9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502F" w14:textId="77777777" w:rsidR="00461B15" w:rsidRPr="00AF6A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0E2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2943B19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61B15" w:rsidRPr="00A8307A" w14:paraId="3728E00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24861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54FB" w14:textId="77777777" w:rsidR="00461B15" w:rsidRPr="00A8307A" w:rsidRDefault="00461B15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ED50" w14:textId="77777777" w:rsidR="00461B15" w:rsidRPr="00AF6A38" w:rsidRDefault="00461B15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EA05" w14:textId="77777777" w:rsidR="00461B15" w:rsidRPr="00A8307A" w:rsidRDefault="00461B15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9CC7" w14:textId="77777777" w:rsidR="00461B15" w:rsidRDefault="00461B15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6246BC4" w14:textId="77777777" w:rsidR="00461B15" w:rsidRDefault="00461B15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E470025" w14:textId="77777777" w:rsidR="00461B15" w:rsidRDefault="00461B15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38EC" w14:textId="77777777" w:rsidR="00461B15" w:rsidRDefault="00461B15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D9964" w14:textId="77777777" w:rsidR="00461B15" w:rsidRPr="00A8307A" w:rsidRDefault="00461B15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5B21" w14:textId="77777777" w:rsidR="00461B15" w:rsidRPr="00AF6A38" w:rsidRDefault="00461B15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FDF8" w14:textId="77777777" w:rsidR="00461B15" w:rsidRPr="00D66AFF" w:rsidRDefault="00461B15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35E1EC09" w14:textId="77777777" w:rsidR="00461B15" w:rsidRDefault="00461B15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61B15" w:rsidRPr="00A8307A" w14:paraId="3B1FA04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10D7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D1D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CE64" w14:textId="77777777" w:rsidR="00461B15" w:rsidRPr="00AF6A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AF63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59B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75A4303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8908" w14:textId="77777777" w:rsidR="00461B15" w:rsidRPr="00AF6A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C18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79FF" w14:textId="77777777" w:rsidR="00461B15" w:rsidRPr="00AF6A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E69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461B15" w:rsidRPr="00A8307A" w14:paraId="4E7CCF7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480B6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9372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4146" w14:textId="77777777" w:rsidR="00461B15" w:rsidRPr="0073283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F17F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907187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FA19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5172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5D6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1958" w14:textId="77777777" w:rsidR="00461B15" w:rsidRPr="0073283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2D45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BC83E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D1D654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C404C8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9F81CFC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61B15" w:rsidRPr="00A8307A" w14:paraId="3A64AC2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822A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43C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E2F6" w14:textId="77777777" w:rsidR="00461B15" w:rsidRPr="0073283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B26A" w14:textId="77777777" w:rsidR="00461B15" w:rsidRPr="00A8307A" w:rsidRDefault="00461B15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76C4515" w14:textId="77777777" w:rsidR="00461B15" w:rsidRPr="00A8307A" w:rsidRDefault="00461B15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EF6D" w14:textId="77777777" w:rsidR="00461B15" w:rsidRDefault="00461B15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8C7F64D" w14:textId="77777777" w:rsidR="00461B15" w:rsidRDefault="00461B15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A40A94F" w14:textId="77777777" w:rsidR="00461B15" w:rsidRPr="002F4F92" w:rsidRDefault="00461B15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248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06F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125C" w14:textId="77777777" w:rsidR="00461B15" w:rsidRPr="0073283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1FD8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61B15" w:rsidRPr="00A8307A" w14:paraId="01CDFA9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8320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417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0A3D" w14:textId="77777777" w:rsidR="00461B15" w:rsidRPr="001033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97FC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B55F84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EA93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D5E8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F5A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EA3B" w14:textId="77777777" w:rsidR="00461B15" w:rsidRPr="001033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A0FD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7DF5A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13460F84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8307A" w14:paraId="2CE7BD9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6EAE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F989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AB9B" w14:textId="77777777" w:rsidR="00461B15" w:rsidRPr="001033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FA93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CC1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74785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439422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990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350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09B6" w14:textId="77777777" w:rsidR="00461B15" w:rsidRPr="001033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5F7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0D21061F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46F48038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461B15" w14:paraId="5956AE4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E3C8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43A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28E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C11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51734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C99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2A5E0E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D99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B5D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211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5529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6EDE7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7958A8F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461B15" w:rsidRPr="00A8307A" w14:paraId="6BA03AB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833A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331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FBB3" w14:textId="77777777" w:rsidR="00461B15" w:rsidRPr="00B8526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EAC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75ABB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242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1E5A2312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2BC8" w14:textId="77777777" w:rsidR="00461B15" w:rsidRPr="00B8526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3AA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C57A" w14:textId="77777777" w:rsidR="00461B15" w:rsidRPr="00B8526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BBA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D0CEF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61B15" w:rsidRPr="00A8307A" w14:paraId="38930FA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2A4F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22F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E5657" w14:textId="77777777" w:rsidR="00461B15" w:rsidRPr="00DD472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F28A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7F750B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09D3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D3E5" w14:textId="77777777" w:rsidR="00461B15" w:rsidRPr="00DD472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D5C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081D" w14:textId="77777777" w:rsidR="00461B15" w:rsidRPr="00DD472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0BB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8F3FE5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61B15" w:rsidRPr="00A8307A" w14:paraId="28E0CF3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57BB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92B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A64C" w14:textId="77777777" w:rsidR="00461B15" w:rsidRPr="0080537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5D4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450DC1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2484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D005" w14:textId="77777777" w:rsidR="00461B15" w:rsidRPr="0080537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112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EDFE" w14:textId="77777777" w:rsidR="00461B15" w:rsidRPr="0080537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078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8DD99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61B15" w:rsidRPr="00A8307A" w14:paraId="2FC4A96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6F21" w14:textId="77777777" w:rsidR="00461B15" w:rsidRPr="00A75A00" w:rsidRDefault="00461B15" w:rsidP="00461B15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2724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8E56" w14:textId="77777777" w:rsidR="00461B15" w:rsidRPr="00AA776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2F4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4661C1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91A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8217" w14:textId="77777777" w:rsidR="00461B15" w:rsidRPr="00AA776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737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55E2B" w14:textId="77777777" w:rsidR="00461B15" w:rsidRPr="00AA776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6B77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7997E3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61B15" w14:paraId="45B28EF9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526D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F04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5F2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9F2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AE5620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601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6473F1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D15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CB0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806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986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461B15" w14:paraId="2CFB74E5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B1FB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EDF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6309A38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663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9B2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455307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098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A63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20F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77E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CBA2" w14:textId="77777777" w:rsidR="00461B15" w:rsidRPr="00E462CC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D4AE33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461B15" w:rsidRPr="00E462CC" w14:paraId="5F2CB884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4CB5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9B9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589CAF8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50A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B78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0209B91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9BA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DF3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018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E17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DC35" w14:textId="77777777" w:rsidR="00461B15" w:rsidRPr="00E462CC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362B2802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8E66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AED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509ECC3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5C5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C4E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314A95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074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65D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DFB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5DE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1D0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4890A31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A95B1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6D4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560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E91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1F1DB9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484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8BFB12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CFAFBD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E0B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7BA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194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4C0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915C5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461B15" w14:paraId="2EFEA105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89C1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B55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13+770</w:t>
            </w:r>
          </w:p>
          <w:p w14:paraId="32B37B3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C87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4F07" w14:textId="77777777" w:rsidR="00461B15" w:rsidRDefault="00461B15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327366F5" w14:textId="77777777" w:rsidR="00461B15" w:rsidRDefault="00461B15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8D5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0B6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6A5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C2C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370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Inclusiv peste sch. 2 Cap Y Timișeni</w:t>
            </w:r>
          </w:p>
        </w:tc>
      </w:tr>
      <w:tr w:rsidR="00461B15" w14:paraId="026A3D1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0D5C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18CB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147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D38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0CDFC7C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F06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5AAA7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7BE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387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13A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2D38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461B15" w14:paraId="60A0D3EB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3FD1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06D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AB9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78A6" w14:textId="77777777" w:rsidR="00461B15" w:rsidRDefault="00461B15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23F06C5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39D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22A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654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B50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A68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461B15" w14:paraId="44077BC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C088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D2F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F72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9CB2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54D3CEB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299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DC36A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EE4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D1F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FFD0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B2A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2FC2176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461B15" w14:paraId="4ED3D77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E963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7D5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4E8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FF8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0433313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2F96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744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9B4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669B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4AC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461B15" w14:paraId="5B6BD8C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7B52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CE22" w14:textId="77777777" w:rsidR="00461B15" w:rsidRDefault="00461B15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C3EB" w14:textId="77777777" w:rsidR="00461B15" w:rsidRDefault="00461B15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F8D8" w14:textId="77777777" w:rsidR="00461B15" w:rsidRDefault="00461B15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FBF5494" w14:textId="77777777" w:rsidR="00461B15" w:rsidRDefault="00461B15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9100" w14:textId="77777777" w:rsidR="00461B15" w:rsidRDefault="00461B15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81AC" w14:textId="77777777" w:rsidR="00461B15" w:rsidRDefault="00461B15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60B3" w14:textId="77777777" w:rsidR="00461B15" w:rsidRDefault="00461B15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49C3A" w14:textId="77777777" w:rsidR="00461B15" w:rsidRPr="00ED5B96" w:rsidRDefault="00461B15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37CF" w14:textId="77777777" w:rsidR="00461B15" w:rsidRDefault="00461B15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461B15" w14:paraId="22D6442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A581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189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FA5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099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255B6D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B0A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50A8A6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7C0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77A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2534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114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5DFBE03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461B15" w14:paraId="42C1346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444B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A69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FBA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CE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5D0BB02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AAD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292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098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ED90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A5E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073FE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0D2AEC8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461B15" w14:paraId="6E573F1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9408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B71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29+300</w:t>
            </w:r>
          </w:p>
          <w:p w14:paraId="2547ED4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6FF3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61F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DB6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17D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E61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3A60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35D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72FAB9AE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21DC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B9E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C47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DD5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090A850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C76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43B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664A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063B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E6E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DF84E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461B15" w14:paraId="5939BB25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3CA7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D90A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790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9199F" w14:textId="77777777" w:rsidR="00461B15" w:rsidRDefault="00461B15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5C389EB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7D9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E82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477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41AC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84FC1" w14:textId="77777777" w:rsidR="00461B15" w:rsidRDefault="00461B15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388B04" w14:textId="77777777" w:rsidR="00461B15" w:rsidRDefault="00461B15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461B15" w14:paraId="6FD5EFAE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581B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B93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603F9D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1B5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FD4D" w14:textId="77777777" w:rsidR="00461B15" w:rsidRDefault="00461B15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2FE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0B2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C26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4D65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F814" w14:textId="77777777" w:rsidR="00461B15" w:rsidRDefault="00461B15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461B15" w14:paraId="0E85844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CCEF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EE3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6851F53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507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C1D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1A07688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8E5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234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56E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C784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E67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33EA7FE9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9872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228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5F1AA26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4CC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0B1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31AF818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911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63D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E69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BF0B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C57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DC8301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14:paraId="1534D0E3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9CA1D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846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B41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D18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664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DF7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324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70F0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61E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507F4BE6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5DBF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349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544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165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D1D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98E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4BC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E3AC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FC0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7A61DE49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93D7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7E6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7729842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5EE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874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93F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8CF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E39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DC63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89F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5AAB7F5A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85A4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8A67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1C0609E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B10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0A8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54146EC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D06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0E0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2F9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20EB9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98A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5881D6B1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8D3F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4C6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E7B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16F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CFC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9363C6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85E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6E0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AEDC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E1F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461B15" w14:paraId="5BD62CE3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2317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D43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17E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9FB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EC72" w14:textId="77777777" w:rsidR="00461B15" w:rsidRDefault="00461B15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2CD8C28" w14:textId="77777777" w:rsidR="00461B15" w:rsidRDefault="00461B15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286C3F6" w14:textId="77777777" w:rsidR="00461B15" w:rsidRDefault="00461B15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574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57B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3A9F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0E24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Y</w:t>
            </w:r>
          </w:p>
        </w:tc>
      </w:tr>
      <w:tr w:rsidR="00461B15" w14:paraId="48ABB946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F1FB" w14:textId="77777777" w:rsidR="00461B15" w:rsidRDefault="00461B15" w:rsidP="00461B1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0B2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3F9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6F3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CE7B" w14:textId="77777777" w:rsidR="00461B15" w:rsidRDefault="00461B15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1A329CD" w14:textId="77777777" w:rsidR="00461B15" w:rsidRDefault="00461B15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B8768DA" w14:textId="77777777" w:rsidR="00461B15" w:rsidRDefault="00461B15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42B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75C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9907" w14:textId="77777777" w:rsidR="00461B15" w:rsidRPr="00ED5B9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88C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7EEF90FC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230B63BF" w14:textId="77777777" w:rsidR="00461B15" w:rsidRDefault="00461B15" w:rsidP="00C13E1E">
      <w:pPr>
        <w:pStyle w:val="Heading1"/>
        <w:spacing w:line="360" w:lineRule="auto"/>
      </w:pPr>
      <w:r>
        <w:t>LINIA 125</w:t>
      </w:r>
    </w:p>
    <w:p w14:paraId="06FE58DA" w14:textId="77777777" w:rsidR="00461B15" w:rsidRDefault="00461B15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66A35B17" w14:textId="77777777" w:rsidR="00461B15" w:rsidRDefault="00461B15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61B15" w14:paraId="6A0271B0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A6E87" w14:textId="77777777" w:rsidR="00461B15" w:rsidRDefault="00461B15" w:rsidP="00461B1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FD7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C8E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E7F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AB5CD9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F23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F0447E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07D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CA0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0DA3" w14:textId="77777777" w:rsidR="00461B15" w:rsidRPr="00CE363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0EA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461B15" w14:paraId="03822AAE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5649" w14:textId="77777777" w:rsidR="00461B15" w:rsidRDefault="00461B15" w:rsidP="00461B1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173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6405A98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CF5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B76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466091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D90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7AB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0BFE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0F41" w14:textId="77777777" w:rsidR="00461B15" w:rsidRPr="00CE363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F56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A121A2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461B15" w14:paraId="59D4594E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125A" w14:textId="77777777" w:rsidR="00461B15" w:rsidRDefault="00461B15" w:rsidP="00461B1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E8E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AAF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515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C587CB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CAA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E2C55C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5E305A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0CD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9C4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1EAA" w14:textId="77777777" w:rsidR="00461B15" w:rsidRPr="00CE363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2A5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8E0EA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461B15" w14:paraId="5F4C18B4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FA4D" w14:textId="77777777" w:rsidR="00461B15" w:rsidRDefault="00461B15" w:rsidP="00461B1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243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BCA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28E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2B78290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39C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181B8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E54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90A8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29C0" w14:textId="77777777" w:rsidR="00461B15" w:rsidRPr="00CE363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678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001812F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A4DC" w14:textId="77777777" w:rsidR="00461B15" w:rsidRDefault="00461B15" w:rsidP="00461B1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3BE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385EE3C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311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6F1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1FFF90A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45D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D1F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1B6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8313" w14:textId="77777777" w:rsidR="00461B15" w:rsidRPr="00CE363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4F2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C82C66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14:paraId="5A4F4586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AAE9" w14:textId="77777777" w:rsidR="00461B15" w:rsidRDefault="00461B15" w:rsidP="00461B1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876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6668A10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6EF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043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0BD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C4BF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45E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713C" w14:textId="77777777" w:rsidR="00461B15" w:rsidRPr="00CE363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B4C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5C92A472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17B9" w14:textId="77777777" w:rsidR="00461B15" w:rsidRDefault="00461B15" w:rsidP="00461B1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9D93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F7F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52B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264D297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99E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7E2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5C7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9FC4" w14:textId="77777777" w:rsidR="00461B15" w:rsidRPr="00CE363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0E2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00BB89ED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708D9C75" w14:textId="77777777" w:rsidR="00461B15" w:rsidRDefault="00461B15" w:rsidP="001E6A63">
      <w:pPr>
        <w:pStyle w:val="Heading1"/>
        <w:spacing w:line="360" w:lineRule="auto"/>
      </w:pPr>
      <w:r>
        <w:t>LINIA 129</w:t>
      </w:r>
    </w:p>
    <w:p w14:paraId="03B839F5" w14:textId="77777777" w:rsidR="00461B15" w:rsidRDefault="00461B15" w:rsidP="00BB339B">
      <w:pPr>
        <w:pStyle w:val="Heading1"/>
        <w:spacing w:line="360" w:lineRule="auto"/>
        <w:rPr>
          <w:b w:val="0"/>
          <w:bCs w:val="0"/>
          <w:sz w:val="8"/>
        </w:rPr>
      </w:pPr>
      <w:r>
        <w:t>VOITENI - STAMORA MORAVIŢA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461B15" w14:paraId="0693DED3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0C73" w14:textId="77777777" w:rsidR="00461B15" w:rsidRDefault="00461B15" w:rsidP="00461B1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643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0339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5D8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3036CF6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0BA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2E7B0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9D53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549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093B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EC0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4559C4E6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ECE3" w14:textId="77777777" w:rsidR="00461B15" w:rsidRDefault="00461B15" w:rsidP="00461B1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7AF1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B02F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DDD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40DCF74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B39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7C4C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64B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E360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AF5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8D8CA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461B15" w14:paraId="12273227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8A6B" w14:textId="77777777" w:rsidR="00461B15" w:rsidRDefault="00461B15" w:rsidP="00461B1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DCB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90DA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BC29" w14:textId="77777777" w:rsidR="00461B15" w:rsidRDefault="00461B15" w:rsidP="00B352B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 linia 2 directă/abătută</w:t>
            </w:r>
          </w:p>
          <w:p w14:paraId="46F836E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223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697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8B8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0565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F2D7" w14:textId="77777777" w:rsidR="00461B15" w:rsidRDefault="00461B15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FC2BC0" w14:textId="77777777" w:rsidR="00461B15" w:rsidRDefault="00461B15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2, 3 și 4.</w:t>
            </w:r>
          </w:p>
        </w:tc>
      </w:tr>
      <w:tr w:rsidR="00461B15" w14:paraId="5BF5A6F3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CE00" w14:textId="77777777" w:rsidR="00461B15" w:rsidRDefault="00461B15" w:rsidP="00461B1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829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6AE3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81B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6CFA685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3B5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C7A2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66D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5F61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E4F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D540E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1A26C23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461B15" w14:paraId="6F74B44A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927D" w14:textId="77777777" w:rsidR="00461B15" w:rsidRDefault="00461B15" w:rsidP="00461B1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B9E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7DF5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F71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747249E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AE1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455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0F6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3696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E85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AE29B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63848F2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461B15" w14:paraId="27906C45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7503" w14:textId="77777777" w:rsidR="00461B15" w:rsidRDefault="00461B15" w:rsidP="00461B1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F74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ADD1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265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05416AF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4DC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A4E54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104F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7FC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4119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F385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3EEF9F0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65BAB" w14:textId="77777777" w:rsidR="00461B15" w:rsidRDefault="00461B15" w:rsidP="00461B1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7AFB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342D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8D7F" w14:textId="77777777" w:rsidR="00461B15" w:rsidRDefault="00461B15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0773113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0B4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CE3876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5820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8CD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8C9D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369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4BEB9E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3, 4, 5, 6, 7 și 8 abătute Cap X.</w:t>
            </w:r>
          </w:p>
        </w:tc>
      </w:tr>
      <w:tr w:rsidR="00461B15" w14:paraId="09492513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1AF2" w14:textId="77777777" w:rsidR="00461B15" w:rsidRDefault="00461B15" w:rsidP="00461B1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769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DC3E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043A" w14:textId="77777777" w:rsidR="00461B15" w:rsidRDefault="00461B15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44F2E668" w14:textId="77777777" w:rsidR="00461B15" w:rsidRDefault="00461B15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0C9B" w14:textId="77777777" w:rsidR="00461B15" w:rsidRDefault="00461B15" w:rsidP="00D411D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FB67492" w14:textId="77777777" w:rsidR="00461B15" w:rsidRDefault="00461B15" w:rsidP="00D411D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12, 14, 16 și 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CBD8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104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984F" w14:textId="77777777" w:rsidR="00461B15" w:rsidRPr="00C934F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CA7E" w14:textId="77777777" w:rsidR="00461B15" w:rsidRDefault="00461B15" w:rsidP="00D411D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3031BAA" w14:textId="77777777" w:rsidR="00461B15" w:rsidRDefault="00461B15" w:rsidP="00D411D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5, 6, 7 și 8 abătute Cap Y.</w:t>
            </w:r>
          </w:p>
        </w:tc>
      </w:tr>
    </w:tbl>
    <w:p w14:paraId="561FF4FC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0050B385" w14:textId="77777777" w:rsidR="00461B15" w:rsidRDefault="00461B15" w:rsidP="003D5F18">
      <w:pPr>
        <w:pStyle w:val="Heading1"/>
        <w:spacing w:line="360" w:lineRule="auto"/>
      </w:pPr>
      <w:r>
        <w:t>LINIA 130</w:t>
      </w:r>
    </w:p>
    <w:p w14:paraId="3303AF03" w14:textId="77777777" w:rsidR="00461B15" w:rsidRDefault="00461B15" w:rsidP="00A01428">
      <w:pPr>
        <w:pStyle w:val="Heading1"/>
        <w:spacing w:line="360" w:lineRule="auto"/>
        <w:rPr>
          <w:b w:val="0"/>
          <w:bCs w:val="0"/>
          <w:sz w:val="8"/>
        </w:rPr>
      </w:pPr>
      <w:r>
        <w:t>BERZOVIA - ORAVIŢA - IAM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61B15" w14:paraId="017CD5B0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DDAB0" w14:textId="77777777" w:rsidR="00461B15" w:rsidRDefault="00461B15" w:rsidP="00461B1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569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079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081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Surduc Banat linia 3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251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47B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E9B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D30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B21245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AAD6928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6282" w14:textId="77777777" w:rsidR="00461B15" w:rsidRDefault="00461B15" w:rsidP="00461B1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D71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65B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AD5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5857833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3BF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0C4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23C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F3B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B4B815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9A7DDC0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1ECD7232" w14:textId="77777777" w:rsidR="00461B15" w:rsidRDefault="00461B15" w:rsidP="00951BBD">
      <w:pPr>
        <w:pStyle w:val="Heading1"/>
        <w:spacing w:line="360" w:lineRule="auto"/>
      </w:pPr>
      <w:r>
        <w:t>LINIA 131</w:t>
      </w:r>
    </w:p>
    <w:p w14:paraId="4AA2ACCC" w14:textId="77777777" w:rsidR="00461B15" w:rsidRDefault="00461B15" w:rsidP="00353F91">
      <w:pPr>
        <w:pStyle w:val="Heading1"/>
        <w:spacing w:line="360" w:lineRule="auto"/>
        <w:rPr>
          <w:b w:val="0"/>
          <w:bCs w:val="0"/>
          <w:sz w:val="8"/>
        </w:rPr>
      </w:pPr>
      <w:r>
        <w:t>ORAVIŢA - ANINA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61B15" w14:paraId="1E18E8B5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F6A2" w14:textId="77777777" w:rsidR="00461B15" w:rsidRDefault="00461B15" w:rsidP="00461B1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8D9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243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032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1127354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C88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8D7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6DA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DF8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2BAB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CB197F3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3A53" w14:textId="77777777" w:rsidR="00461B15" w:rsidRDefault="00461B15" w:rsidP="00461B1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6270" w14:textId="77777777" w:rsidR="00461B15" w:rsidRDefault="00461B15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25D2" w14:textId="77777777" w:rsidR="00461B15" w:rsidRDefault="00461B15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DFE6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74E068FF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F4CC" w14:textId="77777777" w:rsidR="00461B15" w:rsidRDefault="00461B15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212F" w14:textId="77777777" w:rsidR="00461B15" w:rsidRDefault="00461B15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D135" w14:textId="77777777" w:rsidR="00461B15" w:rsidRDefault="00461B15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9C86" w14:textId="77777777" w:rsidR="00461B15" w:rsidRDefault="00461B15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71FC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5B808B55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4973" w14:textId="77777777" w:rsidR="00461B15" w:rsidRDefault="00461B15" w:rsidP="00461B1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AA80" w14:textId="77777777" w:rsidR="00461B15" w:rsidRDefault="00461B15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D5BB" w14:textId="77777777" w:rsidR="00461B15" w:rsidRDefault="00461B15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29B2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Lisava</w:t>
            </w:r>
          </w:p>
          <w:p w14:paraId="4546656F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3003" w14:textId="77777777" w:rsidR="00461B15" w:rsidRDefault="00461B15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B105" w14:textId="77777777" w:rsidR="00461B15" w:rsidRDefault="00461B15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BCB2" w14:textId="77777777" w:rsidR="00461B15" w:rsidRDefault="00461B15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D520" w14:textId="77777777" w:rsidR="00461B15" w:rsidRDefault="00461B15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0C03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6ECFCA11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1737" w14:textId="77777777" w:rsidR="00461B15" w:rsidRDefault="00461B15" w:rsidP="00461B1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D82EE" w14:textId="77777777" w:rsidR="00461B15" w:rsidRDefault="00461B15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B84E" w14:textId="77777777" w:rsidR="00461B15" w:rsidRDefault="00461B15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6BFE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Gărliște</w:t>
            </w:r>
          </w:p>
          <w:p w14:paraId="760EB93A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CAA0" w14:textId="77777777" w:rsidR="00461B15" w:rsidRDefault="00461B15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2CF9" w14:textId="77777777" w:rsidR="00461B15" w:rsidRDefault="00461B15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25ED" w14:textId="77777777" w:rsidR="00461B15" w:rsidRDefault="00461B15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A3EE" w14:textId="77777777" w:rsidR="00461B15" w:rsidRDefault="00461B15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A918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7508B1AE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F1E7" w14:textId="77777777" w:rsidR="00461B15" w:rsidRDefault="00461B15" w:rsidP="00461B1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EAF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33+150</w:t>
            </w:r>
          </w:p>
          <w:p w14:paraId="6DDE84A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38C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1DB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Anina</w:t>
            </w:r>
          </w:p>
          <w:p w14:paraId="513BB80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</w:t>
            </w:r>
          </w:p>
          <w:p w14:paraId="7B0F56A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porțiunea cuprinsă între vârf sch. 15 </w:t>
            </w:r>
          </w:p>
          <w:p w14:paraId="167D3A4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E94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AAA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A7C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179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18CA" w14:textId="77777777" w:rsidR="00461B15" w:rsidRDefault="00461B15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995582B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01DFAC60" w14:textId="77777777" w:rsidR="00461B15" w:rsidRDefault="00461B15" w:rsidP="00662370">
      <w:pPr>
        <w:pStyle w:val="Heading1"/>
        <w:spacing w:line="360" w:lineRule="auto"/>
      </w:pPr>
      <w:r>
        <w:t>LINIA 132</w:t>
      </w:r>
    </w:p>
    <w:p w14:paraId="7CE48F20" w14:textId="77777777" w:rsidR="00461B15" w:rsidRDefault="00461B15" w:rsidP="009F4873">
      <w:pPr>
        <w:pStyle w:val="Heading1"/>
        <w:spacing w:line="360" w:lineRule="auto"/>
      </w:pPr>
      <w:r>
        <w:t>TIMIŞOARA - CRUCENI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61B15" w14:paraId="01D1140E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BDEE" w14:textId="77777777" w:rsidR="00461B15" w:rsidRDefault="00461B15" w:rsidP="00461B1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353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66F0" w14:textId="77777777" w:rsidR="00461B15" w:rsidRPr="00E9641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CFB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F47B9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672A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DA257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7503" w14:textId="77777777" w:rsidR="00461B15" w:rsidRPr="00E9641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9641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AB7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B09F" w14:textId="77777777" w:rsidR="00461B15" w:rsidRPr="00E9641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AD0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8307A" w14:paraId="4E9A712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1222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9345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A4A4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1AF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996B72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B59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11 și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AFD6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64E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F828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107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7686E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222539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9EE8613" w14:textId="77777777" w:rsidR="00461B15" w:rsidRPr="0049500B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49500B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61B15" w:rsidRPr="00A8307A" w14:paraId="0852B91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C574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B64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920B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781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75671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BBC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D4DCB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8DF4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C74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798A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6F2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C545E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F18657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5FA8F27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61B15" w:rsidRPr="00A8307A" w14:paraId="0941EE7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6CBD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7023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FAFC" w14:textId="77777777" w:rsidR="00461B15" w:rsidRPr="00825C3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4A3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7763AC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EEF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1BB3" w14:textId="77777777" w:rsidR="00461B15" w:rsidRPr="00825C3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25C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A04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C68B" w14:textId="77777777" w:rsidR="00461B15" w:rsidRPr="00825C3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9AEA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C6C35E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61B15" w:rsidRPr="00A8307A" w14:paraId="56D7F082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856D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8EE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E167" w14:textId="77777777" w:rsidR="00461B15" w:rsidRPr="0067460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E9B5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4DCB4E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985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1828DA2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55, 71, 97 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70FE" w14:textId="77777777" w:rsidR="00461B15" w:rsidRPr="0067460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74604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A4E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0995" w14:textId="77777777" w:rsidR="00461B15" w:rsidRPr="0067460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86E6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D2035E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61B15" w:rsidRPr="00A8307A" w14:paraId="4EDBA792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9061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9BB5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09B7" w14:textId="77777777" w:rsidR="00461B15" w:rsidRPr="00D2651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6B8D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D9BD14C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189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2E3B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563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5797" w14:textId="77777777" w:rsidR="00461B15" w:rsidRPr="00D2651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01C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0C81B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59D9F8B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276238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3EFBABC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61B15" w:rsidRPr="00A8307A" w14:paraId="7C5A1DC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6DD2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ECB3" w14:textId="77777777" w:rsidR="00461B15" w:rsidRPr="00A8307A" w:rsidRDefault="00461B15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7FF3" w14:textId="77777777" w:rsidR="00461B15" w:rsidRPr="00D26514" w:rsidRDefault="00461B15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367E" w14:textId="77777777" w:rsidR="00461B15" w:rsidRPr="00A8307A" w:rsidRDefault="00461B15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162F81" w14:textId="77777777" w:rsidR="00461B15" w:rsidRPr="00A8307A" w:rsidRDefault="00461B15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3664" w14:textId="77777777" w:rsidR="00461B15" w:rsidRDefault="00461B15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4185B98" w14:textId="77777777" w:rsidR="00461B15" w:rsidRDefault="00461B15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57E91B6" w14:textId="77777777" w:rsidR="00461B15" w:rsidRDefault="00461B15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D57F" w14:textId="77777777" w:rsidR="00461B15" w:rsidRDefault="00461B15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55EF" w14:textId="77777777" w:rsidR="00461B15" w:rsidRPr="00A8307A" w:rsidRDefault="00461B15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81C7" w14:textId="77777777" w:rsidR="00461B15" w:rsidRPr="00D26514" w:rsidRDefault="00461B15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5B80" w14:textId="77777777" w:rsidR="00461B15" w:rsidRDefault="00461B15" w:rsidP="00A0060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61B15" w:rsidRPr="00A8307A" w14:paraId="40ADD8D4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6B28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ADC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99BE" w14:textId="77777777" w:rsidR="00461B15" w:rsidRPr="006178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B775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C63EE80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8D0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0802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BEC9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7CEF" w14:textId="77777777" w:rsidR="00461B15" w:rsidRPr="006178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A954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56C07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F21D9D0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8307A" w14:paraId="4DB13D8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15CE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630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635A" w14:textId="77777777" w:rsidR="00461B15" w:rsidRPr="006178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6309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4D7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11608E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55F651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37B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59ED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B423" w14:textId="77777777" w:rsidR="00461B15" w:rsidRPr="006178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70C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592D98F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218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Arad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8307A" w14:paraId="390B6A49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26A8B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E0BB2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8428" w14:textId="77777777" w:rsidR="00461B15" w:rsidRPr="006178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B9DE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2A2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0E0FB79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21C0F5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951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5F1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C75F" w14:textId="77777777" w:rsidR="00461B15" w:rsidRPr="006178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6A31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151BC1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7AA3DA3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461B15" w14:paraId="4AF1E211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44B8" w14:textId="77777777" w:rsidR="00461B15" w:rsidRDefault="00461B15" w:rsidP="00461B1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044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3C4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A4B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3FEDA2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8DB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0BDAD7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EEC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DAE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C51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79F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18214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20C1EEC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461B15" w14:paraId="21685EE7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A9299" w14:textId="77777777" w:rsidR="00461B15" w:rsidRDefault="00461B15" w:rsidP="00461B1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CB0D" w14:textId="77777777" w:rsidR="00461B15" w:rsidRDefault="00461B15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98E6" w14:textId="77777777" w:rsidR="00461B15" w:rsidRDefault="00461B15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8DF7" w14:textId="77777777" w:rsidR="00461B15" w:rsidRDefault="00461B15" w:rsidP="009914C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117A" w14:textId="77777777" w:rsidR="00461B15" w:rsidRDefault="00461B15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A903980" w14:textId="77777777" w:rsidR="00461B15" w:rsidRDefault="00461B15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9FAEEF2" w14:textId="77777777" w:rsidR="00461B15" w:rsidRDefault="00461B15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6EBC" w14:textId="77777777" w:rsidR="00461B15" w:rsidRDefault="00461B15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24AB" w14:textId="77777777" w:rsidR="00461B15" w:rsidRDefault="00461B15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B66D" w14:textId="77777777" w:rsidR="00461B15" w:rsidRDefault="00461B15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2234" w14:textId="77777777" w:rsidR="00461B15" w:rsidRPr="009914C4" w:rsidRDefault="00461B15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4BCFDFB" w14:textId="77777777" w:rsidR="00461B15" w:rsidRDefault="00461B15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61B15" w:rsidRPr="00A8307A" w14:paraId="70E03B9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D79CB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2B39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18AD" w14:textId="77777777" w:rsidR="00461B15" w:rsidRPr="00915FE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7F2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D9A36D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706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3831654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7879" w14:textId="77777777" w:rsidR="00461B15" w:rsidRPr="00915FE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15FE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794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73891" w14:textId="77777777" w:rsidR="00461B15" w:rsidRPr="00915FE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C6C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8296C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61B15" w:rsidRPr="00A8307A" w14:paraId="3974E133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13FB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807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225D" w14:textId="77777777" w:rsidR="00461B15" w:rsidRPr="00915FE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8134B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DEFD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7955" w14:textId="77777777" w:rsidR="00461B15" w:rsidRPr="00915FE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EA18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5DE1" w14:textId="77777777" w:rsidR="00461B15" w:rsidRPr="00915FE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7687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8307A" w14:paraId="43EEBC3D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384B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7C1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9A2A" w14:textId="77777777" w:rsidR="00461B15" w:rsidRPr="001C017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FC1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551A5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3C04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2DD6" w14:textId="77777777" w:rsidR="00461B15" w:rsidRPr="001C017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1C017B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300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3D3D" w14:textId="77777777" w:rsidR="00461B15" w:rsidRPr="001C017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310D3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E922F5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61B15" w:rsidRPr="00A8307A" w14:paraId="24E30DFC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4295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207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B3B2" w14:textId="77777777" w:rsidR="00461B15" w:rsidRPr="002A553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A987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45B6F3E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7724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5CD9" w14:textId="77777777" w:rsidR="00461B15" w:rsidRPr="002A553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A55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B039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5ECF" w14:textId="77777777" w:rsidR="00461B15" w:rsidRPr="002A553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1ED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21F5E5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61B15" w:rsidRPr="00A8307A" w14:paraId="16B2204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5470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290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B673" w14:textId="77777777" w:rsidR="00461B15" w:rsidRPr="00880A4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11E4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542CAE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D71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63E6" w14:textId="77777777" w:rsidR="00461B15" w:rsidRPr="00880A4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880A4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408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49F2" w14:textId="77777777" w:rsidR="00461B15" w:rsidRPr="00880A4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86B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568827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61B15" w:rsidRPr="00A8307A" w14:paraId="44BE5F0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0589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314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08A99EAD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90353" w14:textId="77777777" w:rsidR="00461B15" w:rsidRPr="00880A4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750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16323F9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6ADB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0A7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EFF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BEEA" w14:textId="77777777" w:rsidR="00461B15" w:rsidRPr="00880A4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AD01A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:rsidRPr="00A8307A" w14:paraId="13EA118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1A08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8F3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9A9B" w14:textId="77777777" w:rsidR="00461B15" w:rsidRPr="00880A4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13C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1445D9F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B6C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0F4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BAE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1F28" w14:textId="77777777" w:rsidR="00461B15" w:rsidRPr="00880A4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B1E12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6D588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461B15" w:rsidRPr="00A8307A" w14:paraId="4D15FB8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43C2" w14:textId="77777777" w:rsidR="00461B15" w:rsidRPr="00A75A00" w:rsidRDefault="00461B15" w:rsidP="00461B15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2989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7897" w14:textId="77777777" w:rsidR="00461B15" w:rsidRPr="00880A4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EA3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5AE5CE2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347AD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7B9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E4C3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DA51" w14:textId="77777777" w:rsidR="00461B15" w:rsidRPr="00880A4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283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61E18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461B15" w14:paraId="11736B6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D4DE" w14:textId="77777777" w:rsidR="00461B15" w:rsidRDefault="00461B15" w:rsidP="00461B1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2C8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15C1" w14:textId="77777777" w:rsidR="00461B15" w:rsidRPr="00E9641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575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08668B3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7D3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toata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B43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F8B2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185A" w14:textId="77777777" w:rsidR="00461B15" w:rsidRPr="00E9641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535F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3ECADEF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3ED1807A" w14:textId="77777777" w:rsidR="00461B15" w:rsidRDefault="00461B15" w:rsidP="009378E1">
      <w:pPr>
        <w:pStyle w:val="Heading1"/>
        <w:spacing w:line="360" w:lineRule="auto"/>
      </w:pPr>
      <w:r>
        <w:t>LINIA 133</w:t>
      </w:r>
    </w:p>
    <w:p w14:paraId="063AAEE7" w14:textId="77777777" w:rsidR="00461B15" w:rsidRPr="0021246A" w:rsidRDefault="00461B15" w:rsidP="009378E1">
      <w:pPr>
        <w:pStyle w:val="Heading1"/>
        <w:spacing w:line="360" w:lineRule="auto"/>
      </w:pPr>
      <w:r>
        <w:t>TIMIŞOARA - CENAD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61B15" w14:paraId="4ACED2E6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7A95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757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B0E0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35E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5809F0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C8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B2F6B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F1D7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A39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B392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A81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DB3BD8" w14:paraId="26B1B74E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9924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9073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B775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C67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BAC9216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265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1463C07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D3FF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C90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36BC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7815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B7706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D610BA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F08910F" w14:textId="77777777" w:rsidR="00461B15" w:rsidRPr="00DB3BD8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DB3BD8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61B15" w:rsidRPr="00A8307A" w14:paraId="320F3DBA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F06C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24D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427E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B54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DF69A3A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66B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7CEE99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352D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F82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02B4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5869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9A5D49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7F9624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53C36C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61B15" w:rsidRPr="00A8307A" w14:paraId="1C1B501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C797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961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C176" w14:textId="77777777" w:rsidR="00461B15" w:rsidRPr="00AE5C9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870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2C73752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1BC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9D14" w14:textId="77777777" w:rsidR="00461B15" w:rsidRPr="00AE5C9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E5C9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6BE7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B50A" w14:textId="77777777" w:rsidR="00461B15" w:rsidRPr="00AE5C9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1F1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309D9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61B15" w:rsidRPr="00A8307A" w14:paraId="5E25D16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B489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C35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873A" w14:textId="77777777" w:rsidR="00461B15" w:rsidRPr="00795C5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77A3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153919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29FD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  <w:r>
              <w:rPr>
                <w:b/>
                <w:bCs/>
                <w:sz w:val="20"/>
                <w:lang w:val="ro-RO"/>
              </w:rPr>
              <w:t xml:space="preserve"> 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9F3D" w14:textId="77777777" w:rsidR="00461B15" w:rsidRPr="00795C5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795C5C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8FD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4382" w14:textId="77777777" w:rsidR="00461B15" w:rsidRPr="00795C5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1BDC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B93B53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61B15" w:rsidRPr="00A8307A" w14:paraId="795D377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CFDC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0A89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D48E" w14:textId="77777777" w:rsidR="00461B15" w:rsidRPr="00795C5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1A9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CB0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C996E5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529B153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BB2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C1A2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293C" w14:textId="77777777" w:rsidR="00461B15" w:rsidRPr="00795C5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C448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6722BDB2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3AD430B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461B15" w:rsidRPr="00A8307A" w14:paraId="47875A9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B46A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F47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53CA" w14:textId="77777777" w:rsidR="00461B15" w:rsidRPr="00795C5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43D3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CE8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91C882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69F1C4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864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E0A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7F13" w14:textId="77777777" w:rsidR="00461B15" w:rsidRPr="00795C5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CC7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B333BB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61B15" w:rsidRPr="00A8307A" w14:paraId="53CA476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FF2B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EF10" w14:textId="77777777" w:rsidR="00461B15" w:rsidRPr="00A8307A" w:rsidRDefault="00461B15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F581" w14:textId="77777777" w:rsidR="00461B15" w:rsidRPr="00795C5C" w:rsidRDefault="00461B15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34A5" w14:textId="77777777" w:rsidR="00461B15" w:rsidRPr="00A8307A" w:rsidRDefault="00461B15" w:rsidP="00EE48E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9586" w14:textId="77777777" w:rsidR="00461B15" w:rsidRDefault="00461B15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3B731FC" w14:textId="77777777" w:rsidR="00461B15" w:rsidRDefault="00461B15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6057792" w14:textId="77777777" w:rsidR="00461B15" w:rsidRDefault="00461B15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12DF" w14:textId="77777777" w:rsidR="00461B15" w:rsidRDefault="00461B15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5F85D" w14:textId="77777777" w:rsidR="00461B15" w:rsidRPr="00A8307A" w:rsidRDefault="00461B15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CB4C" w14:textId="77777777" w:rsidR="00461B15" w:rsidRPr="00795C5C" w:rsidRDefault="00461B15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4EF55" w14:textId="77777777" w:rsidR="00461B15" w:rsidRPr="009914C4" w:rsidRDefault="00461B15" w:rsidP="00EE48E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15E9014" w14:textId="77777777" w:rsidR="00461B15" w:rsidRDefault="00461B15" w:rsidP="00EE48E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61B15" w:rsidRPr="00A8307A" w14:paraId="5859CB8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0E50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BDC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1CF0" w14:textId="77777777" w:rsidR="00461B15" w:rsidRPr="0073283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EC05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9104492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7D32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86DB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7964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E6E4" w14:textId="77777777" w:rsidR="00461B15" w:rsidRPr="0073283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F928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E4BC0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2D0F205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59108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BDC2A91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61B15" w:rsidRPr="00A8307A" w14:paraId="67AF478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CAA4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A096" w14:textId="77777777" w:rsidR="00461B15" w:rsidRPr="00A8307A" w:rsidRDefault="00461B15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7E5F" w14:textId="77777777" w:rsidR="00461B15" w:rsidRPr="00732832" w:rsidRDefault="00461B15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E13A" w14:textId="77777777" w:rsidR="00461B15" w:rsidRPr="00A8307A" w:rsidRDefault="00461B15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1011F6" w14:textId="77777777" w:rsidR="00461B15" w:rsidRPr="00A8307A" w:rsidRDefault="00461B15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E46E" w14:textId="77777777" w:rsidR="00461B15" w:rsidRDefault="00461B15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E81368A" w14:textId="77777777" w:rsidR="00461B15" w:rsidRDefault="00461B15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E161928" w14:textId="77777777" w:rsidR="00461B15" w:rsidRDefault="00461B15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093F" w14:textId="77777777" w:rsidR="00461B15" w:rsidRDefault="00461B15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7714" w14:textId="77777777" w:rsidR="00461B15" w:rsidRPr="00A8307A" w:rsidRDefault="00461B15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EECA" w14:textId="77777777" w:rsidR="00461B15" w:rsidRPr="00732832" w:rsidRDefault="00461B15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A1E2" w14:textId="77777777" w:rsidR="00461B15" w:rsidRDefault="00461B15" w:rsidP="0019008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61B15" w:rsidRPr="00A8307A" w14:paraId="42ED27D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B339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7FDB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A87C" w14:textId="77777777" w:rsidR="00461B15" w:rsidRPr="0046537D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722A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BF09C48" w14:textId="77777777" w:rsidR="00461B15" w:rsidRPr="00A8307A" w:rsidRDefault="00461B1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6CF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2943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B2C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420D" w14:textId="77777777" w:rsidR="00461B15" w:rsidRPr="0046537D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CAC3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D94CB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3761EDD0" w14:textId="77777777" w:rsidR="00461B15" w:rsidRPr="00A8307A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14:paraId="18744BA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56CC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94F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C52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924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88BAC9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843C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30, 46, 62,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912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E5B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F8D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56D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C6F33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4C6D4EC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461B15" w14:paraId="48F7648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68528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F1A5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2D2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077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49B3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11351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7DC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637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1DA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83C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461B15" w:rsidRPr="00A8307A" w14:paraId="6BC367B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8D91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D24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0A59" w14:textId="77777777" w:rsidR="00461B15" w:rsidRPr="00A60F9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D68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C766C2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0B1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55E239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6406" w14:textId="77777777" w:rsidR="00461B15" w:rsidRPr="00A60F9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60F90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005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D781" w14:textId="77777777" w:rsidR="00461B15" w:rsidRPr="00A60F9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2C8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D0225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61B15" w:rsidRPr="00A8307A" w14:paraId="198117D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6D3D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A43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95E8" w14:textId="77777777" w:rsidR="00461B15" w:rsidRPr="002201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E8A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C55525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8683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296F" w14:textId="77777777" w:rsidR="00461B15" w:rsidRPr="002201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20138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32A3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4A3E" w14:textId="77777777" w:rsidR="00461B15" w:rsidRPr="0022013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FAB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07638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61B15" w:rsidRPr="00A8307A" w14:paraId="745CC42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73FE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856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A29A" w14:textId="77777777" w:rsidR="00461B15" w:rsidRPr="00501B5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DF6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0DB2F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1A4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DA66" w14:textId="77777777" w:rsidR="00461B15" w:rsidRPr="00501B5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501B5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4A0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D99D" w14:textId="77777777" w:rsidR="00461B15" w:rsidRPr="00501B5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4B8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A05EA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61B15" w:rsidRPr="00A8307A" w14:paraId="35ECCC9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D394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8C4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BD37" w14:textId="77777777" w:rsidR="00461B15" w:rsidRPr="006D5FF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A1A6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8053FC2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E93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BB5A" w14:textId="77777777" w:rsidR="00461B15" w:rsidRPr="006D5FF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D5FF3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3EA5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F658" w14:textId="77777777" w:rsidR="00461B15" w:rsidRPr="006D5FF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3C7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AECC9E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61B15" w:rsidRPr="00A8307A" w14:paraId="43F9B24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E585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F44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56E6D9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FD263" w14:textId="77777777" w:rsidR="00461B15" w:rsidRPr="006D5FF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FC3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Timișoara Nord - Ax St. 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215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021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D131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0DAF" w14:textId="77777777" w:rsidR="00461B15" w:rsidRPr="006D5FF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DDC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36E32">
              <w:rPr>
                <w:b/>
                <w:bCs/>
                <w:i/>
                <w:iCs/>
                <w:sz w:val="20"/>
                <w:lang w:val="ro-RO"/>
              </w:rPr>
              <w:t>Semnalizat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ca limitare de vitez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doar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Rona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Triaj Grupa D.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Timi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ș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oara Nord nu se poate amplasa datorit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lucr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rilor Coridor IV.</w:t>
            </w:r>
          </w:p>
        </w:tc>
      </w:tr>
      <w:tr w:rsidR="00461B15" w:rsidRPr="00A8307A" w14:paraId="1ADE115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8249A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229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50F9550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84CE" w14:textId="77777777" w:rsidR="00461B15" w:rsidRPr="006D5FF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3855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098F1E6B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B11B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D4887" w14:textId="77777777" w:rsidR="00461B15" w:rsidRPr="006D5FF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363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A748" w14:textId="77777777" w:rsidR="00461B15" w:rsidRPr="006D5FF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640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2D119F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15T.</w:t>
            </w:r>
          </w:p>
        </w:tc>
      </w:tr>
      <w:tr w:rsidR="00461B15" w14:paraId="5B247E59" w14:textId="77777777">
        <w:trPr>
          <w:cantSplit/>
          <w:trHeight w:val="8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078F" w14:textId="77777777" w:rsidR="00461B15" w:rsidRPr="00A75A00" w:rsidRDefault="00461B15" w:rsidP="00461B15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CC9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6+300</w:t>
            </w:r>
          </w:p>
          <w:p w14:paraId="53DFCBC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DA8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28B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18C0D7F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  <w:p w14:paraId="392AC0C7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712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BD5D" w14:textId="77777777" w:rsidR="00461B15" w:rsidRPr="006D5FF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443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E5DA" w14:textId="77777777" w:rsidR="00461B15" w:rsidRPr="006D5FF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B92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2C5038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1 și 5.</w:t>
            </w:r>
          </w:p>
        </w:tc>
      </w:tr>
      <w:tr w:rsidR="00461B15" w14:paraId="32BB2ACF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FA4C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1F78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89B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A20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  <w:p w14:paraId="37FA702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D1E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5751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893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745E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2A5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9C3C1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461B15" w14:paraId="417A545E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0DDB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6F6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FBB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7CE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EF6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FB3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3AA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0CEA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2F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BBECD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461B15" w14:paraId="16BB8B06" w14:textId="77777777">
        <w:trPr>
          <w:cantSplit/>
          <w:trHeight w:val="30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6694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2F9B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5D1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133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77A344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663439E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DA1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7520950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stația Ronaţ Triaj</w:t>
            </w:r>
          </w:p>
          <w:p w14:paraId="7E01A85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305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156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F92B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BE1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B444A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461B15" w14:paraId="7759DB05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276B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FD3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6D3D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AEF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51C0835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617C58D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abătute 3, 4, 6, </w:t>
            </w:r>
          </w:p>
          <w:p w14:paraId="7A68B93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și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785D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F789B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F2D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24C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B815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F1C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 Ronaţ Triaj Grupa A.</w:t>
            </w:r>
          </w:p>
        </w:tc>
      </w:tr>
      <w:tr w:rsidR="00461B15" w14:paraId="5A3041A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4175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FC0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12+955</w:t>
            </w:r>
          </w:p>
          <w:p w14:paraId="28352A5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CDC8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2F6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Dudeştii Noi -</w:t>
            </w:r>
          </w:p>
          <w:p w14:paraId="182B294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799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710C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8F0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1BAB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1DB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14:paraId="43B2554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C91D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136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19+400</w:t>
            </w:r>
          </w:p>
          <w:p w14:paraId="54906D9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5BB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EF26" w14:textId="77777777" w:rsidR="00461B15" w:rsidRDefault="00461B15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Dudeştii Noi -</w:t>
            </w:r>
          </w:p>
          <w:p w14:paraId="0E3C52F5" w14:textId="77777777" w:rsidR="00461B15" w:rsidRDefault="00461B15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745C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267B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1D3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B8D8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FA5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7F7C583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DF43C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762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175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C4D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0BA81EF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69D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1E0AB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BFE3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4F6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86B2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2C9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36A0FFE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2ABF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D4B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C5C5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023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3AD4B8A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88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2AD4E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1DB8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157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D57D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E7C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1A27EAF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5039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393B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  <w:p w14:paraId="0926BAB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7D5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36B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 -</w:t>
            </w:r>
          </w:p>
          <w:p w14:paraId="3C48C27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63B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6A2B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F0E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9C5E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1A2E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4A878EB2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DD76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C23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50+080</w:t>
            </w:r>
          </w:p>
          <w:p w14:paraId="0664D93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359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E22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Lovrin -</w:t>
            </w:r>
          </w:p>
          <w:p w14:paraId="19A7311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EBF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32F2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692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8F2E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BB8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0E694867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110A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865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E1E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A318" w14:textId="77777777" w:rsidR="00461B15" w:rsidRDefault="00461B15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74FCC38E" w14:textId="77777777" w:rsidR="00461B15" w:rsidRDefault="00461B15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17B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BA000C">
              <w:rPr>
                <w:b/>
                <w:bCs/>
                <w:sz w:val="20"/>
                <w:lang w:val="ro-RO"/>
              </w:rPr>
              <w:t xml:space="preserve">între vârf sch. 2 și semnal intrare cap Y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BA000C">
              <w:rPr>
                <w:b/>
                <w:bCs/>
                <w:sz w:val="20"/>
                <w:lang w:val="ro-RO"/>
              </w:rPr>
              <w:t>t. Lovrin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C948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D99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9C61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F334" w14:textId="77777777" w:rsidR="00461B15" w:rsidRPr="00BA000C" w:rsidRDefault="00461B15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52F40C" w14:textId="77777777" w:rsidR="00461B15" w:rsidRDefault="00461B15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>la liniile 4, 5, 6, 7 și LFI Cap Y St. Lovrin</w:t>
            </w:r>
          </w:p>
        </w:tc>
      </w:tr>
      <w:tr w:rsidR="00461B15" w14:paraId="619E7267" w14:textId="77777777">
        <w:trPr>
          <w:cantSplit/>
          <w:trHeight w:val="8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5B4D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888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01C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165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0DAD3E5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03B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br/>
              <w:t>14 și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1A1CE" w14:textId="77777777" w:rsidR="00461B15" w:rsidRPr="0074629B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92E4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6C54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778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9E6BE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5, 6, 7 și LFI.</w:t>
            </w:r>
          </w:p>
        </w:tc>
      </w:tr>
      <w:tr w:rsidR="00461B15" w14:paraId="6AC814C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D26E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86D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1836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A03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19EB2F1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1A4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4E49D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A9E0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BACC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FCD3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FCC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B811F6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7F11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7D5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C44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8E1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151A290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896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F84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918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46BB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477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EB017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77A40C8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461B15" w14:paraId="324BF8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CC5A" w14:textId="77777777" w:rsidR="00461B15" w:rsidRDefault="00461B15" w:rsidP="00461B1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693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537B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550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27C9A72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9DC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3B3F3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5CD3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F2C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8EBE" w14:textId="77777777" w:rsidR="00461B15" w:rsidRPr="0074629B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9FAE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7943B0C" w14:textId="77777777" w:rsidR="00461B15" w:rsidRDefault="00461B15" w:rsidP="009378E1">
      <w:pPr>
        <w:tabs>
          <w:tab w:val="left" w:pos="4320"/>
        </w:tabs>
        <w:spacing w:line="360" w:lineRule="auto"/>
        <w:rPr>
          <w:sz w:val="20"/>
          <w:lang w:val="ro-RO"/>
        </w:rPr>
      </w:pPr>
    </w:p>
    <w:p w14:paraId="2CB2ED05" w14:textId="77777777" w:rsidR="00461B15" w:rsidRDefault="00461B15" w:rsidP="00C83010">
      <w:pPr>
        <w:pStyle w:val="Heading1"/>
        <w:spacing w:line="360" w:lineRule="auto"/>
      </w:pPr>
      <w:r>
        <w:lastRenderedPageBreak/>
        <w:t>LINIA 143</w:t>
      </w:r>
    </w:p>
    <w:p w14:paraId="673BA4A4" w14:textId="77777777" w:rsidR="00461B15" w:rsidRDefault="00461B15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461B15" w14:paraId="5A29E3A1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20E2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813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35A4631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2FAA" w14:textId="77777777" w:rsidR="00461B15" w:rsidRPr="00984839" w:rsidRDefault="00461B15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8EA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FCEA83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1B4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350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172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A21D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160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68AF5FDD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2AFD8025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61B15" w14:paraId="53E0840C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8FAD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A0D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118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F45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00AC58B9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68E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5801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02B1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59A5227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BA65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9101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C95A4D0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461B15" w14:paraId="784D32CD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9AF2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26E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68D4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38A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1B210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19CEC749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08C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51D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C07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075CE45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6CD2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62E5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1DC448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73FFD6D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38E30540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61B15" w14:paraId="7AACD780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D869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0A6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C546C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B8FA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12857D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9BA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8C3B58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D88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D26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13C1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DEDA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3C484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461B15" w14:paraId="2D0EC909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4D4C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49E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09D4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BFB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C409891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9C38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E3EC52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F1A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C1E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4E2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2833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7FE8B3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461B15" w14:paraId="41D0ACD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25FA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BB2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2D52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6314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B3CCA4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379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FE89D9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9F2F45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72F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0F4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BED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E49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F5692C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461B15" w14:paraId="61437B21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084D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5B6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216A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8C50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45BCAB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308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DBBF85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F333C7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25D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2CA1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E4A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64B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4C5AC7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461B15" w14:paraId="7F8BCB57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7DF9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A34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E0BD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6A4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18E3745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555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A35CD7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1D170BA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1826772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16B5240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3E34D24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B72BEB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C0A2CD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47A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E4C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AF2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98C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E1050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461B15" w14:paraId="204578D6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4BFF8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4E3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1B2C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519C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090935A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E10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2CD3853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728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C12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A98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1210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8DBE1C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09C3314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461B15" w14:paraId="268C424F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64A3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923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0904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D1C5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ADE3AF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419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848F201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FA6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82B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50BF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844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C8770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461B15" w14:paraId="34D6DF51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8BAA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F71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EA6D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0C7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2C7471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2D5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BD7CAC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174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B05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161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B4E4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BD79AD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60F1BC6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461B15" w14:paraId="4EF323C8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FCF8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8811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C314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940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D2CDDF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CA41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03F481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765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D01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B10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8654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7F191C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461B15" w14:paraId="7B608879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9CFA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FD2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D02A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997E0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A844431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E12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4221E0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1BE61D3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0BA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4B7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4F7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AC25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D1D837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461B15" w14:paraId="0518F4B2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89A3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F97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66D4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C4F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AF5B59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249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43D952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6F4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F7A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8B5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719D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804D0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461B15" w14:paraId="5E89A68E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05A4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282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A6F3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B45D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182FF79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747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2F73B2D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04A12E5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EF2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31F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34D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E61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4E6BC7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461B15" w14:paraId="0DABE7B6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779B0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488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02D7B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7C8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A2E633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F71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60914F0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7ED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D5B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AE3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60A8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94E899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461B15" w14:paraId="7ABCBC2B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F874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2A9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DD3D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784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4AB07A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57C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BA22DE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7C826B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7FD1" w14:textId="77777777" w:rsidR="00461B15" w:rsidRPr="00B53EFA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11FC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37F6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8BF51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B0767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461B15" w14:paraId="5BBE35F5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A5C6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62F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5762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0B6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394BFE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6F1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1A961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88DB" w14:textId="77777777" w:rsidR="00461B15" w:rsidRPr="00B53EFA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22B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6758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77A8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61B15" w14:paraId="44913FEA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CE3F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235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ECB6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0B17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1ED2654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4E7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A2FF1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5F8E" w14:textId="77777777" w:rsidR="00461B15" w:rsidRPr="00B53EFA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BAC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54CE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42D3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61B15" w14:paraId="472A15C1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D4BE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439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6F31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9B7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21911C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EE4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EDE80A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2C23" w14:textId="77777777" w:rsidR="00461B15" w:rsidRPr="00B53EFA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E74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2B5F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B069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A557E8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461B15" w14:paraId="3E88CC69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68FA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0CD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B180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53D8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6EC3EDC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835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9A09A51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14D083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03410A5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1355AD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66F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4C4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E4A8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E8F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0CD65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461B15" w14:paraId="7B55E472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A014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E12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55547BD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B536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AFF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64702871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656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A91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B9E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C79D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97F1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61B15" w14:paraId="03D750F5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D8D6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411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7E7ED84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C782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7851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5467079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C2E1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DAF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9726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750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C1E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86500D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2FB9BEB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61B15" w14:paraId="6BCBB979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7798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E75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99B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183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F6E7B3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2EF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C43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A5C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2753A78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810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855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076973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5E6535B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61B15" w14:paraId="353C6BE3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560A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738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0CB5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4FDD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0E093C9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0292549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3B01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68476C0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2055" w14:textId="77777777" w:rsidR="00461B15" w:rsidRPr="00B53EFA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18A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565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7D30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61B15" w14:paraId="7734951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A7F2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EFD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E247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945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E3C793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210301E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F8E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239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37F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C07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BA7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61B15" w14:paraId="7B42E20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2A04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A30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36F7A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5670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838EC98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37E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1A4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86E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70A16051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09E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7E5F" w14:textId="77777777" w:rsidR="00461B15" w:rsidRPr="006611B7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461B15" w14:paraId="330E426D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B08A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716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4B7D688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2E00" w14:textId="77777777" w:rsidR="00461B15" w:rsidRPr="00984839" w:rsidRDefault="00461B15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899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2906783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E2C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B01F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6A9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51D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776D" w14:textId="77777777" w:rsidR="00461B15" w:rsidRPr="003B25AA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61B15" w14:paraId="361E8832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216B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9ED33" w14:textId="77777777" w:rsidR="00461B15" w:rsidRPr="00CB3DC4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31BD838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051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2EA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D9D9AB4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C3B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BCB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B16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E9C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1D5A" w14:textId="77777777" w:rsidR="00461B15" w:rsidRPr="00CB3DC4" w:rsidRDefault="00461B15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7411064" w14:textId="77777777" w:rsidR="00461B15" w:rsidRPr="00F11CE2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61B15" w14:paraId="0FF3F277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C506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4F5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BC156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C135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3634D43D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23BEF4AA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E2B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517E5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8196" w14:textId="77777777" w:rsidR="00461B15" w:rsidRPr="00B53EFA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10E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B38D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EEF4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61B15" w14:paraId="358F8A9A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8152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E23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E6AB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F8AD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6975D46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095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A69AA0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2AD294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4814AAD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BEA8FC3" w14:textId="77777777" w:rsidR="00461B15" w:rsidRPr="00260477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0946" w14:textId="77777777" w:rsidR="00461B15" w:rsidRPr="00B53EFA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AFA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533F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51BC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445578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461B15" w14:paraId="1021665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FDA7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CE7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095D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0ABA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32C0688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A63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3A2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E02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75B967F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6DD6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A09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3527296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3A6D59F9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461B15" w14:paraId="2EDD1C2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02358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DDF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7C491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A9D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0A7D968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433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194233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088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A27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DDF7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16A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461B15" w14:paraId="4FCCCE5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EEAF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A17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20182FA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7A01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574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23F26DD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266DD742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EE7D13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48A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4F0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1B3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700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C4F1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06350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732E3C50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461B15" w14:paraId="7B89546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7EA7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C7B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440201C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405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899E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09764798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59D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CC8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F43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EEC6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E105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61B15" w14:paraId="5A04C724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0095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361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7515C6C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68C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B76B" w14:textId="77777777" w:rsidR="00461B15" w:rsidRDefault="00461B15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4B8159E3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476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665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45C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227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0A45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61B15" w14:paraId="5B2776C3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9443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7C3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6A4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C12D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19AE8D7A" w14:textId="77777777" w:rsidR="00461B15" w:rsidRDefault="00461B15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587648A7" w14:textId="77777777" w:rsidR="00461B15" w:rsidRDefault="00461B15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058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6B63A1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A951" w14:textId="77777777" w:rsidR="00461B15" w:rsidRPr="00B53EFA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6E0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E812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D919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61B15" w14:paraId="7CCFCFBE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F926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E64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1A83B923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461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9F31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EA4C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5B1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A0B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E6D2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AEBA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61B15" w14:paraId="63F16FEB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96F2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A38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FF55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5931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34806346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3C6D504B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48AE1B3F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1D1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161206D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AEF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255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0CA8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2F2C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61B15" w14:paraId="4D47F7FA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7F69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7AE58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7DD83F94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1A4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3BCE" w14:textId="77777777" w:rsidR="00461B15" w:rsidRDefault="00461B15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21F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735A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FD2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1A50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48AD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61B15" w14:paraId="1B1910A9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1792" w14:textId="77777777" w:rsidR="00461B15" w:rsidRDefault="00461B15" w:rsidP="00461B1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22F82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3E2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4E25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39659657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6A97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716D44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51DBB00B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6B90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5DC9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C635" w14:textId="77777777" w:rsidR="00461B15" w:rsidRPr="00984839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9F19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722C45" w14:textId="77777777" w:rsidR="00461B15" w:rsidRDefault="00461B15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2BA0E2B6" w14:textId="77777777" w:rsidR="00461B15" w:rsidRDefault="00461B15">
      <w:pPr>
        <w:spacing w:after="40" w:line="192" w:lineRule="auto"/>
        <w:ind w:right="57"/>
        <w:rPr>
          <w:sz w:val="20"/>
          <w:lang w:val="ro-RO"/>
        </w:rPr>
      </w:pPr>
    </w:p>
    <w:p w14:paraId="30643274" w14:textId="77777777" w:rsidR="00461B15" w:rsidRDefault="00461B15" w:rsidP="00E56A6A">
      <w:pPr>
        <w:pStyle w:val="Heading1"/>
        <w:spacing w:line="360" w:lineRule="auto"/>
      </w:pPr>
      <w:r>
        <w:t>LINIA 200</w:t>
      </w:r>
    </w:p>
    <w:p w14:paraId="0EF05426" w14:textId="77777777" w:rsidR="00461B15" w:rsidRDefault="00461B15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61B15" w14:paraId="7DB2B430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FEA3" w14:textId="77777777" w:rsidR="00461B15" w:rsidRDefault="00461B15" w:rsidP="006D411A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7BF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179C13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53CC" w14:textId="77777777" w:rsidR="00461B15" w:rsidRPr="00032DF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7EA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0645490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3C6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EB4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78F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9A1F08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3F7D" w14:textId="77777777" w:rsidR="00461B15" w:rsidRPr="00032DF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6D16" w14:textId="77777777" w:rsidR="00461B15" w:rsidRPr="00F716C0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461B15" w14:paraId="0A5E3F8F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956A" w14:textId="77777777" w:rsidR="00461B15" w:rsidRDefault="00461B15" w:rsidP="006D411A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E6A3" w14:textId="77777777" w:rsidR="00461B15" w:rsidRDefault="00461B15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60FBE0F7" w14:textId="77777777" w:rsidR="00461B15" w:rsidRDefault="00461B15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5732" w14:textId="77777777" w:rsidR="00461B15" w:rsidRDefault="00461B15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EF7C" w14:textId="77777777" w:rsidR="00461B15" w:rsidRDefault="00461B15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487B251D" w14:textId="77777777" w:rsidR="00461B15" w:rsidRDefault="00461B15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A4CC" w14:textId="77777777" w:rsidR="00461B15" w:rsidRDefault="00461B15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0916" w14:textId="77777777" w:rsidR="00461B15" w:rsidRDefault="00461B15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8F2D" w14:textId="77777777" w:rsidR="00461B15" w:rsidRDefault="00461B15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69146053" w14:textId="77777777" w:rsidR="00461B15" w:rsidRDefault="00461B15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4C15" w14:textId="77777777" w:rsidR="00461B15" w:rsidRDefault="00461B15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AC1A" w14:textId="77777777" w:rsidR="00461B15" w:rsidRDefault="00461B15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61B15" w14:paraId="15E29B23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09D2" w14:textId="77777777" w:rsidR="00461B15" w:rsidRDefault="00461B15" w:rsidP="006D411A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91F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2D7E479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085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594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EB2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120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CFC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266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B82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12245528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5CB1" w14:textId="77777777" w:rsidR="00461B15" w:rsidRDefault="00461B15" w:rsidP="006D411A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B70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FB73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C3F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FF1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362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6E8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5EFA3FD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967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22C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6A910158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897E" w14:textId="77777777" w:rsidR="00461B15" w:rsidRDefault="00461B15" w:rsidP="006D411A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E75D3" w14:textId="77777777" w:rsidR="00461B15" w:rsidRDefault="00461B15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59AEB54" w14:textId="77777777" w:rsidR="00461B15" w:rsidRDefault="00461B15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2E0E4" w14:textId="77777777" w:rsidR="00461B15" w:rsidRDefault="00461B15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4978" w14:textId="77777777" w:rsidR="00461B15" w:rsidRDefault="00461B15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54BD" w14:textId="77777777" w:rsidR="00461B15" w:rsidRDefault="00461B15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AFD3" w14:textId="77777777" w:rsidR="00461B15" w:rsidRDefault="00461B15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1157" w14:textId="77777777" w:rsidR="00461B15" w:rsidRDefault="00461B15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1ACFE85C" w14:textId="77777777" w:rsidR="00461B15" w:rsidRDefault="00461B15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DC47" w14:textId="77777777" w:rsidR="00461B15" w:rsidRDefault="00461B15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54E1" w14:textId="77777777" w:rsidR="00461B15" w:rsidRDefault="00461B15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535D576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835B" w14:textId="77777777" w:rsidR="00461B15" w:rsidRDefault="00461B15" w:rsidP="006D411A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1399" w14:textId="77777777" w:rsidR="00461B15" w:rsidRDefault="00461B15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B0BF" w14:textId="77777777" w:rsidR="00461B15" w:rsidRDefault="00461B15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52E5" w14:textId="77777777" w:rsidR="00461B15" w:rsidRDefault="00461B15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74430E48" w14:textId="77777777" w:rsidR="00461B15" w:rsidRDefault="00461B15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D0FF" w14:textId="77777777" w:rsidR="00461B15" w:rsidRDefault="00461B15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B5C2" w14:textId="77777777" w:rsidR="00461B15" w:rsidRDefault="00461B15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9543" w14:textId="77777777" w:rsidR="00461B15" w:rsidRDefault="00461B15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6B61179C" w14:textId="77777777" w:rsidR="00461B15" w:rsidRDefault="00461B15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A793" w14:textId="77777777" w:rsidR="00461B15" w:rsidRDefault="00461B15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5519" w14:textId="77777777" w:rsidR="00461B15" w:rsidRDefault="00461B15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5FF3BC6E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0007" w14:textId="77777777" w:rsidR="00461B15" w:rsidRDefault="00461B15" w:rsidP="006D411A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DF0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5BF3" w14:textId="77777777" w:rsidR="00461B15" w:rsidRPr="00032DF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408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34C97A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608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1E98E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C98A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1EF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5FDE" w14:textId="77777777" w:rsidR="00461B15" w:rsidRPr="00032DF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1BBF0" w14:textId="77777777" w:rsidR="00461B15" w:rsidRPr="00F716C0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787ACA98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A46D" w14:textId="77777777" w:rsidR="00461B15" w:rsidRDefault="00461B15" w:rsidP="006D411A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A29E" w14:textId="77777777" w:rsidR="00461B15" w:rsidRDefault="00461B15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1F6B6A02" w14:textId="77777777" w:rsidR="00461B15" w:rsidRDefault="00461B15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83B3" w14:textId="77777777" w:rsidR="00461B15" w:rsidRDefault="00461B15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53F9" w14:textId="77777777" w:rsidR="00461B15" w:rsidRDefault="00461B15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5A6571AA" w14:textId="77777777" w:rsidR="00461B15" w:rsidRDefault="00461B15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6A7E" w14:textId="77777777" w:rsidR="00461B15" w:rsidRDefault="00461B15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0E2F" w14:textId="77777777" w:rsidR="00461B15" w:rsidRDefault="00461B15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F392" w14:textId="77777777" w:rsidR="00461B15" w:rsidRDefault="00461B15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52F90CD1" w14:textId="77777777" w:rsidR="00461B15" w:rsidRDefault="00461B15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D9388" w14:textId="77777777" w:rsidR="00461B15" w:rsidRDefault="00461B15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8793" w14:textId="77777777" w:rsidR="00461B15" w:rsidRDefault="00461B15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77BDC00C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3245" w14:textId="77777777" w:rsidR="00461B15" w:rsidRDefault="00461B15" w:rsidP="006D411A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2DA6" w14:textId="77777777" w:rsidR="00461B15" w:rsidRDefault="00461B15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12D81612" w14:textId="77777777" w:rsidR="00461B15" w:rsidRDefault="00461B15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5F13" w14:textId="77777777" w:rsidR="00461B15" w:rsidRDefault="00461B15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07A8" w14:textId="77777777" w:rsidR="00461B15" w:rsidRDefault="00461B15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BB3C" w14:textId="77777777" w:rsidR="00461B15" w:rsidRDefault="00461B15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0A25E" w14:textId="77777777" w:rsidR="00461B15" w:rsidRDefault="00461B15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EB7A" w14:textId="77777777" w:rsidR="00461B15" w:rsidRDefault="00461B15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A6C6" w14:textId="77777777" w:rsidR="00461B15" w:rsidRDefault="00461B15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D2B9" w14:textId="77777777" w:rsidR="00461B15" w:rsidRDefault="00461B15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457D7915" w14:textId="77777777" w:rsidR="00461B15" w:rsidRDefault="00461B15" w:rsidP="00623FF6">
      <w:pPr>
        <w:spacing w:before="40" w:after="40" w:line="192" w:lineRule="auto"/>
        <w:ind w:right="57"/>
        <w:rPr>
          <w:lang w:val="ro-RO"/>
        </w:rPr>
      </w:pPr>
    </w:p>
    <w:p w14:paraId="4A27812A" w14:textId="77777777" w:rsidR="00461B15" w:rsidRDefault="00461B15" w:rsidP="006D4098">
      <w:pPr>
        <w:pStyle w:val="Heading1"/>
        <w:spacing w:line="360" w:lineRule="auto"/>
      </w:pPr>
      <w:r>
        <w:lastRenderedPageBreak/>
        <w:t>LINIA 201</w:t>
      </w:r>
    </w:p>
    <w:p w14:paraId="6892FE0C" w14:textId="77777777" w:rsidR="00461B15" w:rsidRDefault="00461B15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461B15" w14:paraId="1A0EC931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11BC" w14:textId="77777777" w:rsidR="00461B15" w:rsidRDefault="00461B15" w:rsidP="00461B1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516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E323" w14:textId="77777777" w:rsidR="00461B15" w:rsidRPr="00C937B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A62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36B254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E43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21D007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5DA9054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383BE8B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1E67" w14:textId="77777777" w:rsidR="00461B15" w:rsidRPr="00C937B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58C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4113" w14:textId="77777777" w:rsidR="00461B15" w:rsidRPr="00C937B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68F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AE925F9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2C73" w14:textId="77777777" w:rsidR="00461B15" w:rsidRDefault="00461B15" w:rsidP="00461B1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14D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4682" w14:textId="77777777" w:rsidR="00461B15" w:rsidRPr="00C937B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D13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6237C6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6F8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38C894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A675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6D1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C219" w14:textId="77777777" w:rsidR="00461B15" w:rsidRPr="00C937B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1174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0671E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4CA1D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461B15" w14:paraId="03088D42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80C5" w14:textId="77777777" w:rsidR="00461B15" w:rsidRDefault="00461B15" w:rsidP="00461B1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F21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2A40" w14:textId="77777777" w:rsidR="00461B15" w:rsidRPr="00C937B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ABC4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F66DB1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057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46C3BF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3FD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CAC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887D" w14:textId="77777777" w:rsidR="00461B15" w:rsidRPr="00C937B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0CD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2F02371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7A1FC1EA" w14:textId="77777777" w:rsidR="00461B15" w:rsidRPr="003012FC" w:rsidRDefault="00461B15">
      <w:pPr>
        <w:spacing w:before="40" w:after="40" w:line="192" w:lineRule="auto"/>
        <w:ind w:right="57"/>
      </w:pPr>
    </w:p>
    <w:p w14:paraId="3792CD2E" w14:textId="77777777" w:rsidR="00461B15" w:rsidRDefault="00461B15" w:rsidP="00C53936">
      <w:pPr>
        <w:pStyle w:val="Heading1"/>
        <w:spacing w:line="360" w:lineRule="auto"/>
      </w:pPr>
      <w:r>
        <w:t>LINIA 202 A</w:t>
      </w:r>
    </w:p>
    <w:p w14:paraId="15D63874" w14:textId="77777777" w:rsidR="00461B15" w:rsidRDefault="00461B15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461B15" w14:paraId="7B4547A9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6C57" w14:textId="77777777" w:rsidR="00461B15" w:rsidRDefault="00461B15" w:rsidP="00461B15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3A4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3BCA" w14:textId="77777777" w:rsidR="00461B15" w:rsidRPr="0087494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7C3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1CE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9D442F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6855" w14:textId="77777777" w:rsidR="00461B15" w:rsidRPr="0048429E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53D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ABD4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C94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461B15" w14:paraId="5263B4D2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184E" w14:textId="77777777" w:rsidR="00461B15" w:rsidRDefault="00461B15" w:rsidP="00461B15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303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A90F" w14:textId="77777777" w:rsidR="00461B15" w:rsidRPr="00874940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757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7DD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87E0" w14:textId="77777777" w:rsidR="00461B15" w:rsidRPr="0048429E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8B1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E99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608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5AD7EB3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68AA8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461B15" w:rsidRPr="00743905" w14:paraId="513C2FA1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CAEB6" w14:textId="77777777" w:rsidR="00461B15" w:rsidRPr="00743905" w:rsidRDefault="00461B15" w:rsidP="00461B15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4E77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0739F69D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8E2B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FD1C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792EDD1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3ABA522D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18EF6DBA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34514932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C7BA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E5C5" w14:textId="77777777" w:rsidR="00461B15" w:rsidRPr="00743905" w:rsidRDefault="00461B15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56B6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5B09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4238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36074DB0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461B15" w:rsidRPr="00743905" w14:paraId="22FC5F62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1366" w14:textId="77777777" w:rsidR="00461B15" w:rsidRPr="00743905" w:rsidRDefault="00461B15" w:rsidP="00461B15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F6B6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88F9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7EA9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0DC2129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47F12731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9620A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10B2C7F1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25C5" w14:textId="77777777" w:rsidR="00461B15" w:rsidRPr="00743905" w:rsidRDefault="00461B15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B967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7F28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FA19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61B15" w:rsidRPr="00743905" w14:paraId="25115DB8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0553" w14:textId="77777777" w:rsidR="00461B15" w:rsidRPr="00743905" w:rsidRDefault="00461B15" w:rsidP="00461B15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0902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72FB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FE8C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A7401F9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3F7C8161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2A80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4773630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8010" w14:textId="77777777" w:rsidR="00461B15" w:rsidRPr="00743905" w:rsidRDefault="00461B15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E198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60C2" w14:textId="77777777" w:rsidR="00461B15" w:rsidRPr="0074390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B277" w14:textId="77777777" w:rsidR="00461B15" w:rsidRPr="0074390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26451CCF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7C3A474E" w14:textId="77777777" w:rsidR="00461B15" w:rsidRDefault="00461B15" w:rsidP="00BD3926">
      <w:pPr>
        <w:pStyle w:val="Heading1"/>
        <w:spacing w:line="360" w:lineRule="auto"/>
      </w:pPr>
      <w:r>
        <w:t>LINIA 202 B</w:t>
      </w:r>
    </w:p>
    <w:p w14:paraId="62CE6D4D" w14:textId="77777777" w:rsidR="00461B15" w:rsidRDefault="00461B15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461B15" w14:paraId="7A765B48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0774" w14:textId="77777777" w:rsidR="00461B15" w:rsidRDefault="00461B15" w:rsidP="00461B15">
            <w:pPr>
              <w:numPr>
                <w:ilvl w:val="0"/>
                <w:numId w:val="24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B6D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58A9" w14:textId="77777777" w:rsidR="00461B15" w:rsidRPr="007C5BF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287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45C4DAE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DE4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1724E7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058D" w14:textId="77777777" w:rsidR="00461B15" w:rsidRPr="007C5BF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BA8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B1BE" w14:textId="77777777" w:rsidR="00461B15" w:rsidRPr="00BD268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ACB0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CB688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2998E19A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396B0399" w14:textId="77777777" w:rsidR="00461B15" w:rsidRDefault="00461B15" w:rsidP="00406C17">
      <w:pPr>
        <w:pStyle w:val="Heading1"/>
        <w:spacing w:line="360" w:lineRule="auto"/>
      </w:pPr>
      <w:r>
        <w:t>LINIA 210</w:t>
      </w:r>
    </w:p>
    <w:p w14:paraId="5975DF52" w14:textId="77777777" w:rsidR="00461B15" w:rsidRDefault="00461B15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461B15" w14:paraId="23655A19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255B" w14:textId="77777777" w:rsidR="00461B15" w:rsidRDefault="00461B15" w:rsidP="00461B1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6E25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B625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714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3D0551D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82A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16FADB5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8BEC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A51D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3536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A0CD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EB851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5DE69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461B15" w14:paraId="06790F9A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4023" w14:textId="77777777" w:rsidR="00461B15" w:rsidRDefault="00461B15" w:rsidP="00461B1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240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0BEC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0C0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41CDC08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FB6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3CC4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F45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4583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463E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8BC2F12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3E64" w14:textId="77777777" w:rsidR="00461B15" w:rsidRDefault="00461B15" w:rsidP="00461B1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6C0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13F3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3A6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55F3553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EF1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6C8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337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38C4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9D8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AFC539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6A140" w14:textId="77777777" w:rsidR="00461B15" w:rsidRDefault="00461B15" w:rsidP="00461B1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FAA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A461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D57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5CD7E60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96A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03F3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555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0986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63D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E7F1F61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FCC6" w14:textId="77777777" w:rsidR="00461B15" w:rsidRDefault="00461B15" w:rsidP="00461B1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37F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825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C5A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31E0ADC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71E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1FD360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2A0EE62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8A0AC8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A322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3A2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B140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8CA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0FEA2D3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C818" w14:textId="77777777" w:rsidR="00461B15" w:rsidRDefault="00461B15" w:rsidP="00461B1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243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80F0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560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3CBEE2B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CCCA" w14:textId="77777777" w:rsidR="00461B15" w:rsidRDefault="00461B15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19BC1A1B" w14:textId="77777777" w:rsidR="00461B15" w:rsidRDefault="00461B15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042448B" w14:textId="77777777" w:rsidR="00461B15" w:rsidRDefault="00461B15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64F5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EA6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BA93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4E6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D01BC7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4C5A" w14:textId="77777777" w:rsidR="00461B15" w:rsidRDefault="00461B15" w:rsidP="00461B1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C80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6CC5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978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7A0F3D2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D73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3A29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274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070A" w14:textId="77777777" w:rsidR="00461B15" w:rsidRPr="00C7636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FD9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6A795FE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5943629C" w14:textId="77777777" w:rsidR="00461B15" w:rsidRDefault="00461B15" w:rsidP="001B4DE9">
      <w:pPr>
        <w:pStyle w:val="Heading1"/>
        <w:spacing w:line="360" w:lineRule="auto"/>
      </w:pPr>
      <w:r>
        <w:t>LINIA 213</w:t>
      </w:r>
    </w:p>
    <w:p w14:paraId="092AEA05" w14:textId="77777777" w:rsidR="00461B15" w:rsidRDefault="00461B15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461B15" w14:paraId="3BF43CE2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7225" w14:textId="77777777" w:rsidR="00461B15" w:rsidRDefault="00461B15" w:rsidP="00461B1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D559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A459" w14:textId="77777777" w:rsidR="00461B15" w:rsidRPr="00BA7F8C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F58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E89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604651C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11A7B9D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6A92333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5C2CBD3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1C25" w14:textId="77777777" w:rsidR="00461B15" w:rsidRPr="009E006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E7DA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2AB6" w14:textId="77777777" w:rsidR="00461B15" w:rsidRPr="00BA7F8C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670E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461B15" w14:paraId="4A00D8B0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77CE" w14:textId="77777777" w:rsidR="00461B15" w:rsidRDefault="00461B15" w:rsidP="00461B1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DB2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0FCF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5675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F7DB3A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C04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21C2" w14:textId="77777777" w:rsidR="00461B15" w:rsidRPr="009E006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F1A2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0ABBF" w14:textId="77777777" w:rsidR="00461B15" w:rsidRPr="00BA7F8C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745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61B15" w14:paraId="71E906D9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C2CA" w14:textId="77777777" w:rsidR="00461B15" w:rsidRDefault="00461B15" w:rsidP="00461B1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739C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F24E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4A8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A007BE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01FF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77BE" w14:textId="77777777" w:rsidR="00461B15" w:rsidRPr="009E006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814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3EAF" w14:textId="77777777" w:rsidR="00461B15" w:rsidRPr="00BA7F8C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9AC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61B15" w14:paraId="19B5FDFA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B523" w14:textId="77777777" w:rsidR="00461B15" w:rsidRDefault="00461B15" w:rsidP="00461B1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AE6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438BF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F258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4AAF6A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58F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6F2854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20EE9E5A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D3D9BB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F8B9E1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8D54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6B97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DDEE" w14:textId="77777777" w:rsidR="00461B15" w:rsidRPr="00BA7F8C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A2D1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5DD0F52" w14:textId="77777777" w:rsidR="00461B15" w:rsidRPr="006A7611" w:rsidRDefault="00461B15">
      <w:pPr>
        <w:spacing w:before="40" w:after="40" w:line="192" w:lineRule="auto"/>
        <w:ind w:right="57"/>
      </w:pPr>
    </w:p>
    <w:p w14:paraId="1C98EB3D" w14:textId="77777777" w:rsidR="00461B15" w:rsidRDefault="00461B15" w:rsidP="00076171">
      <w:pPr>
        <w:pStyle w:val="Heading1"/>
        <w:spacing w:line="360" w:lineRule="auto"/>
      </w:pPr>
      <w:r>
        <w:lastRenderedPageBreak/>
        <w:t>LINIA 214</w:t>
      </w:r>
    </w:p>
    <w:p w14:paraId="31853D88" w14:textId="77777777" w:rsidR="00461B15" w:rsidRDefault="00461B15" w:rsidP="0072096F">
      <w:pPr>
        <w:pStyle w:val="Heading1"/>
        <w:spacing w:line="360" w:lineRule="auto"/>
        <w:rPr>
          <w:b w:val="0"/>
          <w:bCs w:val="0"/>
          <w:sz w:val="8"/>
        </w:rPr>
      </w:pPr>
      <w:r>
        <w:t>SIMERIA - PESTIŞ (MARFĂ)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65"/>
        <w:gridCol w:w="749"/>
        <w:gridCol w:w="2190"/>
        <w:gridCol w:w="929"/>
        <w:gridCol w:w="749"/>
        <w:gridCol w:w="865"/>
        <w:gridCol w:w="748"/>
        <w:gridCol w:w="2476"/>
      </w:tblGrid>
      <w:tr w:rsidR="00461B15" w14:paraId="72BCBB4C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50FD" w14:textId="77777777" w:rsidR="00461B15" w:rsidRDefault="00461B15" w:rsidP="00461B1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DD7CC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7770" w14:textId="77777777" w:rsidR="00461B15" w:rsidRPr="005F146D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EE4B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Bârcea Mică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494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05DDC8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1 - 7, </w:t>
            </w:r>
          </w:p>
          <w:p w14:paraId="6BE1DA7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2 - 8 </w:t>
            </w:r>
          </w:p>
          <w:p w14:paraId="5286121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C71E67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F7DE" w14:textId="77777777" w:rsidR="00461B15" w:rsidRPr="00D91B0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CAC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8FB6F" w14:textId="77777777" w:rsidR="00461B15" w:rsidRPr="005F146D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867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213 şi 214.</w:t>
            </w:r>
          </w:p>
        </w:tc>
      </w:tr>
      <w:tr w:rsidR="00461B15" w14:paraId="3566E548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446D" w14:textId="77777777" w:rsidR="00461B15" w:rsidRDefault="00461B15" w:rsidP="00461B1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E02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970D" w14:textId="77777777" w:rsidR="00461B15" w:rsidRPr="005F146D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9C9F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Pestiş</w:t>
            </w:r>
          </w:p>
          <w:p w14:paraId="681E6F5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D51C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8D15" w14:textId="77777777" w:rsidR="00461B15" w:rsidRPr="00D91B0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91B0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267C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444E" w14:textId="77777777" w:rsidR="00461B15" w:rsidRPr="005F146D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355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2934E82D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C81C" w14:textId="77777777" w:rsidR="00461B15" w:rsidRDefault="00461B15" w:rsidP="00461B1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A28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E6E4" w14:textId="77777777" w:rsidR="00461B15" w:rsidRPr="005F146D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B9B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Pestiş </w:t>
            </w:r>
          </w:p>
          <w:p w14:paraId="5B5A186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752C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5E06EA9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din </w:t>
            </w:r>
          </w:p>
          <w:p w14:paraId="4A62288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Pestiș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A7B92" w14:textId="77777777" w:rsidR="00461B15" w:rsidRPr="00D91B0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5B6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E75E" w14:textId="77777777" w:rsidR="00461B15" w:rsidRPr="005F146D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F6A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Circulația și manevra se va face cu 5 km / h în zona aparatelor de cale din </w:t>
            </w:r>
          </w:p>
          <w:p w14:paraId="68809DD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și Cap Y.</w:t>
            </w:r>
          </w:p>
        </w:tc>
      </w:tr>
    </w:tbl>
    <w:p w14:paraId="6DBBC55C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088B412D" w14:textId="77777777" w:rsidR="00461B15" w:rsidRDefault="00461B15" w:rsidP="00C65FE0">
      <w:pPr>
        <w:pStyle w:val="Heading1"/>
        <w:spacing w:line="360" w:lineRule="auto"/>
      </w:pPr>
      <w:r>
        <w:t>LINIA 215</w:t>
      </w:r>
    </w:p>
    <w:p w14:paraId="61500947" w14:textId="77777777" w:rsidR="00461B15" w:rsidRDefault="00461B15" w:rsidP="00187C25">
      <w:pPr>
        <w:pStyle w:val="Heading1"/>
        <w:spacing w:line="360" w:lineRule="auto"/>
        <w:rPr>
          <w:b w:val="0"/>
          <w:bCs w:val="0"/>
          <w:sz w:val="8"/>
        </w:rPr>
      </w:pPr>
      <w:r>
        <w:t>CARANSEBEŞ - SUBCETATE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61B15" w14:paraId="1995396C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CFE5" w14:textId="77777777" w:rsidR="00461B15" w:rsidRDefault="00461B15" w:rsidP="00461B1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5BA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2+930</w:t>
            </w:r>
          </w:p>
          <w:p w14:paraId="702C2EB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0CA7" w14:textId="77777777" w:rsidR="00461B15" w:rsidRPr="00FA263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4B5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7C523F4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7A52EF4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Semnal Y3 și </w:t>
            </w:r>
          </w:p>
          <w:p w14:paraId="5AB3025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75D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7A98" w14:textId="77777777" w:rsidR="00461B15" w:rsidRPr="00FA263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E99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286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586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45ED46AF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8A653" w14:textId="77777777" w:rsidR="00461B15" w:rsidRDefault="00461B15" w:rsidP="00461B1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799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B174" w14:textId="77777777" w:rsidR="00461B15" w:rsidRPr="00FA263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79B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3366713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074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10A172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68156" w14:textId="77777777" w:rsidR="00461B15" w:rsidRPr="00FA263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63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C87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44C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BEC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aparatele de cale de acces la liniile 2 și 4 abătute.</w:t>
            </w:r>
          </w:p>
        </w:tc>
      </w:tr>
      <w:tr w:rsidR="00461B15" w14:paraId="57BB79F4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8D7A" w14:textId="77777777" w:rsidR="00461B15" w:rsidRDefault="00461B15" w:rsidP="00461B1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5C5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9037F" w14:textId="77777777" w:rsidR="00461B15" w:rsidRPr="00FA263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035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51840EA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2B01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99A47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1A, 2A și diag. 1A - 2A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41B9" w14:textId="77777777" w:rsidR="00461B15" w:rsidRPr="00FA2633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1D9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EDD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613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9 abătute.</w:t>
            </w:r>
          </w:p>
        </w:tc>
      </w:tr>
    </w:tbl>
    <w:p w14:paraId="4E4267B9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2EEA8DC6" w14:textId="77777777" w:rsidR="00461B15" w:rsidRDefault="00461B15" w:rsidP="00AF3F1F">
      <w:pPr>
        <w:pStyle w:val="Heading1"/>
        <w:spacing w:line="360" w:lineRule="auto"/>
      </w:pPr>
      <w:r>
        <w:lastRenderedPageBreak/>
        <w:t>LINIA 216</w:t>
      </w:r>
    </w:p>
    <w:p w14:paraId="774DBEC5" w14:textId="77777777" w:rsidR="00461B15" w:rsidRDefault="00461B15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61B15" w14:paraId="078E8CD1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C743D" w14:textId="77777777" w:rsidR="00461B15" w:rsidRDefault="00461B15" w:rsidP="00461B15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3EE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B9D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C88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3DC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1D5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286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03B0189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279C" w14:textId="77777777" w:rsidR="00461B15" w:rsidRPr="00AA600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3B7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17F04B8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EB12" w14:textId="77777777" w:rsidR="00461B15" w:rsidRDefault="00461B15" w:rsidP="00461B15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CD69" w14:textId="77777777" w:rsidR="00461B15" w:rsidRDefault="00461B15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EDA5" w14:textId="77777777" w:rsidR="00461B15" w:rsidRDefault="00461B15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9BC6" w14:textId="77777777" w:rsidR="00461B15" w:rsidRDefault="00461B15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C3AF" w14:textId="77777777" w:rsidR="00461B15" w:rsidRDefault="00461B15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F8BA" w14:textId="77777777" w:rsidR="00461B15" w:rsidRDefault="00461B15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BD7B" w14:textId="77777777" w:rsidR="00461B15" w:rsidRDefault="00461B15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DD37" w14:textId="77777777" w:rsidR="00461B15" w:rsidRDefault="00461B15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7665" w14:textId="77777777" w:rsidR="00461B15" w:rsidRDefault="00461B15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36A02FFE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BC6C" w14:textId="77777777" w:rsidR="00461B15" w:rsidRDefault="00461B15" w:rsidP="00461B15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29D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13DB01B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DA1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6DD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3DD04BF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FB9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8F18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6614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5C54" w14:textId="77777777" w:rsidR="00461B15" w:rsidRPr="00AA600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D38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0F9DC212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F03A" w14:textId="77777777" w:rsidR="00461B15" w:rsidRDefault="00461B15" w:rsidP="00461B15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A97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8C7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F24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EAE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A0F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35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B502" w14:textId="77777777" w:rsidR="00461B15" w:rsidRPr="00AA600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067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BA4EA26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D5AD" w14:textId="77777777" w:rsidR="00461B15" w:rsidRDefault="00461B15" w:rsidP="00461B15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1CF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25E84F1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7FB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B50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0B28379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935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925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26D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FDD05" w14:textId="77777777" w:rsidR="00461B15" w:rsidRPr="00AA600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FDA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14:paraId="1C33A798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736B" w14:textId="77777777" w:rsidR="00461B15" w:rsidRDefault="00461B15" w:rsidP="00461B15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B1E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CEB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40D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E24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C98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374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4BDB" w14:textId="77777777" w:rsidR="00461B15" w:rsidRPr="00AA600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E41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4936E69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264C" w14:textId="77777777" w:rsidR="00461B15" w:rsidRDefault="00461B15" w:rsidP="00461B15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EE4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59C0DEC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E89B3" w14:textId="77777777" w:rsidR="00461B15" w:rsidRPr="0061450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6DF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6138AA0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57D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9A6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D7C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D065" w14:textId="77777777" w:rsidR="00461B15" w:rsidRPr="00AA600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7EE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5A506E5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038E" w14:textId="77777777" w:rsidR="00461B15" w:rsidRDefault="00461B15" w:rsidP="00461B15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355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A49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5E0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855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065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40D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7C21" w14:textId="77777777" w:rsidR="00461B15" w:rsidRPr="00AA600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D9C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245D0C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5477C" w14:textId="77777777" w:rsidR="00461B15" w:rsidRDefault="00461B15" w:rsidP="00461B15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380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49D5AE5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3FD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DFF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67ECDDC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B78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D5B8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16F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433D" w14:textId="77777777" w:rsidR="00461B15" w:rsidRPr="00AA600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68A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4B67A93A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1072E9B9" w14:textId="77777777" w:rsidR="00461B15" w:rsidRDefault="00461B15" w:rsidP="005B00A7">
      <w:pPr>
        <w:pStyle w:val="Heading1"/>
        <w:spacing w:line="360" w:lineRule="auto"/>
      </w:pPr>
      <w:r>
        <w:t>LINIA 218</w:t>
      </w:r>
    </w:p>
    <w:p w14:paraId="237D1774" w14:textId="77777777" w:rsidR="00461B15" w:rsidRDefault="00461B15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461B15" w14:paraId="62580D3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8E4B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7BD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6BA3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EEF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BD5F7D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D53B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51511D23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A65A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8DF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B45E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8606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:rsidRPr="00A8307A" w14:paraId="0FEA032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D13D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F31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A2B5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BC1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65CA88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058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7416BDE6" w14:textId="77777777" w:rsidR="00461B15" w:rsidRPr="00664FA3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0BEE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6682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6175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C0EA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FF8AC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47BCFD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CE1DD0C" w14:textId="77777777" w:rsidR="00461B15" w:rsidRPr="00664FA3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61B15" w:rsidRPr="00A8307A" w14:paraId="6A92D65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E6CD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09D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31588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DE47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6836056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7D50" w14:textId="77777777" w:rsidR="00461B15" w:rsidRPr="00664FA3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1BBB3723" w14:textId="77777777" w:rsidR="00461B15" w:rsidRPr="00664FA3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01B8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DF0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4B64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FD1E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E92DC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B8F23B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D5AAC5B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61B15" w:rsidRPr="00A8307A" w14:paraId="0183967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3CD9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17DE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5A9E" w14:textId="77777777" w:rsidR="00461B15" w:rsidRPr="003F40D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375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62CE1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2F93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0C99" w14:textId="77777777" w:rsidR="00461B15" w:rsidRPr="003F40D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F62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8606" w14:textId="77777777" w:rsidR="00461B15" w:rsidRPr="003F40D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42B6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F7123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61B15" w:rsidRPr="00A8307A" w14:paraId="750B452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00B7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29C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663D" w14:textId="77777777" w:rsidR="00461B15" w:rsidRPr="003F40D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F11A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533C1B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7A2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9AFEC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2398" w14:textId="77777777" w:rsidR="00461B15" w:rsidRPr="003F40D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6CD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454C" w14:textId="77777777" w:rsidR="00461B15" w:rsidRPr="003F40D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575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62740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61B15" w:rsidRPr="00A8307A" w14:paraId="42F6F56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E3FA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BC9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0335" w14:textId="77777777" w:rsidR="00461B15" w:rsidRPr="0073283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DDE6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558BA3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9FD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DAB8" w14:textId="77777777" w:rsidR="00461B15" w:rsidRPr="007B4F6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6FA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4278" w14:textId="77777777" w:rsidR="00461B15" w:rsidRPr="00732832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AAF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94C5F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5B7BED5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4D4DF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CB4E66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61B15" w:rsidRPr="00A8307A" w14:paraId="39C27E4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1684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771A" w14:textId="77777777" w:rsidR="00461B15" w:rsidRPr="00A8307A" w:rsidRDefault="00461B15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26A4" w14:textId="77777777" w:rsidR="00461B15" w:rsidRPr="00732832" w:rsidRDefault="00461B15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47B5" w14:textId="77777777" w:rsidR="00461B15" w:rsidRPr="00A8307A" w:rsidRDefault="00461B15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6AB456" w14:textId="77777777" w:rsidR="00461B15" w:rsidRPr="00A8307A" w:rsidRDefault="00461B15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08F5" w14:textId="77777777" w:rsidR="00461B15" w:rsidRDefault="00461B15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A855DF1" w14:textId="77777777" w:rsidR="00461B15" w:rsidRDefault="00461B15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971D691" w14:textId="77777777" w:rsidR="00461B15" w:rsidRDefault="00461B15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67B9" w14:textId="77777777" w:rsidR="00461B15" w:rsidRPr="007B4F6A" w:rsidRDefault="00461B15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DF2D" w14:textId="77777777" w:rsidR="00461B15" w:rsidRPr="00A8307A" w:rsidRDefault="00461B15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9951" w14:textId="77777777" w:rsidR="00461B15" w:rsidRPr="00732832" w:rsidRDefault="00461B15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7558" w14:textId="77777777" w:rsidR="00461B15" w:rsidRDefault="00461B15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61B15" w:rsidRPr="00A8307A" w14:paraId="463B258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EE77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48A8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57EE" w14:textId="77777777" w:rsidR="00461B15" w:rsidRPr="00B2699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2BE3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DF288EB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76F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A22B" w14:textId="77777777" w:rsidR="00461B15" w:rsidRPr="00B2699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2D8D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6392" w14:textId="77777777" w:rsidR="00461B15" w:rsidRPr="00B2699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C0DE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6CBC8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378A0DAB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8307A" w14:paraId="4693F84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5030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239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561C" w14:textId="77777777" w:rsidR="00461B15" w:rsidRPr="00B2699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4C7D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027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34E86A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68F5C5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B35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4DB2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77A4" w14:textId="77777777" w:rsidR="00461B15" w:rsidRPr="00B2699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771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80377A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28119BD5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8307A" w14:paraId="3B63337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4A41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7BA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850F" w14:textId="77777777" w:rsidR="00461B15" w:rsidRPr="00B2699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8BC9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50B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C92881A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C7C29AF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E90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86B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0E84" w14:textId="77777777" w:rsidR="00461B15" w:rsidRPr="00B2699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AC1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28C4C97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61B15" w:rsidRPr="00A8307A" w14:paraId="79249E2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4AAC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9EA5" w14:textId="77777777" w:rsidR="00461B15" w:rsidRPr="00A8307A" w:rsidRDefault="00461B15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0AF0" w14:textId="77777777" w:rsidR="00461B15" w:rsidRPr="00B26991" w:rsidRDefault="00461B15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81B6" w14:textId="77777777" w:rsidR="00461B15" w:rsidRPr="00A8307A" w:rsidRDefault="00461B15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0BDE" w14:textId="77777777" w:rsidR="00461B15" w:rsidRDefault="00461B15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C8B1AF1" w14:textId="77777777" w:rsidR="00461B15" w:rsidRDefault="00461B15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F955A7B" w14:textId="77777777" w:rsidR="00461B15" w:rsidRDefault="00461B15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ECBC" w14:textId="77777777" w:rsidR="00461B15" w:rsidRDefault="00461B15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D025" w14:textId="77777777" w:rsidR="00461B15" w:rsidRPr="00A8307A" w:rsidRDefault="00461B15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1234" w14:textId="77777777" w:rsidR="00461B15" w:rsidRPr="00B26991" w:rsidRDefault="00461B15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2AFC" w14:textId="77777777" w:rsidR="00461B15" w:rsidRPr="00FD3B28" w:rsidRDefault="00461B15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3290D413" w14:textId="77777777" w:rsidR="00461B15" w:rsidRDefault="00461B15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61B15" w:rsidRPr="00A8307A" w14:paraId="2FE85A5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931E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CA211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3A8C" w14:textId="77777777" w:rsidR="00461B15" w:rsidRPr="00B2699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CD49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91FF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BCE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C40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1489" w14:textId="77777777" w:rsidR="00461B15" w:rsidRPr="00B2699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BD5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61B15" w:rsidRPr="00A8307A" w14:paraId="2D5E36A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DFC5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87C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56112" w14:textId="77777777" w:rsidR="00461B15" w:rsidRPr="000D3BB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BFB7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3C909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EB2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BE0885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3749" w14:textId="77777777" w:rsidR="00461B15" w:rsidRPr="000D3BB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E90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6E9C" w14:textId="77777777" w:rsidR="00461B15" w:rsidRPr="000D3BB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31E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D480C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61B15" w:rsidRPr="00A8307A" w14:paraId="53642FD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7A04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B1A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81CD" w14:textId="77777777" w:rsidR="00461B15" w:rsidRPr="009658E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7468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8698F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2340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35F4" w14:textId="77777777" w:rsidR="00461B15" w:rsidRPr="009658E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941B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87B4" w14:textId="77777777" w:rsidR="00461B15" w:rsidRPr="009658E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F190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44EDD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61B15" w:rsidRPr="00A8307A" w14:paraId="4593F66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E8F5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1D745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4ADC" w14:textId="77777777" w:rsidR="00461B15" w:rsidRPr="00472E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96C4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74A38F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944C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D7F1" w14:textId="77777777" w:rsidR="00461B15" w:rsidRPr="00472E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F219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6FBE" w14:textId="77777777" w:rsidR="00461B15" w:rsidRPr="00472E19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8A83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95B029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61B15" w:rsidRPr="00A8307A" w14:paraId="20A50A5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A6DA" w14:textId="77777777" w:rsidR="00461B15" w:rsidRPr="00A75A00" w:rsidRDefault="00461B15" w:rsidP="00461B15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DB33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23D9" w14:textId="77777777" w:rsidR="00461B15" w:rsidRPr="00530A8D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FA05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9C988E1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EB57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4D03" w14:textId="77777777" w:rsidR="00461B15" w:rsidRPr="00530A8D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2EDA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34F8" w14:textId="77777777" w:rsidR="00461B15" w:rsidRPr="00530A8D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C46B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420AC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61B15" w14:paraId="10D77CF4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FB27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0CE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4FB1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F53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5AC315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49EE1DD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9A45" w14:textId="77777777" w:rsidR="00461B15" w:rsidRPr="00447EF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255A28C0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25DE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808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99F3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C4E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49087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461B15" w14:paraId="1D129D6E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5271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7C9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6D0A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F2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4BCDDA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0C8F42E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8009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D25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B4E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85644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3FB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461B15" w14:paraId="767B43C0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51E9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466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2FCA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1A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CF0666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6995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6AD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BC8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BCB7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8B2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7931E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461B15" w14:paraId="40018AA9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13BC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FE3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8BFA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C34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2E40D6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1D9A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A07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06D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10C6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302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23392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0454B07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461B15" w14:paraId="32A74368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444C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D55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0FA6AAF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EA3F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2EA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9EEA11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3ED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49C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D77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17EC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7FD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1D23F890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C0A0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9DC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CB7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449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10A101F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FB7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4B8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A72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20DE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D56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BA2B8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461B15" w14:paraId="522F7566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7A18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8CA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1419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3E1B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6B67132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B72C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2F60F943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56E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CF4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1F46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836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5C622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461B15" w14:paraId="5F00B59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991C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6C7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7C43BC6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50E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92E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604F15C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9B82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9BC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0E03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015C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F16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461B15" w14:paraId="633507DE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45221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8CC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2897E75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A78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E03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02120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BA9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175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07F9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AB1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461B15" w14:paraId="3C3F6BF2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C092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4A41" w14:textId="77777777" w:rsidR="00461B15" w:rsidRDefault="00461B15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39084F58" w14:textId="77777777" w:rsidR="00461B15" w:rsidRDefault="00461B15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B17F" w14:textId="77777777" w:rsidR="00461B15" w:rsidRDefault="00461B15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1667" w14:textId="77777777" w:rsidR="00461B15" w:rsidRDefault="00461B15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28E9" w14:textId="77777777" w:rsidR="00461B15" w:rsidRPr="00465A98" w:rsidRDefault="00461B15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45506" w14:textId="77777777" w:rsidR="00461B15" w:rsidRDefault="00461B15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B3F9" w14:textId="77777777" w:rsidR="00461B15" w:rsidRDefault="00461B15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4DC4" w14:textId="77777777" w:rsidR="00461B15" w:rsidRPr="00984D71" w:rsidRDefault="00461B15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5137" w14:textId="77777777" w:rsidR="00461B15" w:rsidRDefault="00461B15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2150638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E8E5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8C0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E062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EDA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5E7A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6D9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5DF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2B44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BBA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6AABE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461B15" w14:paraId="535ED1F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F463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3D7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3E0C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2C3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54AF723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E7EA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F19F099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E95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543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C960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4A5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F86C4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461B15" w14:paraId="29CF1D5A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A837D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558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40753DD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349E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8C5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18015BB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7297C5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DF4E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8FC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647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1862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1C9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461B15" w14:paraId="29C5E8A4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D965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A70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496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F0A6" w14:textId="77777777" w:rsidR="00461B15" w:rsidRDefault="00461B15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BCAF04A" w14:textId="77777777" w:rsidR="00461B15" w:rsidRDefault="00461B15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1FFA" w14:textId="77777777" w:rsidR="00461B15" w:rsidRDefault="00461B15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45E46C2C" w14:textId="77777777" w:rsidR="00461B15" w:rsidRPr="0017470F" w:rsidRDefault="00461B15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B03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452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0B0C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7F4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763A870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9C3E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C70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019F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1A9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345E32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04AA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7947E21E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9C8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863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DB20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5C5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B7C62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461B15" w14:paraId="5443D34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4FB0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E56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ACA3" w14:textId="77777777" w:rsidR="00461B15" w:rsidRPr="00CF787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D6D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0669F9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3C01" w14:textId="77777777" w:rsidR="00461B15" w:rsidRPr="00465A98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B06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488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D045" w14:textId="77777777" w:rsidR="00461B15" w:rsidRPr="00984D7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9D6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461B15" w14:paraId="43BD1B1E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C3ADB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C00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69E55F33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0A36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E758F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3D80D4C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126FAA5E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83FB" w14:textId="77777777" w:rsidR="00461B15" w:rsidRPr="00465A98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17FD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1CA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010B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DCB0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4C430FA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59AC298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1B60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04A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0950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F8D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FB1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6B6B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A038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4E99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1DA5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461B15" w14:paraId="108F8C3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A058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1F5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4DFA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4AD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A80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C5D1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B72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E694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70F6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461B15" w14:paraId="65FB717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3BAC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534F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B3FB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6106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0FE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E584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AF4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04B9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DD15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461B15" w14:paraId="19B35FC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C4EAC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0D0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98C9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D4FB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26188450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C090" w14:textId="77777777" w:rsidR="00461B15" w:rsidRPr="00465A98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2370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525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6E21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CD5E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7FF9F9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F37E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E3F8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679A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55D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3961CDB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860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A77D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4472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A1AF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6900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18083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461B15" w14:paraId="2514B2D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1304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572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055D065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715A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6E8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3FB3DD6E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A65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4316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5BD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01F4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E83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158D248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BDAB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219C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4B5F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2BF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4EC76C1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AEE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4682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AF5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36DC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78F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29ED9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461B15" w14:paraId="607C575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4B59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7C48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EC607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B54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E1A9AF1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FF3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ED5E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FEA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F56E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B4F9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99D490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461B15" w14:paraId="74438F3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1082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12DC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4E46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B0C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AB31BA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F9E9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3F7B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115F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527D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4B52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C24E52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461B15" w14:paraId="0312725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C1FD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E9B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E7E7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6681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68C37AF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FFB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6388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0D8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EBEF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8D4E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ECEB7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461B15" w14:paraId="05B85F2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AD2C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54B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D842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256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E8EE0E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84E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2F446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178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06FC" w14:textId="77777777" w:rsidR="00461B15" w:rsidRPr="00984D71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B7D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36286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461B15" w14:paraId="40F40BC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C79D" w14:textId="77777777" w:rsidR="00461B15" w:rsidRDefault="00461B15" w:rsidP="00461B1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9C37" w14:textId="77777777" w:rsidR="00461B15" w:rsidRDefault="00461B15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48A9BD13" w14:textId="77777777" w:rsidR="00461B15" w:rsidRDefault="00461B15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76C9A" w14:textId="77777777" w:rsidR="00461B15" w:rsidRDefault="00461B15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1C99" w14:textId="77777777" w:rsidR="00461B15" w:rsidRDefault="00461B15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BEC73" w14:textId="77777777" w:rsidR="00461B15" w:rsidRDefault="00461B15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F3EE" w14:textId="77777777" w:rsidR="00461B15" w:rsidRDefault="00461B15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F0EA" w14:textId="77777777" w:rsidR="00461B15" w:rsidRDefault="00461B15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19CD" w14:textId="77777777" w:rsidR="00461B15" w:rsidRPr="00984D71" w:rsidRDefault="00461B15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8A50" w14:textId="77777777" w:rsidR="00461B15" w:rsidRDefault="00461B15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D74FE00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289A2E69" w14:textId="77777777" w:rsidR="00461B15" w:rsidRDefault="00461B15" w:rsidP="00AC5B14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219</w:t>
      </w:r>
    </w:p>
    <w:p w14:paraId="3DF32D30" w14:textId="77777777" w:rsidR="00461B15" w:rsidRDefault="00461B15" w:rsidP="00CC73C9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 xml:space="preserve">ARADU NOU - </w:t>
      </w:r>
      <w:r>
        <w:t>PERIAM</w:t>
      </w:r>
      <w:r>
        <w:rPr>
          <w:lang w:val="en-US"/>
        </w:rPr>
        <w:t xml:space="preserve"> - SATU NOU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461B15" w14:paraId="14D22A15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695F" w14:textId="77777777" w:rsidR="00461B15" w:rsidRDefault="00461B15" w:rsidP="00461B1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40A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1+190</w:t>
            </w:r>
          </w:p>
          <w:p w14:paraId="4479D42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1+270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DF6C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F2C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Aradu Nou - </w:t>
            </w:r>
          </w:p>
          <w:p w14:paraId="15EDB46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Zădăreni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8DA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3EFF" w14:textId="77777777" w:rsidR="00461B15" w:rsidRPr="00B55C5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C75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C3C0" w14:textId="77777777" w:rsidR="00461B15" w:rsidRPr="00B55C5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553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461B15" w14:paraId="1EB0E3A0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1329" w14:textId="77777777" w:rsidR="00461B15" w:rsidRDefault="00461B15" w:rsidP="00461B1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FA3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31+000</w:t>
            </w:r>
          </w:p>
          <w:p w14:paraId="5876EBA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38+000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A5A2" w14:textId="77777777" w:rsidR="00461B15" w:rsidRPr="00B55C5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1FA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Zădăreni - </w:t>
            </w:r>
          </w:p>
          <w:p w14:paraId="1C202CE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0D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B21C6" w14:textId="77777777" w:rsidR="00461B15" w:rsidRPr="00B55C5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71D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EE78" w14:textId="77777777" w:rsidR="00461B15" w:rsidRPr="00B55C5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B2F4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461B15" w14:paraId="348A0340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3324" w14:textId="77777777" w:rsidR="00461B15" w:rsidRDefault="00461B15" w:rsidP="00461B1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A08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42+525</w:t>
            </w:r>
          </w:p>
          <w:p w14:paraId="36DA3A9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20F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AD44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St. Periam</w:t>
            </w:r>
          </w:p>
          <w:p w14:paraId="491F9FD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877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diag. </w:t>
            </w:r>
          </w:p>
          <w:p w14:paraId="290F056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2 - 10</w:t>
            </w:r>
          </w:p>
          <w:p w14:paraId="404F1A5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și </w:t>
            </w:r>
          </w:p>
          <w:p w14:paraId="35B2078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4 - 8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4E97" w14:textId="77777777" w:rsidR="00461B15" w:rsidRPr="00B55C5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9F1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23F4" w14:textId="77777777" w:rsidR="00461B15" w:rsidRPr="00B55C5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FF0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  <w:p w14:paraId="7040F8D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Restricție peste sch. 4 și </w:t>
            </w:r>
          </w:p>
          <w:p w14:paraId="07975FB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sch. 10 din breteaua </w:t>
            </w:r>
          </w:p>
          <w:p w14:paraId="5540DDC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2-4-8-10, Cap Y, st. Periam.</w:t>
            </w:r>
          </w:p>
        </w:tc>
      </w:tr>
      <w:tr w:rsidR="00461B15" w14:paraId="539260D8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78CE" w14:textId="77777777" w:rsidR="00461B15" w:rsidRDefault="00461B15" w:rsidP="00461B1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466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45+600</w:t>
            </w:r>
          </w:p>
          <w:p w14:paraId="7108003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53+100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F2A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0B3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 -</w:t>
            </w:r>
          </w:p>
          <w:p w14:paraId="423E856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E2F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A3FA" w14:textId="77777777" w:rsidR="00461B15" w:rsidRPr="00B55C5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A42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7EFF" w14:textId="77777777" w:rsidR="00461B15" w:rsidRPr="00B55C5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E3E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319A0F2B" w14:textId="77777777" w:rsidR="00461B15" w:rsidRPr="00301250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206E90FA" w14:textId="77777777" w:rsidR="00461B15" w:rsidRDefault="00461B15" w:rsidP="00E25B0E">
      <w:pPr>
        <w:pStyle w:val="Heading1"/>
        <w:spacing w:line="360" w:lineRule="auto"/>
      </w:pPr>
      <w:r>
        <w:t>LINIA 222</w:t>
      </w:r>
    </w:p>
    <w:p w14:paraId="4CBC9173" w14:textId="77777777" w:rsidR="00461B15" w:rsidRDefault="00461B15" w:rsidP="003F2719">
      <w:pPr>
        <w:pStyle w:val="Heading1"/>
        <w:spacing w:line="360" w:lineRule="auto"/>
        <w:rPr>
          <w:b w:val="0"/>
          <w:bCs w:val="0"/>
          <w:sz w:val="8"/>
        </w:rPr>
      </w:pPr>
      <w:r>
        <w:t>SÂNANDREI - VALCANI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61B15" w14:paraId="6BE6D5F5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BF51" w14:textId="77777777" w:rsidR="00461B15" w:rsidRDefault="00461B15" w:rsidP="00461B1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7EC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2+300</w:t>
            </w:r>
          </w:p>
          <w:p w14:paraId="6D27CDE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26F8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C936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098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E58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13C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DD63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F10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11DED36A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F7FD" w14:textId="77777777" w:rsidR="00461B15" w:rsidRDefault="00461B15" w:rsidP="00461B1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729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32+000</w:t>
            </w:r>
          </w:p>
          <w:p w14:paraId="6451B25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CF5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F48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ABFA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F5E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1CFF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659E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0FE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5CD3DCB3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3498" w14:textId="77777777" w:rsidR="00461B15" w:rsidRDefault="00461B15" w:rsidP="00461B1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6FB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36+690</w:t>
            </w:r>
          </w:p>
          <w:p w14:paraId="256926F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36+765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35D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431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Periam </w:t>
            </w:r>
          </w:p>
          <w:p w14:paraId="1EB534C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AB8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2E04AB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2 - 10</w:t>
            </w:r>
          </w:p>
          <w:p w14:paraId="719E358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D79467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A897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5C6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DA6D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368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A9DC17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Restricție peste sch. 2 și </w:t>
            </w:r>
          </w:p>
          <w:p w14:paraId="3113BA7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8 din breteaua </w:t>
            </w:r>
          </w:p>
          <w:p w14:paraId="5CE51E9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2-4-8-10, Cap Y, st. Periam.</w:t>
            </w:r>
          </w:p>
        </w:tc>
      </w:tr>
      <w:tr w:rsidR="00461B15" w14:paraId="7A56BBCB" w14:textId="77777777">
        <w:trPr>
          <w:cantSplit/>
          <w:trHeight w:val="6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A84D" w14:textId="77777777" w:rsidR="00461B15" w:rsidRDefault="00461B15" w:rsidP="00461B1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73A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46+700</w:t>
            </w:r>
          </w:p>
          <w:p w14:paraId="26E9AEA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31B4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BBF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Periam -</w:t>
            </w:r>
          </w:p>
          <w:p w14:paraId="42A8595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D59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AD80E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59C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9562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C0F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45AAD6CE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4DAF" w14:textId="77777777" w:rsidR="00461B15" w:rsidRDefault="00461B15" w:rsidP="00461B1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24F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E5D7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1A1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745F761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587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EBDBD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D42A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76AB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370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1DB3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362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488F8208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65BE" w14:textId="77777777" w:rsidR="00461B15" w:rsidRDefault="00461B15" w:rsidP="00461B1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F9B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F86A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E73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18C88B7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181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4653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CB8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9B32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7EC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99087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75E7615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461B15" w14:paraId="08AA9025" w14:textId="77777777">
        <w:trPr>
          <w:cantSplit/>
          <w:trHeight w:val="31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44F2" w14:textId="77777777" w:rsidR="00461B15" w:rsidRDefault="00461B15" w:rsidP="00461B1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E22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088A2E7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508A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98A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 -</w:t>
            </w:r>
          </w:p>
          <w:p w14:paraId="41DFDBF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6D6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8D4A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224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DCAF" w14:textId="77777777" w:rsidR="00461B15" w:rsidRPr="00E76AB7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F0F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12688435" w14:textId="77777777" w:rsidR="00461B15" w:rsidRDefault="00461B15">
      <w:pPr>
        <w:spacing w:before="40" w:after="40" w:line="192" w:lineRule="auto"/>
        <w:ind w:right="57"/>
        <w:jc w:val="both"/>
        <w:rPr>
          <w:sz w:val="20"/>
          <w:lang w:val="ro-RO"/>
        </w:rPr>
      </w:pPr>
    </w:p>
    <w:p w14:paraId="5F80B104" w14:textId="77777777" w:rsidR="00461B15" w:rsidRDefault="00461B15" w:rsidP="00E151C2">
      <w:pPr>
        <w:pStyle w:val="Heading1"/>
        <w:spacing w:line="360" w:lineRule="auto"/>
      </w:pPr>
      <w:r>
        <w:t>LINIA 223</w:t>
      </w:r>
    </w:p>
    <w:p w14:paraId="6713CD2E" w14:textId="77777777" w:rsidR="00461B15" w:rsidRDefault="00461B15" w:rsidP="00A90DCB">
      <w:pPr>
        <w:pStyle w:val="Heading1"/>
        <w:spacing w:line="360" w:lineRule="auto"/>
        <w:rPr>
          <w:b w:val="0"/>
          <w:bCs w:val="0"/>
          <w:sz w:val="8"/>
        </w:rPr>
      </w:pPr>
      <w:r>
        <w:t>ARAD - NĂDLAC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61B15" w14:paraId="447C8C09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38AC" w14:textId="77777777" w:rsidR="00461B15" w:rsidRDefault="00461B15" w:rsidP="00461B1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0BF4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7805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0C44" w14:textId="77777777" w:rsidR="00461B15" w:rsidRDefault="00461B15" w:rsidP="00215E76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Pecica, linia 2 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6C3E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35CE" w14:textId="77777777" w:rsidR="00461B15" w:rsidRPr="002032B9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EAEB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ECFF" w14:textId="77777777" w:rsidR="00461B15" w:rsidRPr="00D5169A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D23E" w14:textId="77777777" w:rsidR="00461B15" w:rsidRPr="007A3136" w:rsidRDefault="00461B1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2415CC09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0451" w14:textId="77777777" w:rsidR="00461B15" w:rsidRDefault="00461B15" w:rsidP="00461B1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8978" w14:textId="77777777" w:rsidR="00461B15" w:rsidRDefault="00461B15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17+600</w:t>
            </w:r>
          </w:p>
          <w:p w14:paraId="3DCD85C1" w14:textId="77777777" w:rsidR="00461B15" w:rsidRDefault="00461B15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09B1" w14:textId="77777777" w:rsidR="00461B15" w:rsidRDefault="00461B15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9734" w14:textId="77777777" w:rsidR="00461B15" w:rsidRDefault="00461B15" w:rsidP="001A5E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Pecica - Nădlac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7FCF" w14:textId="77777777" w:rsidR="00461B15" w:rsidRDefault="00461B15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DA7B" w14:textId="77777777" w:rsidR="00461B15" w:rsidRDefault="00461B15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4F97" w14:textId="77777777" w:rsidR="00461B15" w:rsidRDefault="00461B15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2275" w14:textId="77777777" w:rsidR="00461B15" w:rsidRPr="00D5169A" w:rsidRDefault="00461B15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AABB" w14:textId="77777777" w:rsidR="00461B15" w:rsidRPr="007A3136" w:rsidRDefault="00461B15" w:rsidP="001A5E5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23CAA64B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31BC" w14:textId="77777777" w:rsidR="00461B15" w:rsidRDefault="00461B15" w:rsidP="00461B1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E98B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30DE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9768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Nădlac</w:t>
            </w:r>
          </w:p>
          <w:p w14:paraId="473D33B1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4EF03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F42B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10AA9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C4BF" w14:textId="77777777" w:rsidR="00461B15" w:rsidRPr="00D5169A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9493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05A4B63" w14:textId="77777777" w:rsidR="00461B15" w:rsidRDefault="00461B15">
      <w:pPr>
        <w:spacing w:before="40" w:line="192" w:lineRule="auto"/>
        <w:ind w:right="57"/>
        <w:rPr>
          <w:sz w:val="20"/>
          <w:lang w:val="ro-RO"/>
        </w:rPr>
      </w:pPr>
    </w:p>
    <w:p w14:paraId="144A637E" w14:textId="77777777" w:rsidR="00461B15" w:rsidRDefault="00461B15" w:rsidP="007B6A84">
      <w:pPr>
        <w:pStyle w:val="Heading1"/>
        <w:spacing w:line="360" w:lineRule="auto"/>
      </w:pPr>
      <w:r>
        <w:t>LINIA 227B</w:t>
      </w:r>
    </w:p>
    <w:p w14:paraId="04D79F36" w14:textId="77777777" w:rsidR="00461B15" w:rsidRDefault="00461B15" w:rsidP="007D14C4">
      <w:pPr>
        <w:pStyle w:val="Heading1"/>
        <w:spacing w:line="360" w:lineRule="auto"/>
        <w:rPr>
          <w:b w:val="0"/>
          <w:bCs w:val="0"/>
          <w:sz w:val="8"/>
        </w:rPr>
      </w:pPr>
      <w:r>
        <w:t>PĂULIŞ LUNCA – PĂULIŞ LUNCA GRUPA TEHNICĂ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61B15" w14:paraId="77A77BE4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8433" w14:textId="77777777" w:rsidR="00461B15" w:rsidRDefault="00461B15" w:rsidP="00461B15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9177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3C27" w14:textId="77777777" w:rsidR="00461B15" w:rsidRPr="003A1C1B" w:rsidRDefault="00461B15">
            <w:pPr>
              <w:spacing w:before="120" w:line="360" w:lineRule="auto"/>
              <w:ind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674F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Păuliş Lunca Grupa Tehnică</w:t>
            </w:r>
          </w:p>
          <w:p w14:paraId="4477EB96" w14:textId="77777777" w:rsidR="00461B15" w:rsidRPr="00A77A67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liniile 2, 3,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A193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6B34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8BD2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DE0A4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B6FB60B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F48C6FF" w14:textId="77777777" w:rsidR="00461B15" w:rsidRDefault="00461B15">
      <w:pPr>
        <w:spacing w:before="40" w:line="192" w:lineRule="auto"/>
        <w:ind w:right="57"/>
        <w:rPr>
          <w:sz w:val="20"/>
          <w:lang w:val="ro-RO"/>
        </w:rPr>
      </w:pPr>
    </w:p>
    <w:p w14:paraId="69E538E4" w14:textId="77777777" w:rsidR="00461B15" w:rsidRDefault="00461B15" w:rsidP="0095691E">
      <w:pPr>
        <w:pStyle w:val="Heading1"/>
        <w:spacing w:line="360" w:lineRule="auto"/>
      </w:pPr>
      <w:r>
        <w:t>LINIA 300</w:t>
      </w:r>
    </w:p>
    <w:p w14:paraId="19C479D1" w14:textId="77777777" w:rsidR="00461B15" w:rsidRDefault="00461B15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461B15" w14:paraId="3386097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0B7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759B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81D1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05D8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6D0FDEB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0108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4F85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835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BD11B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DD5D" w14:textId="77777777" w:rsidR="00461B15" w:rsidRPr="00D344C9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75BC23C4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A593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AD5D7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5FFC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404F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E2CD08B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4707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ABEA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F7B7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FACD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663B7" w14:textId="77777777" w:rsidR="00461B15" w:rsidRPr="00D344C9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15D8D78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1090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468B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4215B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783F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DB20113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FF6DD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B0E68A2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DB5B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F6FF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4C4F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4AF7" w14:textId="77777777" w:rsidR="00461B15" w:rsidRPr="00D344C9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4BBE86" w14:textId="77777777" w:rsidR="00461B15" w:rsidRPr="00D344C9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461B15" w14:paraId="2737E04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F60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A69C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3ABBB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DE8F" w14:textId="77777777" w:rsidR="00461B15" w:rsidRDefault="00461B1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F99BB36" w14:textId="77777777" w:rsidR="00461B15" w:rsidRDefault="00461B1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E759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2E5B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17A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224D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C142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C0714BE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2C2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D9F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A87C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7443" w14:textId="77777777" w:rsidR="00461B15" w:rsidRDefault="00461B1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18AA" w14:textId="77777777" w:rsidR="00461B15" w:rsidRPr="00E4222D" w:rsidRDefault="00461B1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59101EF" w14:textId="77777777" w:rsidR="00461B15" w:rsidRPr="00E4222D" w:rsidRDefault="00461B1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703EEF1" w14:textId="77777777" w:rsidR="00461B15" w:rsidRPr="00E4222D" w:rsidRDefault="00461B1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CF2411C" w14:textId="77777777" w:rsidR="00461B15" w:rsidRDefault="00461B1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936E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CF0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56B8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A657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3BCB2CB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C59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1D5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250B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BE55" w14:textId="77777777" w:rsidR="00461B15" w:rsidRPr="00E4222D" w:rsidRDefault="00461B1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AA95" w14:textId="77777777" w:rsidR="00461B15" w:rsidRPr="00E4222D" w:rsidRDefault="00461B1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D898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F71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070400B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EC2E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850A" w14:textId="77777777" w:rsidR="00461B15" w:rsidRPr="00E4222D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461B15" w14:paraId="77DDA89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C74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A4BD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DE78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8C84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BCE8582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B91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D9DCB0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8D72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556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6974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50CC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13106ACB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01EBCEC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8CB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AC0E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9D96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4F65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CD3AF9B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A5F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D5F308D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3976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2C1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98D1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6CAE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88387D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461B15" w14:paraId="0F16299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968F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BAA0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7253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D110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36D8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C2C1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2820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09162E7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5E39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7AE3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7497A21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3DA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D5F4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46CEEAE0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692C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06FA3" w14:textId="77777777" w:rsidR="00461B15" w:rsidRDefault="00461B15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91F7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6ABA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2BAC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57F9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DA47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6295BAF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62E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2EF0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6503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E3EF" w14:textId="77777777" w:rsidR="00461B15" w:rsidRDefault="00461B15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625F202" w14:textId="77777777" w:rsidR="00461B15" w:rsidRDefault="00461B15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21AAF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6B0A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32B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4C36F59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85F5E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9E38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5106049A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4982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C769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D00E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5272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D79C372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B2B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3F0A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3D72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1DF4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9BD75" w14:textId="77777777" w:rsidR="00461B15" w:rsidRPr="00D344C9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59B8541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5AA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19F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6D27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4923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10D80A1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942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39D6D9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1981511C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1111553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60FE3794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0F7F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2FBD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2CC5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4381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7AAA7FB4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79F22668" w14:textId="77777777" w:rsidR="00461B15" w:rsidRPr="004870EE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461B15" w14:paraId="31B6119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27B7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48C9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10AC0E6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33B24969" w14:textId="77777777" w:rsidR="00461B15" w:rsidRDefault="00461B15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59B7048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AE04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B189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A5B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57BC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985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3C84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8326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37392B1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831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425B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6297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2A46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9D2B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33703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575C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5BE6C7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F237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1D06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BAF1803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461B15" w14:paraId="5C72FC4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0E4F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AC16" w14:textId="77777777" w:rsidR="00461B15" w:rsidRDefault="00461B15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D09BB75" w14:textId="77777777" w:rsidR="00461B15" w:rsidRDefault="00461B15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94DD2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54B9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F21B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D8CA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953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9ADF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3295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BCD423E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461B15" w14:paraId="4941B7B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C24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D8A4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EF29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BABB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72AD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090C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060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3847E6E7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F3C6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D42F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56066F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461B15" w14:paraId="418F535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278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0810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1346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2684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Ploiesti Vest peste sch. 6, 16 și 20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77BC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42B6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D0AAD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63+250</w:t>
            </w:r>
          </w:p>
          <w:p w14:paraId="70FF380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6D8C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3C19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fir 2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Ploiești Vest - Buda</w:t>
            </w:r>
          </w:p>
        </w:tc>
      </w:tr>
      <w:tr w:rsidR="00461B15" w14:paraId="6B1DE22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01C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D1DD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C48F48F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F3A7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4879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3F1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6BC8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B41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C248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26C4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061A7FE0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C24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B175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92DE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45C9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028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5B44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2D54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5B7991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4D03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72BC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41988356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654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2C4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80+750</w:t>
            </w:r>
          </w:p>
          <w:p w14:paraId="5005F8C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80+800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EC0B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12FF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B8E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1790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B825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2C32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6250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074B7CC2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3FC7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7E5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F9FE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6110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6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69D9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64CC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E470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82+500</w:t>
            </w:r>
          </w:p>
          <w:p w14:paraId="70C08B8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C681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1968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11D1B333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C703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A232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256A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37C4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64CB0F07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5B8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E21328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13A7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A064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1B68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4104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EB274C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F4F5737" w14:textId="77777777" w:rsidR="00461B15" w:rsidRPr="00D344C9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461B15" w14:paraId="5D86487D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5351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0F3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5AB7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FEFE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228C07F4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DF8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0740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E790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3377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1FE4" w14:textId="77777777" w:rsidR="00461B15" w:rsidRPr="00D344C9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51B85524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7DB60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9DE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AC2C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DF71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A227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A389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91C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3E07D61D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E762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27411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47B855F" w14:textId="77777777" w:rsidR="00461B15" w:rsidRPr="00D344C9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461B15" w14:paraId="72C0A6A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38CC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A11B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45436F1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7682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390F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DA8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4979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9328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241A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A042" w14:textId="77777777" w:rsidR="00461B15" w:rsidRDefault="00461B15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A9AE144" w14:textId="77777777" w:rsidR="00461B15" w:rsidRPr="00D344C9" w:rsidRDefault="00461B15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461B15" w14:paraId="0E444AA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09F1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421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38C102D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3B15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58F6" w14:textId="77777777" w:rsidR="00461B15" w:rsidRDefault="00461B15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809C861" w14:textId="77777777" w:rsidR="00461B15" w:rsidRDefault="00461B15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2A8C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C2199F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165DBDA9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2541A828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62DCBD0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94BAB3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9E11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F5C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1FC09F18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151D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D89F" w14:textId="77777777" w:rsidR="00461B15" w:rsidRDefault="00461B1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0E5127F" w14:textId="77777777" w:rsidR="00461B15" w:rsidRDefault="00461B1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F035799" w14:textId="77777777" w:rsidR="00461B15" w:rsidRPr="00D344C9" w:rsidRDefault="00461B1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461B15" w14:paraId="70D5674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63E6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705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C376F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76CE6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5B989A5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73D4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F8273A5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3C6F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50B4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F630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5F63" w14:textId="77777777" w:rsidR="00461B15" w:rsidRDefault="00461B1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3B2B88" w14:textId="77777777" w:rsidR="00461B15" w:rsidRDefault="00461B1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802070E" w14:textId="77777777" w:rsidR="00461B15" w:rsidRDefault="00461B1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461B15" w14:paraId="35862E8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8A5D3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79FB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3BFE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66C0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6EEA7AB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35BF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5C51A625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B767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BBB7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3864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3729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25E9C6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461B15" w14:paraId="2972A8E9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52C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4115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A3A9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6CDA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B499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01D69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1817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0F8A071F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DECB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E3DE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4FC987C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1D8C040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C0A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5728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4B82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99FC" w14:textId="77777777" w:rsidR="00461B15" w:rsidRDefault="00461B15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37A2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0895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27F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7DCD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0A39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72A3445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3EE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FC83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1571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6072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E5FF1CB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E6A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F395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5D4B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C8A2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C625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189F8E8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BC90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C83D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6A39B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23D0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CBDA65F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731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FFF8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9E2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9FA1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AC52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59171EB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52A6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7037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B384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9802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47B76263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4BC0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0D4F225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645A56C5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8BFC1E4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5178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5C5B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0153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A710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F250FD0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BDC9A44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461B15" w14:paraId="171F61D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F74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F306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08AC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59A5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75BDA66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422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BB50731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DD02" w14:textId="77777777" w:rsidR="00461B15" w:rsidRPr="00600D2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7974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4E59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AC3B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065609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461B15" w14:paraId="0241B3C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AB3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A62A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67C8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4B49" w14:textId="77777777" w:rsidR="00461B15" w:rsidRDefault="00461B1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2812EB04" w14:textId="77777777" w:rsidR="00461B15" w:rsidRDefault="00461B1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B478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4C64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6847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3E5C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5612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461B15" w14:paraId="5FC313B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A3F8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250E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7143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F5D3" w14:textId="77777777" w:rsidR="00461B15" w:rsidRDefault="00461B1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49A27B5D" w14:textId="77777777" w:rsidR="00461B15" w:rsidRDefault="00461B1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8535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4E11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E048" w14:textId="77777777" w:rsidR="00461B15" w:rsidRDefault="00461B1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F89C" w14:textId="77777777" w:rsidR="00461B15" w:rsidRDefault="00461B1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32F7" w14:textId="77777777" w:rsidR="00461B15" w:rsidRDefault="00461B1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461B15" w14:paraId="1AB7F44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F43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170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7B93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73B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3C8C3D78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FB3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1F8F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7BCD" w14:textId="77777777" w:rsidR="00461B15" w:rsidRPr="00E731A9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003D52E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BA2ED5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18F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B033" w14:textId="77777777" w:rsidR="00461B15" w:rsidRDefault="00461B15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616B6BE4" w14:textId="77777777" w:rsidR="00461B15" w:rsidRDefault="00461B15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71170216" w14:textId="77777777" w:rsidR="00461B15" w:rsidRPr="001D4392" w:rsidRDefault="00461B15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461B15" w14:paraId="519B169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7CBF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784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8A1D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6A5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0EC9F2A8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DE3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ACE2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85043" w14:textId="77777777" w:rsidR="00461B15" w:rsidRPr="00E731A9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0F1C0557" w14:textId="77777777" w:rsidR="00461B15" w:rsidRPr="00E731A9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41059CC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0F5BF3F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AEE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D1C1" w14:textId="77777777" w:rsidR="00461B15" w:rsidRPr="00616BAF" w:rsidRDefault="00461B15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4CA52A" w14:textId="77777777" w:rsidR="00461B15" w:rsidRDefault="00461B15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969241B" w14:textId="77777777" w:rsidR="00461B15" w:rsidRPr="003B726B" w:rsidRDefault="00461B15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461B15" w14:paraId="5797B16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B522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A7E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23FF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F5D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ED0B51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07B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324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A11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2EAFAEC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C8A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AFF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0A290B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04ED7DF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70D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D42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D95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45A8" w14:textId="77777777" w:rsidR="00461B15" w:rsidRDefault="00461B15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6B56053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D7E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EF44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C85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73C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0EF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0D204CB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04C1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2C2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2F1C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159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489B580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FF0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B51D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D4A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1BB6F093" w14:textId="77777777" w:rsidR="00461B15" w:rsidRPr="00E731A9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5437EC13" w14:textId="77777777" w:rsidR="00461B15" w:rsidRPr="00E731A9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0688958" w14:textId="77777777" w:rsidR="00461B15" w:rsidRPr="001D4392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B2C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9D3F" w14:textId="77777777" w:rsidR="00461B15" w:rsidRDefault="00461B1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291BAE" w14:textId="77777777" w:rsidR="00461B15" w:rsidRDefault="00461B1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417B8FB" w14:textId="77777777" w:rsidR="00461B15" w:rsidRPr="003B726B" w:rsidRDefault="00461B15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461B15" w14:paraId="47447CF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4ED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33F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C06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282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5FF6B7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5B1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722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1D5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71410811" w14:textId="77777777" w:rsidR="00461B15" w:rsidRPr="00E731A9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66DF7679" w14:textId="77777777" w:rsidR="00461B15" w:rsidRPr="00E731A9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25D0FB5E" w14:textId="77777777" w:rsidR="00461B15" w:rsidRPr="001D4392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7FED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7910" w14:textId="77777777" w:rsidR="00461B15" w:rsidRPr="00616BAF" w:rsidRDefault="00461B1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19376D" w14:textId="77777777" w:rsidR="00461B15" w:rsidRDefault="00461B1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070178E" w14:textId="77777777" w:rsidR="00461B15" w:rsidRPr="003B726B" w:rsidRDefault="00461B15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461B15" w14:paraId="7E827B6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525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9CB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032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A24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5D05066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BFB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939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E5F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1C2313F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BF6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8FA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E0B230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C4C847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461B15" w14:paraId="16E355F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1F9F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80FE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9FA2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EDF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2A8C9D4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6F79AAD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E1D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AAD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69E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424A539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6B98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6AB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461B15" w14:paraId="47CA42AF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48D0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42A1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1FC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00A8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D81CDB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CCC8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217A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208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F73C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BB1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038320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461B15" w14:paraId="2F6C8604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082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363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383062C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607A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046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2540ECB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ECC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B47D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CE3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E82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12E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A84458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5091C343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1AD8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D70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99E7D2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88A0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503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618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8B28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601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1A42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24A8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22CDE9DF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51794729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CFF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518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B296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0FB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012AB68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5EA9F53F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4A4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5E2A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E443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B0B5BA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EA90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687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61B15" w14:paraId="70FD5FD8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CBC2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9F7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E888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381C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27355C2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D68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E5ED6C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730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7CC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F44C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FA2D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44EE48FE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D6F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47A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928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36F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6772725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D19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7BF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F2C8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607B748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6DAC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6682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52CC3416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01D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F04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6C5E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422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344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4F28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7BA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4D30E85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406C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61E1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3259A4C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412DD9A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461B15" w14:paraId="0434A3B1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1358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11A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0E4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7E6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02294A5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FC8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390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DA0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025D882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D23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CC4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8FF463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046D6CDB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6143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4EB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64D3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ED6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40A0B6D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2778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E0106D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4870E70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E5C183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D41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2F7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F22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B16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2A39BF52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56D2EACE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CCA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8D3E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DF12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781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6CEA562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190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6196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7FF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227D598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732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8AF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881CE4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0FC5672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D473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240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223F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8E8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203F6B8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C54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0F9073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9B53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B0E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10D7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E52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CA6D0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461B15" w14:paraId="6BAD5BA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2E0C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502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170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1FF8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1E546FF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7A6E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5ABB04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/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A05B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2B9F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430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A090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D98AC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461B15" w14:paraId="694E19E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85A1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76C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829DC4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7E5B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539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466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1F13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174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D0411C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143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92E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4FA286B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B464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5BB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69D11B6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268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BB2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4E5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5044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2E8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95A4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73D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904FE7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461B15" w14:paraId="3D57458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63DC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B8C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6E0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0A4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8C43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29C796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3A5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9C4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41FD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337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313B2BC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6DA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E4E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36892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AB5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FDA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57BA95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2962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4AE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340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A06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750222F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0AE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B7D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2846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C57F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583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5C380A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C5A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BE4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B558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9FE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3E09C7F6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990C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657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FF11C5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D91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57D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1A4CF4A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75D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DA4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7E5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107FA6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E682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DFB2" w14:textId="77777777" w:rsidR="00461B15" w:rsidRPr="0019324E" w:rsidRDefault="00461B15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032862C" w14:textId="77777777" w:rsidR="00461B15" w:rsidRPr="000160B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2D520154" w14:textId="77777777" w:rsidR="00461B15" w:rsidRPr="006B78FD" w:rsidRDefault="00461B15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76BF4C2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056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175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32CA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275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9F69BD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400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6E370E5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EBEE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A77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3F0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84E6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D9B3C7A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461B15" w14:paraId="13AC25BA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612F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367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7C3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45A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B328CB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4D4DA7D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CF0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226B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408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7D32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AE33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49957F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8F9011A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461B15" w14:paraId="19272D9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1DE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C56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4A94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C5C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D6AAEC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AED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B0022B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2F4040D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F05203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FE8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4AE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638C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A21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BB0B7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AB41219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461B15" w14:paraId="2938C36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B70C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F0A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C70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3BC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55DB63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C73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629EC9D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5224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ED6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0083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49F9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644D1FD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461B15" w14:paraId="2E26864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473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126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B1D7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6D5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A0E22C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2DE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558D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431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DE22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9AF8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EEFBCB0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461B15" w14:paraId="7D7462CF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1F87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329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CB2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69C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6727E1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315CE65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3FC8BB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C09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1949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F52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696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6466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3AC3940C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A38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1D2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3F8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BF6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7F5326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049A8A2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7B2EEF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F3D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651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B8A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0F2C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C92D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14C6448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5BE2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F0E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0AFE94E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2FB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41BF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DFD1F4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511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DF3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E34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662A95B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C062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269A" w14:textId="77777777" w:rsidR="00461B15" w:rsidRPr="0019324E" w:rsidRDefault="00461B15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4AF7A1DC" w14:textId="77777777" w:rsidR="00461B15" w:rsidRPr="000160B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19094C71" w14:textId="77777777" w:rsidR="00461B15" w:rsidRPr="005C2BB7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1ED773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885F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672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0403FC7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F96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E48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C9BDFC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5015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CF26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EAA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E5D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9AFD" w14:textId="77777777" w:rsidR="00461B15" w:rsidRPr="00DE4F3A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18C97C8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59A78C2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0BB88C5D" w14:textId="77777777" w:rsidR="00461B15" w:rsidRPr="00DE4F3A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461B15" w14:paraId="24D1D4A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6CD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AD2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52908A3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24EB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030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38D954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09A4042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493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C986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E2B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23F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49CA" w14:textId="77777777" w:rsidR="00461B15" w:rsidRPr="00DE4F3A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21CB7C8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2C32EA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4E08818" w14:textId="77777777" w:rsidR="00461B15" w:rsidRPr="00DE4F3A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461B15" w14:paraId="1FD41697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5BD7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0CC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786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D04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14C7B54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103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287C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E55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9266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31B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0F69A50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56A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1110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3C87F04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6B0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847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1886C24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7AB8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56EB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542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53C1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E90F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0BE626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3A23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31D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37702EB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EBC2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640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5E3C96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FC6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5F18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02B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29DC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B9E8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3B2E316" w14:textId="77777777" w:rsidR="00461B15" w:rsidRPr="00CB2A72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7A36ADA1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4DE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4E6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611A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13E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3E68C59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927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B4AE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46E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22DA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F1D8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7147B32E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E23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159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8DC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285F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E06AD1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FAE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7F44CFF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5B4E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787F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02C3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E75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B552D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F37F892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461B15" w14:paraId="241A436F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EA1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44D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7C1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28C3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53F92E1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C64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714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479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7FB1B45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3052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A038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461B15" w14:paraId="7976130F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D0E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87D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F22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C55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3465CE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73B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4CE42B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3228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13E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69E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56E1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66CCEE7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774A5399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461B15" w14:paraId="14E8CB0D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17A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C04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56BC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363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2AB1C7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F3B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087A29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89A3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20C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82E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ED9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CA300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2A1D158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461B15" w14:paraId="36D7B6F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8066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AF4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4786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C3A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936038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3E8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A960E9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DA1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A98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8B1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A0EE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F9D7C7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461B15" w14:paraId="4BD53C0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50F6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A82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0377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D7C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E2FD3C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D91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C2383D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DC6C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E4B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07C4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D3A1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4E90D7" w14:textId="77777777" w:rsidR="00461B15" w:rsidRPr="00D344C9" w:rsidRDefault="00461B15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271781A4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461B15" w14:paraId="66321DB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D55F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8EE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20C2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963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 -</w:t>
            </w:r>
          </w:p>
          <w:p w14:paraId="2780400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1F2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5BB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C547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284+300</w:t>
            </w:r>
          </w:p>
          <w:p w14:paraId="511137D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286+100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902F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747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00B242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Variantă provizorie.</w:t>
            </w:r>
          </w:p>
          <w:p w14:paraId="66765F47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Lucrări Coridor IV.</w:t>
            </w:r>
          </w:p>
        </w:tc>
      </w:tr>
      <w:tr w:rsidR="00461B15" w14:paraId="7F98C0C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665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23A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5D7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6C2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EAA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ED60B0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7R - 5R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C728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5204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EA7D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7FF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CD4C2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3EEEA2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la linia 319 </w:t>
            </w:r>
            <w:r w:rsidRPr="00643A5A">
              <w:rPr>
                <w:b/>
                <w:bCs/>
                <w:i/>
                <w:iCs/>
                <w:sz w:val="20"/>
                <w:lang w:val="ro-RO"/>
              </w:rPr>
              <w:t>Vânători - Odorhei.</w:t>
            </w:r>
          </w:p>
        </w:tc>
      </w:tr>
      <w:tr w:rsidR="00461B15" w14:paraId="4FE6FD49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E631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B35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5D76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429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  <w:p w14:paraId="3990B88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C71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  <w:p w14:paraId="5255F32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E5E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C85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3BCB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CF8F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446819B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linia 4 abătută. </w:t>
            </w:r>
          </w:p>
        </w:tc>
      </w:tr>
      <w:tr w:rsidR="00461B15" w14:paraId="78D98926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BB9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D3D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CC14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12B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546C4B6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599550E2" w14:textId="77777777" w:rsidR="00461B15" w:rsidRDefault="00461B15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DD3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F957F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EF0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242D64E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6E3E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448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D008AC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1767CE68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7D3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EED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8C1C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F36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1E3A791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CD9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BA7B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CE3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374AAD9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13804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CEF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056A79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1FAEBA2C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2602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BB6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3B0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F6AB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47CE3A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CE2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932F4F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0A5C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3D7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FA77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610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37188F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DB624C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461B15" w14:paraId="7C8DB496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DA77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CEB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00E6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336DF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06CCF2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398E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71CD2C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9487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F6A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546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E6F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6C84861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461B15" w14:paraId="0BC0B307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C85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8AF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36D1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B28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15A585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ACE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F25668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E50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DAB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851B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174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AEE629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461B15" w14:paraId="07F8313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B808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F65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C6D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1DE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7AE75C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B40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C50141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F8734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2AF5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0B4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843F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258A212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CE8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AA98" w14:textId="77777777" w:rsidR="00461B15" w:rsidRDefault="00461B1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60BD" w14:textId="77777777" w:rsidR="00461B15" w:rsidRPr="00600D25" w:rsidRDefault="00461B1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EC20" w14:textId="77777777" w:rsidR="00461B15" w:rsidRDefault="00461B1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0C3940B" w14:textId="77777777" w:rsidR="00461B15" w:rsidRDefault="00461B1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2CC1" w14:textId="77777777" w:rsidR="00461B15" w:rsidRDefault="00461B1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CA8E23F" w14:textId="77777777" w:rsidR="00461B15" w:rsidRDefault="00461B1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7309" w14:textId="77777777" w:rsidR="00461B15" w:rsidRPr="00600D25" w:rsidRDefault="00461B1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0CB0" w14:textId="77777777" w:rsidR="00461B15" w:rsidRDefault="00461B1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B5D8" w14:textId="77777777" w:rsidR="00461B15" w:rsidRPr="00600D25" w:rsidRDefault="00461B1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0DB0" w14:textId="77777777" w:rsidR="00461B15" w:rsidRPr="00D344C9" w:rsidRDefault="00461B1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B0BFA32" w14:textId="77777777" w:rsidR="00461B15" w:rsidRPr="00D344C9" w:rsidRDefault="00461B1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461B15" w14:paraId="3BB1D6B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094C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758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856DDB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BAF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BCF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7B66601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399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1B1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EEC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454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8D76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61B15" w14:paraId="4D7F33D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EA37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166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24EA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D5C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790C635F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2E2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10EC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869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D2550E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A0E3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09FF" w14:textId="77777777" w:rsidR="00461B15" w:rsidRPr="00FF6B4A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61B15" w14:paraId="262A698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5510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02C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8BF1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70B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35D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E5B3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DC2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645A424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22B1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CC46" w14:textId="77777777" w:rsidR="00461B15" w:rsidRPr="00FF6B4A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461B15" w14:paraId="076F203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F408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394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502DA99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FCF37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1DC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99B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D47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F02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041C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8CE6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24FE972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36420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F56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7E2E3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F03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27F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6BE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2F3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8C87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E352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11358B9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AA1C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CB5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9F6A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0A02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525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6AD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792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90FA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AF6B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778A581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F31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FEB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29D41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9A4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1479E6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40E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FE84D3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FD24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7421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E66E8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BF4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9DD1E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461B15" w14:paraId="7C6B244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6E02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FBC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B0F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DB9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D99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7C76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6A3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DEC1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737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461B15" w14:paraId="3338611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9587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3EE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0D6CE14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5833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715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B972E7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F2C0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FDD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65B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0F4D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AD1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1B44A345" w14:textId="77777777" w:rsidR="00461B15" w:rsidRPr="00F10273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61B15" w14:paraId="4695DB7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6CB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C5F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00A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EC86" w14:textId="77777777" w:rsidR="00461B15" w:rsidRDefault="00461B1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038BE4E" w14:textId="77777777" w:rsidR="00461B15" w:rsidRDefault="00461B1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5FE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B34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A60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01A5591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BFD0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51D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461B15" w14:paraId="36EE6C2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DC04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799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416F84A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AD1F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7B0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32E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8C36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AC7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E0C1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23ED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C41E4AB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6D3EF7B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1411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D2B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070C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587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7F8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737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9DB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7B4E23F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9F6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43F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461B15" w14:paraId="713FD5C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7FB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D55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133845F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3E9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B1E98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6AE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4CC0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23E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8A6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32F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2EC3290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D9CF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9BC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5F3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D462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07690E1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BD4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BC14C9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8B2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2D2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983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6F2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8B86E8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461B15" w14:paraId="092E488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CF76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59F6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514F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345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552FE19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3ED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46D4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02B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F0B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7C95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6A05FD4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57A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676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89AE4C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79FC1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737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401CF6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F81D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9E2C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D71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CC9D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A5A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6028B2" w14:textId="77777777" w:rsidR="00461B15" w:rsidRPr="00056F61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61B15" w14:paraId="2B48E9A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1A4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0A4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3D7D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A526" w14:textId="77777777" w:rsidR="00461B15" w:rsidRDefault="00461B1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0BDE7A40" w14:textId="77777777" w:rsidR="00461B15" w:rsidRDefault="00461B1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9BC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FEEC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B8C6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6026687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92A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8F9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D28BC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461B15" w14:paraId="74568F5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3A0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0021" w14:textId="77777777" w:rsidR="00461B15" w:rsidRDefault="00461B1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3AC9D20C" w14:textId="77777777" w:rsidR="00461B15" w:rsidRDefault="00461B1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EAF3" w14:textId="77777777" w:rsidR="00461B15" w:rsidRDefault="00461B1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16F40" w14:textId="77777777" w:rsidR="00461B15" w:rsidRDefault="00461B15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24D5D793" w14:textId="77777777" w:rsidR="00461B15" w:rsidRDefault="00461B15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D67A" w14:textId="77777777" w:rsidR="00461B15" w:rsidRDefault="00461B1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E960" w14:textId="77777777" w:rsidR="00461B15" w:rsidRDefault="00461B1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E6AA" w14:textId="77777777" w:rsidR="00461B15" w:rsidRDefault="00461B1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29C5B29E" w14:textId="77777777" w:rsidR="00461B15" w:rsidRDefault="00461B1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2D58" w14:textId="77777777" w:rsidR="00461B15" w:rsidRDefault="00461B1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498E" w14:textId="77777777" w:rsidR="00461B15" w:rsidRDefault="00461B1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487CBC74" w14:textId="77777777" w:rsidR="00461B15" w:rsidRDefault="00461B1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461B15" w14:paraId="39171B0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2D2F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293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AF5F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C1C6" w14:textId="77777777" w:rsidR="00461B15" w:rsidRDefault="00461B15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7C13C934" w14:textId="77777777" w:rsidR="00461B15" w:rsidRDefault="00461B15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CEE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FC8A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E95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3C8F72B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B497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E41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61B15" w14:paraId="72F9038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98E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F36C" w14:textId="77777777" w:rsidR="00461B15" w:rsidRDefault="00461B1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225E" w14:textId="77777777" w:rsidR="00461B15" w:rsidRDefault="00461B1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4978" w14:textId="77777777" w:rsidR="00461B15" w:rsidRDefault="00461B15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387D" w14:textId="77777777" w:rsidR="00461B15" w:rsidRPr="00DF66C9" w:rsidRDefault="00461B1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02DF0096" w14:textId="77777777" w:rsidR="00461B15" w:rsidRDefault="00461B1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208E" w14:textId="77777777" w:rsidR="00461B15" w:rsidRDefault="00461B1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CBEC" w14:textId="77777777" w:rsidR="00461B15" w:rsidRDefault="00461B1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C92A" w14:textId="77777777" w:rsidR="00461B15" w:rsidRDefault="00461B1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44573" w14:textId="77777777" w:rsidR="00461B15" w:rsidRDefault="00461B15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3A2E4AA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0998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F03F" w14:textId="77777777" w:rsidR="00461B15" w:rsidRDefault="00461B1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8D88" w14:textId="77777777" w:rsidR="00461B15" w:rsidRDefault="00461B1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82C7" w14:textId="77777777" w:rsidR="00461B15" w:rsidRDefault="00461B15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0D8B" w14:textId="77777777" w:rsidR="00461B15" w:rsidRDefault="00461B1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7412" w14:textId="77777777" w:rsidR="00461B15" w:rsidRDefault="00461B1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C9EF" w14:textId="77777777" w:rsidR="00461B15" w:rsidRDefault="00461B1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7ECF" w14:textId="77777777" w:rsidR="00461B15" w:rsidRDefault="00461B1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8B2C1" w14:textId="77777777" w:rsidR="00461B15" w:rsidRDefault="00461B15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70F38CB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35B8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99E8" w14:textId="77777777" w:rsidR="00461B15" w:rsidRDefault="00461B1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0664" w14:textId="77777777" w:rsidR="00461B15" w:rsidRDefault="00461B1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EB24" w14:textId="77777777" w:rsidR="00461B15" w:rsidRDefault="00461B15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A27E" w14:textId="77777777" w:rsidR="00461B15" w:rsidRDefault="00461B1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6A28" w14:textId="77777777" w:rsidR="00461B15" w:rsidRDefault="00461B1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44B6" w14:textId="77777777" w:rsidR="00461B15" w:rsidRDefault="00461B1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2058F" w14:textId="77777777" w:rsidR="00461B15" w:rsidRDefault="00461B1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1A24" w14:textId="77777777" w:rsidR="00461B15" w:rsidRDefault="00461B15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7DA74693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9782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423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6E8E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F0C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B31450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FAE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E15301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2F4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D53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923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301A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77282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A4CC17A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461B15" w14:paraId="7DBAEF3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6CC4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5C5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635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119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5D49B9E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A9E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251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B35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35DB43A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6F0F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6E2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69C015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9EB8C5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1C72DDFD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461B15" w14:paraId="3B6EC4FE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6661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56B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70B7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801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C99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8A24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557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1CD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DB3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7871A909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461B15" w14:paraId="1D74B02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0E88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2B1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9163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4FF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0E0392A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C55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68F2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18C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4FA876B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1E07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FBA5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32EBDC7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461B15" w14:paraId="2A1369B5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48A6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D8C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2748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B89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D0C64FA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A8D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7CB1D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EC47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064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D85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243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A7D758D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461B15" w14:paraId="5ABE817A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032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6E3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663C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EA5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98387B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3FF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E39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D65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B473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5D2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4B62538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461B15" w14:paraId="49B0AC5E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FEA2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7A7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43D4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0DF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3A9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759E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022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084E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8CA0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461B15" w14:paraId="160AF6BA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6E9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360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99B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F6A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B52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87BDFF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634B695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F15C07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085917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3BD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E7D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4406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60C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179FBB73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07E6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E39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D3F3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DED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59244C8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775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AA0E1E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5BAD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CB1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44D7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F17B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461B15" w14:paraId="2E2F626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F45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2F2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10A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C6B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93416B1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3E576C7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640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0C43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090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5591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85D7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23A7E94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907D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01A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090F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506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467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B135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ED8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7A38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6D1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0E33FAC7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DFF1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25A0" w14:textId="77777777" w:rsidR="00461B15" w:rsidRDefault="00461B1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3561" w14:textId="77777777" w:rsidR="00461B15" w:rsidRDefault="00461B15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A44E" w14:textId="77777777" w:rsidR="00461B15" w:rsidRDefault="00461B15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0BB0048E" w14:textId="77777777" w:rsidR="00461B15" w:rsidRDefault="00461B15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7AAB623F" w14:textId="77777777" w:rsidR="00461B15" w:rsidRDefault="00461B15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009A" w14:textId="77777777" w:rsidR="00461B15" w:rsidRDefault="00461B1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D535" w14:textId="77777777" w:rsidR="00461B15" w:rsidRDefault="00461B15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341C" w14:textId="77777777" w:rsidR="00461B15" w:rsidRDefault="00461B1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2ACFF88E" w14:textId="77777777" w:rsidR="00461B15" w:rsidRDefault="00461B1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2606" w14:textId="77777777" w:rsidR="00461B15" w:rsidRDefault="00461B15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5DC4" w14:textId="77777777" w:rsidR="00461B15" w:rsidRDefault="00461B15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7DD393C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5E36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271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7A26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CBE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74BC934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5C6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17B6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8CB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277D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CC89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671F643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7510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C82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0B6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7810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6343CB2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E8F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4F9164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32D7980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106B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993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6DC2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98F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5631C42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65D3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334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2782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567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85A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15E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236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C9C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5F3A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557E51C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097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755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A921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FE66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7DB8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06E8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2F74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1545488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D51C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B4EE3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1DD9CF6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132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C32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6EF250CF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0477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3F6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CA5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1BAAE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679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A2FE0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6F4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7D5874DD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F0E4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3232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7A1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7FBE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844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2FAB5821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B60AB6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69C57D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F9F8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8CA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387B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BCC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2819B599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461B15" w14:paraId="79D6BC8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2AA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704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60A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F97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44F3AA9C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509D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A83E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274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68F5464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EA55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73A0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1E74321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8D8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C2C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61D9DF0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D2C0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B0D55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39D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BD48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346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CEBB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97F3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207549F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D2D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C7C4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8A7C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A08D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EB1C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594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E26A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1690C125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6A9A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C7EB2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61B15" w14:paraId="52991835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06E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CAE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DB3A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1078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A19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B3CB9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4B9B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346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B1F80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4C89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1715C773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8D9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6F49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1B69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677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1E55C4F4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18933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4B16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5180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726B" w14:textId="77777777" w:rsidR="00461B1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4152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2548727F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4664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4C5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4932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E7B9" w14:textId="77777777" w:rsidR="00461B15" w:rsidRDefault="00461B1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4E8B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397AF606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3D3D219E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6D3F7147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35E9AA8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C381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155D" w14:textId="77777777" w:rsidR="00461B15" w:rsidRDefault="00461B1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6109" w14:textId="77777777" w:rsidR="00461B15" w:rsidRPr="00600D25" w:rsidRDefault="00461B1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5E59" w14:textId="77777777" w:rsidR="00461B15" w:rsidRPr="00D344C9" w:rsidRDefault="00461B1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61B15" w14:paraId="540FF84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36D8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EBF5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20FE" w14:textId="77777777" w:rsidR="00461B15" w:rsidRPr="00600D2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AE60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2C268DB1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79AB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1F468212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6EF8A40F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3BAC424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F037A1C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037066A2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A1DFBE5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25A8" w14:textId="77777777" w:rsidR="00461B1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70FA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0395" w14:textId="77777777" w:rsidR="00461B15" w:rsidRPr="00600D2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4006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6D01B1A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7ED0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A70F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DED0" w14:textId="77777777" w:rsidR="00461B15" w:rsidRPr="00600D2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AEC7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1770BA46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C8D3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3CBD" w14:textId="77777777" w:rsidR="00461B1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02B1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0696" w14:textId="77777777" w:rsidR="00461B15" w:rsidRPr="00600D2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6A81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35610562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1961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8EDC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41B3" w14:textId="77777777" w:rsidR="00461B15" w:rsidRPr="00600D2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3735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DB85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80E7367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1D6E1A73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7410" w14:textId="77777777" w:rsidR="00461B1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4BD3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B878" w14:textId="77777777" w:rsidR="00461B15" w:rsidRPr="00600D2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8CC3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461B15" w14:paraId="535CF97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53B2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BE5D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6446C26F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1590" w14:textId="77777777" w:rsidR="00461B15" w:rsidRPr="00600D2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E4BF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7A2D2609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1F61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ACAC" w14:textId="77777777" w:rsidR="00461B1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138F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11CF5" w14:textId="77777777" w:rsidR="00461B1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ABD6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08FB0E7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654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8DCB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6A47" w14:textId="77777777" w:rsidR="00461B1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1536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965A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DD74" w14:textId="77777777" w:rsidR="00461B1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6E0E" w14:textId="77777777" w:rsidR="00461B15" w:rsidRDefault="00461B1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CA6D" w14:textId="77777777" w:rsidR="00461B15" w:rsidRDefault="00461B1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B268" w14:textId="77777777" w:rsidR="00461B15" w:rsidRDefault="00461B1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492A5BA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6DB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6C01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55BB457E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D888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8025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1B0E1C2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B2E8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499E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1C5A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562D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E000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685A45B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2473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3E60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50D6A03F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73A4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43DB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632E3E7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E95C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E6376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7537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A689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8A4B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1F60426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9CC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84AC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1F0C7B4D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F105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218F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1C255580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CE37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EF18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40C4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A58E6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4426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13E3039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C9D4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BA461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F953" w14:textId="77777777" w:rsidR="00461B15" w:rsidRDefault="00461B1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C80F" w14:textId="77777777" w:rsidR="00461B15" w:rsidRDefault="00461B15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B84C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1513" w14:textId="77777777" w:rsidR="00461B15" w:rsidRDefault="00461B1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4F19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001039B8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EDD6" w14:textId="77777777" w:rsidR="00461B15" w:rsidRDefault="00461B1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E1BD" w14:textId="77777777" w:rsidR="00461B15" w:rsidRDefault="00461B15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5F522D8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B045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F692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1F05" w14:textId="77777777" w:rsidR="00461B15" w:rsidRDefault="00461B1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F6CE" w14:textId="77777777" w:rsidR="00461B15" w:rsidRDefault="00461B15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1D92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309E" w14:textId="77777777" w:rsidR="00461B15" w:rsidRDefault="00461B1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21A6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19FEA7B6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B2C1" w14:textId="77777777" w:rsidR="00461B15" w:rsidRDefault="00461B1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7472" w14:textId="77777777" w:rsidR="00461B15" w:rsidRDefault="00461B15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353AEE7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690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9747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2EF9" w14:textId="77777777" w:rsidR="00461B15" w:rsidRDefault="00461B1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D86E" w14:textId="77777777" w:rsidR="00461B15" w:rsidRDefault="00461B15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C2DD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5607" w14:textId="77777777" w:rsidR="00461B15" w:rsidRDefault="00461B1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17CA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3FCBAB00" w14:textId="77777777" w:rsidR="00461B15" w:rsidRDefault="00461B1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FA57" w14:textId="77777777" w:rsidR="00461B15" w:rsidRDefault="00461B1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F9F30" w14:textId="77777777" w:rsidR="00461B15" w:rsidRDefault="00461B15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61B15" w14:paraId="7BE1903C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53D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CA9C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342E722D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0854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7282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9F99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7729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6425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32CDA9D9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AB79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3F8EF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5F8EFE49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73C79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9CEF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78C1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6EBD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1920E57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1CF7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DEDC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816E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14D5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E7E0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1D735491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6C80107F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05BF77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61B15" w14:paraId="3FFFF81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305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D3E0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F06C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33FA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6DBE85F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433B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E32F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571F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FF9F5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009A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7464CA31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59ADA71F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5F12AB2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61B15" w14:paraId="73BBD56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1C90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9F79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B2A8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BEBC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FFEF4C3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94BD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DD78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1105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D126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5A99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67C7779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60003944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3A1DD84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61B15" w14:paraId="1763413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0448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E27F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FFA6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5129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F3ACF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D16B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D4E1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A1DD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8B4F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2E52F805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0192A3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61B15" w14:paraId="3D6CF5C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D30B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3FEF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A618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9A45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D0F21B4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F205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9EEE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6E6B4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63DA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8195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0073ED60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6630D9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61B15" w14:paraId="759F51F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B12E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FC0A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ECAA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1836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C64C363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5282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F8C7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C2EF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2018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0753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13919D06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41A68D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61B15" w14:paraId="5AEF94F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CD17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F380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50FE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CB6E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2CC8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09A0A4D7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77B6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7662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4B6B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1C17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5F7E7E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2845CF8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461B15" w14:paraId="24C64EE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F5AF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B1862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6DD35153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C261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EC5C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7F8D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4746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166E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572C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0B53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61B15" w14:paraId="3FFA492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1FBA" w14:textId="77777777" w:rsidR="00461B15" w:rsidRDefault="00461B15" w:rsidP="00461B1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0FAB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0CF9D895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8E37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B5C2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D541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E92A" w14:textId="77777777" w:rsidR="00461B1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E633" w14:textId="77777777" w:rsidR="00461B15" w:rsidRDefault="00461B1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E241" w14:textId="77777777" w:rsidR="00461B15" w:rsidRPr="00600D25" w:rsidRDefault="00461B1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CC81" w14:textId="77777777" w:rsidR="00461B15" w:rsidRDefault="00461B1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340BF753" w14:textId="77777777" w:rsidR="006D411A" w:rsidRDefault="006D411A" w:rsidP="008A020B">
      <w:pPr>
        <w:pStyle w:val="Heading1"/>
        <w:spacing w:line="360" w:lineRule="auto"/>
        <w:rPr>
          <w:lang w:val="en-US"/>
        </w:rPr>
      </w:pPr>
    </w:p>
    <w:p w14:paraId="38F5286A" w14:textId="4B05AEB3" w:rsidR="00461B15" w:rsidRDefault="00461B15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301C29AC" w14:textId="77777777" w:rsidR="00461B15" w:rsidRPr="005D215B" w:rsidRDefault="00461B15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61B15" w14:paraId="2021AA4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8A0B" w14:textId="77777777" w:rsidR="00461B15" w:rsidRDefault="00461B15" w:rsidP="00461B15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AAA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9127" w14:textId="77777777" w:rsidR="00461B15" w:rsidRPr="00B3607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6AF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8CB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CDF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C71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323E485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32E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082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461B15" w14:paraId="0B07FDF7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D456" w14:textId="77777777" w:rsidR="00461B15" w:rsidRDefault="00461B15" w:rsidP="00461B15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7B4B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CC9A5" w14:textId="77777777" w:rsidR="00461B15" w:rsidRPr="00B3607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676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B78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BDD940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E1C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83B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5B0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A55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BE8C6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2B1CCD9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461B15" w14:paraId="29AFC286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939E" w14:textId="77777777" w:rsidR="00461B15" w:rsidRDefault="00461B15" w:rsidP="00461B15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F8A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F9DB" w14:textId="77777777" w:rsidR="00461B15" w:rsidRPr="00B3607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229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7E6516F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49C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3C2EA39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F16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438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771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954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461B15" w14:paraId="1CF6F05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6093" w14:textId="77777777" w:rsidR="00461B15" w:rsidRDefault="00461B15" w:rsidP="00461B15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D5B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F5E3" w14:textId="77777777" w:rsidR="00461B15" w:rsidRPr="00B3607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F8B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58E3F92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3CDAB00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BCD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A317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918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0082AB3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8DB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51F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DD7E6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2348051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86FC014" w14:textId="77777777" w:rsidR="00461B15" w:rsidRDefault="00461B15">
      <w:pPr>
        <w:spacing w:before="40" w:after="40" w:line="192" w:lineRule="auto"/>
        <w:ind w:right="57"/>
        <w:rPr>
          <w:sz w:val="20"/>
          <w:lang w:val="en-US"/>
        </w:rPr>
      </w:pPr>
    </w:p>
    <w:p w14:paraId="4595C1A4" w14:textId="77777777" w:rsidR="00461B15" w:rsidRDefault="00461B15" w:rsidP="00F14E3C">
      <w:pPr>
        <w:pStyle w:val="Heading1"/>
        <w:spacing w:line="360" w:lineRule="auto"/>
      </w:pPr>
      <w:r>
        <w:t>LINIA 301 F1</w:t>
      </w:r>
    </w:p>
    <w:p w14:paraId="1D3279A3" w14:textId="77777777" w:rsidR="00461B15" w:rsidRDefault="00461B15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461B15" w14:paraId="7161670B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11983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926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5A4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EA6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90C230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5A1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3E6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070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886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D75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AF96192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F88C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EDE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5EA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72AA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6BCB65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C07B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B93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983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A3E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E5A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BF53BF9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29A1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EE9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D0C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4B8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415219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0D8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B6A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371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F76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EAA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62E3294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8C7B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406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4A5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E74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6FFAE8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C7D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61B3A2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0D9203D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3E4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B2A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DB5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DD4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9450D9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0613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0C41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9C1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45D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F5061D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DCD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B6A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9FC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367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651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FBA521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BC84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D93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D9F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605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5A250C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C3F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4EA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C69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923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BEB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C074FB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E768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787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640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971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39F534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689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1F77A5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122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44F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DAE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C77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A93FC99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E264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F81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259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B60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D93B9F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DBE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41194E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3189FCD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15B4BFC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3E0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CC1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781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363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908B59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4AA8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D70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637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94F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9D46FB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EC1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DB8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04E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5F4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BBB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6C92AD49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7F0E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191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B15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1C5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CB8F9B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E5A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3E5478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6DF722B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E58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8A4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E049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871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99E4FE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B63D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319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D86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A96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52201F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74F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3D1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690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FFB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147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69C2D604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24E2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CA2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B15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CACB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23AFA7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949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795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BF1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110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D3D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84B3626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3B68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8EA7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771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F56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635968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ADE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44F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A87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3E5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2F8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8654FA5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284C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B2F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9E6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502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5C18CC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FA8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1734867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C43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550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190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FF5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151E0135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2D88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83E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62C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492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98A0CA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48B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6ED87DB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025C10B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866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57F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80B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CE2D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17121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461B15" w14:paraId="2349D8B7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039A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115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4EF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31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093BD5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3F9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393A87D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57A78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E38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674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B41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5B2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461B15" w14:paraId="1D8DC42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B8A0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AB4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6159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633C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1FDBD9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820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328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C1F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6D5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3E9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B745AC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E6D4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4AF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2B3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BBD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A8E256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3CD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602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17B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6FB7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9CE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B5D910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35FF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07B7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3EA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1A4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DD9FE6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582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2DE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B69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87A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0D9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0D4B07A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A445" w14:textId="77777777" w:rsidR="00461B15" w:rsidRDefault="00461B15" w:rsidP="00461B15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D14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149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AF1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1F4E58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81C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797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C3F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7B0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7A0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2513717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75F536B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5B415C8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7586A01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48B8B3C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2A832F75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63C847FA" w14:textId="77777777" w:rsidR="00461B15" w:rsidRDefault="00461B15" w:rsidP="007E3B63">
      <w:pPr>
        <w:pStyle w:val="Heading1"/>
        <w:spacing w:line="360" w:lineRule="auto"/>
      </w:pPr>
      <w:r>
        <w:t>LINIA 301 G</w:t>
      </w:r>
    </w:p>
    <w:p w14:paraId="157E2913" w14:textId="77777777" w:rsidR="00461B15" w:rsidRDefault="00461B15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461B15" w14:paraId="69032E1E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A7CEB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713FE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6E232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079B9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4CA74B7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C6765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69478281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66F85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1274C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D4A55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94971" w14:textId="77777777" w:rsidR="00461B15" w:rsidRDefault="00461B15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D514CF6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D2C56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AA740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F0B14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8ED62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E37B0C0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4A205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04885CA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9416669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27D51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E8EF3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EEA4C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F66A3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A7DFA2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259BA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8FEAC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EFEFA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88547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E7DC112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4A5EE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E85DC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22010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4E92A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1EAEA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6AFE449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3BB7C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C58CB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727EE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3BA8A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9781B3F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A14ED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1CE85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C990F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8BEFF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421B8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DB0C193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5044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08DC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B6B1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64D1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33F6877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5C19" w14:textId="77777777" w:rsidR="00461B15" w:rsidRDefault="00461B1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3B4EDC5" w14:textId="77777777" w:rsidR="00461B15" w:rsidRDefault="00461B1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825E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4E42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6E210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6079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87A1CDF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E00B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F64F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3FB2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410C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EA3115F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4333" w14:textId="77777777" w:rsidR="00461B15" w:rsidRDefault="00461B1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9C4E5A1" w14:textId="77777777" w:rsidR="00461B15" w:rsidRDefault="00461B1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1AA0CC3" w14:textId="77777777" w:rsidR="00461B15" w:rsidRDefault="00461B1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3BF3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D26F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ED21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6C7C1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8E68E7C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3DC0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C512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009B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1592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C2C6505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48A1" w14:textId="77777777" w:rsidR="00461B15" w:rsidRDefault="00461B1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63EB4431" w14:textId="77777777" w:rsidR="00461B15" w:rsidRDefault="00461B1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07BB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7B68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22E5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76410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63060F3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E844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3B8A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F7DF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FE94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E334211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58E5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3B1376A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10A7987B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584A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CBCD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B44CD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3154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141666C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0074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2222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2A7A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3FAB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6ED698C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7054F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A5A7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DE8B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6366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FEEC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7707443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0A09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DC14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B8D2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03B0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8B06802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CBDF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A41E3B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666C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FE6C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501F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9BC3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97EC22F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01D0" w14:textId="77777777" w:rsidR="00461B15" w:rsidRDefault="00461B15" w:rsidP="00461B15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4960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C649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B343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D76FBE4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188A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679C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A0B8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6C8B" w14:textId="77777777" w:rsidR="00461B15" w:rsidRDefault="00461B1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BEBB" w14:textId="77777777" w:rsidR="00461B15" w:rsidRDefault="00461B1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EEC4C08" w14:textId="77777777" w:rsidR="00461B15" w:rsidRDefault="00461B15">
      <w:pPr>
        <w:spacing w:before="40" w:line="192" w:lineRule="auto"/>
        <w:ind w:right="57"/>
        <w:rPr>
          <w:sz w:val="20"/>
          <w:lang w:val="ro-RO"/>
        </w:rPr>
      </w:pPr>
    </w:p>
    <w:p w14:paraId="75A7E1A9" w14:textId="77777777" w:rsidR="00461B15" w:rsidRDefault="00461B15" w:rsidP="00A04CFB">
      <w:pPr>
        <w:pStyle w:val="Heading1"/>
        <w:spacing w:line="360" w:lineRule="auto"/>
      </w:pPr>
      <w:r>
        <w:t>LINIA 301 K</w:t>
      </w:r>
    </w:p>
    <w:p w14:paraId="44891072" w14:textId="77777777" w:rsidR="00461B15" w:rsidRDefault="00461B15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461B15" w14:paraId="22EF2ECC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CF96" w14:textId="77777777" w:rsidR="00461B15" w:rsidRDefault="00461B15" w:rsidP="00461B1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961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E014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0C12" w14:textId="77777777" w:rsidR="00461B15" w:rsidRDefault="00461B15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003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B9CA" w14:textId="77777777" w:rsidR="00461B15" w:rsidRPr="00DC00E9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2743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2DFA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9462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CE30E9E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7292DE52" w14:textId="77777777" w:rsidR="00461B15" w:rsidRDefault="00461B15" w:rsidP="00956F37">
      <w:pPr>
        <w:pStyle w:val="Heading1"/>
        <w:spacing w:line="360" w:lineRule="auto"/>
      </w:pPr>
      <w:r>
        <w:t>LINIA 301 N</w:t>
      </w:r>
    </w:p>
    <w:p w14:paraId="0767E056" w14:textId="77777777" w:rsidR="00461B15" w:rsidRDefault="00461B15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461B15" w14:paraId="596F8BC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F020" w14:textId="77777777" w:rsidR="00461B15" w:rsidRDefault="00461B15" w:rsidP="00461B1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CDE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B4F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3B5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B3CBA7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97D9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929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C14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2FEF" w14:textId="77777777" w:rsidR="00461B15" w:rsidRPr="0022092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C2A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B00C4D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B007" w14:textId="77777777" w:rsidR="00461B15" w:rsidRDefault="00461B15" w:rsidP="00461B1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BD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EA3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9E61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4BDF84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541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0AA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B4B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9658" w14:textId="77777777" w:rsidR="00461B15" w:rsidRPr="0022092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861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68003B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7DEA" w14:textId="77777777" w:rsidR="00461B15" w:rsidRDefault="00461B15" w:rsidP="00461B1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765F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1E4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90A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6D8A1C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F95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07A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70B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3CC1" w14:textId="77777777" w:rsidR="00461B15" w:rsidRPr="0022092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7FF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752E5B" w14:textId="77777777" w:rsidR="00461B15" w:rsidRPr="00474FB0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461B15" w14:paraId="07A0288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A84B3" w14:textId="77777777" w:rsidR="00461B15" w:rsidRDefault="00461B15" w:rsidP="00461B1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BA5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8A6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43E1" w14:textId="77777777" w:rsidR="00461B15" w:rsidRDefault="00461B15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85DBEC4" w14:textId="77777777" w:rsidR="00461B15" w:rsidRDefault="00461B15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4F9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9E1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955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4BA0" w14:textId="77777777" w:rsidR="00461B15" w:rsidRPr="0022092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203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FC7908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F0275" w14:textId="77777777" w:rsidR="00461B15" w:rsidRDefault="00461B15" w:rsidP="00461B1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0650" w14:textId="77777777" w:rsidR="00461B15" w:rsidRDefault="00461B1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513A9" w14:textId="77777777" w:rsidR="00461B15" w:rsidRDefault="00461B1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2A1D" w14:textId="77777777" w:rsidR="00461B15" w:rsidRDefault="00461B15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6DC8" w14:textId="77777777" w:rsidR="00461B15" w:rsidRPr="00E4222D" w:rsidRDefault="00461B1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1CC63EE" w14:textId="77777777" w:rsidR="00461B15" w:rsidRPr="00E4222D" w:rsidRDefault="00461B1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92265DF" w14:textId="77777777" w:rsidR="00461B15" w:rsidRPr="00E4222D" w:rsidRDefault="00461B1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7AAEFA1" w14:textId="77777777" w:rsidR="00461B15" w:rsidRDefault="00461B1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E899" w14:textId="77777777" w:rsidR="00461B15" w:rsidRDefault="00461B1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322F" w14:textId="77777777" w:rsidR="00461B15" w:rsidRDefault="00461B1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37FA" w14:textId="77777777" w:rsidR="00461B15" w:rsidRPr="0022092F" w:rsidRDefault="00461B1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31E1" w14:textId="77777777" w:rsidR="00461B15" w:rsidRDefault="00461B15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2901D3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16F54" w14:textId="77777777" w:rsidR="00461B15" w:rsidRDefault="00461B15" w:rsidP="00461B1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B7E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7F8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D50E" w14:textId="77777777" w:rsidR="00461B15" w:rsidRDefault="00461B15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355B" w14:textId="77777777" w:rsidR="00461B15" w:rsidRDefault="00461B15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B18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A79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347F" w14:textId="77777777" w:rsidR="00461B15" w:rsidRPr="0022092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EFA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7BFBA24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1753" w14:textId="77777777" w:rsidR="00461B15" w:rsidRDefault="00461B15" w:rsidP="00461B1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B74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2367ED6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03E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527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842A85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47C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A6C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2CA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DEA3" w14:textId="77777777" w:rsidR="00461B15" w:rsidRPr="0022092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DB5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15C01B6C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64AA" w14:textId="77777777" w:rsidR="00461B15" w:rsidRDefault="00461B15" w:rsidP="00461B1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DD1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CDF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4EE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0923042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192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6C3C6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6BEC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721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9C61" w14:textId="77777777" w:rsidR="00461B15" w:rsidRPr="0022092F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9EEE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5E8B47D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5473C005" w14:textId="77777777" w:rsidR="00461B15" w:rsidRDefault="00461B15" w:rsidP="003260D9">
      <w:pPr>
        <w:pStyle w:val="Heading1"/>
        <w:spacing w:line="360" w:lineRule="auto"/>
      </w:pPr>
      <w:r>
        <w:t>LINIA 301 P</w:t>
      </w:r>
    </w:p>
    <w:p w14:paraId="779A61E5" w14:textId="77777777" w:rsidR="00461B15" w:rsidRDefault="00461B15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61B15" w14:paraId="4DD2BAB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8579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79C1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B242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835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37F7F4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EA9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646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C44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A51C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114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BCFEE4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DEB8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70E91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7C5B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AB4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8B1160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6730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38F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634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3EBA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536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E8B751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4C1F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26CB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F1F0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8D3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F2D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026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335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7FD8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5E0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2932B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461B15" w:rsidRPr="00A8307A" w14:paraId="738DF58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C32F" w14:textId="77777777" w:rsidR="00461B15" w:rsidRPr="00A75A00" w:rsidRDefault="00461B15" w:rsidP="00461B15">
            <w:pPr>
              <w:numPr>
                <w:ilvl w:val="0"/>
                <w:numId w:val="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C069" w14:textId="77777777" w:rsidR="00461B15" w:rsidRPr="00A8307A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49EB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AB0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34D4836A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38D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BCC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4576" w14:textId="77777777" w:rsidR="00461B15" w:rsidRPr="00A8307A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7C90" w14:textId="77777777" w:rsidR="00461B15" w:rsidRPr="00A8307A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958BC" w14:textId="77777777" w:rsidR="00461B15" w:rsidRPr="00A8307A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186E16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C543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5C01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62D7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88B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A98315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CF4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62DE680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A5F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C5C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7E10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1CC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676F68F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1849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7E63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7BF2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E6E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6D00CA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2294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755A2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BB0B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760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CD01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468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461B15" w14:paraId="5541DA3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881E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ACBC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66DC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F97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C39012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148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59747D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6B5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45B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7E83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12D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99FB1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461B15" w14:paraId="3720FBC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94A0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B3FC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C009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EBE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253574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645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7E1C7A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492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07EE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7726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EA1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051C7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461B15" w14:paraId="6DA8E1F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149B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35D5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F6B5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5EC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66E27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40B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D8C51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9D2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0D9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BEE2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AEF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DCB21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461B15" w14:paraId="79778F0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190C2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15A8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83D5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5CE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72824D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24A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7FDA8C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F9BE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B5E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59FF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5CA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8E9A4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C07C9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461B15" w14:paraId="70CF74D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F7C1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A810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5EE2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8BB5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53733F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A29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2581BA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2928CAF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AA5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BD6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AEB4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FA6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D9C7B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461B15" w14:paraId="314E6C1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799A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01F3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D4E4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145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2CCC5B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00F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36487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BD1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2C1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2BF2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C8B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33F51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461B15" w14:paraId="02CEFDB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938E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7E15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E11E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0E8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219D1C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71E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76EFC9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295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6A7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3790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3FD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55F61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461B15" w14:paraId="396DC98C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21A3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4C39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07AA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E04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F7EA26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619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180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930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2106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C6D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DE06A4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9D67A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DF43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2D81E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DB6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6A1E1F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6B6B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E7D741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3A8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DC6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646A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2B6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04A95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461B15" w14:paraId="6E007203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2E8A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386D" w14:textId="77777777" w:rsidR="00461B15" w:rsidRDefault="00461B1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94B3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6E7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15CCA7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D4A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1ED98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BA0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B876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B930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B2B7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6E996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461B15" w14:paraId="0D9A9B8D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DC9F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793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B27D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280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7A5340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3C06" w14:textId="77777777" w:rsidR="00461B15" w:rsidRDefault="00461B15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4E1058FE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432E58F" w14:textId="77777777" w:rsidR="00461B15" w:rsidRDefault="00461B1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7E43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859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B77E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465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8C6DFBB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342E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BF3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9BB83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7286" w14:textId="77777777" w:rsidR="00461B15" w:rsidRDefault="00461B15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262541A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7E54FF6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15A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C3505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7EBD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DDA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CE21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75C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BB80A1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E89F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5CD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0BCE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C94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D5DBB2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B10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9F399A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91BA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570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05655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AEB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0993E3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B2C6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4C6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78E9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61A8" w14:textId="77777777" w:rsidR="00461B15" w:rsidRDefault="00461B15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94F29CD" w14:textId="77777777" w:rsidR="00461B15" w:rsidRDefault="00461B15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40B1" w14:textId="77777777" w:rsidR="00461B15" w:rsidRDefault="00461B15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D58803" w14:textId="77777777" w:rsidR="00461B15" w:rsidRDefault="00461B15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C064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AC5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9B04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A36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E6F0B2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0DD0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8B8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7EE7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51F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7A9CE3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117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00A56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34B7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113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68C9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BFF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541ED5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6F13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DD4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E187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F81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EBF9AE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6056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72B165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F499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5CE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3900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61E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791BE01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575C" w14:textId="77777777" w:rsidR="00461B15" w:rsidRDefault="00461B15" w:rsidP="00461B1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5C6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4EE19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0E6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2D8264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9AF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B3EB4C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A8DCA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412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FC36" w14:textId="77777777" w:rsidR="00461B15" w:rsidRPr="001B37B8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807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D32FA5D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529D3137" w14:textId="77777777" w:rsidR="00461B15" w:rsidRDefault="00461B15" w:rsidP="00E81B3B">
      <w:pPr>
        <w:pStyle w:val="Heading1"/>
        <w:spacing w:line="360" w:lineRule="auto"/>
      </w:pPr>
      <w:r>
        <w:lastRenderedPageBreak/>
        <w:t>LINIA 314 G</w:t>
      </w:r>
    </w:p>
    <w:p w14:paraId="7375E4E4" w14:textId="77777777" w:rsidR="00461B15" w:rsidRDefault="00461B15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61B15" w14:paraId="181025B7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FDD6" w14:textId="77777777" w:rsidR="00461B15" w:rsidRDefault="00461B15" w:rsidP="00461B1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A9B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F3C7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DD6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9F9968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710984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B08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6265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826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73DE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E11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538C223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9D78" w14:textId="77777777" w:rsidR="00461B15" w:rsidRDefault="00461B15" w:rsidP="00461B1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E31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051FA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CA3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D1CB86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1DB992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E3C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14A0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205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21EC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0C9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703C943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79AE" w14:textId="77777777" w:rsidR="00461B15" w:rsidRDefault="00461B15" w:rsidP="00461B1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CE3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20AA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052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22AA81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6F4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3EED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EA2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D520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093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9B5301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24A6DE43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EB6D" w14:textId="77777777" w:rsidR="00461B15" w:rsidRDefault="00461B15" w:rsidP="00461B1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978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00B6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1FA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B8C4C3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DDA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0293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9B3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6B31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368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4E9B3E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3820DD08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7F2A" w14:textId="77777777" w:rsidR="00461B15" w:rsidRDefault="00461B15" w:rsidP="00461B1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04B6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3310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D0D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FC0B4C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4EE3122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783B308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F81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76C7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83C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B704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F2D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A927292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4017" w14:textId="77777777" w:rsidR="00461B15" w:rsidRDefault="00461B15" w:rsidP="00461B1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976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5870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95B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07306F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7E012D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5A40AB4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F04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6DFA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C5B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0824" w14:textId="77777777" w:rsidR="00461B15" w:rsidRPr="00DF53C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3C0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F423F8D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2CFAF2FC" w14:textId="77777777" w:rsidR="00461B15" w:rsidRDefault="00461B15" w:rsidP="003A5387">
      <w:pPr>
        <w:pStyle w:val="Heading1"/>
        <w:spacing w:line="360" w:lineRule="auto"/>
      </w:pPr>
      <w:r>
        <w:lastRenderedPageBreak/>
        <w:t>LINIA 316</w:t>
      </w:r>
    </w:p>
    <w:p w14:paraId="32487B53" w14:textId="77777777" w:rsidR="00461B15" w:rsidRDefault="00461B15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61B15" w14:paraId="0FD520FC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E776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583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C7E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393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4DEACB9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41F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651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C39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E261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919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19ED8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BB953E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461B15" w14:paraId="43A9D73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2974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330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CFB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709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795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6EA4F88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49DFCDD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29E8160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7A3015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5377097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18B2460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B4A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990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48ED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813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90020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461B15" w14:paraId="3BB4535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9C83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376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BD1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D2F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5C2AABF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F32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E07C8C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8CC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B8C4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6B10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096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4C631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81700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461B15" w14:paraId="625AA4F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7931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C09F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44C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8B8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3BA1F2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A04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11A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932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1F2E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1A6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EAE959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316E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2E6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701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55E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7BF9A10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994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3B7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15F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D216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626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1E7E3A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C0E7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46F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04BC64E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860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7B8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04FCA9F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199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798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BDB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BE65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E2E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255164B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63CD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52B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B120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E26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065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4D1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2D3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8A39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6E1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9CC13A2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B471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1A3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78+300</w:t>
            </w:r>
          </w:p>
          <w:p w14:paraId="1E6638B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211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399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43AE35F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E08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83C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DA0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7C90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A6C5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761A7F8B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249E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710D" w14:textId="77777777" w:rsidR="00461B15" w:rsidRDefault="00461B15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072CEDA5" w14:textId="77777777" w:rsidR="00461B15" w:rsidRDefault="00461B15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9853" w14:textId="77777777" w:rsidR="00461B15" w:rsidRDefault="00461B15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89A3" w14:textId="77777777" w:rsidR="00461B15" w:rsidRDefault="00461B15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0999F1C2" w14:textId="77777777" w:rsidR="00461B15" w:rsidRDefault="00461B15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5426" w14:textId="77777777" w:rsidR="00461B15" w:rsidRDefault="00461B15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2A3F" w14:textId="77777777" w:rsidR="00461B15" w:rsidRDefault="00461B15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70DA" w14:textId="77777777" w:rsidR="00461B15" w:rsidRDefault="00461B15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3D5A" w14:textId="77777777" w:rsidR="00461B15" w:rsidRPr="00F6236C" w:rsidRDefault="00461B15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7DBD" w14:textId="77777777" w:rsidR="00461B15" w:rsidRDefault="00461B15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53F8DDC6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E710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3C7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3BA2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A6D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6B4A830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DC1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20DC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89F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8DBD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70B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88B16DA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0C9FA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358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DD8C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20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88E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D29535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45703F9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E44B37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2CA6934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2485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B81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1A6A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FAD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41B2497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7ADE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700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FDDD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ACA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1D1434D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638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066534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096138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ED1E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0984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AEDB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FF1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461B15" w14:paraId="76FE401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8089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CCC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55BED34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DEC2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6B4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06B2627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BA71" w14:textId="77777777" w:rsidR="00461B15" w:rsidRPr="00273EC0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258B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E0A9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BBBC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11A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0D8954D6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74B3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BAB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CC9A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018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551703E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20B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FE39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A05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A01E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8FA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02D05C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54C1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671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1502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A8E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4CCF2C3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11D7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4680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7D2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4D83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563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15FEF8B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7B4E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300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94CC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338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61748B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E746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0D13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9AC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588E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0E4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768651F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5ABF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3485" w14:textId="77777777" w:rsidR="00461B15" w:rsidRDefault="00461B15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60169D2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6611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862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1E772FD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B18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70C0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394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8C12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420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CE252E3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5603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A5C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AFE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4C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0B4E74B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FB4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C337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F3B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978E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FCA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87C45D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7520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425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1C4CC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7AA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1C687F5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8C1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2E5F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B37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154D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1DF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36B4AE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BF66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618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DAA529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21B4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CCEB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BBB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546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20B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387C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D57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775F50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F4CA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8D9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142+000</w:t>
            </w:r>
          </w:p>
          <w:p w14:paraId="3D400FF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C010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20247" w14:textId="77777777" w:rsidR="00461B15" w:rsidRPr="00830247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St. </w:t>
            </w:r>
            <w:r w:rsidRPr="00BB201D">
              <w:rPr>
                <w:b/>
                <w:bCs/>
                <w:sz w:val="19"/>
                <w:szCs w:val="19"/>
                <w:lang w:val="ro-RO"/>
              </w:rPr>
              <w:t>Voșlăbeni, linia 3 directă cap Y, peste schimbatării de cale nr. 12 si 24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16D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0C2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A8F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A8F3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6C5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4FB0B80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3349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56E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2E54BE8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F60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E16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549B001D" w14:textId="77777777" w:rsidR="00461B15" w:rsidRPr="00830247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2E4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45A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3A4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FC54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C9C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31FCE3D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AB20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C88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13E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FF6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1E0F4D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02C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583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501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E7E8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848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F236B1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DDE2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04D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687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B96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0509D2D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C9A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674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F7D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C02D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617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A515AD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8500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4DA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155+200</w:t>
            </w:r>
          </w:p>
          <w:p w14:paraId="3B66EFA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41E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97F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Lăzarea, linia 3 directă, cap. Y , peste schimbătorii de cale nr. 2 si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65D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198F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7A1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707D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44B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4EFCB7F2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46E3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646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B45D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3CE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0A648A7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C11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72F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DDC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DA69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DF5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3DE5B10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98B7D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2CA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161+750</w:t>
            </w:r>
          </w:p>
          <w:p w14:paraId="7A93C2C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8B7C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C30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Ditrău, linia 3 directă, cap. X , peste schimbătorii de cale nr. 1 si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8B91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51A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050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A2F6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965A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73455BA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5E03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73D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6494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A766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133E2CC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DD6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8FFC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5D6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4F95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BBF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1E8853B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F19B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9C5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08C1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A8B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45C2045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E511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532B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9B1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E485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D9A2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4EDFB2" w14:textId="77777777" w:rsidR="00461B15" w:rsidRPr="000D7AA7" w:rsidRDefault="00461B1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461B15" w14:paraId="62E013A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12E9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2C7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B76F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5FC3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33FAD0A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99B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F5C5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D5CC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4DAA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62BE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7060DD54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4DD3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69EC" w14:textId="77777777" w:rsidR="00461B15" w:rsidRDefault="00461B15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6D82" w14:textId="77777777" w:rsidR="00461B15" w:rsidRPr="00F6236C" w:rsidRDefault="00461B15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E7D8" w14:textId="77777777" w:rsidR="00461B15" w:rsidRDefault="00461B15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DE43E94" w14:textId="77777777" w:rsidR="00461B15" w:rsidRDefault="00461B15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1B05F" w14:textId="77777777" w:rsidR="00461B15" w:rsidRDefault="00461B15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090C" w14:textId="77777777" w:rsidR="00461B15" w:rsidRDefault="00461B15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F7B5" w14:textId="77777777" w:rsidR="00461B15" w:rsidRDefault="00461B15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DF9B" w14:textId="77777777" w:rsidR="00461B15" w:rsidRPr="00F6236C" w:rsidRDefault="00461B15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F2BB" w14:textId="77777777" w:rsidR="00461B15" w:rsidRDefault="00461B15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61DAB1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C0D9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1CD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8B6814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B08C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B01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5C4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647C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C35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8F5C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A373" w14:textId="77777777" w:rsidR="00461B15" w:rsidRPr="007F77BB" w:rsidRDefault="00461B15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61424353" w14:textId="77777777" w:rsidR="00461B15" w:rsidRDefault="00461B15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461B15" w14:paraId="4576E72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107C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518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1BF0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82F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2198B06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DFC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9D451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5A3F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D7C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1D01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60E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5CF31F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2186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FC8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7DECA1C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4E3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AF2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035C724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614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0B67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75F1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9634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2B5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4EE6C2E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461B15" w14:paraId="293372B8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BC38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B01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7D62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EB5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7EE970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08F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7CB1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87A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D634A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D70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5B96393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D483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6CF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5072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0F2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D8F96F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84A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B49E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EE1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8FEA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009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5B1D6909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BE64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E0C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6747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4CED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3C08D0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83D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50C2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AD5C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0392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D9A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461B15" w14:paraId="73DE222B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580A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32F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17544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806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3E35D87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1A6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BEFA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381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97D5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992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461B15" w14:paraId="322F14D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CF1F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A9B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6F9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418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EF6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4E2F29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1A98D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7B7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2826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2D6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3520462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8C45ED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6294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9AA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3502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66B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58C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275DE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1734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F20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7246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B3B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4A68FD2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0FC6494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4C40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0D8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3C40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4A4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04AF564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4BB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89D88B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806B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66D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CAAD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2BC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2E944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461B15" w14:paraId="5308507A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B5F7F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944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6B09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27E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292E083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CF0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54FCA12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2BEF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56B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FA00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BE3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17691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278AE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461B15" w14:paraId="17F5D221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37A2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F72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6615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028B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3C26674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834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739A559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8C67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F95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B270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3AC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57675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2545D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461B15" w14:paraId="33BFB579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0139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BB4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15AE746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20FA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124D" w14:textId="77777777" w:rsidR="00461B15" w:rsidRDefault="00461B15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FB0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FF8C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81D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EE3D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86A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4995AE1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9FA6" w14:textId="77777777" w:rsidR="00461B15" w:rsidRDefault="00461B15" w:rsidP="00461B1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821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7D94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6CB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06E42B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E34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0783C1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DB0D" w14:textId="77777777" w:rsidR="00461B15" w:rsidRPr="00514DA4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7CD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BB91" w14:textId="77777777" w:rsidR="00461B15" w:rsidRPr="00F6236C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688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DD5F2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5A40242E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3A57A655" w14:textId="77777777" w:rsidR="00461B15" w:rsidRDefault="00461B15" w:rsidP="00C022B2">
      <w:pPr>
        <w:pStyle w:val="Heading1"/>
        <w:spacing w:line="276" w:lineRule="auto"/>
      </w:pPr>
      <w:r>
        <w:lastRenderedPageBreak/>
        <w:t>LINIA 328</w:t>
      </w:r>
    </w:p>
    <w:p w14:paraId="4F94E8D7" w14:textId="77777777" w:rsidR="00461B15" w:rsidRDefault="00461B15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61B15" w14:paraId="03FEE894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5168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B95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AE59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563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1D33333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504026B5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4819DF45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3B0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30AA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E1A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0A38426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F329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36E5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3F98F41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3321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F702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4E1E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D49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6779F905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2B0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83B1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DB5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81BC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B6B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9B14802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7130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3B0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F176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F4E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F628B12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0CE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C0D752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5EDA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80A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5323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5DD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CF1578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6558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BB0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087C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4A26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0C376A20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0AB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7A039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8E4B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AB1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5A29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C861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7C339B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CC2A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183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39+230</w:t>
            </w:r>
          </w:p>
          <w:p w14:paraId="3F15B45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5D34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72A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Simand - Nădab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2813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107B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25A3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A7B9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F1EF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77E408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77AB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D93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4458E48C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AE18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A36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05A3F08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EDB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A066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681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DCCC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2D50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3A562A88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A5E0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E87F9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1CA3303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FF13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60F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045F584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B30A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56BB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F22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11DE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5EF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13D97C7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A8677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3BA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  <w:p w14:paraId="28FE46E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6EC5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6285" w14:textId="77777777" w:rsidR="00461B15" w:rsidRDefault="00461B15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762051D1" w14:textId="77777777" w:rsidR="00461B15" w:rsidRDefault="00461B15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C66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FA1E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1A2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B22EB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73A6F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388E68B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5174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8FA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E291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B9E8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0E71BBF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E5E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6300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C48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2EFD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6A9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313683C1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56B6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536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03E9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E0A8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79854CC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F7B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2E0329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2F23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1348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6228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90C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3711D1C3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4BF2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4BA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32CAC74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8E57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652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DF23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F916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A3BF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BFA9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982C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14:paraId="125304DB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F065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224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70FE60CB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40A2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6E7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075B202E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40BA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0C5E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4218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8BA6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65F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14:paraId="4AE48378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F66A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047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3FC5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29A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C71CC21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F89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64B7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BDD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9029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516E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2EF4CF50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00C20E8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B4EC9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61B15" w14:paraId="18E47E39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5D2F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BA4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20658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1B8F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30022A1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40B2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CE12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6779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6C1F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889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37803D4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4DBBDBF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F30A72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61B15" w14:paraId="4D5100BC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1D23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85AE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465D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5C0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C7F2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605C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944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F5CF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B87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3578F59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72707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61B15" w14:paraId="4F138BB5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0A08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B7AA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B7AB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FCD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4D32575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EE9E" w14:textId="77777777" w:rsidR="00461B15" w:rsidRPr="002A60A1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F992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052C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2620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7BD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799B5F6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A8640F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61B15" w14:paraId="6D9A6BBF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8D0D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ED9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605E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DDE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B14968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932F" w14:textId="77777777" w:rsidR="00461B15" w:rsidRPr="002A60A1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3941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61E2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EAD3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84AF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6869F3D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43BD00EF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D9ABA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61B15" w14:paraId="4B4BFE74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6EEE" w14:textId="77777777" w:rsidR="00461B15" w:rsidRDefault="00461B15" w:rsidP="00461B1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73B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B906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05F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8B7354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1A18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BA87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C7C2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877E" w14:textId="77777777" w:rsidR="00461B15" w:rsidRPr="00FA2F2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A8A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093885F1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58772EF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5281D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75E6DDF8" w14:textId="77777777" w:rsidR="00461B15" w:rsidRDefault="00461B15" w:rsidP="00D80858">
      <w:pPr>
        <w:pStyle w:val="Heading1"/>
        <w:spacing w:line="276" w:lineRule="auto"/>
      </w:pPr>
    </w:p>
    <w:p w14:paraId="34DE661C" w14:textId="77777777" w:rsidR="00461B15" w:rsidRDefault="00461B15" w:rsidP="00D80858">
      <w:pPr>
        <w:pStyle w:val="Heading1"/>
        <w:spacing w:line="276" w:lineRule="auto"/>
      </w:pPr>
      <w:r>
        <w:t>LINIA 330</w:t>
      </w:r>
    </w:p>
    <w:p w14:paraId="5300131E" w14:textId="77777777" w:rsidR="00461B15" w:rsidRDefault="00461B15" w:rsidP="00D80858">
      <w:pPr>
        <w:pStyle w:val="Heading1"/>
        <w:spacing w:line="276" w:lineRule="auto"/>
        <w:rPr>
          <w:b w:val="0"/>
          <w:bCs w:val="0"/>
          <w:sz w:val="8"/>
        </w:rPr>
      </w:pPr>
      <w:r>
        <w:t>SÂNTANA - BRAD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61B15" w14:paraId="445010F7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42A9" w14:textId="77777777" w:rsidR="00461B15" w:rsidRDefault="00461B15" w:rsidP="00461B15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2249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4300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5A3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3D8327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D43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1D819F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631D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2BC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1568" w14:textId="77777777" w:rsidR="00461B15" w:rsidRPr="001C04D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25C0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185201A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A1E1" w14:textId="77777777" w:rsidR="00461B15" w:rsidRDefault="00461B15" w:rsidP="00461B15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1FE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1791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CFD2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6F4B835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17C4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6E838F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D81E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E89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CB47" w14:textId="77777777" w:rsidR="00461B15" w:rsidRPr="001C04D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635E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116DA4F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9B8B" w14:textId="77777777" w:rsidR="00461B15" w:rsidRDefault="00461B15" w:rsidP="00461B15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F399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EEBB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2D9D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Ineu</w:t>
            </w:r>
          </w:p>
          <w:p w14:paraId="71FBA3E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5DF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3CABD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F170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1958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945FF" w14:textId="77777777" w:rsidR="00461B15" w:rsidRPr="001C04D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F196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99C22E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3B79" w14:textId="77777777" w:rsidR="00461B15" w:rsidRDefault="00461B15" w:rsidP="00461B15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5D1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532BDD72" w14:textId="77777777" w:rsidR="00461B15" w:rsidRDefault="00461B15" w:rsidP="00F4733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510E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5C7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Ineu - Sebiş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9EB8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CFFC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D9E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475D" w14:textId="77777777" w:rsidR="00461B15" w:rsidRPr="001C04D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8989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1CD43D29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26AF" w14:textId="77777777" w:rsidR="00461B15" w:rsidRDefault="00461B15" w:rsidP="00461B15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C4B7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5C82B6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5EFA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7503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Sebiş</w:t>
            </w:r>
          </w:p>
          <w:p w14:paraId="2B84C5EA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/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62F9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46B07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AB8D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2B8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6B5A" w14:textId="77777777" w:rsidR="00461B15" w:rsidRPr="001C04D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33F7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6846F79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0ABD" w14:textId="77777777" w:rsidR="00461B15" w:rsidRDefault="00461B15" w:rsidP="00461B15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BB0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77CC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A3CE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Gurahonţ</w:t>
            </w:r>
          </w:p>
          <w:p w14:paraId="32F6CF62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A942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302DD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0A96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FDE5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3F7D" w14:textId="77777777" w:rsidR="00461B15" w:rsidRPr="001C04D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E7DA4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20723B6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FF68" w14:textId="77777777" w:rsidR="00461B15" w:rsidRDefault="00461B15" w:rsidP="00461B15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E330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133+530</w:t>
            </w:r>
          </w:p>
          <w:p w14:paraId="06DFA14D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B9EC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805B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Vârfurile - Brad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F2EF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866D" w14:textId="77777777" w:rsidR="00461B1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E801" w14:textId="77777777" w:rsidR="00461B15" w:rsidRDefault="00461B1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3120" w14:textId="77777777" w:rsidR="00461B15" w:rsidRPr="001C04D5" w:rsidRDefault="00461B1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6C65" w14:textId="77777777" w:rsidR="00461B15" w:rsidRDefault="00461B1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95CC62A" w14:textId="77777777" w:rsidR="00461B15" w:rsidRDefault="00461B15" w:rsidP="00D80858">
      <w:pPr>
        <w:spacing w:before="40" w:after="40" w:line="276" w:lineRule="auto"/>
        <w:ind w:right="57"/>
        <w:rPr>
          <w:sz w:val="20"/>
          <w:lang w:val="ro-RO"/>
        </w:rPr>
      </w:pPr>
    </w:p>
    <w:p w14:paraId="03556FAD" w14:textId="77777777" w:rsidR="00461B15" w:rsidRDefault="00461B15" w:rsidP="008C333F">
      <w:pPr>
        <w:pStyle w:val="Heading1"/>
        <w:spacing w:line="360" w:lineRule="auto"/>
      </w:pPr>
      <w:r>
        <w:lastRenderedPageBreak/>
        <w:t>LINIA 335</w:t>
      </w:r>
    </w:p>
    <w:p w14:paraId="7FA9E456" w14:textId="77777777" w:rsidR="00461B15" w:rsidRDefault="00461B15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61B15" w14:paraId="56106521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A2B1" w14:textId="77777777" w:rsidR="00461B15" w:rsidRDefault="00461B15" w:rsidP="00461B15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3CF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83D5" w14:textId="77777777" w:rsidR="00461B15" w:rsidRPr="009050E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7EF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661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188E19F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1E8790A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CBD5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90C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144A" w14:textId="77777777" w:rsidR="00461B15" w:rsidRPr="009050E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327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8532C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F91E6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461B15" w14:paraId="007D18BC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8BAA" w14:textId="77777777" w:rsidR="00461B15" w:rsidRDefault="00461B15" w:rsidP="00461B15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C91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2+090</w:t>
            </w:r>
          </w:p>
          <w:p w14:paraId="7824F9A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53E4" w14:textId="77777777" w:rsidR="00461B15" w:rsidRPr="009050E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16F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Episcopia Bihor – </w:t>
            </w:r>
          </w:p>
          <w:p w14:paraId="0E64B47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EB5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35FB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907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5D422" w14:textId="77777777" w:rsidR="00461B15" w:rsidRPr="009050E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115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A2AA2A3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3D87C0B8" w14:textId="77777777" w:rsidR="00461B15" w:rsidRDefault="00461B15" w:rsidP="00274DBB">
      <w:pPr>
        <w:pStyle w:val="Heading1"/>
        <w:spacing w:line="360" w:lineRule="auto"/>
      </w:pPr>
      <w:r>
        <w:t>LINIA 400</w:t>
      </w:r>
    </w:p>
    <w:p w14:paraId="1BF923D8" w14:textId="77777777" w:rsidR="00461B15" w:rsidRDefault="00461B15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61B15" w14:paraId="7E3547AC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D682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2062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DB18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ED0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000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4AD1031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4F7123D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9A57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CE07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B4E3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5A3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3E72C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C5255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461B15" w14:paraId="4A8B791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9AFA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4EA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7AE70A5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D713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8B16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B3494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0261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43AA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B77C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EB1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654FEE39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6581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E806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DFB6" w14:textId="77777777" w:rsidR="00461B15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FF12" w14:textId="77777777" w:rsidR="00461B15" w:rsidRDefault="00461B15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0C1F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4FAC3" w14:textId="77777777" w:rsidR="00461B15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BF71" w14:textId="77777777" w:rsidR="00461B15" w:rsidRDefault="00461B15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1928" w14:textId="77777777" w:rsidR="00461B15" w:rsidRPr="00F344E1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FBD5" w14:textId="77777777" w:rsidR="00461B15" w:rsidRDefault="00461B15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34393595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E45D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8D97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29D7B079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EAE5" w14:textId="77777777" w:rsidR="00461B15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4455" w14:textId="77777777" w:rsidR="00461B15" w:rsidRDefault="00461B15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555C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7439" w14:textId="77777777" w:rsidR="00461B15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ABB0" w14:textId="77777777" w:rsidR="00461B15" w:rsidRDefault="00461B15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857E0" w14:textId="77777777" w:rsidR="00461B15" w:rsidRPr="00F344E1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1D85" w14:textId="77777777" w:rsidR="00461B15" w:rsidRDefault="00461B15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1706217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6CCC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9583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28F7C6C4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1090" w14:textId="77777777" w:rsidR="00461B15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4978" w14:textId="77777777" w:rsidR="00461B15" w:rsidRDefault="00461B15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3C4F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99FC" w14:textId="77777777" w:rsidR="00461B15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38FB" w14:textId="77777777" w:rsidR="00461B15" w:rsidRDefault="00461B15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C641" w14:textId="77777777" w:rsidR="00461B15" w:rsidRPr="00F344E1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99FC" w14:textId="77777777" w:rsidR="00461B15" w:rsidRDefault="00461B15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537964D9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2EDD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B85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3C1B5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252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331C3DC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C101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33E7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1E61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633A5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3AE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461B15" w14:paraId="1FA120F6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AEFF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C687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8D5A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9EF8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6B4771D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79C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04F0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3AC4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20EF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3F5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29CDADA2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38DD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324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A0C6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758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2CF7328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E04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E290B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8F5B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7E22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C3B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3207EFAB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EB61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C5AD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38D044BB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8D55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AFB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 - 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2EB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DD0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43C3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7119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9D1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1DE22CDD" w14:textId="77777777">
        <w:trPr>
          <w:cantSplit/>
          <w:trHeight w:val="131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4012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E149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6E2F72FA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C946" w14:textId="77777777" w:rsidR="00461B15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83E0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48FB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D439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5F1B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64D3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E09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4BECDEC7" w14:textId="77777777">
        <w:trPr>
          <w:cantSplit/>
          <w:trHeight w:val="640"/>
          <w:jc w:val="center"/>
        </w:trPr>
        <w:tc>
          <w:tcPr>
            <w:tcW w:w="639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DC60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0A4C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775+500</w:t>
            </w:r>
          </w:p>
          <w:p w14:paraId="5B95BAA8" w14:textId="77777777" w:rsidR="00461B15" w:rsidRDefault="00461B15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AFF3" w14:textId="77777777" w:rsidR="00461B15" w:rsidRDefault="00461B15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CCD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9D4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EE68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F368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BEB7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358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D1CA697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2B447E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8B8F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DB78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616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29A7CD2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CF6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61A8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4F8F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FF83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00E9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05CB60C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AE52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53D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F11F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EFB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522EBB2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F30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1329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C78A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C317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078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D6568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20C3777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461B15" w14:paraId="205276A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B95B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D1D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81F23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3DE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F279" w14:textId="77777777" w:rsidR="00461B15" w:rsidRDefault="00461B15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2203F10A" w14:textId="77777777" w:rsidR="00461B15" w:rsidRDefault="00461B15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C163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A1A4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16FF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2FB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7660F7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83FE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57E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0E57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D5C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7F2319A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BAD6E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6F590A62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3EFF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A982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B725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D4E5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796C56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EE07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3E3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1702816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C958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2403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09216847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0F7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E706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C41E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A529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162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6E6EA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306C75C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824B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3F7B" w14:textId="77777777" w:rsidR="00461B15" w:rsidRDefault="00461B15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090D" w14:textId="77777777" w:rsidR="00461B15" w:rsidRDefault="00461B15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40D7" w14:textId="77777777" w:rsidR="00461B15" w:rsidRDefault="00461B15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4CCA6187" w14:textId="77777777" w:rsidR="00461B15" w:rsidRDefault="00461B15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67C4" w14:textId="77777777" w:rsidR="00461B15" w:rsidRDefault="00461B15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7702" w14:textId="77777777" w:rsidR="00461B15" w:rsidRPr="00F344E1" w:rsidRDefault="00461B15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7964" w14:textId="77777777" w:rsidR="00461B15" w:rsidRDefault="00461B15" w:rsidP="002C5B7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4E04D" w14:textId="77777777" w:rsidR="00461B15" w:rsidRPr="00F344E1" w:rsidRDefault="00461B15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9DD4" w14:textId="77777777" w:rsidR="00461B15" w:rsidRDefault="00461B15" w:rsidP="002C5B7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98BE0F5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249F" w14:textId="77777777" w:rsidR="00461B15" w:rsidRDefault="00461B15" w:rsidP="00461B15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B7DC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536E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7B0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443B994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F57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4EBC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7C34" w14:textId="77777777" w:rsidR="00461B15" w:rsidRDefault="00461B1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C51D" w14:textId="77777777" w:rsidR="00461B15" w:rsidRPr="00F344E1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A46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641FE67" w14:textId="77777777" w:rsidR="00461B15" w:rsidRDefault="00461B15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01F69AA7" w14:textId="77777777" w:rsidR="00461B15" w:rsidRDefault="00461B15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6C97A40D" w14:textId="77777777" w:rsidR="00461B15" w:rsidRDefault="00461B15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61B15" w14:paraId="602F2ECF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6716" w14:textId="77777777" w:rsidR="00461B15" w:rsidRDefault="00461B15" w:rsidP="00461B1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71D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30298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466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1B03C3D1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F4D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42EF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7D1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23B7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FD8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D5A412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7F0439ED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461B15" w14:paraId="1AD9581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A2D4" w14:textId="77777777" w:rsidR="00461B15" w:rsidRDefault="00461B15" w:rsidP="00461B1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5A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0F9C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9A1C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CDC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5E0D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D2A5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C713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1A84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E5021B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8EC2F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461B15" w14:paraId="003A859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46B7" w14:textId="77777777" w:rsidR="00461B15" w:rsidRDefault="00461B15" w:rsidP="00461B1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9958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AE06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C29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0835" w14:textId="77777777" w:rsidR="00461B15" w:rsidRDefault="00461B15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0EBEA6CF" w14:textId="77777777" w:rsidR="00461B15" w:rsidRDefault="00461B15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069A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0CA7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619D1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34C6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617C7AB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EC42" w14:textId="77777777" w:rsidR="00461B15" w:rsidRDefault="00461B15" w:rsidP="00461B1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7EFD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46+400</w:t>
            </w:r>
          </w:p>
          <w:p w14:paraId="2AEA7E10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F09A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EDAF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0CB8" w14:textId="77777777" w:rsidR="00461B15" w:rsidRDefault="00461B15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D263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DB89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D9C2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A9CA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49F2359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40CD" w14:textId="77777777" w:rsidR="00461B15" w:rsidRDefault="00461B15" w:rsidP="00461B1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EA83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8F1E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181E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584BDC7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8E9A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9996" w14:textId="77777777" w:rsidR="00461B15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0236" w14:textId="77777777" w:rsidR="00461B15" w:rsidRDefault="00461B1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889E" w14:textId="77777777" w:rsidR="00461B15" w:rsidRPr="00BB2EA6" w:rsidRDefault="00461B1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D550" w14:textId="77777777" w:rsidR="00461B15" w:rsidRDefault="00461B1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BFE4E99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64801A98" w14:textId="77777777" w:rsidR="00461B15" w:rsidRDefault="00461B15" w:rsidP="00F0370D">
      <w:pPr>
        <w:pStyle w:val="Heading1"/>
        <w:spacing w:line="360" w:lineRule="auto"/>
      </w:pPr>
      <w:r>
        <w:lastRenderedPageBreak/>
        <w:t>LINIA 800</w:t>
      </w:r>
    </w:p>
    <w:p w14:paraId="21892B09" w14:textId="77777777" w:rsidR="00461B15" w:rsidRDefault="00461B15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61B15" w14:paraId="42E7670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4CEBD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BF3A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F93C8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51D06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6473FF4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D4624" w14:textId="77777777" w:rsidR="00461B15" w:rsidRDefault="00461B1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88608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AA82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22322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A9AF4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68FABDD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8FA1F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04B08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B4E98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2EB25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C63C0AF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3D60A" w14:textId="77777777" w:rsidR="00461B15" w:rsidRDefault="00461B1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6F6A8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14746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823C5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10027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F4E528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11300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2DF68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19504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E7412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5B7CA87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17DC7" w14:textId="77777777" w:rsidR="00461B15" w:rsidRDefault="00461B1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301E1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BCC42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7F0AB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8B127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C107A1" w14:textId="77777777" w:rsidR="00461B15" w:rsidRDefault="00461B15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461B15" w:rsidRPr="00A8307A" w14:paraId="20ECAB8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0D0DF" w14:textId="77777777" w:rsidR="00461B15" w:rsidRPr="00A75A00" w:rsidRDefault="00461B15" w:rsidP="00461B15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9CDF4" w14:textId="77777777" w:rsidR="00461B15" w:rsidRPr="00A8307A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F0CC3" w14:textId="77777777" w:rsidR="00461B15" w:rsidRPr="00A8307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9903F" w14:textId="77777777" w:rsidR="00461B15" w:rsidRPr="00A8307A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FA0F2" w14:textId="77777777" w:rsidR="00461B15" w:rsidRDefault="00461B1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F0E38A9" w14:textId="77777777" w:rsidR="00461B15" w:rsidRDefault="00461B1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7FA06F93" w14:textId="77777777" w:rsidR="00461B15" w:rsidRDefault="00461B1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8E565D8" w14:textId="77777777" w:rsidR="00461B15" w:rsidRDefault="00461B1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0EAA9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70B0C" w14:textId="77777777" w:rsidR="00461B15" w:rsidRPr="00A8307A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F80EF" w14:textId="77777777" w:rsidR="00461B15" w:rsidRPr="00A8307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225CA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20B5D6" w14:textId="77777777" w:rsidR="00461B15" w:rsidRPr="00A8307A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461B15" w14:paraId="40B53D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639D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4465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9FAB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602D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53E37E54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508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11874599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C52B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9BA24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E7C6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65199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F5421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760A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0319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7A906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4E4E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DB61" w14:textId="77777777" w:rsidR="00461B15" w:rsidRDefault="00461B15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E90F84C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505B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773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6A9B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710E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27A50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CA72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51E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DB1E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0EED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6BD8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1DD4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181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2963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A9C8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AFAEBB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4A26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8C24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0FFA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CDED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CA59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9C96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501AF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15+950</w:t>
            </w:r>
          </w:p>
          <w:p w14:paraId="1E1E4C3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02A6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48E9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FF15BA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6404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3A353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D97FE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DA3E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56D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83EAF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803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8022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83FD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4544CD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6D0F51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461B15" w14:paraId="1CB04D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35F1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2655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652A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F7BE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F4B0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D469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9D22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E4CA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DF23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72460A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F5BF15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461B15" w14:paraId="7396A58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2C20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924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9E28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3680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C1C3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3A06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A60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8767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55FB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2A56AD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4BF22D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461B15" w14:paraId="4ECBF00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0011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711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E60F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B1B3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2195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06DB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BC1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024B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9D0B7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88AB50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20E3B1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461B15" w14:paraId="3E87D8F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A6E5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3FB5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FC83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1969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B998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E2DDE0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8169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8A1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5763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470F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61B15" w14:paraId="719CD11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B014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F77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8293293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2C37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E24B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2673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7BD08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98AC" w14:textId="77777777" w:rsidR="00461B15" w:rsidRDefault="00461B15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7E9CE43C" w14:textId="77777777" w:rsidR="00461B15" w:rsidRDefault="00461B15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C569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317A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14:paraId="43C7634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1D6E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BAF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2DF7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1D18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5D42FCAE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8CA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D782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906F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3C06D60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A7DB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756A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14:paraId="1062039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CFA4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994D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E6D5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23445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5A1C326D" w14:textId="77777777" w:rsidR="00461B15" w:rsidRPr="008B2519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729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C84C3E8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7112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BEEC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0F1D" w14:textId="77777777" w:rsidR="00461B15" w:rsidRPr="008D08DE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D242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461B15" w14:paraId="136E84A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1B5D8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D318" w14:textId="77777777" w:rsidR="00461B15" w:rsidRDefault="00461B1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1F54" w14:textId="77777777" w:rsidR="00461B15" w:rsidRPr="001161EA" w:rsidRDefault="00461B1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AAA9" w14:textId="77777777" w:rsidR="00461B15" w:rsidRDefault="00461B15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108A0ABC" w14:textId="77777777" w:rsidR="00461B15" w:rsidRDefault="00461B15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9329" w14:textId="77777777" w:rsidR="00461B15" w:rsidRDefault="00461B1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87C3C99" w14:textId="77777777" w:rsidR="00461B15" w:rsidRDefault="00461B1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95F9" w14:textId="77777777" w:rsidR="00461B15" w:rsidRPr="001161EA" w:rsidRDefault="00461B1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2382" w14:textId="77777777" w:rsidR="00461B15" w:rsidRDefault="00461B1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18F5" w14:textId="77777777" w:rsidR="00461B15" w:rsidRPr="008D08DE" w:rsidRDefault="00461B1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2F10" w14:textId="77777777" w:rsidR="00461B15" w:rsidRDefault="00461B15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461B15" w14:paraId="2E31EE6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EC3C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61CF" w14:textId="77777777" w:rsidR="00461B15" w:rsidRDefault="00461B1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1BE3" w14:textId="77777777" w:rsidR="00461B15" w:rsidRPr="001161EA" w:rsidRDefault="00461B1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BD8F" w14:textId="77777777" w:rsidR="00461B15" w:rsidRDefault="00461B15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51EF2" w14:textId="77777777" w:rsidR="00461B15" w:rsidRDefault="00461B1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F776" w14:textId="77777777" w:rsidR="00461B15" w:rsidRPr="001161EA" w:rsidRDefault="00461B1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69FF" w14:textId="77777777" w:rsidR="00461B15" w:rsidRDefault="00461B1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267E" w14:textId="77777777" w:rsidR="00461B15" w:rsidRDefault="00461B1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74DC" w14:textId="77777777" w:rsidR="00461B15" w:rsidRDefault="00461B15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4F2DE188" w14:textId="77777777" w:rsidR="00461B15" w:rsidRDefault="00461B15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461B15" w14:paraId="3197144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CB80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C9A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4245" w14:textId="77777777" w:rsidR="00461B15" w:rsidRPr="001161EA" w:rsidRDefault="00461B1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1DCC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016AE598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9A75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B907B16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10CEAE52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4386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4D50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C38B" w14:textId="77777777" w:rsidR="00461B15" w:rsidRPr="001161EA" w:rsidRDefault="00461B1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57EE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61B15" w14:paraId="14A028B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11A9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2B67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F24C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2C51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01DE100C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500F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6F7E3607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57EB8E92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63C4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F8D3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66FB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A218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B443B5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D970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D846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B179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3610" w14:textId="77777777" w:rsidR="00461B15" w:rsidRDefault="00461B15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73CEC1D" w14:textId="77777777" w:rsidR="00461B15" w:rsidRDefault="00461B15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E86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B4E6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7F00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5D342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63D8D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461B15" w14:paraId="69DF92F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4369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112C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B2E8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33A9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6D6E23D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2423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34B9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6729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7473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307A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9283DA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D8F944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461B15" w14:paraId="2EA6ABD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547AC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71B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75D4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40BF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DDECD9B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294A4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D2F8B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CAC6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01A0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7F59F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0B3F99C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D768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802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598A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DE05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8AB4C52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ABD9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774D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AC26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0C37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6EB9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E049ED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A6632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40E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260E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A0C7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30EED40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8CEF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A11D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ABC7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CDC0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447F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5DB69E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9A3C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AF42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7168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9B58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ECD3C69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5FE3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55D7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F2C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3FD9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2319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2522013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5588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113C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E193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6F69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91AF308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69EA22E4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6C6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A020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D22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020C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59D5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727FAA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9336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535C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DAF9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4153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DD9CFD6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37E9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A017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5FE8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210C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9410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B30753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E2CC900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461B15" w14:paraId="05C74ED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1FCC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B432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A8E5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4503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6C8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332CCBE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AB7E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F8A8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36D9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F94E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EEC9FB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461B15" w14:paraId="4765B1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8036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7AB4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0B3B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A6FB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24E8CF24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5765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83D2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1017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1C34257D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EBCD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E492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61B15" w14:paraId="7FF45F5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FC347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2FB2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7C48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ADF9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AFBFECD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D40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556E1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DFEB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199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23FA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1167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7831A9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FB38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78E26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3CD7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F9D2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22BAE8D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43915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389E96CC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E47B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0A63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71A6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C68A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430D37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EAF4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C4584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BF9A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714D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7698891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E43D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5848CF86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C4E3FF0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0F7C87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1CD2FEE9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FD85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BF17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C526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1CF1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39E16EE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82FC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8F3A2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71E2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B162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989E4F9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25B5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3B0D7742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E50A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5DBD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02D7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9AA26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1B8539B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CB45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DBC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2BBE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ED72" w14:textId="77777777" w:rsidR="00461B15" w:rsidRDefault="00461B1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B18E497" w14:textId="77777777" w:rsidR="00461B15" w:rsidRDefault="00461B1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34D7" w14:textId="77777777" w:rsidR="00461B15" w:rsidRPr="00F565BC" w:rsidRDefault="00461B15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0A2620F5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0C6D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9EF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579C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AD45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461B15" w14:paraId="0C19BD7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C884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6224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1F864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CABB" w14:textId="77777777" w:rsidR="00461B15" w:rsidRDefault="00461B1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3F81678" w14:textId="77777777" w:rsidR="00461B15" w:rsidRDefault="00461B1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B3B7" w14:textId="77777777" w:rsidR="00461B15" w:rsidRDefault="00461B15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43579C0" w14:textId="77777777" w:rsidR="00461B15" w:rsidRDefault="00461B15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A7C6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156C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B9671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4E75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461B15" w14:paraId="02EC3D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50D8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6288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E31C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6BA3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386041C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9357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C196364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FE04" w14:textId="77777777" w:rsidR="00461B15" w:rsidRPr="001161EA" w:rsidRDefault="00461B15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E80D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F34C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6367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D855A7B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7FED1F62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46D9F8CC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332A903D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461B15" w14:paraId="7D2CC87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63BC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089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DC9B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E5EC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F2A70BD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009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8086DE9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6C8B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F5B9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A342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E7C7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72039E19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D51900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461B15" w14:paraId="2E22EC4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C1FE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06D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035BA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E414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68FC65A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6AE6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846CB3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4975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0218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1E79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D3EF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4A4758B5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461B15" w14:paraId="31CAF47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0F14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216F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752C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F8AB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617903C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01053F05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419D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1894F09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8E67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D75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065C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B949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67F265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461B15" w14:paraId="5654B52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6906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E553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41F9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B65E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A3BE903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E467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3084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FD69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8D98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E227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6B1CED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681D9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0BC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39CC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12CA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9349463" w14:textId="77777777" w:rsidR="00461B15" w:rsidRDefault="00461B1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A554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8205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F96B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6499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1C8C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61B15" w14:paraId="57D9662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0508" w14:textId="77777777" w:rsidR="00461B15" w:rsidRDefault="00461B15" w:rsidP="00461B1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7D7C1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C467" w14:textId="77777777" w:rsidR="00461B15" w:rsidRPr="001161EA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9395" w14:textId="77777777" w:rsidR="00461B15" w:rsidRDefault="00461B15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C85B81D" w14:textId="77777777" w:rsidR="00461B15" w:rsidRDefault="00461B15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E31E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9A50" w14:textId="77777777" w:rsidR="00461B15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D38A" w14:textId="77777777" w:rsidR="00461B15" w:rsidRDefault="00461B1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50B1" w14:textId="77777777" w:rsidR="00461B15" w:rsidRPr="008D08DE" w:rsidRDefault="00461B1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5DEE" w14:textId="77777777" w:rsidR="00461B15" w:rsidRDefault="00461B1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A31A9C8" w14:textId="77777777" w:rsidR="00461B15" w:rsidRDefault="00461B15">
      <w:pPr>
        <w:spacing w:before="40" w:after="40" w:line="192" w:lineRule="auto"/>
        <w:ind w:right="57"/>
        <w:rPr>
          <w:sz w:val="20"/>
          <w:lang w:val="ro-RO"/>
        </w:rPr>
      </w:pPr>
    </w:p>
    <w:p w14:paraId="2C0404B8" w14:textId="77777777" w:rsidR="00461B15" w:rsidRDefault="00461B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C607F55" w14:textId="77777777" w:rsidR="006D411A" w:rsidRDefault="006D411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29583AE" w14:textId="77777777" w:rsidR="006D411A" w:rsidRPr="00C21F42" w:rsidRDefault="006D411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135D525" w14:textId="77777777" w:rsidR="00461B15" w:rsidRPr="00C21F42" w:rsidRDefault="00461B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93EBF29" w14:textId="77777777" w:rsidR="00461B15" w:rsidRPr="00C21F42" w:rsidRDefault="00461B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738761C" w14:textId="77777777" w:rsidR="00461B15" w:rsidRPr="00C21F42" w:rsidRDefault="00461B15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4C1817DE" w14:textId="77777777" w:rsidR="00461B15" w:rsidRDefault="00461B15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535877B0" w14:textId="77777777" w:rsidR="00461B15" w:rsidRPr="00C21F42" w:rsidRDefault="00461B15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03F48531" w14:textId="77777777" w:rsidR="00461B15" w:rsidRPr="00C21F42" w:rsidRDefault="00461B15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56A64BA4" w14:textId="77777777" w:rsidR="00461B15" w:rsidRPr="00C21F42" w:rsidRDefault="00461B15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4B0BE2D" w14:textId="77777777" w:rsidR="00461B15" w:rsidRPr="00C21F42" w:rsidRDefault="00461B15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1049344" w14:textId="77777777" w:rsidR="00FB37F1" w:rsidRPr="0060085F" w:rsidRDefault="00FB37F1" w:rsidP="0060085F"/>
    <w:sectPr w:rsidR="00FB37F1" w:rsidRPr="0060085F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96F54" w14:textId="77777777" w:rsidR="0030393A" w:rsidRDefault="0030393A">
      <w:r>
        <w:separator/>
      </w:r>
    </w:p>
  </w:endnote>
  <w:endnote w:type="continuationSeparator" w:id="0">
    <w:p w14:paraId="4FE1E726" w14:textId="77777777" w:rsidR="0030393A" w:rsidRDefault="00303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203C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E4AE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7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6BF9C" w14:textId="77777777" w:rsidR="0030393A" w:rsidRDefault="0030393A">
      <w:r>
        <w:separator/>
      </w:r>
    </w:p>
  </w:footnote>
  <w:footnote w:type="continuationSeparator" w:id="0">
    <w:p w14:paraId="78980A2B" w14:textId="77777777" w:rsidR="0030393A" w:rsidRDefault="00303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B1D6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40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51520F" w14:textId="7C6F0329" w:rsidR="006F5073" w:rsidRDefault="00C0614E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AD695A">
      <w:rPr>
        <w:b/>
        <w:bCs/>
        <w:i/>
        <w:iCs/>
        <w:sz w:val="22"/>
      </w:rPr>
      <w:t>decada 1-10 septembrie 2026</w:t>
    </w:r>
  </w:p>
  <w:p w14:paraId="31C5D1E8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313FBD0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127D90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967AD58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971CD0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DD27681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E19163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37636A3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91AF26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19D1C4B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1F755B6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44068F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607B0CF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016D06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164541FB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7A00EFC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FABA7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7DCF80A6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C876D52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279B6F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26BC7FD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BE4149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7F6E35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57C2519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6A7F52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475383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3FFAFF8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B29E4E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26A8B8F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5445F9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B14ACE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338F90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7BB71BD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AB5240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234480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ABB4D4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E91048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5C68419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1CD7CC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C1C8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6329">
      <w:rPr>
        <w:rStyle w:val="PageNumber"/>
        <w:noProof/>
      </w:rPr>
      <w:t>3</w:t>
    </w:r>
    <w:r>
      <w:rPr>
        <w:rStyle w:val="PageNumber"/>
      </w:rPr>
      <w:fldChar w:fldCharType="end"/>
    </w:r>
  </w:p>
  <w:p w14:paraId="7E01E29B" w14:textId="2C1491BA" w:rsidR="00004110" w:rsidRPr="00A048AC" w:rsidRDefault="00C0614E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AD695A">
      <w:rPr>
        <w:b/>
        <w:bCs/>
        <w:i/>
        <w:iCs/>
        <w:sz w:val="22"/>
      </w:rPr>
      <w:t>decada 1-10 septembrie 2026</w:t>
    </w:r>
  </w:p>
  <w:p w14:paraId="295F430E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69C358B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BEFDF2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47210EB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A3D9E26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8E90FB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0BC4C0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0E87F695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36730FDF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10B7D49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0D2141E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65A780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7BB4FB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57ED835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DD4AC15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2DA935E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654730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0CD09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4EA357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8132C4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4296127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24EDF9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E5139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D2EC48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63756E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640E85AE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C2B5E4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6CC52C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790BB1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665510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7E2F2F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89054E2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41549C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FBD264D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5E151342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7734A4D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9A3D8B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DBDC8C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4CD8F5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D016DF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AE3DF9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05754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71F5E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F333C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990A1E4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B09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F3B"/>
    <w:multiLevelType w:val="hybridMultilevel"/>
    <w:tmpl w:val="D8468306"/>
    <w:lvl w:ilvl="0" w:tplc="14789E2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9EB"/>
    <w:multiLevelType w:val="hybridMultilevel"/>
    <w:tmpl w:val="C43606D0"/>
    <w:lvl w:ilvl="0" w:tplc="AA121EB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442BC8"/>
    <w:multiLevelType w:val="hybridMultilevel"/>
    <w:tmpl w:val="73C6FCC0"/>
    <w:lvl w:ilvl="0" w:tplc="CEA6420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1B57872"/>
    <w:multiLevelType w:val="hybridMultilevel"/>
    <w:tmpl w:val="6B24AA10"/>
    <w:lvl w:ilvl="0" w:tplc="641A924A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0E795D"/>
    <w:multiLevelType w:val="hybridMultilevel"/>
    <w:tmpl w:val="1E8AD412"/>
    <w:lvl w:ilvl="0" w:tplc="651EB3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7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9F7EC2"/>
    <w:multiLevelType w:val="hybridMultilevel"/>
    <w:tmpl w:val="B59212AA"/>
    <w:lvl w:ilvl="0" w:tplc="C3201D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760788"/>
    <w:multiLevelType w:val="hybridMultilevel"/>
    <w:tmpl w:val="88906424"/>
    <w:lvl w:ilvl="0" w:tplc="797C1D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99354ED"/>
    <w:multiLevelType w:val="hybridMultilevel"/>
    <w:tmpl w:val="D6A8904A"/>
    <w:lvl w:ilvl="0" w:tplc="076C340C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E76C98"/>
    <w:multiLevelType w:val="hybridMultilevel"/>
    <w:tmpl w:val="9D32073C"/>
    <w:lvl w:ilvl="0" w:tplc="35C4FA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7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A68B2"/>
    <w:multiLevelType w:val="hybridMultilevel"/>
    <w:tmpl w:val="449EE1D6"/>
    <w:lvl w:ilvl="0" w:tplc="023AEB3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5BA045D6"/>
    <w:multiLevelType w:val="hybridMultilevel"/>
    <w:tmpl w:val="CBBC703E"/>
    <w:lvl w:ilvl="0" w:tplc="9AA0897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5D2C203F"/>
    <w:multiLevelType w:val="hybridMultilevel"/>
    <w:tmpl w:val="994A254A"/>
    <w:lvl w:ilvl="0" w:tplc="38103F42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20F32AC"/>
    <w:multiLevelType w:val="hybridMultilevel"/>
    <w:tmpl w:val="880828B4"/>
    <w:lvl w:ilvl="0" w:tplc="DBA2686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73EB59BF"/>
    <w:multiLevelType w:val="hybridMultilevel"/>
    <w:tmpl w:val="2EF02E0A"/>
    <w:lvl w:ilvl="0" w:tplc="AB9C04F6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C5DA4"/>
    <w:multiLevelType w:val="hybridMultilevel"/>
    <w:tmpl w:val="81AE5648"/>
    <w:lvl w:ilvl="0" w:tplc="74EE57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8F21D66"/>
    <w:multiLevelType w:val="hybridMultilevel"/>
    <w:tmpl w:val="A4B072F2"/>
    <w:lvl w:ilvl="0" w:tplc="2662F9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79BB5477"/>
    <w:multiLevelType w:val="hybridMultilevel"/>
    <w:tmpl w:val="F8ACA246"/>
    <w:lvl w:ilvl="0" w:tplc="652E01C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D69E5"/>
    <w:multiLevelType w:val="hybridMultilevel"/>
    <w:tmpl w:val="4468C336"/>
    <w:lvl w:ilvl="0" w:tplc="94C48A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5" w15:restartNumberingAfterBreak="0">
    <w:nsid w:val="7E927324"/>
    <w:multiLevelType w:val="hybridMultilevel"/>
    <w:tmpl w:val="514AF56E"/>
    <w:lvl w:ilvl="0" w:tplc="C30412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87517">
    <w:abstractNumId w:val="21"/>
  </w:num>
  <w:num w:numId="2" w16cid:durableId="2035955787">
    <w:abstractNumId w:val="24"/>
  </w:num>
  <w:num w:numId="3" w16cid:durableId="1085764040">
    <w:abstractNumId w:val="2"/>
  </w:num>
  <w:num w:numId="4" w16cid:durableId="52779327">
    <w:abstractNumId w:val="35"/>
  </w:num>
  <w:num w:numId="5" w16cid:durableId="704712729">
    <w:abstractNumId w:val="16"/>
  </w:num>
  <w:num w:numId="6" w16cid:durableId="1744450687">
    <w:abstractNumId w:val="39"/>
  </w:num>
  <w:num w:numId="7" w16cid:durableId="203909065">
    <w:abstractNumId w:val="5"/>
  </w:num>
  <w:num w:numId="8" w16cid:durableId="1437359247">
    <w:abstractNumId w:val="31"/>
  </w:num>
  <w:num w:numId="9" w16cid:durableId="1449811338">
    <w:abstractNumId w:val="20"/>
  </w:num>
  <w:num w:numId="10" w16cid:durableId="350884993">
    <w:abstractNumId w:val="22"/>
  </w:num>
  <w:num w:numId="11" w16cid:durableId="383062685">
    <w:abstractNumId w:val="25"/>
  </w:num>
  <w:num w:numId="12" w16cid:durableId="995374258">
    <w:abstractNumId w:val="37"/>
  </w:num>
  <w:num w:numId="13" w16cid:durableId="979505479">
    <w:abstractNumId w:val="34"/>
  </w:num>
  <w:num w:numId="14" w16cid:durableId="2108234531">
    <w:abstractNumId w:val="41"/>
  </w:num>
  <w:num w:numId="15" w16cid:durableId="1549564258">
    <w:abstractNumId w:val="32"/>
  </w:num>
  <w:num w:numId="16" w16cid:durableId="1547335578">
    <w:abstractNumId w:val="17"/>
  </w:num>
  <w:num w:numId="17" w16cid:durableId="531260144">
    <w:abstractNumId w:val="14"/>
  </w:num>
  <w:num w:numId="18" w16cid:durableId="1428891957">
    <w:abstractNumId w:val="9"/>
  </w:num>
  <w:num w:numId="19" w16cid:durableId="953637804">
    <w:abstractNumId w:val="43"/>
  </w:num>
  <w:num w:numId="20" w16cid:durableId="978531040">
    <w:abstractNumId w:val="42"/>
  </w:num>
  <w:num w:numId="21" w16cid:durableId="1603223496">
    <w:abstractNumId w:val="10"/>
  </w:num>
  <w:num w:numId="22" w16cid:durableId="194318888">
    <w:abstractNumId w:val="13"/>
  </w:num>
  <w:num w:numId="23" w16cid:durableId="1597446813">
    <w:abstractNumId w:val="36"/>
  </w:num>
  <w:num w:numId="24" w16cid:durableId="1946226515">
    <w:abstractNumId w:val="15"/>
  </w:num>
  <w:num w:numId="25" w16cid:durableId="1359159633">
    <w:abstractNumId w:val="4"/>
  </w:num>
  <w:num w:numId="26" w16cid:durableId="959730267">
    <w:abstractNumId w:val="19"/>
  </w:num>
  <w:num w:numId="27" w16cid:durableId="453257991">
    <w:abstractNumId w:val="45"/>
  </w:num>
  <w:num w:numId="28" w16cid:durableId="1190148892">
    <w:abstractNumId w:val="1"/>
  </w:num>
  <w:num w:numId="29" w16cid:durableId="1848862451">
    <w:abstractNumId w:val="12"/>
  </w:num>
  <w:num w:numId="30" w16cid:durableId="1245073529">
    <w:abstractNumId w:val="28"/>
  </w:num>
  <w:num w:numId="31" w16cid:durableId="213657637">
    <w:abstractNumId w:val="30"/>
  </w:num>
  <w:num w:numId="32" w16cid:durableId="265233487">
    <w:abstractNumId w:val="23"/>
  </w:num>
  <w:num w:numId="33" w16cid:durableId="801002333">
    <w:abstractNumId w:val="3"/>
  </w:num>
  <w:num w:numId="34" w16cid:durableId="307324804">
    <w:abstractNumId w:val="26"/>
  </w:num>
  <w:num w:numId="35" w16cid:durableId="1492915793">
    <w:abstractNumId w:val="8"/>
  </w:num>
  <w:num w:numId="36" w16cid:durableId="2066247489">
    <w:abstractNumId w:val="18"/>
  </w:num>
  <w:num w:numId="37" w16cid:durableId="1877765673">
    <w:abstractNumId w:val="38"/>
  </w:num>
  <w:num w:numId="38" w16cid:durableId="445657029">
    <w:abstractNumId w:val="33"/>
  </w:num>
  <w:num w:numId="39" w16cid:durableId="1787458797">
    <w:abstractNumId w:val="29"/>
  </w:num>
  <w:num w:numId="40" w16cid:durableId="775709098">
    <w:abstractNumId w:val="27"/>
  </w:num>
  <w:num w:numId="41" w16cid:durableId="1895654975">
    <w:abstractNumId w:val="7"/>
  </w:num>
  <w:num w:numId="42" w16cid:durableId="1836411365">
    <w:abstractNumId w:val="6"/>
  </w:num>
  <w:num w:numId="43" w16cid:durableId="1251963772">
    <w:abstractNumId w:val="11"/>
  </w:num>
  <w:num w:numId="44" w16cid:durableId="1246763155">
    <w:abstractNumId w:val="40"/>
  </w:num>
  <w:num w:numId="45" w16cid:durableId="167411259">
    <w:abstractNumId w:val="44"/>
  </w:num>
  <w:num w:numId="46" w16cid:durableId="545260289">
    <w:abstractNumId w:val="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nlSWaxYt/PqrctnLLWqsbX+am4LJA+PIMf78eM7cdin2aNdIkQ/QgZmyHRg9byob5rJx7EtqZ9H0iMVPTo6RZA==" w:salt="e2ChhQm6Kugg1h0u+YtFFw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2B5E"/>
    <w:rsid w:val="000034F1"/>
    <w:rsid w:val="00003549"/>
    <w:rsid w:val="00003587"/>
    <w:rsid w:val="000035E9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6D5E"/>
    <w:rsid w:val="00007238"/>
    <w:rsid w:val="000072A6"/>
    <w:rsid w:val="000073D1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1F04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AE8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DFD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41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37BEA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889"/>
    <w:rsid w:val="000469F4"/>
    <w:rsid w:val="0004724D"/>
    <w:rsid w:val="00047D3C"/>
    <w:rsid w:val="000506A8"/>
    <w:rsid w:val="00050E1D"/>
    <w:rsid w:val="00050FE4"/>
    <w:rsid w:val="000512DA"/>
    <w:rsid w:val="000514E5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BC3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162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5B7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6FA1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C80"/>
    <w:rsid w:val="00087E7B"/>
    <w:rsid w:val="00090056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392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469"/>
    <w:rsid w:val="000C4E27"/>
    <w:rsid w:val="000C4F31"/>
    <w:rsid w:val="000C53B1"/>
    <w:rsid w:val="000C5495"/>
    <w:rsid w:val="000C5571"/>
    <w:rsid w:val="000C603B"/>
    <w:rsid w:val="000C628C"/>
    <w:rsid w:val="000C6BDA"/>
    <w:rsid w:val="000C6EF7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BC6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1F8"/>
    <w:rsid w:val="000D6208"/>
    <w:rsid w:val="000D6601"/>
    <w:rsid w:val="000D7203"/>
    <w:rsid w:val="000D7D26"/>
    <w:rsid w:val="000E0117"/>
    <w:rsid w:val="000E0541"/>
    <w:rsid w:val="000E07D5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0F8F"/>
    <w:rsid w:val="00101A16"/>
    <w:rsid w:val="00101B0C"/>
    <w:rsid w:val="00101E85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4C3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46F"/>
    <w:rsid w:val="001408C3"/>
    <w:rsid w:val="00140CBB"/>
    <w:rsid w:val="00141BC2"/>
    <w:rsid w:val="00141F1A"/>
    <w:rsid w:val="00142D8C"/>
    <w:rsid w:val="00142EB5"/>
    <w:rsid w:val="00145027"/>
    <w:rsid w:val="00145342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1CD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05"/>
    <w:rsid w:val="0015316E"/>
    <w:rsid w:val="00153B5E"/>
    <w:rsid w:val="00153E52"/>
    <w:rsid w:val="0015418D"/>
    <w:rsid w:val="00154FB1"/>
    <w:rsid w:val="0015515E"/>
    <w:rsid w:val="0015596C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EA6"/>
    <w:rsid w:val="00162E5A"/>
    <w:rsid w:val="001630DE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2E57"/>
    <w:rsid w:val="00173DCC"/>
    <w:rsid w:val="0017418B"/>
    <w:rsid w:val="0017431A"/>
    <w:rsid w:val="001744EC"/>
    <w:rsid w:val="001747BC"/>
    <w:rsid w:val="0017502F"/>
    <w:rsid w:val="0017514C"/>
    <w:rsid w:val="00176E88"/>
    <w:rsid w:val="00177740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7AF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9C4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529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6A02"/>
    <w:rsid w:val="0019771E"/>
    <w:rsid w:val="0019777E"/>
    <w:rsid w:val="00197969"/>
    <w:rsid w:val="00197DED"/>
    <w:rsid w:val="00197E90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7FF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5FB0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AB3"/>
    <w:rsid w:val="001E3C85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DDB"/>
    <w:rsid w:val="002131B5"/>
    <w:rsid w:val="00213918"/>
    <w:rsid w:val="00213E69"/>
    <w:rsid w:val="00214D70"/>
    <w:rsid w:val="00214EEE"/>
    <w:rsid w:val="00215495"/>
    <w:rsid w:val="00216B99"/>
    <w:rsid w:val="002170B1"/>
    <w:rsid w:val="0021721A"/>
    <w:rsid w:val="002172AC"/>
    <w:rsid w:val="00217EFF"/>
    <w:rsid w:val="0022040B"/>
    <w:rsid w:val="0022060A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EBA"/>
    <w:rsid w:val="00243FD2"/>
    <w:rsid w:val="00244823"/>
    <w:rsid w:val="0024505D"/>
    <w:rsid w:val="002453B7"/>
    <w:rsid w:val="002455DA"/>
    <w:rsid w:val="00245744"/>
    <w:rsid w:val="00246203"/>
    <w:rsid w:val="00246578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B5F"/>
    <w:rsid w:val="00263E03"/>
    <w:rsid w:val="00264BEC"/>
    <w:rsid w:val="00265641"/>
    <w:rsid w:val="00265692"/>
    <w:rsid w:val="0026592F"/>
    <w:rsid w:val="00265E8B"/>
    <w:rsid w:val="00265F77"/>
    <w:rsid w:val="00266B66"/>
    <w:rsid w:val="00266BEC"/>
    <w:rsid w:val="00266D01"/>
    <w:rsid w:val="002674A2"/>
    <w:rsid w:val="0027058C"/>
    <w:rsid w:val="00270A6D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C83"/>
    <w:rsid w:val="00275FF5"/>
    <w:rsid w:val="00276405"/>
    <w:rsid w:val="00276A99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07AB"/>
    <w:rsid w:val="00291207"/>
    <w:rsid w:val="002913DB"/>
    <w:rsid w:val="002913DE"/>
    <w:rsid w:val="0029164E"/>
    <w:rsid w:val="00291AC6"/>
    <w:rsid w:val="00292553"/>
    <w:rsid w:val="00293180"/>
    <w:rsid w:val="00293C56"/>
    <w:rsid w:val="0029455D"/>
    <w:rsid w:val="00294C1D"/>
    <w:rsid w:val="00294D96"/>
    <w:rsid w:val="00294F7F"/>
    <w:rsid w:val="00295729"/>
    <w:rsid w:val="00295974"/>
    <w:rsid w:val="00295DFB"/>
    <w:rsid w:val="0029611A"/>
    <w:rsid w:val="00296A7E"/>
    <w:rsid w:val="0029722D"/>
    <w:rsid w:val="00297E7F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D26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013"/>
    <w:rsid w:val="002C5135"/>
    <w:rsid w:val="002C551B"/>
    <w:rsid w:val="002C5536"/>
    <w:rsid w:val="002C5670"/>
    <w:rsid w:val="002C5B78"/>
    <w:rsid w:val="002C62AB"/>
    <w:rsid w:val="002C6BB3"/>
    <w:rsid w:val="002C6D52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DD7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1D1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93A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48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418C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0EF3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18A0"/>
    <w:rsid w:val="00352506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27A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6A5B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5C60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3DA9"/>
    <w:rsid w:val="003A427E"/>
    <w:rsid w:val="003A49B1"/>
    <w:rsid w:val="003A4E4C"/>
    <w:rsid w:val="003A4EC5"/>
    <w:rsid w:val="003A57AA"/>
    <w:rsid w:val="003A5C85"/>
    <w:rsid w:val="003A5DAF"/>
    <w:rsid w:val="003A6145"/>
    <w:rsid w:val="003A63B2"/>
    <w:rsid w:val="003A7367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344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FD1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0B4"/>
    <w:rsid w:val="003C3257"/>
    <w:rsid w:val="003C3900"/>
    <w:rsid w:val="003C392D"/>
    <w:rsid w:val="003C3AC2"/>
    <w:rsid w:val="003C3CA7"/>
    <w:rsid w:val="003C424C"/>
    <w:rsid w:val="003C43DA"/>
    <w:rsid w:val="003C45CF"/>
    <w:rsid w:val="003C53F8"/>
    <w:rsid w:val="003C5C73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3CF"/>
    <w:rsid w:val="003D06E5"/>
    <w:rsid w:val="003D122B"/>
    <w:rsid w:val="003D12D7"/>
    <w:rsid w:val="003D1AA6"/>
    <w:rsid w:val="003D2363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8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5E61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523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AC6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17F5A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7B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53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08E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B15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615"/>
    <w:rsid w:val="00486D2E"/>
    <w:rsid w:val="00486E29"/>
    <w:rsid w:val="00487136"/>
    <w:rsid w:val="004903BD"/>
    <w:rsid w:val="00490F9C"/>
    <w:rsid w:val="00491A53"/>
    <w:rsid w:val="00491BE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6F3"/>
    <w:rsid w:val="004A0912"/>
    <w:rsid w:val="004A16B2"/>
    <w:rsid w:val="004A19F3"/>
    <w:rsid w:val="004A1B81"/>
    <w:rsid w:val="004A1F98"/>
    <w:rsid w:val="004A2AB5"/>
    <w:rsid w:val="004A3813"/>
    <w:rsid w:val="004A3AC0"/>
    <w:rsid w:val="004A444B"/>
    <w:rsid w:val="004A4813"/>
    <w:rsid w:val="004A4A2E"/>
    <w:rsid w:val="004A4AA3"/>
    <w:rsid w:val="004A4FF6"/>
    <w:rsid w:val="004A515A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81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22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E33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DA3"/>
    <w:rsid w:val="004E2283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6FCB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5072"/>
    <w:rsid w:val="004F528F"/>
    <w:rsid w:val="004F544D"/>
    <w:rsid w:val="004F59C0"/>
    <w:rsid w:val="004F5E0E"/>
    <w:rsid w:val="004F6550"/>
    <w:rsid w:val="004F69AA"/>
    <w:rsid w:val="004F6A65"/>
    <w:rsid w:val="004F6EE8"/>
    <w:rsid w:val="004F7101"/>
    <w:rsid w:val="00500041"/>
    <w:rsid w:val="00500A2A"/>
    <w:rsid w:val="00500D40"/>
    <w:rsid w:val="00500F48"/>
    <w:rsid w:val="005013EB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7C"/>
    <w:rsid w:val="005051E9"/>
    <w:rsid w:val="00505754"/>
    <w:rsid w:val="00505915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6F5"/>
    <w:rsid w:val="00511B06"/>
    <w:rsid w:val="00511D51"/>
    <w:rsid w:val="005120B2"/>
    <w:rsid w:val="00513153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992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F3A"/>
    <w:rsid w:val="00535011"/>
    <w:rsid w:val="005359E6"/>
    <w:rsid w:val="00535C17"/>
    <w:rsid w:val="005362B5"/>
    <w:rsid w:val="00536920"/>
    <w:rsid w:val="00536AB3"/>
    <w:rsid w:val="0053724D"/>
    <w:rsid w:val="005379C4"/>
    <w:rsid w:val="00537ABD"/>
    <w:rsid w:val="0054001D"/>
    <w:rsid w:val="00540051"/>
    <w:rsid w:val="00541B37"/>
    <w:rsid w:val="00542313"/>
    <w:rsid w:val="00543747"/>
    <w:rsid w:val="00543AD2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4B3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045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2F9F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56D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A1C"/>
    <w:rsid w:val="005C3C68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0DC4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6692"/>
    <w:rsid w:val="005F7375"/>
    <w:rsid w:val="005F7919"/>
    <w:rsid w:val="005F7AED"/>
    <w:rsid w:val="005F7BB7"/>
    <w:rsid w:val="0060085F"/>
    <w:rsid w:val="00600B49"/>
    <w:rsid w:val="00600C93"/>
    <w:rsid w:val="006010A2"/>
    <w:rsid w:val="00601D91"/>
    <w:rsid w:val="0060274E"/>
    <w:rsid w:val="006028F2"/>
    <w:rsid w:val="00602927"/>
    <w:rsid w:val="00602CCC"/>
    <w:rsid w:val="0060341B"/>
    <w:rsid w:val="00603B7D"/>
    <w:rsid w:val="00603D53"/>
    <w:rsid w:val="00604538"/>
    <w:rsid w:val="006046CA"/>
    <w:rsid w:val="006049A2"/>
    <w:rsid w:val="006049F0"/>
    <w:rsid w:val="00604A02"/>
    <w:rsid w:val="006050C3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616"/>
    <w:rsid w:val="00617F8D"/>
    <w:rsid w:val="00620933"/>
    <w:rsid w:val="00620989"/>
    <w:rsid w:val="00620D52"/>
    <w:rsid w:val="00620ECF"/>
    <w:rsid w:val="00621769"/>
    <w:rsid w:val="006228BB"/>
    <w:rsid w:val="00622DAF"/>
    <w:rsid w:val="00623351"/>
    <w:rsid w:val="00623505"/>
    <w:rsid w:val="006238E7"/>
    <w:rsid w:val="00624110"/>
    <w:rsid w:val="00624152"/>
    <w:rsid w:val="00624298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4820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4471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ABE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407"/>
    <w:rsid w:val="0066572D"/>
    <w:rsid w:val="006663BA"/>
    <w:rsid w:val="00666E13"/>
    <w:rsid w:val="00667394"/>
    <w:rsid w:val="006677A7"/>
    <w:rsid w:val="0066780F"/>
    <w:rsid w:val="00667A18"/>
    <w:rsid w:val="00667B9C"/>
    <w:rsid w:val="006701C3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2A6"/>
    <w:rsid w:val="00676983"/>
    <w:rsid w:val="00676F93"/>
    <w:rsid w:val="00677279"/>
    <w:rsid w:val="00680488"/>
    <w:rsid w:val="00680DAF"/>
    <w:rsid w:val="00680FE5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3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4F0C"/>
    <w:rsid w:val="006A6035"/>
    <w:rsid w:val="006A6AD7"/>
    <w:rsid w:val="006A6CA3"/>
    <w:rsid w:val="006B0113"/>
    <w:rsid w:val="006B0200"/>
    <w:rsid w:val="006B0426"/>
    <w:rsid w:val="006B0CB3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D69"/>
    <w:rsid w:val="006D3539"/>
    <w:rsid w:val="006D36E6"/>
    <w:rsid w:val="006D411A"/>
    <w:rsid w:val="006D46CD"/>
    <w:rsid w:val="006D50D5"/>
    <w:rsid w:val="006D51B9"/>
    <w:rsid w:val="006D5D92"/>
    <w:rsid w:val="006D64C3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7F6A"/>
    <w:rsid w:val="006F0596"/>
    <w:rsid w:val="006F0894"/>
    <w:rsid w:val="006F08DB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0D3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02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5D"/>
    <w:rsid w:val="007610AB"/>
    <w:rsid w:val="00761FBA"/>
    <w:rsid w:val="00762631"/>
    <w:rsid w:val="007626A7"/>
    <w:rsid w:val="00762AAF"/>
    <w:rsid w:val="00763379"/>
    <w:rsid w:val="007636B1"/>
    <w:rsid w:val="007636D3"/>
    <w:rsid w:val="007638C3"/>
    <w:rsid w:val="00763B29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D23"/>
    <w:rsid w:val="00785F8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66"/>
    <w:rsid w:val="007955C8"/>
    <w:rsid w:val="0079582A"/>
    <w:rsid w:val="00796144"/>
    <w:rsid w:val="00796406"/>
    <w:rsid w:val="00796A09"/>
    <w:rsid w:val="00797323"/>
    <w:rsid w:val="0079787B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5F51"/>
    <w:rsid w:val="007B66EE"/>
    <w:rsid w:val="007B7584"/>
    <w:rsid w:val="007B7751"/>
    <w:rsid w:val="007C000B"/>
    <w:rsid w:val="007C01B9"/>
    <w:rsid w:val="007C02FC"/>
    <w:rsid w:val="007C094A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29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191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5DB4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5B8"/>
    <w:rsid w:val="0082774D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8E7"/>
    <w:rsid w:val="00851173"/>
    <w:rsid w:val="0085160C"/>
    <w:rsid w:val="008519E7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D7"/>
    <w:rsid w:val="008622FA"/>
    <w:rsid w:val="00863124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04C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A8D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31"/>
    <w:rsid w:val="008A1BF2"/>
    <w:rsid w:val="008A1F0F"/>
    <w:rsid w:val="008A2210"/>
    <w:rsid w:val="008A230F"/>
    <w:rsid w:val="008A2466"/>
    <w:rsid w:val="008A2E80"/>
    <w:rsid w:val="008A2EC9"/>
    <w:rsid w:val="008A3A0F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82C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12D7"/>
    <w:rsid w:val="008E13ED"/>
    <w:rsid w:val="008E1AAC"/>
    <w:rsid w:val="008E1F1C"/>
    <w:rsid w:val="008E235C"/>
    <w:rsid w:val="008E2BC7"/>
    <w:rsid w:val="008E2FF5"/>
    <w:rsid w:val="008E31B5"/>
    <w:rsid w:val="008E32AC"/>
    <w:rsid w:val="008E347E"/>
    <w:rsid w:val="008E55DE"/>
    <w:rsid w:val="008E56FA"/>
    <w:rsid w:val="008E5A70"/>
    <w:rsid w:val="008E5C9C"/>
    <w:rsid w:val="008E623F"/>
    <w:rsid w:val="008E6ADE"/>
    <w:rsid w:val="008E705D"/>
    <w:rsid w:val="008F06A2"/>
    <w:rsid w:val="008F1250"/>
    <w:rsid w:val="008F175C"/>
    <w:rsid w:val="008F1B55"/>
    <w:rsid w:val="008F1C06"/>
    <w:rsid w:val="008F208C"/>
    <w:rsid w:val="008F2602"/>
    <w:rsid w:val="008F28B3"/>
    <w:rsid w:val="008F28D4"/>
    <w:rsid w:val="008F2B61"/>
    <w:rsid w:val="008F3278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972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885"/>
    <w:rsid w:val="00936DED"/>
    <w:rsid w:val="00936E9C"/>
    <w:rsid w:val="009370E1"/>
    <w:rsid w:val="00937107"/>
    <w:rsid w:val="00937868"/>
    <w:rsid w:val="00937E8C"/>
    <w:rsid w:val="00937F57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3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D95"/>
    <w:rsid w:val="00956F5B"/>
    <w:rsid w:val="0095723D"/>
    <w:rsid w:val="00960302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14D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6CD5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60D"/>
    <w:rsid w:val="009A2C72"/>
    <w:rsid w:val="009A2FBE"/>
    <w:rsid w:val="009A3042"/>
    <w:rsid w:val="009A3339"/>
    <w:rsid w:val="009A37DD"/>
    <w:rsid w:val="009A3844"/>
    <w:rsid w:val="009A3863"/>
    <w:rsid w:val="009A3D3F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1FA3"/>
    <w:rsid w:val="009B2892"/>
    <w:rsid w:val="009B37AA"/>
    <w:rsid w:val="009B3929"/>
    <w:rsid w:val="009B3977"/>
    <w:rsid w:val="009B4056"/>
    <w:rsid w:val="009B4096"/>
    <w:rsid w:val="009B4494"/>
    <w:rsid w:val="009B4D94"/>
    <w:rsid w:val="009B5140"/>
    <w:rsid w:val="009B518D"/>
    <w:rsid w:val="009B700B"/>
    <w:rsid w:val="009B781E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484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43C0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95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845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5163"/>
    <w:rsid w:val="00A1603E"/>
    <w:rsid w:val="00A16071"/>
    <w:rsid w:val="00A168E7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754"/>
    <w:rsid w:val="00A21D1A"/>
    <w:rsid w:val="00A21F36"/>
    <w:rsid w:val="00A226D0"/>
    <w:rsid w:val="00A22E43"/>
    <w:rsid w:val="00A22F44"/>
    <w:rsid w:val="00A2336A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0F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3E9B"/>
    <w:rsid w:val="00A34352"/>
    <w:rsid w:val="00A34720"/>
    <w:rsid w:val="00A34C51"/>
    <w:rsid w:val="00A35718"/>
    <w:rsid w:val="00A357FA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CBA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621"/>
    <w:rsid w:val="00A728A5"/>
    <w:rsid w:val="00A73420"/>
    <w:rsid w:val="00A73685"/>
    <w:rsid w:val="00A73698"/>
    <w:rsid w:val="00A7382C"/>
    <w:rsid w:val="00A73F5C"/>
    <w:rsid w:val="00A744AB"/>
    <w:rsid w:val="00A752E7"/>
    <w:rsid w:val="00A76147"/>
    <w:rsid w:val="00A76171"/>
    <w:rsid w:val="00A7636D"/>
    <w:rsid w:val="00A76668"/>
    <w:rsid w:val="00A76F8C"/>
    <w:rsid w:val="00A772FB"/>
    <w:rsid w:val="00A8001A"/>
    <w:rsid w:val="00A80B6A"/>
    <w:rsid w:val="00A80EF8"/>
    <w:rsid w:val="00A80F9D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882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6222"/>
    <w:rsid w:val="00A96966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9D5"/>
    <w:rsid w:val="00AA6A94"/>
    <w:rsid w:val="00AA7039"/>
    <w:rsid w:val="00AA79BF"/>
    <w:rsid w:val="00AA7B8E"/>
    <w:rsid w:val="00AB0548"/>
    <w:rsid w:val="00AB0B37"/>
    <w:rsid w:val="00AB0CDB"/>
    <w:rsid w:val="00AB0D0D"/>
    <w:rsid w:val="00AB0E35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173"/>
    <w:rsid w:val="00AB47BA"/>
    <w:rsid w:val="00AB4EE4"/>
    <w:rsid w:val="00AB577A"/>
    <w:rsid w:val="00AB57F8"/>
    <w:rsid w:val="00AB5C06"/>
    <w:rsid w:val="00AB5C3B"/>
    <w:rsid w:val="00AB5DD8"/>
    <w:rsid w:val="00AB5E2C"/>
    <w:rsid w:val="00AB646A"/>
    <w:rsid w:val="00AB6699"/>
    <w:rsid w:val="00AB6B5D"/>
    <w:rsid w:val="00AB6C0E"/>
    <w:rsid w:val="00AB6FD2"/>
    <w:rsid w:val="00AB76EC"/>
    <w:rsid w:val="00AB7769"/>
    <w:rsid w:val="00AB7B1E"/>
    <w:rsid w:val="00AB7D5C"/>
    <w:rsid w:val="00AC0383"/>
    <w:rsid w:val="00AC06A1"/>
    <w:rsid w:val="00AC0C19"/>
    <w:rsid w:val="00AC1E51"/>
    <w:rsid w:val="00AC1F49"/>
    <w:rsid w:val="00AC2007"/>
    <w:rsid w:val="00AC2206"/>
    <w:rsid w:val="00AC2460"/>
    <w:rsid w:val="00AC2A70"/>
    <w:rsid w:val="00AC2F7D"/>
    <w:rsid w:val="00AC36AB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5A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50F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84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0793B"/>
    <w:rsid w:val="00B10579"/>
    <w:rsid w:val="00B1109C"/>
    <w:rsid w:val="00B1130A"/>
    <w:rsid w:val="00B11619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4E3A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299"/>
    <w:rsid w:val="00B31508"/>
    <w:rsid w:val="00B3200E"/>
    <w:rsid w:val="00B328F0"/>
    <w:rsid w:val="00B32A2F"/>
    <w:rsid w:val="00B32DA0"/>
    <w:rsid w:val="00B32E60"/>
    <w:rsid w:val="00B32ED7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686"/>
    <w:rsid w:val="00B4473E"/>
    <w:rsid w:val="00B45038"/>
    <w:rsid w:val="00B45065"/>
    <w:rsid w:val="00B451D8"/>
    <w:rsid w:val="00B45AF8"/>
    <w:rsid w:val="00B462CB"/>
    <w:rsid w:val="00B46C0A"/>
    <w:rsid w:val="00B47551"/>
    <w:rsid w:val="00B477B0"/>
    <w:rsid w:val="00B50B17"/>
    <w:rsid w:val="00B50D05"/>
    <w:rsid w:val="00B51D0F"/>
    <w:rsid w:val="00B52049"/>
    <w:rsid w:val="00B53906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6CDF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5A62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8DF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926"/>
    <w:rsid w:val="00B9499C"/>
    <w:rsid w:val="00B94FBE"/>
    <w:rsid w:val="00B956E3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9F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40"/>
    <w:rsid w:val="00BB10D2"/>
    <w:rsid w:val="00BB1457"/>
    <w:rsid w:val="00BB14C0"/>
    <w:rsid w:val="00BB1D61"/>
    <w:rsid w:val="00BB1E82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3DCA"/>
    <w:rsid w:val="00BD4374"/>
    <w:rsid w:val="00BD4BD4"/>
    <w:rsid w:val="00BD544E"/>
    <w:rsid w:val="00BD625D"/>
    <w:rsid w:val="00BD6264"/>
    <w:rsid w:val="00BD633C"/>
    <w:rsid w:val="00BD69FD"/>
    <w:rsid w:val="00BD7145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25F"/>
    <w:rsid w:val="00BE5406"/>
    <w:rsid w:val="00BE5520"/>
    <w:rsid w:val="00BE5B5C"/>
    <w:rsid w:val="00BE6D5F"/>
    <w:rsid w:val="00BE6EBB"/>
    <w:rsid w:val="00BE715C"/>
    <w:rsid w:val="00BE7A01"/>
    <w:rsid w:val="00BE7C30"/>
    <w:rsid w:val="00BE7D6E"/>
    <w:rsid w:val="00BE7D97"/>
    <w:rsid w:val="00BF0349"/>
    <w:rsid w:val="00BF06A9"/>
    <w:rsid w:val="00BF0983"/>
    <w:rsid w:val="00BF1202"/>
    <w:rsid w:val="00BF12D0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D82"/>
    <w:rsid w:val="00BF7F87"/>
    <w:rsid w:val="00BF7F9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869"/>
    <w:rsid w:val="00C04B83"/>
    <w:rsid w:val="00C04EE8"/>
    <w:rsid w:val="00C051DD"/>
    <w:rsid w:val="00C05248"/>
    <w:rsid w:val="00C058BE"/>
    <w:rsid w:val="00C05A58"/>
    <w:rsid w:val="00C0614E"/>
    <w:rsid w:val="00C0631B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3DC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B33"/>
    <w:rsid w:val="00C33FD9"/>
    <w:rsid w:val="00C3452B"/>
    <w:rsid w:val="00C345EF"/>
    <w:rsid w:val="00C34C79"/>
    <w:rsid w:val="00C34D79"/>
    <w:rsid w:val="00C34E09"/>
    <w:rsid w:val="00C35317"/>
    <w:rsid w:val="00C355EE"/>
    <w:rsid w:val="00C35682"/>
    <w:rsid w:val="00C3591C"/>
    <w:rsid w:val="00C35A43"/>
    <w:rsid w:val="00C35FE5"/>
    <w:rsid w:val="00C36017"/>
    <w:rsid w:val="00C37188"/>
    <w:rsid w:val="00C40968"/>
    <w:rsid w:val="00C40EFB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667"/>
    <w:rsid w:val="00C47952"/>
    <w:rsid w:val="00C50114"/>
    <w:rsid w:val="00C50202"/>
    <w:rsid w:val="00C50739"/>
    <w:rsid w:val="00C50A5D"/>
    <w:rsid w:val="00C51101"/>
    <w:rsid w:val="00C518C4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DF9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0C29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05E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3F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A46"/>
    <w:rsid w:val="00CC6F5C"/>
    <w:rsid w:val="00CC7527"/>
    <w:rsid w:val="00CC7877"/>
    <w:rsid w:val="00CC79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024"/>
    <w:rsid w:val="00CD4101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0F76"/>
    <w:rsid w:val="00CE248A"/>
    <w:rsid w:val="00CE2CAB"/>
    <w:rsid w:val="00CE2D12"/>
    <w:rsid w:val="00CE3A23"/>
    <w:rsid w:val="00CE3BD9"/>
    <w:rsid w:val="00CE404C"/>
    <w:rsid w:val="00CE4482"/>
    <w:rsid w:val="00CE4BF5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0D79"/>
    <w:rsid w:val="00CF1261"/>
    <w:rsid w:val="00CF1484"/>
    <w:rsid w:val="00CF229A"/>
    <w:rsid w:val="00CF24BD"/>
    <w:rsid w:val="00CF39EE"/>
    <w:rsid w:val="00CF3CF3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3D0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16EB7"/>
    <w:rsid w:val="00D170E6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27EA6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AC3"/>
    <w:rsid w:val="00D36FD7"/>
    <w:rsid w:val="00D37152"/>
    <w:rsid w:val="00D37D86"/>
    <w:rsid w:val="00D4040F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CB8"/>
    <w:rsid w:val="00D46EE6"/>
    <w:rsid w:val="00D47167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96B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4B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202"/>
    <w:rsid w:val="00D97498"/>
    <w:rsid w:val="00D976A9"/>
    <w:rsid w:val="00D97E85"/>
    <w:rsid w:val="00DA0689"/>
    <w:rsid w:val="00DA0E79"/>
    <w:rsid w:val="00DA14D9"/>
    <w:rsid w:val="00DA1650"/>
    <w:rsid w:val="00DA167D"/>
    <w:rsid w:val="00DA19F5"/>
    <w:rsid w:val="00DA1B98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0E"/>
    <w:rsid w:val="00DE1D2C"/>
    <w:rsid w:val="00DE1DDA"/>
    <w:rsid w:val="00DE1F9D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E7DEF"/>
    <w:rsid w:val="00DF0F24"/>
    <w:rsid w:val="00DF17B8"/>
    <w:rsid w:val="00DF1B5C"/>
    <w:rsid w:val="00DF1C9D"/>
    <w:rsid w:val="00DF210D"/>
    <w:rsid w:val="00DF3D32"/>
    <w:rsid w:val="00DF3E32"/>
    <w:rsid w:val="00DF4376"/>
    <w:rsid w:val="00DF448C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C6"/>
    <w:rsid w:val="00DF7390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AA2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43CB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B3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2D5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138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59AF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1BC"/>
    <w:rsid w:val="00E826F0"/>
    <w:rsid w:val="00E82B5D"/>
    <w:rsid w:val="00E82F24"/>
    <w:rsid w:val="00E833D3"/>
    <w:rsid w:val="00E83435"/>
    <w:rsid w:val="00E83741"/>
    <w:rsid w:val="00E83A48"/>
    <w:rsid w:val="00E83B7C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87BFA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83C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00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E4E"/>
    <w:rsid w:val="00F02379"/>
    <w:rsid w:val="00F0249A"/>
    <w:rsid w:val="00F02E1F"/>
    <w:rsid w:val="00F02EC6"/>
    <w:rsid w:val="00F02FF1"/>
    <w:rsid w:val="00F035C2"/>
    <w:rsid w:val="00F03765"/>
    <w:rsid w:val="00F03E86"/>
    <w:rsid w:val="00F0419F"/>
    <w:rsid w:val="00F04E17"/>
    <w:rsid w:val="00F052E8"/>
    <w:rsid w:val="00F0573E"/>
    <w:rsid w:val="00F05BA7"/>
    <w:rsid w:val="00F05FB0"/>
    <w:rsid w:val="00F06610"/>
    <w:rsid w:val="00F06942"/>
    <w:rsid w:val="00F06A4A"/>
    <w:rsid w:val="00F06A69"/>
    <w:rsid w:val="00F06CD0"/>
    <w:rsid w:val="00F0723B"/>
    <w:rsid w:val="00F073E3"/>
    <w:rsid w:val="00F10501"/>
    <w:rsid w:val="00F10AD2"/>
    <w:rsid w:val="00F10B7D"/>
    <w:rsid w:val="00F10CB6"/>
    <w:rsid w:val="00F10EA0"/>
    <w:rsid w:val="00F10F1C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990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A2F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3EF3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1FF"/>
    <w:rsid w:val="00F5784B"/>
    <w:rsid w:val="00F57B3A"/>
    <w:rsid w:val="00F57EEC"/>
    <w:rsid w:val="00F57F4E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A1A"/>
    <w:rsid w:val="00F70B25"/>
    <w:rsid w:val="00F70ECE"/>
    <w:rsid w:val="00F7170E"/>
    <w:rsid w:val="00F71A68"/>
    <w:rsid w:val="00F71FEA"/>
    <w:rsid w:val="00F7211D"/>
    <w:rsid w:val="00F72128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805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C8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730"/>
    <w:rsid w:val="00F92AB9"/>
    <w:rsid w:val="00F92E92"/>
    <w:rsid w:val="00F93677"/>
    <w:rsid w:val="00F9481D"/>
    <w:rsid w:val="00F94C03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B94"/>
    <w:rsid w:val="00FA7087"/>
    <w:rsid w:val="00FA7464"/>
    <w:rsid w:val="00FA7905"/>
    <w:rsid w:val="00FA7BB1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496"/>
    <w:rsid w:val="00FC57CC"/>
    <w:rsid w:val="00FC5AE5"/>
    <w:rsid w:val="00FC6591"/>
    <w:rsid w:val="00FC6AD5"/>
    <w:rsid w:val="00FC6BF4"/>
    <w:rsid w:val="00FC6F09"/>
    <w:rsid w:val="00FC7030"/>
    <w:rsid w:val="00FC7D57"/>
    <w:rsid w:val="00FD0A24"/>
    <w:rsid w:val="00FD0C33"/>
    <w:rsid w:val="00FD1773"/>
    <w:rsid w:val="00FD1FF1"/>
    <w:rsid w:val="00FD2400"/>
    <w:rsid w:val="00FD259D"/>
    <w:rsid w:val="00FD2E4E"/>
    <w:rsid w:val="00FD334E"/>
    <w:rsid w:val="00FD3439"/>
    <w:rsid w:val="00FD385B"/>
    <w:rsid w:val="00FD3A7C"/>
    <w:rsid w:val="00FD3D3D"/>
    <w:rsid w:val="00FD3F07"/>
    <w:rsid w:val="00FD4124"/>
    <w:rsid w:val="00FD43A0"/>
    <w:rsid w:val="00FD4806"/>
    <w:rsid w:val="00FD4DB9"/>
    <w:rsid w:val="00FD5112"/>
    <w:rsid w:val="00FD64C2"/>
    <w:rsid w:val="00FD684F"/>
    <w:rsid w:val="00FD6C01"/>
    <w:rsid w:val="00FD6EC6"/>
    <w:rsid w:val="00FD7585"/>
    <w:rsid w:val="00FD7941"/>
    <w:rsid w:val="00FD797F"/>
    <w:rsid w:val="00FD7C78"/>
    <w:rsid w:val="00FE038D"/>
    <w:rsid w:val="00FE059D"/>
    <w:rsid w:val="00FE085F"/>
    <w:rsid w:val="00FE0BE0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682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1E05C9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DF71C6"/>
    <w:pPr>
      <w:numPr>
        <w:numId w:val="46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15298</Words>
  <Characters>87205</Characters>
  <Application>Microsoft Office Word</Application>
  <DocSecurity>0</DocSecurity>
  <Lines>726</Lines>
  <Paragraphs>204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7</cp:revision>
  <cp:lastPrinted>2012-08-09T05:47:00Z</cp:lastPrinted>
  <dcterms:created xsi:type="dcterms:W3CDTF">2026-08-21T06:32:00Z</dcterms:created>
  <dcterms:modified xsi:type="dcterms:W3CDTF">2026-08-21T08:10:00Z</dcterms:modified>
</cp:coreProperties>
</file>