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B11F" w14:textId="77777777" w:rsidR="008E12D7" w:rsidRPr="001A77EE" w:rsidRDefault="008E12D7" w:rsidP="00026F68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1A77EE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59DB4518" w14:textId="5AA2F520" w:rsidR="008E12D7" w:rsidRPr="001A77EE" w:rsidRDefault="008E12D7" w:rsidP="00026F68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1A77EE">
        <w:rPr>
          <w:b/>
          <w:sz w:val="16"/>
          <w:szCs w:val="16"/>
          <w:lang w:val="ro-RO"/>
        </w:rPr>
        <w:t xml:space="preserve"> (de la pagina 1 la pagina )</w:t>
      </w:r>
    </w:p>
    <w:p w14:paraId="4BF6808F" w14:textId="77777777" w:rsidR="008E12D7" w:rsidRDefault="008E12D7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4AAEDBCB" w14:textId="77777777" w:rsidR="008E12D7" w:rsidRDefault="008E12D7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3132DF87" w14:textId="77777777" w:rsidR="008E12D7" w:rsidRDefault="008E12D7">
      <w:pPr>
        <w:jc w:val="center"/>
        <w:rPr>
          <w:sz w:val="28"/>
        </w:rPr>
      </w:pPr>
    </w:p>
    <w:p w14:paraId="07B5FD49" w14:textId="77777777" w:rsidR="008E12D7" w:rsidRDefault="008E12D7">
      <w:pPr>
        <w:jc w:val="center"/>
        <w:rPr>
          <w:sz w:val="28"/>
        </w:rPr>
      </w:pPr>
    </w:p>
    <w:p w14:paraId="6BC298AF" w14:textId="77777777" w:rsidR="008E12D7" w:rsidRDefault="008E12D7">
      <w:pPr>
        <w:jc w:val="center"/>
        <w:rPr>
          <w:sz w:val="28"/>
        </w:rPr>
      </w:pPr>
    </w:p>
    <w:p w14:paraId="23685023" w14:textId="77777777" w:rsidR="008E12D7" w:rsidRDefault="008E12D7">
      <w:pPr>
        <w:jc w:val="center"/>
        <w:rPr>
          <w:sz w:val="28"/>
        </w:rPr>
      </w:pPr>
    </w:p>
    <w:p w14:paraId="1BD4D3F5" w14:textId="77777777" w:rsidR="008E12D7" w:rsidRDefault="008E12D7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TIMI</w:t>
      </w:r>
      <w:r>
        <w:rPr>
          <w:b/>
          <w:bCs/>
          <w:spacing w:val="80"/>
          <w:sz w:val="32"/>
          <w:lang w:val="ro-RO"/>
        </w:rPr>
        <w:t>Ş</w:t>
      </w:r>
      <w:r>
        <w:rPr>
          <w:b/>
          <w:bCs/>
          <w:spacing w:val="80"/>
          <w:sz w:val="32"/>
        </w:rPr>
        <w:t>OARA</w:t>
      </w:r>
    </w:p>
    <w:p w14:paraId="4ED41560" w14:textId="77777777" w:rsidR="008E12D7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325CF3E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3944E6A2" w14:textId="77777777" w:rsidR="008E12D7" w:rsidRDefault="008E12D7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235097C4" w14:textId="77777777" w:rsidR="008E12D7" w:rsidRDefault="008E12D7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august 2026</w:t>
      </w:r>
    </w:p>
    <w:p w14:paraId="65DAF58B" w14:textId="77777777" w:rsidR="008E12D7" w:rsidRPr="00676A79" w:rsidRDefault="008E12D7" w:rsidP="00676A79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1C0AD04E" w14:textId="77777777" w:rsidR="008E12D7" w:rsidRPr="00676A79" w:rsidRDefault="008E12D7" w:rsidP="00676A79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65E60F02" w14:textId="77777777" w:rsidR="008E12D7" w:rsidRDefault="008E12D7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8E12D7" w14:paraId="3F30AE5B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45DAB54A" w14:textId="77777777" w:rsidR="008E12D7" w:rsidRDefault="008E12D7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7269B17F" w14:textId="77777777" w:rsidR="008E12D7" w:rsidRDefault="008E12D7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5BCB3844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1E3A6E88" w14:textId="77777777" w:rsidR="008E12D7" w:rsidRDefault="008E12D7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42AF2B7A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5523B984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690E0C2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0F0B4A39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3F2B14B8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72C6B088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4B6F3B81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054AA580" w14:textId="77777777" w:rsidR="008E12D7" w:rsidRDefault="008E12D7" w:rsidP="00FC1F7F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1BBBC69D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0DBF47D6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7E338533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1989F907" w14:textId="77777777" w:rsidR="008E12D7" w:rsidRDefault="008E12D7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5D2352FD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F339EC2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A5E5310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3FA57DCE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4AD81E61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60124135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375C8384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732E430E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0CF63B3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8E12D7" w14:paraId="10C2A5B8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499DBB37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432404DF" w14:textId="77777777" w:rsidR="008E12D7" w:rsidRDefault="008E12D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57DBBB52" w14:textId="77777777" w:rsidR="008E12D7" w:rsidRDefault="008E12D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23AE309A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6C8B486D" w14:textId="77777777" w:rsidR="008E12D7" w:rsidRDefault="008E12D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6667E8D" w14:textId="77777777" w:rsidR="008E12D7" w:rsidRDefault="008E12D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1511B1EE" w14:textId="77777777" w:rsidR="008E12D7" w:rsidRDefault="008E12D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62E3AE9B" w14:textId="77777777" w:rsidR="008E12D7" w:rsidRDefault="008E12D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53AE6486" w14:textId="77777777" w:rsidR="008E12D7" w:rsidRDefault="008E12D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645337F4" w14:textId="77777777" w:rsidR="008E12D7" w:rsidRDefault="008E12D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67966C39" w14:textId="77777777" w:rsidR="008E12D7" w:rsidRDefault="008E12D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165C439C" w14:textId="77777777" w:rsidR="008E12D7" w:rsidRDefault="008E12D7">
      <w:pPr>
        <w:spacing w:line="192" w:lineRule="auto"/>
        <w:jc w:val="center"/>
      </w:pPr>
    </w:p>
    <w:p w14:paraId="6C9A8140" w14:textId="77777777" w:rsidR="008E12D7" w:rsidRDefault="008E12D7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7E5D5C52" w14:textId="77777777" w:rsidR="008E12D7" w:rsidRDefault="008E12D7">
      <w:pPr>
        <w:spacing w:line="192" w:lineRule="auto"/>
        <w:ind w:left="-57" w:right="-57"/>
        <w:jc w:val="center"/>
        <w:rPr>
          <w:b/>
          <w:bCs/>
          <w:lang w:val="ro-RO"/>
        </w:rPr>
      </w:pPr>
    </w:p>
    <w:p w14:paraId="5EABC187" w14:textId="77777777" w:rsidR="008E12D7" w:rsidRDefault="008E12D7">
      <w:pPr>
        <w:spacing w:line="192" w:lineRule="auto"/>
        <w:ind w:left="-57" w:right="-57"/>
        <w:jc w:val="center"/>
        <w:rPr>
          <w:b/>
          <w:bCs/>
          <w:lang w:val="ro-RO"/>
        </w:rPr>
      </w:pPr>
    </w:p>
    <w:p w14:paraId="7E2C4F1A" w14:textId="77777777" w:rsidR="008E12D7" w:rsidRPr="003447BC" w:rsidRDefault="008E12D7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668735C0" w14:textId="77777777" w:rsidR="008E12D7" w:rsidRPr="00A8307A" w:rsidRDefault="008E12D7" w:rsidP="00516DD3">
      <w:pPr>
        <w:pStyle w:val="Heading1"/>
        <w:spacing w:line="360" w:lineRule="auto"/>
      </w:pPr>
      <w:r w:rsidRPr="00A8307A">
        <w:t>LINIA 100</w:t>
      </w:r>
    </w:p>
    <w:p w14:paraId="6C25F2CB" w14:textId="77777777" w:rsidR="008E12D7" w:rsidRPr="00A8307A" w:rsidRDefault="008E12D7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8E12D7" w:rsidRPr="00AB76B4" w14:paraId="157B2FA1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0531B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0E1F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897B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F04388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75B974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6E3E4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C219A03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E4C6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66AE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0FFE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734A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284A808D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EE1D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BEC3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11F3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4868A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5E30A4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D6609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7103BDD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569E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C638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272F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0D6B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6C61342F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2790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A49F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4D16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71AD7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D177FCD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E9457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6DDDC8A3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6F8F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92CC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70E6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F7B6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CDE1E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8E12D7" w:rsidRPr="00AB76B4" w14:paraId="11D54C5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BEF4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7488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6B67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73C9E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41488DE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3751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0591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6778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494B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B0BE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6CCE2BA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818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B168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C275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BDF677" w14:textId="77777777" w:rsidR="008E12D7" w:rsidRPr="00AB76B4" w:rsidRDefault="008E12D7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FA52678" w14:textId="77777777" w:rsidR="008E12D7" w:rsidRPr="00AB76B4" w:rsidRDefault="008E12D7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1B15F" w14:textId="77777777" w:rsidR="008E12D7" w:rsidRPr="00AB76B4" w:rsidRDefault="008E12D7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ABE52F1" w14:textId="77777777" w:rsidR="008E12D7" w:rsidRPr="00AB76B4" w:rsidRDefault="008E12D7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5280C1B0" w14:textId="77777777" w:rsidR="008E12D7" w:rsidRPr="00AB76B4" w:rsidRDefault="008E12D7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0936A7C" w14:textId="77777777" w:rsidR="008E12D7" w:rsidRPr="00AB76B4" w:rsidRDefault="008E12D7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8DFF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4635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4CAD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57A3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64F7CE86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9A4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85B8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B546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31ECE0" w14:textId="77777777" w:rsidR="008E12D7" w:rsidRPr="00AB76B4" w:rsidRDefault="008E12D7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1593813" w14:textId="77777777" w:rsidR="008E12D7" w:rsidRPr="00AB76B4" w:rsidRDefault="008E12D7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8FD8E" w14:textId="77777777" w:rsidR="008E12D7" w:rsidRPr="00AB76B4" w:rsidRDefault="008E12D7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7B40375" w14:textId="77777777" w:rsidR="008E12D7" w:rsidRPr="00AB76B4" w:rsidRDefault="008E12D7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5754C" w14:textId="77777777" w:rsidR="008E12D7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1BDA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474D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46F5E" w14:textId="77777777" w:rsidR="008E12D7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A1599E" w14:textId="77777777" w:rsidR="008E12D7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8E12D7" w:rsidRPr="00AB76B4" w14:paraId="443D5A6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D98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6CFC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DDBA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71B2F8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49EBD19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76D4BDEF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7747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C79D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BCB5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5424509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5CE5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891C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8E12D7" w:rsidRPr="00AB76B4" w14:paraId="0F8D42D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1CD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8AAB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6019DCB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51A3B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3C1F0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607E2D7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63A3591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CC06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E50D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F1F2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A915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70B6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3C5ED7F6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E6F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B3A9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2A64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C2480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65180D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7FC8AB9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AD65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E447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64AA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67EB8B7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22C0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09DB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2802D19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BC7B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E726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8C53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71E3D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773E45F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EB13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0F2A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8E30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B5E8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68E6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0B673D9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D66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4441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557A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CFD8E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3C1548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4E93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5035D2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0D18DB1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D9AA16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DE8C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7A1E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C3BE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2A1F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7CA8D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8E12D7" w:rsidRPr="00AB76B4" w14:paraId="5028B29D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B34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6745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A227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AA2367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2D1CE1EA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38A0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2F4F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CEAC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75A2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9D12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596FF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E12D7" w:rsidRPr="00AB76B4" w14:paraId="55F63316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91C1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8274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4D28999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9809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E7CE7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57E7A2DC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6C5FBBA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E998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5DD1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F828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FB10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79C5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7267909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2BFA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EB89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C53A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F2A6A7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0F0453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7C9BFBDC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A1F8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9758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DDDC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37122E8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FC7F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6F6D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6B30D96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8A1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90FE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36EC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3C9C2E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7740882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3E1F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F0713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5F33EC1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65F576F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0B8B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A408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A804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788E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9B8B0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8E12D7" w:rsidRPr="00AB76B4" w14:paraId="0FE4DDF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1A3E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AB50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0A8ED58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1B68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E3BB1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3D8C889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FF33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2B5A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FFA1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9710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240B5" w14:textId="77777777" w:rsidR="008E12D7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ED942D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502CC6BC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4DDC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CA48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FF62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340C3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CC57B1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FE46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AA62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4F25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2F5E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1C05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0C153535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1012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6DDE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B0C5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B4DB9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C58167B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3272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0EA8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289F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3E72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6B68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688D6948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6F5C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F2CE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B804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D5DBA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A58225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9E51C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7089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0484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236C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BEF0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3C78863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E0A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4077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E558B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D460A7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98CD87C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9E385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A09F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CCF0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EFCE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9477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2CA5276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2A78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0D56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8C79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7D8B2D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37511457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62306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A79B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C47D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BFC94D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7C97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A023F" w14:textId="77777777" w:rsidR="008E12D7" w:rsidRPr="00AB76B4" w:rsidRDefault="008E12D7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1F5EFF1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098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7D80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1F784E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224C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3A9D9F" w14:textId="77777777" w:rsidR="008E12D7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73BDABBC" w14:textId="77777777" w:rsidR="008E12D7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4E72365E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CA3B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18F1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AC5D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3845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8FE4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380FF07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22B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AC9D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ED9E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7A8314" w14:textId="77777777" w:rsidR="008E12D7" w:rsidRPr="00AB76B4" w:rsidRDefault="008E12D7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3826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DEDE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D6E66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77D0F59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AF7C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0573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524363D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7EFE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B240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1A90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6D9FBA" w14:textId="77777777" w:rsidR="008E12D7" w:rsidRPr="00AB76B4" w:rsidRDefault="008E12D7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5488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D734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D83F9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2F8CE56A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9D3F2" w14:textId="77777777" w:rsidR="008E12D7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4CCD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69AD161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319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0B14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D731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A61193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5EFD1FC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8D3E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60A74BF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0D1A424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CBDA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4D48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9707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B8A7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3C1CF23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003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257B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2EDB708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9BB1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0B7ACF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3373310A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D1E4D" w14:textId="77777777" w:rsidR="008E12D7" w:rsidRPr="00AB76B4" w:rsidRDefault="008E12D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06FBB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B00C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A5DD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FB34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746D1560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5494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9EB9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FA07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AB362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6448DF2A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6312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4B8E91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38A4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C74A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2E5C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50FD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7743736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EA2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8B1C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8464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3CF3B9" w14:textId="77777777" w:rsidR="008E12D7" w:rsidRPr="00AB76B4" w:rsidRDefault="008E12D7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EE98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2D54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C3BAA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5BF9B7CE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D4BE1" w14:textId="77777777" w:rsidR="008E12D7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4BBC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189EFC0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E977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5D63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722E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725FCA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1B5D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213A549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55CB3FE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1604D9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168DD30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9E4A0E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DD26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E79E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6CE9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0112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19838A3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8F5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6332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5284651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7C12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2906A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2CF0EB38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C7FD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0187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684A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B360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4C26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5565917A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554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9C96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0663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FEE24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583B15B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C93C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767DF6A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C823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D5E1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E67F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7A55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5E7A9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92662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8E12D7" w:rsidRPr="00AB76B4" w14:paraId="753615F2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ACEB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8EA5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2FDB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BC6E2F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8DBE1F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8488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F83125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2C54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8225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B529B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CD1B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65BD697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D52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2543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4D4E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E7D05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D2FBB0B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78C5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0668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A69B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56F8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5AD1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61DE982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24C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1830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C39A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EC5F2F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B0C6BA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B073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7EA0942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FBD4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E5B5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2D1C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6897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F4C58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4A3BA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8E12D7" w:rsidRPr="00AB76B4" w14:paraId="4883A6B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01C5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CC97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4F5AB8F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6E5E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5E804B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166CB1FD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4EA6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0A9A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8AB9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C278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57E8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6137ECF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3BC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25E6C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4C8D04F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4464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08133E" w14:textId="77777777" w:rsidR="008E12D7" w:rsidRPr="00AB76B4" w:rsidRDefault="008E12D7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6ED0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F94D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D9C2D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D3A4C" w14:textId="77777777" w:rsidR="008E12D7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2482D" w14:textId="77777777" w:rsidR="008E12D7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7AF3DD4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BB5D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C1D0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14833FB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EECC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3D42DD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5A3AEC3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2184718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39AA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0363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C64B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1D6E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DCB1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4F4D2B2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F7E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BB7B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4229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0F5098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7493C65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CB96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11DC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F223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0180A58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ABDB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D5D5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61BC1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3A7901F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492510F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9F5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A1E0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EE6A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C49007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1DD64F30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89477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483A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A8EA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6B4E99E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3A7B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5B4C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31B12FF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589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BDE5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40CE8E7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D698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05BC7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311B7D4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16C5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6909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5A6C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CFE4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3FB0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059A2AF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96E4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8239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345AE9B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50DB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ABDF1B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449AB61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7B14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8910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FFE2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4E9E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DA89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11A98A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60188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8E12D7" w:rsidRPr="00AB76B4" w14:paraId="504ED88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0295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ECAFF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3EEE4AB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428A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88DCB8" w14:textId="77777777" w:rsidR="008E12D7" w:rsidRPr="00AB76B4" w:rsidRDefault="008E12D7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15886C51" w14:textId="77777777" w:rsidR="008E12D7" w:rsidRPr="00AB76B4" w:rsidRDefault="008E12D7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0215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CC0A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6C42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F893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10C94" w14:textId="77777777" w:rsidR="008E12D7" w:rsidRPr="00AB76B4" w:rsidRDefault="008E12D7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5C69AD" w14:textId="77777777" w:rsidR="008E12D7" w:rsidRPr="00AB76B4" w:rsidRDefault="008E12D7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B76B4" w14:paraId="4C23C82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4B1B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2A60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9223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C20ACC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1524E8C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3351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4A18BDE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3239F4C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470300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0B16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1888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F053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82A4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EBE10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8E12D7" w:rsidRPr="00AB76B4" w14:paraId="147CFC1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F2A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7E2B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24B3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DC8607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10E767D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46FE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0A4D5B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2EA8AD0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362B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F4A5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3E47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0828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8E12D7" w:rsidRPr="00AB76B4" w14:paraId="072C1CE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DAC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5A98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5AAC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66B053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733E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FC16B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C1A3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04574D0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21E1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851E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737727F7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DDD6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297B3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2701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13EA5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6E1100D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A02A9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124DD0C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0CC0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125DB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6043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BD08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CA8C5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8E12D7" w:rsidRPr="00AB76B4" w14:paraId="25013C9E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35A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90CEF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1F38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497A6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10E9D04F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92915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FDA0849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CA38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A1EB2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89CC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28F5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8E12D7" w:rsidRPr="00AB76B4" w14:paraId="51898811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4E9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6E4DA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64B8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7D173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10F0A5A0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E9C46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E2F9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5F341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3411CE45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2F5C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A819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054D5F49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DFB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3A29B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1E03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D35189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14EBA70D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44CA1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C8B1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0B996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2ABC8D3B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2CCD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8A3E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4FB59CC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3071BEE1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D1BD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18995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1077CC62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8885E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C463E7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1E39620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23023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D6BC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CB2EA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8C45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1889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55B7BF37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963B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41CC4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0620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BE2DD8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77F175E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444B6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CAA0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2781A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2A263678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455D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DCE1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AB76B4" w14:paraId="3D725F9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74A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BE692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91AB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B3011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4A3D15E3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247D7318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7BB51A16" w14:textId="77777777" w:rsidR="008E12D7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  <w:p w14:paraId="6DB6AAEF" w14:textId="77777777" w:rsidR="008E12D7" w:rsidRPr="00075656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linia 3 directă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8973A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E3E0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F321E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15B287FC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7954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6B09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AB76B4" w14:paraId="70E4C9FA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D9B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47F52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07A537B9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759E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208E0A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DF60C65" w14:textId="77777777" w:rsidR="008E12D7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734654C8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C2F718B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3C91E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78C3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A1D39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0035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D5FE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AB76B4" w14:paraId="62822F0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56A5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D6272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69D4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ABD1E7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22A07E7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02BCB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73CC3B2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612C38F0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89145A5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9D1C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2F09A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52E4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CDD5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683348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8E12D7" w:rsidRPr="00AB76B4" w14:paraId="5B1AD59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E42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87AE0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EA5C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0A012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6DA5748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34E81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3F7938A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BE3E574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50E6888D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17B4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2A4B7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5BF1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1DC6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B515AF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8E12D7" w:rsidRPr="00AB76B4" w14:paraId="706964E5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126B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66BE2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5822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70310C" w14:textId="77777777" w:rsidR="008E12D7" w:rsidRPr="00AB76B4" w:rsidRDefault="008E12D7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2B166962" w14:textId="77777777" w:rsidR="008E12D7" w:rsidRPr="00AB76B4" w:rsidRDefault="008E12D7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5AE25" w14:textId="77777777" w:rsidR="008E12D7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186773D" w14:textId="77777777" w:rsidR="008E12D7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E994908" w14:textId="77777777" w:rsidR="008E12D7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3993AAFF" w14:textId="77777777" w:rsidR="008E12D7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113D279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E63F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EE0D0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367B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F0E15" w14:textId="77777777" w:rsidR="008E12D7" w:rsidRPr="00AB76B4" w:rsidRDefault="008E12D7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ACC085B" w14:textId="77777777" w:rsidR="008E12D7" w:rsidRPr="00AB76B4" w:rsidRDefault="008E12D7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8E12D7" w:rsidRPr="00AB76B4" w14:paraId="7CD1FD6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09D3B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C939C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7A3D5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450C4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3E657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8717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4F415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330</w:t>
            </w:r>
          </w:p>
          <w:p w14:paraId="7194C961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E82E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0AAB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1312C9C9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565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73B38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7B79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AB43C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5953B89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CE1B3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B8B5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E21AA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3D4E370C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29B5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EBD4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6D20817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1306E0A1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3CFB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40243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77DF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5813FF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6103D80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28B4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A273397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CF2CBE6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2984F832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24E2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C627E" w14:textId="77777777" w:rsidR="008E12D7" w:rsidRPr="00AB76B4" w:rsidRDefault="008E12D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B443B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557B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C2B78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8E12D7" w:rsidRPr="00AB76B4" w14:paraId="0E5C4899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4314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2E11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0D0B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14F020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384CD311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A0C0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1BCC5C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1FD588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969E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1050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BDC20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8A30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A1F5B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8E12D7" w:rsidRPr="00AB76B4" w14:paraId="267E7D97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9C44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B1E6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A03A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4AD3EB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07B0A55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361E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88ED0D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9EE118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2D246BC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9484A9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1BE99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9BB3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FF954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D0F3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6174A3BA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4C8F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DC38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212AB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92E5B0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2C827A4A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249A2B3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7ED7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8DEA37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1B18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50CD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B85A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32BD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0917AF6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F64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8F3B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151B17C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C657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7D7234" w14:textId="77777777" w:rsidR="008E12D7" w:rsidRPr="00AB76B4" w:rsidRDefault="008E12D7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304E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05E8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7FD05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292B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25D0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6D06771D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0145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97AB1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18B4A28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CFBA6" w14:textId="77777777" w:rsidR="008E12D7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DEF5E2" w14:textId="77777777" w:rsidR="008E12D7" w:rsidRPr="00AB76B4" w:rsidRDefault="008E12D7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BAC2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73D56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8F3CB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D8DA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F665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62A70DF6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8D7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31646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A365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02DF2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49379C35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06A3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4A73BA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7A1AC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22C03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F317A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9EC9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8E12D7" w:rsidRPr="00AB76B4" w14:paraId="4281BED1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88C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F488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D73A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599724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24082E00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8D97B62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F4014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32A4B88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07B7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C927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CA9B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899D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00657174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2345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DB97A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2B61640C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7FB52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816643" w14:textId="77777777" w:rsidR="008E12D7" w:rsidRPr="00AB76B4" w:rsidRDefault="008E12D7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353CDA47" w14:textId="77777777" w:rsidR="008E12D7" w:rsidRPr="00AB76B4" w:rsidRDefault="008E12D7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7A8EA9A2" w14:textId="77777777" w:rsidR="008E12D7" w:rsidRPr="00AB76B4" w:rsidRDefault="008E12D7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EB5DE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3F5F8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FE94A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56637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F3DE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33526DEE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E0FA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B99CA" w14:textId="77777777" w:rsidR="008E12D7" w:rsidRDefault="008E12D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7C8F9" w14:textId="77777777" w:rsidR="008E12D7" w:rsidRDefault="008E12D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E5FC8F" w14:textId="77777777" w:rsidR="008E12D7" w:rsidRPr="00AB76B4" w:rsidRDefault="008E12D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0416B66C" w14:textId="77777777" w:rsidR="008E12D7" w:rsidRPr="00AB76B4" w:rsidRDefault="008E12D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7660F0BF" w14:textId="77777777" w:rsidR="008E12D7" w:rsidRPr="00AB76B4" w:rsidRDefault="008E12D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0D357" w14:textId="77777777" w:rsidR="008E12D7" w:rsidRPr="00AB76B4" w:rsidRDefault="008E12D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85F23" w14:textId="77777777" w:rsidR="008E12D7" w:rsidRPr="00AB76B4" w:rsidRDefault="008E12D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693D6" w14:textId="77777777" w:rsidR="008E12D7" w:rsidRPr="00AB76B4" w:rsidRDefault="008E12D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3902635E" w14:textId="77777777" w:rsidR="008E12D7" w:rsidRPr="00AB76B4" w:rsidRDefault="008E12D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AD2D5" w14:textId="77777777" w:rsidR="008E12D7" w:rsidRPr="00AB76B4" w:rsidRDefault="008E12D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70C5F" w14:textId="77777777" w:rsidR="008E12D7" w:rsidRDefault="008E12D7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6891303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01FF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85FFE" w14:textId="77777777" w:rsidR="008E12D7" w:rsidRDefault="008E12D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74B8B" w14:textId="77777777" w:rsidR="008E12D7" w:rsidRDefault="008E12D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D9FD26" w14:textId="77777777" w:rsidR="008E12D7" w:rsidRPr="00AB76B4" w:rsidRDefault="008E12D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2CD152C7" w14:textId="77777777" w:rsidR="008E12D7" w:rsidRDefault="008E12D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16A11" w14:textId="77777777" w:rsidR="008E12D7" w:rsidRPr="00AB76B4" w:rsidRDefault="008E12D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52EFCD9" w14:textId="77777777" w:rsidR="008E12D7" w:rsidRPr="00AB76B4" w:rsidRDefault="008E12D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6CF3F" w14:textId="77777777" w:rsidR="008E12D7" w:rsidRPr="00AB76B4" w:rsidRDefault="008E12D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9897E" w14:textId="77777777" w:rsidR="008E12D7" w:rsidRPr="00AB76B4" w:rsidRDefault="008E12D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C65EF" w14:textId="77777777" w:rsidR="008E12D7" w:rsidRPr="00AB76B4" w:rsidRDefault="008E12D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F86C0" w14:textId="77777777" w:rsidR="008E12D7" w:rsidRDefault="008E12D7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4AE7D09E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9E3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9CE4B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603BE810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29F53" w14:textId="77777777" w:rsidR="008E12D7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E73A7A" w14:textId="77777777" w:rsidR="008E12D7" w:rsidRPr="00AB76B4" w:rsidRDefault="008E12D7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B0F99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219AD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FEB6D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76573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BD71A" w14:textId="77777777" w:rsidR="008E12D7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124EF611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24E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2794C" w14:textId="77777777" w:rsidR="008E12D7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1BF41CDF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45CB1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64EFA7" w14:textId="77777777" w:rsidR="008E12D7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6C4AD586" w14:textId="77777777" w:rsidR="008E12D7" w:rsidRPr="00AB76B4" w:rsidRDefault="008E12D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E5930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0424F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C8932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81B5B" w14:textId="77777777" w:rsidR="008E12D7" w:rsidRPr="00AB76B4" w:rsidRDefault="008E12D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E43E1" w14:textId="77777777" w:rsidR="008E12D7" w:rsidRPr="00AB76B4" w:rsidRDefault="008E12D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732D64D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B02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CE16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FCB1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EE09E4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E4AF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DD49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1AB48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3DB4976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08D9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444B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178CCE5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75A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4B1B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2F94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02B273" w14:textId="77777777" w:rsidR="008E12D7" w:rsidRPr="00AB76B4" w:rsidRDefault="008E12D7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2D84B773" w14:textId="77777777" w:rsidR="008E12D7" w:rsidRDefault="008E12D7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E902A" w14:textId="77777777" w:rsidR="008E12D7" w:rsidRPr="00AB76B4" w:rsidRDefault="008E12D7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D6D8FD9" w14:textId="77777777" w:rsidR="008E12D7" w:rsidRDefault="008E12D7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5F344395" w14:textId="77777777" w:rsidR="008E12D7" w:rsidRDefault="008E12D7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3119D77" w14:textId="77777777" w:rsidR="008E12D7" w:rsidRPr="00AB76B4" w:rsidRDefault="008E12D7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2E57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A4DEB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BE69F" w14:textId="77777777" w:rsidR="008E12D7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B28B8" w14:textId="77777777" w:rsidR="008E12D7" w:rsidRPr="00AB76B4" w:rsidRDefault="008E12D7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B5F536" w14:textId="77777777" w:rsidR="008E12D7" w:rsidRDefault="008E12D7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8E12D7" w:rsidRPr="00AB76B4" w14:paraId="1D44E880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C28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6EC6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95E2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3DD384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5CE81E28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9CF0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1E7377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7FC31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2B88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E970C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5661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69C20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8E12D7" w:rsidRPr="00AB76B4" w14:paraId="4A00DF9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303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DC2C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5692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C03E2E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3D1E6751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E6AF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10A45B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1825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1AC4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BF35E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43E7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DDCCA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E12D7" w:rsidRPr="00AB76B4" w14:paraId="6DF95B80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E565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25B4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3DA27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94E893" w14:textId="77777777" w:rsidR="008E12D7" w:rsidRDefault="008E12D7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49AB4A82" w14:textId="77777777" w:rsidR="008E12D7" w:rsidRPr="00AB76B4" w:rsidRDefault="008E12D7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647D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F3BE1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8FDBC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3BAAC45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B8D3C" w14:textId="77777777" w:rsidR="008E12D7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5F6C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3AC9F2A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3F9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BD0D5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7BB73A7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AE52F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4722F4" w14:textId="77777777" w:rsidR="008E12D7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F14AD2D" w14:textId="77777777" w:rsidR="008E12D7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17447C94" w14:textId="77777777" w:rsidR="008E12D7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96BFC74" w14:textId="77777777" w:rsidR="008E12D7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0BAF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0905C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EE6F9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FB839" w14:textId="77777777" w:rsidR="008E12D7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B2D69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12CF0EC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EE4E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F816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3209C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A6C742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3936E680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A3586D5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2540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1CDF32D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39AD495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7E2E75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1EDE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106C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D8876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8E8F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64949FB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914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2124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2FE76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38CD36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60254A03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5342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3FF691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86F101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77C9047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C44D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97AD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B683F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B0B4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2DA80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8E12D7" w:rsidRPr="00AB76B4" w14:paraId="341C0D0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0E52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42504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70AD037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AAD1F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803D6C" w14:textId="77777777" w:rsidR="008E12D7" w:rsidRPr="00AB76B4" w:rsidRDefault="008E12D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25C15D29" w14:textId="77777777" w:rsidR="008E12D7" w:rsidRDefault="008E12D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061FAA5E" w14:textId="77777777" w:rsidR="008E12D7" w:rsidRPr="00AB76B4" w:rsidRDefault="008E12D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77BA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00657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032C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93A89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77AB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5CFE1F4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DC9F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A2C68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69D42" w14:textId="77777777" w:rsidR="008E12D7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7BDECC" w14:textId="77777777" w:rsidR="008E12D7" w:rsidRPr="00AB76B4" w:rsidRDefault="008E12D7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11EE837" w14:textId="77777777" w:rsidR="008E12D7" w:rsidRPr="00AB76B4" w:rsidRDefault="008E12D7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F50F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2A691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CEC67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2ED622A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B5407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36CB5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712A01A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406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E95CD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5AB25" w14:textId="77777777" w:rsidR="008E12D7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3383D4" w14:textId="77777777" w:rsidR="008E12D7" w:rsidRPr="00AB76B4" w:rsidRDefault="008E12D7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6255509A" w14:textId="77777777" w:rsidR="008E12D7" w:rsidRPr="00AB76B4" w:rsidRDefault="008E12D7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2160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52FC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7396B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1FC279F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DC623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6D22E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3B496FE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E7DCB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CC703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B9815" w14:textId="77777777" w:rsidR="008E12D7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3616DF" w14:textId="77777777" w:rsidR="008E12D7" w:rsidRPr="00AB76B4" w:rsidRDefault="008E12D7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7C186085" w14:textId="77777777" w:rsidR="008E12D7" w:rsidRPr="00AB76B4" w:rsidRDefault="008E12D7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BC3B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0A8AF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433EB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1DA878E4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29758" w14:textId="77777777" w:rsidR="008E12D7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506FA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1D2FDC0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6A48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3481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312204F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4F9FC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96D6E6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6FBED852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077DB1E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C1F53B8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BA16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B7AB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0260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EFF0E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B9E3D" w14:textId="77777777" w:rsidR="008E12D7" w:rsidRPr="00AB76B4" w:rsidRDefault="008E12D7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5BF2886A" w14:textId="77777777" w:rsidR="008E12D7" w:rsidRPr="00AB76B4" w:rsidRDefault="008E12D7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026826E6" w14:textId="77777777" w:rsidR="008E12D7" w:rsidRPr="00AB76B4" w:rsidRDefault="008E12D7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70A8F79B" w14:textId="77777777" w:rsidR="008E12D7" w:rsidRPr="00AB76B4" w:rsidRDefault="008E12D7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562EE3A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373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8DD33" w14:textId="77777777" w:rsidR="008E12D7" w:rsidRPr="00AB76B4" w:rsidRDefault="008E12D7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AD6A7" w14:textId="77777777" w:rsidR="008E12D7" w:rsidRPr="00AB76B4" w:rsidRDefault="008E12D7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099884" w14:textId="77777777" w:rsidR="008E12D7" w:rsidRPr="00AB76B4" w:rsidRDefault="008E12D7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82CBD40" w14:textId="77777777" w:rsidR="008E12D7" w:rsidRPr="00AB76B4" w:rsidRDefault="008E12D7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4E3B1" w14:textId="77777777" w:rsidR="008E12D7" w:rsidRPr="00AB76B4" w:rsidRDefault="008E12D7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FD3EB" w14:textId="77777777" w:rsidR="008E12D7" w:rsidRPr="00AB76B4" w:rsidRDefault="008E12D7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1B750" w14:textId="77777777" w:rsidR="008E12D7" w:rsidRPr="00AB76B4" w:rsidRDefault="008E12D7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221242D8" w14:textId="77777777" w:rsidR="008E12D7" w:rsidRPr="00AB76B4" w:rsidRDefault="008E12D7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B1696" w14:textId="77777777" w:rsidR="008E12D7" w:rsidRPr="00AB76B4" w:rsidRDefault="008E12D7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E4239" w14:textId="77777777" w:rsidR="008E12D7" w:rsidRPr="00AB76B4" w:rsidRDefault="008E12D7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EFF545C" w14:textId="77777777" w:rsidR="008E12D7" w:rsidRPr="00AB76B4" w:rsidRDefault="008E12D7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7454041E" w14:textId="77777777" w:rsidR="008E12D7" w:rsidRPr="00AB76B4" w:rsidRDefault="008E12D7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8E12D7" w:rsidRPr="00AB76B4" w14:paraId="1A7FF0B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D8D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B48A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02B3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973F1D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3B5D1CB8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388F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99E6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EC43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B246F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1B314" w14:textId="77777777" w:rsidR="008E12D7" w:rsidRPr="00AB76B4" w:rsidRDefault="008E12D7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8E12D7" w:rsidRPr="00AB76B4" w14:paraId="009438E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60C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444C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04125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FE5A9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45A473B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566B7D2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DD98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FC486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31B7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7861E62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6F693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E5D37" w14:textId="77777777" w:rsidR="008E12D7" w:rsidRPr="00AB76B4" w:rsidRDefault="008E12D7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07ACB78" w14:textId="77777777" w:rsidR="008E12D7" w:rsidRPr="00AB76B4" w:rsidRDefault="008E12D7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DC6ED3" w14:textId="77777777" w:rsidR="008E12D7" w:rsidRPr="00AB76B4" w:rsidRDefault="008E12D7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8E12D7" w:rsidRPr="00AB76B4" w14:paraId="5EB52DF0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8716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3B92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2298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5F7077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96A51F5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6FDD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48D5192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2539E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EB08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847D2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8366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8B011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8E12D7" w:rsidRPr="00AB76B4" w14:paraId="75E84726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299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7E0F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F3C07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6EA498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CAD4311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2D9F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89FA24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172AF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964D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E4799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D9AF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DEBC3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8E12D7" w:rsidRPr="00AB76B4" w14:paraId="1013943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789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4EF0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2C5F9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E1A08D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6D8F274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A0C9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7216BB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782D750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02EEDCC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81B9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7B8F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FBA4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A8B9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98F59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8E12D7" w:rsidRPr="00AB76B4" w14:paraId="0F3D2997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A492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4BC4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7AD3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BDAE8A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DDDB281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5FEE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FE1412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E6A62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4285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D4DE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17F4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0C7C14F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8E12D7" w:rsidRPr="00AB76B4" w14:paraId="55816F9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41E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8F4C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47926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387974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3981808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EA9E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0529935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6F4FC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122B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E998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4CD5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A5B79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8E12D7" w:rsidRPr="00AB76B4" w14:paraId="6BCD80C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34CE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ADBB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CD1F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F04860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D155B94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6E1E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644E6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DF27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A8615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6B3D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EDFB4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8E12D7" w:rsidRPr="00AB76B4" w14:paraId="7A7E26C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002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AB81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5C403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ADAFF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F452AFE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F20F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FD97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6F6E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C11F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9A36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8E12D7" w:rsidRPr="00AB76B4" w14:paraId="51DC388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101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C193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13AC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4913FF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C911BE3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7D63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1D47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0ED4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C06B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AD50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8E12D7" w:rsidRPr="00AB76B4" w14:paraId="3EF210BC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6C1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0155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0443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F4B025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3163297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F98B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6B23E0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2906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B5F1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AF53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E9B0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5EE13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8E12D7" w:rsidRPr="00AB76B4" w14:paraId="01CB917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C06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A33E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5911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3AE77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3CF3D43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506E1C8A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9B4D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CA79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5A71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709E5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3846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41B872E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CD4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84CC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738C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CAF2B3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BCDC240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2FA1E997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B259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ED72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F871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D89F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2C41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7A3536C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E0A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2831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3ECBD3D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A8159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910D8B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FC18202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571E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E6E79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0F87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8C545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4D25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6822F7C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69E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2954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5EA51D1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97E2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48871D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2474362F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F69F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0E7BF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75B0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B46A7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22FD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1FF882D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FDB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B1114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064B08C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D86D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4A2B23" w14:textId="77777777" w:rsidR="008E12D7" w:rsidRPr="00AB76B4" w:rsidRDefault="008E12D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565B96D" w14:textId="77777777" w:rsidR="008E12D7" w:rsidRPr="00AB76B4" w:rsidRDefault="008E12D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7710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7D8A1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E967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E53E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6940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8E12D7" w:rsidRPr="00AB76B4" w14:paraId="5E24FE5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415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4640C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3DAEF81A" w14:textId="77777777" w:rsidR="008E12D7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0CBD1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4810FB" w14:textId="77777777" w:rsidR="008E12D7" w:rsidRPr="00AB76B4" w:rsidRDefault="008E12D7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7DC030FE" w14:textId="77777777" w:rsidR="008E12D7" w:rsidRPr="00AB76B4" w:rsidRDefault="008E12D7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468D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822B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9331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A5E42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F06CF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3668DC9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EA3A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9192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6E50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EE1589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3BD259A" w14:textId="77777777" w:rsidR="008E12D7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A584FF2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FF04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27756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9156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05D5FCE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35159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4CF1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1BC7CA7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CB7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1CCC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9D6D2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52F8AD" w14:textId="77777777" w:rsidR="008E12D7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111ADC24" w14:textId="77777777" w:rsidR="008E12D7" w:rsidRPr="00AB76B4" w:rsidRDefault="008E12D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C1C0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4B44C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A6E2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338051D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07B1F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0422E" w14:textId="77777777" w:rsidR="008E12D7" w:rsidRPr="00AB76B4" w:rsidRDefault="008E12D7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316BDC0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CBF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4687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35B7DED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BC613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1AB20E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3C2D6CD2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494C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D2E26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0520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8AC71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C3E3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67C23E4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27A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0D20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7E1568F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9E99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31F494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F80C59B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99E4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9006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037E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E126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5DA8E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2DE5645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6A0895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8E12D7" w:rsidRPr="00AB76B4" w14:paraId="6D72F57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EC7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73DB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72B5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0743C4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31BF536D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0504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5309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6583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53540343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DF8C8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DE986" w14:textId="77777777" w:rsidR="008E12D7" w:rsidRDefault="008E12D7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8C47D7E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50F0D03" w14:textId="77777777" w:rsidR="008E12D7" w:rsidRPr="00AB76B4" w:rsidRDefault="008E12D7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8E12D7" w:rsidRPr="00AB76B4" w14:paraId="75814D1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EE99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3EAF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91C76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B5868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5BF7A517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685437D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AEDF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40841F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6CE9D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118F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814A7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CF86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338CE32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68F5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5FAB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424FE69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D2969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3A67BA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A287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EDAD5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DFE6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5E49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FB55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5338927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36ED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00AD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DBB8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70959D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D28AB3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DF8B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C194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21EC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4C42A7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DCD1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24F4A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2DFB89E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9FA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08B47" w14:textId="77777777" w:rsidR="008E12D7" w:rsidRPr="00AB76B4" w:rsidRDefault="008E12D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D1BE793" w14:textId="77777777" w:rsidR="008E12D7" w:rsidRPr="00AB76B4" w:rsidRDefault="008E12D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FE8DE" w14:textId="77777777" w:rsidR="008E12D7" w:rsidRPr="00AB76B4" w:rsidRDefault="008E12D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E546CB" w14:textId="77777777" w:rsidR="008E12D7" w:rsidRPr="00AB76B4" w:rsidRDefault="008E12D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7D9B1CA" w14:textId="77777777" w:rsidR="008E12D7" w:rsidRPr="00AB76B4" w:rsidRDefault="008E12D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35865645" w14:textId="77777777" w:rsidR="008E12D7" w:rsidRDefault="008E12D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7DA85E45" w14:textId="77777777" w:rsidR="008E12D7" w:rsidRPr="0068517F" w:rsidRDefault="008E12D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568AA" w14:textId="77777777" w:rsidR="008E12D7" w:rsidRPr="00AB76B4" w:rsidRDefault="008E12D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D154D" w14:textId="77777777" w:rsidR="008E12D7" w:rsidRPr="00AB76B4" w:rsidRDefault="008E12D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7191E" w14:textId="77777777" w:rsidR="008E12D7" w:rsidRPr="00AB76B4" w:rsidRDefault="008E12D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B6E56" w14:textId="77777777" w:rsidR="008E12D7" w:rsidRPr="00AB76B4" w:rsidRDefault="008E12D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4BC4C" w14:textId="77777777" w:rsidR="008E12D7" w:rsidRDefault="008E12D7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A788E64" w14:textId="77777777" w:rsidR="008E12D7" w:rsidRPr="00AB76B4" w:rsidRDefault="008E12D7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0BC2443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6ABF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F703B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150F0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6AE84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95E6EA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885C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5C07C6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17135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0C66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880E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6518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8E12D7" w:rsidRPr="00AB76B4" w14:paraId="41F87FC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FD73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FF54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27E2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8DE59A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00ADF31B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4021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DE0F77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142D1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D13D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E30D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4D6FD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8E12D7" w:rsidRPr="00AB76B4" w14:paraId="455AA89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BB7C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66B77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59F27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177CCC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41B91F2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AEA1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DB2A9CC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90194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E5805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375B5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77BF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676D40D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784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F043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3701B16F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0C80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0703DE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C4C7E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F4661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BD174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F1D4B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38B0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4298202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60DDDB0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830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673F8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BE0A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569F12" w14:textId="77777777" w:rsidR="008E12D7" w:rsidRPr="00AB76B4" w:rsidRDefault="008E12D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129B0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92EF5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B6E09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29D8FA81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EF94A" w14:textId="77777777" w:rsidR="008E12D7" w:rsidRPr="00AB76B4" w:rsidRDefault="008E12D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E37DD" w14:textId="77777777" w:rsidR="008E12D7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E320B06" w14:textId="77777777" w:rsidR="008E12D7" w:rsidRPr="00AB76B4" w:rsidRDefault="008E12D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0AF80C9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043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2CBC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0746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9F38F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495A0F03" w14:textId="77777777" w:rsidR="008E12D7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1EFEBC7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1A51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6EDC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C81EC" w14:textId="77777777" w:rsidR="008E12D7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01610F0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A66A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09F62" w14:textId="77777777" w:rsidR="008E12D7" w:rsidRDefault="008E12D7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A3F56F7" w14:textId="77777777" w:rsidR="008E12D7" w:rsidRPr="00AB76B4" w:rsidRDefault="008E12D7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4B8108AD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79B9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E8425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472CE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924D1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8A46DE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7183A9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78D65D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6688A38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2F725C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E70F6B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4EB4D55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0A6A54B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41851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9C9B0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F522A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4048B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0231CC8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2DE8E0AB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AB5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57246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1D804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CF085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5800F2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D3312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5D1260B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25143BD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499E2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43E95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5CC0B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5B340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6E16EAA0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FC2F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E70BB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BA509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B27F2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1C4F44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DB297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1D2C1D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63993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F8D4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F1B2D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66EE2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CAEDE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8E12D7" w:rsidRPr="00AB76B4" w14:paraId="3A6D9A87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DF4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08A67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E6112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2BB2D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378E77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55197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BE1A5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705FD2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BCCE6A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B984A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241CB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8E12D7" w:rsidRPr="00AB76B4" w14:paraId="144C17E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F9E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F9942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B53F3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47BAE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18DB505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A7156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ED799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55EA03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367D8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7AB2E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2F3D3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8E12D7" w:rsidRPr="00AB76B4" w14:paraId="7FF48B9A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109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0EA37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0AA180F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DE60A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2F7C8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EC8286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C37C9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909AE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928FB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A0417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EFD225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001C2E5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2A907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8E12D7" w:rsidRPr="00AB76B4" w14:paraId="7EF8AE17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C9CE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3B99B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85C95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8AEF9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1668E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5C2E86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15A1DF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3B89A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1DBDF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0D79D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07B6B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8E12D7" w:rsidRPr="00AB76B4" w14:paraId="50E7DC46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BAA0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F7C51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519DD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20EC7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1D57C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0BCEAD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3A89545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75E74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36357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AD98D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CDCAB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8E12D7" w:rsidRPr="00AB76B4" w14:paraId="2E8CDB43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500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2DC29C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33AA07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2AB66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0A501C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4155F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68C443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22D1F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DEE47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EEEE3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347C2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8E12D7" w:rsidRPr="00AB76B4" w14:paraId="1DE58626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4580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72EC3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DC359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00021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45D4DA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79C27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5C25EFD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6E4C0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67118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18BE0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3F567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8E12D7" w:rsidRPr="00AB76B4" w14:paraId="567BFD2E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350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608A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5FB3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72D74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4B8988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04A8F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3F92FC8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69AAF1B5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E0795BA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6407ECC4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1F130022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8E58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A495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BFAD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24C4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75925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B76B4" w14:paraId="3DA82708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A4E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0026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9B97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3D922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81BCBC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5C904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DD86FA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00DA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851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FFEB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AF0F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5AB39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B76B4" w14:paraId="28AD2C47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37D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04BE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DBEC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1DBA6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584EBE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A67F1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2416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4A0E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DA18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9855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28C87E9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8792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DCE4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02BB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9A4A8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C2ABDB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DF68C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8A80824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514D1828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5A49086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65491DEC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410DDE3F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4C13E5DC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326613FF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1119E6C5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29B6D1D5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CB00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A83C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DD40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B60D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BDF0B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B76B4" w14:paraId="6EBE075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2B3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37D3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8118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F4703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F8276A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DC73F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1AA17DAD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405F1BC2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8A70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BE72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F541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A453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DED5D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B76B4" w14:paraId="12B29CA3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CB94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D7C0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C66E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A4422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B8B69C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6B2D0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6D17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FB96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4E7843D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E608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9C5F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D0CE4C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6C4EC9D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DEF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9D46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7EA6DE2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5F49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A5C82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9FD7FC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6D1CB54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48FBD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AF8D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905E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4644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86CA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5FBEA0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52B3DB8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2242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0FCE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2E78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784BE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A04C96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FC1F3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5B043F8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462C5FE1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2F670BF6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1F42B250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F67A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83B2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2E81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EA3C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2DF8E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8E12D7" w:rsidRPr="00AB76B4" w14:paraId="2CF82F6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A1A7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73A0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ADC3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3FEFF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EE6C95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65E21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315DDD3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8EBA637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47F8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D05A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FC16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C3B9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36737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8E12D7" w:rsidRPr="00AB76B4" w14:paraId="747284F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BC2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27C1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02AB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749C6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7A206E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F5E5A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3037066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BBA6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A772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9F16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FCFC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8E12D7" w:rsidRPr="00AB76B4" w14:paraId="42779EE7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E89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C3E2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A233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95807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D6D7E3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0C86C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29659E0B" w14:textId="77777777" w:rsidR="008E12D7" w:rsidRPr="00AB76B4" w:rsidRDefault="008E12D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CD86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78B8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1F57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2D4A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04351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3775EFA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8E12D7" w:rsidRPr="00AB76B4" w14:paraId="520FA671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D77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1B80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D256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BFE65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FF5356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DC1E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23D4717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1C51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1C0B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A23E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F904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1F0BA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8E12D7" w:rsidRPr="00AB76B4" w14:paraId="757D3E07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188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737A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EF37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BFB28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A303CF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F560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6B407E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33A0467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D293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3DE5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610B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B22A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8E12D7" w:rsidRPr="00AB76B4" w14:paraId="418B5FEF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78F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AA79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D5D5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C1F59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AF89EA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AD72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24D3B1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27E0396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0079ED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5068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7546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D256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1505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73FBB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8E12D7" w:rsidRPr="00AB76B4" w14:paraId="35545AB9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C3B3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8ED0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3299C79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9A4C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83020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7BF1353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41A3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E542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FEBA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F82E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E156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0108453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48BB3629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93BD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92A7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DFAE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5EF87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316E957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A68E4D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251F506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BC8C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303F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CDE8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016082F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CBC2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B2B7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3560417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E12D7" w:rsidRPr="00AB76B4" w14:paraId="7D72476D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9FE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7648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8C7E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9953C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50303DA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B193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5C27CF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2140D57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F4AFA5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A73DFD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A5DE51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B460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95E3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14E1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E5CF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01CA7972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B0F3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2A88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8728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8E67F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436DD5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67D673C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292467F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5644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56AD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15D0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BA18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1724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0B829B7B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1C7E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FD42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B7D3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00848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7BE8C9B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F64C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AAE9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7BCF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8B30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9244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42F68879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37AA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lastRenderedPageBreak/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6132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1FA9332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D432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A6080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268F051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2B8D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AE60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6878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23DA5E1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7C77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AC09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030A735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2B604364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E5D9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8DC8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0A76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538A3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03E936D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ABDE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476A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7AFF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67B585E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E77C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537F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8E12D7" w:rsidRPr="00AB76B4" w14:paraId="1E0FD82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0C3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ED53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5C2B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DCDC3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56F9517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5B65B0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FFD5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75AA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DCDA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650D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8EAA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1CDF1DE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FEF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C4489" w14:textId="77777777" w:rsidR="008E12D7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11BE30D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3448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49966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591C150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FBA6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F143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6E25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6CA9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72E1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5CE8C5C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73E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CEE4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E350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65CE9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05B48B9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D0EC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CD51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7A34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5F20B9E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8D99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F52C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11E05FD4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84B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55D9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5108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18B3C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4BB4FEB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99C287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843D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FE31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74AD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FB69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D4C9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7E6F3212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FE1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97DE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60F082F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D8C2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56C47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5EBC766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63CF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D550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4A9A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DC5B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6A09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21ACD4D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2DFD1F0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0CC3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5F36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879F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4B926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0F3D6B6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E991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5C543AE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3D20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D664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8B44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94B3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86FF4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8E12D7" w:rsidRPr="00AB76B4" w14:paraId="149C256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A17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E10E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A0F2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944AB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0C026E8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5E43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7E1FEE6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A1E5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AD48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858F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9193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C898D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8E12D7" w:rsidRPr="00AB76B4" w14:paraId="6B552949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2D9C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94B1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3444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9ECF6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70876F1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CD86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65C70A1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AD4F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8116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116F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B5E3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6B602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E12D7" w:rsidRPr="00AB76B4" w14:paraId="2F5C042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C34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9CBC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B0EE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27483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170A953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C199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F1DF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E1BB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B480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60B2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95D6B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8E12D7" w:rsidRPr="00AB76B4" w14:paraId="5975E74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715F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1A1F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FF58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9AD94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3F8DD96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FD9F3C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9C4F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FB680B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3BFE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68E5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0402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A053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5622C2F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6EE7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6B98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70E90EC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960E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37722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5D2251A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247B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5C9C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A23F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2AAA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A70B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0BE2E9C6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F720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7262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F804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DA1DE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4CB9300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38C8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26E2DBA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6812645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24A1794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61B5D6A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7CFC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AF7B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DC29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F84B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4AF4B535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187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B38C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EA53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25880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2DE1165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F23DE1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C700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180B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31E8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80B0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BAC0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38AD47A0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928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A7B4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50D7D65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5A98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84B00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5761C12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CDAE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5A30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D4E9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BDB8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1B57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E2C686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8E12D7" w:rsidRPr="00AB76B4" w14:paraId="07890A4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9EA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0BBE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1546103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A0D9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1919E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6702780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43DB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1BCF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B8E9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9696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C8F1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4BFB6CC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11F94EE3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CF70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E87B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930B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3F20B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40D701D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136D9A2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F7AD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42D9996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EB68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DE03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E8EA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3177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1890A8A8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4159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CDB0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B9CF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C0BDF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0D45773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CFC415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2985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57A37B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91F1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B39A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FBCC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9AA2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758BC251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E16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D813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1C95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D59E6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3E2990E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BA966D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C2C9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75A668F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0C152DE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F126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182D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6076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7510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4E5D515A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A2A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E92A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23BCA3B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0E91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5BC44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5485508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F0D2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78CC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03CF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033B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DA93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555238E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72C08C9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6D15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918A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3547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DC7A5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094DB03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E4E0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6B43BC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64E5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700B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277E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E4DC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F9BC7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8E12D7" w:rsidRPr="00AB76B4" w14:paraId="05868DB5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F80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23FA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19CB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764CF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057428F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4D8F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56141C8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8162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5BFB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88D2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BB11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45818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8E12D7" w:rsidRPr="00AB76B4" w14:paraId="5C88F733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09B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B57E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1CA7031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EF2F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2C6EA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159E1D5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770A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AD59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20BE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F805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BB19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3A0BE634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042D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FCC8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61BE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8943F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B01F6E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56B073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195E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5E0006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D433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88B3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1AF1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71E2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507BBB75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294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BD1E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0527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8D7C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21AD5B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6BBC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0DDFA94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CC6C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39C6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43E3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478A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86B93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8E12D7" w:rsidRPr="00AB76B4" w14:paraId="2AE48DF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60DB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773E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5025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176C4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AA244E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AFD1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80CD9D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CD4B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8FCE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BA33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0E7F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DEF18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8E12D7" w:rsidRPr="00AB76B4" w14:paraId="455D992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8F2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F7A6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79F1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3E9E3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805D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4B15A20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17F525C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2B82C1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F9F6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23B3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63A7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DDBB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5DD3F32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2724AF1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8E12D7" w:rsidRPr="00AB76B4" w14:paraId="32438C48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8ABC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1F55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EB9F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920A8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DA9F0C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B86A3B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362F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6F37B20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6B6C2B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7C0A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714B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2C47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7D92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45CCAF2C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867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7603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1E1B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0BE50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E5DC09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5DB3320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3456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32DB75B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F9E6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CED1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FBDF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7217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03516675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010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84AE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F051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B4316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8D73C2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442B0C1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CA8F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36B3CA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20D7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A3B7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7D31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90BA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319EABF6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446FB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3F90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57D5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85B5B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5598074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C805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BB571D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DEB5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A9AC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0E8C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E4F3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11CAD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8E12D7" w:rsidRPr="00AB76B4" w14:paraId="054F39CB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7D5C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041B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66B5622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2F16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7476C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6FFC9EA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E827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10D4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7B0D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8039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EAFB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6258D77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:rsidRPr="00AB76B4" w14:paraId="774BECB4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8C56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939F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18E25C4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AE09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85ED2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61E88A4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310E733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12676E4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24FF984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7C82A66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59A0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1C5D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FD31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33C6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21E9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3B39207C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A68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5940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CF4E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CD629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0D4C3F1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DB92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454C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405D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5EA0FCD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1C2D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C850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7AC7419D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009F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A402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B538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7079E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4B0233B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2E85E8C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05EE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5B5B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9C3C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63F801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3214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05E2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6991BA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8E12D7" w:rsidRPr="00AB76B4" w14:paraId="286CEFBC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D23B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FEAB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D248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8F676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377D8BE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D7921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10CCE120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1EE53EF3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5BACBE34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D09A723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465D9FD0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8CDF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19F8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18CA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DCC9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BFB41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8E12D7" w:rsidRPr="00AB76B4" w14:paraId="4B98CF0D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5D23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F714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9D28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4FBE5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71741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3540329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590A20F9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FCB9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1751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586C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FC26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A1C1E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8E12D7" w:rsidRPr="00AB76B4" w14:paraId="3FC62C49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C038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0622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1712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CE542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B7F79D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1275B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3FFC57F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7648614A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51C95103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3335C71E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1249A5F" w14:textId="77777777" w:rsidR="008E12D7" w:rsidRPr="00AB76B4" w:rsidRDefault="008E12D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30B7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CF0E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3ECF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5DDF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108B8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8E12D7" w:rsidRPr="00AB76B4" w14:paraId="272AA30A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CFB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6D8E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CEB7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5124B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1FB6CE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458ED37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3FA8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7BF465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A590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5A70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5705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3874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37BFC528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D791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B6BF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A42F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78D6B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8D1755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6690064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E23B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E083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DF7C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85AC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0307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6E92BE3D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626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ADF3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1F3A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FC5F9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1EC50F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A0EB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B440C5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9B7A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8346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0058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FD96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949E8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8E12D7" w:rsidRPr="00AB76B4" w14:paraId="15BA7D08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92D8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3BE1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0B82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B649D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773AF55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24A8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235284C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D58D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5AB3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6FE0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D301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8E12D7" w:rsidRPr="00AB76B4" w14:paraId="53FE094B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B68D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2884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3DDA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1ADD7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50AE952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D46F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30B97D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5023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1E48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8B08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9591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1C127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8E12D7" w:rsidRPr="00AB76B4" w14:paraId="5A15FBD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71D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6242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60C7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4812D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5F074FD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DE7F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D0966F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CC0095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1E323E5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F832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825D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FC64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6553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A07E3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8E12D7" w:rsidRPr="00AB76B4" w14:paraId="5674EDD9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190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B3A8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0BD2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95944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31654A9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B7FE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696ED8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6724273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25A6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2017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E53E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55E1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E7B0C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8E12D7" w:rsidRPr="00AB76B4" w14:paraId="03F271C6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82D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91FE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391920A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5A02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DE901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134B004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3F574F0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1380B81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1E77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9E67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C724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9B77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0DCC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3CF876AA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3643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9518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A5C7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29738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6941F46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934A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6D750D4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3E8C5D1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C7A5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4E824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7838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DA75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714C6F2F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2B7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8D6D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787F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380B0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4B0C3F38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2373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146CF3B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32CEE9A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46E5B52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7562A58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6476080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1F1E234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AFEA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8338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E446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2BBE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B00F6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8E12D7" w:rsidRPr="00AB76B4" w14:paraId="623A9CC7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24CD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9D9C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35CD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0D5F8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7616731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A2A4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48F1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1CF5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B941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C461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290BA0D9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5AC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F7D8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E53D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925B3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17C2CC4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2FA6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D605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5CD6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60CE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92ED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66C7C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8E12D7" w:rsidRPr="00AB76B4" w14:paraId="14F4A8E1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601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192E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E3A8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08423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15E1AE9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2E86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AE80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40CE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F511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66CB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2007A97F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F8CD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AEA6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014A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75990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457C37C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564E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DAD7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39D9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2A0D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2691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46210799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E41C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F5F6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C4EB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14507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2160CA5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F39E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99D4C0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98A3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8679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B4FF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6B7F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2BD89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8E12D7" w:rsidRPr="00AB76B4" w14:paraId="37273E5E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646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1ABD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B459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09283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7457A91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E56D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5F8E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99ED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056E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3CFC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8E12D7" w:rsidRPr="00AB76B4" w14:paraId="56F5CA3E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68A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B939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A58F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A46D8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370A8D7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0E0C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BD2A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D893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5EB6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5BCB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76A06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8E12D7" w:rsidRPr="00AB76B4" w14:paraId="1BBD72A2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C998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B4E5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627998E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BB75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E4CA1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12298D3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BBEB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13C3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0D95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F792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7F27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6008479E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7BB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D93D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D64B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3D908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5CDD7E6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7119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97A44A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8144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FCE2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5660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7BE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6886C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8E12D7" w:rsidRPr="00AB76B4" w14:paraId="1CE0025F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522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CDFF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8BDE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D92E97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70DD262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CA09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278E01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AF27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358C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0A21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6D26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F36E6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8E12D7" w:rsidRPr="00AB76B4" w14:paraId="42769780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7C7E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C0CF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AD7E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59367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3B8AA47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4E03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1A9AC0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8E4B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B942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F7B2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5537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C6038F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8E12D7" w:rsidRPr="00AB76B4" w14:paraId="733B37F4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EEAD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3C55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2ED6A44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7F89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B80AA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557C734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EDB0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6A2B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E3A2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8B51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7260B" w14:textId="77777777" w:rsidR="008E12D7" w:rsidRPr="00AB76B4" w:rsidRDefault="008E12D7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6F3909A7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E822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4DFF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1355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E7207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47D47BD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003C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DE23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CAB5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6853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09F6A" w14:textId="77777777" w:rsidR="008E12D7" w:rsidRPr="00AB76B4" w:rsidRDefault="008E12D7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6C06D97" w14:textId="77777777" w:rsidR="008E12D7" w:rsidRPr="00AB76B4" w:rsidRDefault="008E12D7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8E12D7" w:rsidRPr="00AB76B4" w14:paraId="593F5CE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436A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2004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1B2F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EC257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5D654D5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60FF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0AAEC05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D155BA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A59F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AC82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C5A9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BA96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03376D9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5E5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C079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B4F7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0489D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5C29798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87AF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3201919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C565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8BEF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3CE0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3808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2CA59D3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37DC4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C881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ED56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7E072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18E5D749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0DD1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F9A5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00E2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B201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B083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B71B7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8E12D7" w:rsidRPr="00AB76B4" w14:paraId="696C5EC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146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1E58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F164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C772E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238F9CC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D384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79E412E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5A9A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9D94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298A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6CFF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55821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8E12D7" w:rsidRPr="00AB76B4" w14:paraId="220AC80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01D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D41A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C1FF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B4574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3D85DA6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8421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4AC275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B6D731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70E6292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48C6970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059D1F7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7CDFBD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443437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1114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0250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9A11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69D0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02873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8E12D7" w:rsidRPr="00AB76B4" w14:paraId="5D4D45B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8E6C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AFEA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8C8C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3C42D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67DD91F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68D3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4964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6021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A7C6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34BA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DAA7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8E12D7" w:rsidRPr="00AB76B4" w14:paraId="4D05C13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5BE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EC85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8E72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38C7C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39557D8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E7D0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EC06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8AB0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6036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E95A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FF5FA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8E12D7" w:rsidRPr="00AB76B4" w14:paraId="586A0DC7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0D3421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C1D2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7AAC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004C8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1084603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ACB3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28BD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AA96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2353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FE2B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8E12D7" w:rsidRPr="00AB76B4" w14:paraId="158A130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9F7012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B482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B729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D882DF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1821617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5759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D9BF2E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32C2366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5FACCC0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C098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54EF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4117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DB1C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1FD19F2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09F24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060B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C0F7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DB5700" w14:textId="77777777" w:rsidR="008E12D7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60A5692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FC1F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07DB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49C2B" w14:textId="77777777" w:rsidR="008E12D7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3DC7F5A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83EA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8092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7383BC0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8E12D7" w:rsidRPr="00AB76B4" w14:paraId="6F8C9C6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D46F9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8EEE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317D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5BAB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7E54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2B6F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319F3" w14:textId="77777777" w:rsidR="008E12D7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7336D" w14:textId="77777777" w:rsidR="008E12D7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CC69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8E12D7" w:rsidRPr="00AB76B4" w14:paraId="58E8823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59D33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7F7A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4E7B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2A06B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179F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0FBD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AD574" w14:textId="77777777" w:rsidR="008E12D7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B9543" w14:textId="77777777" w:rsidR="008E12D7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A082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8E12D7" w:rsidRPr="00AB76B4" w14:paraId="6149FFC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D81F9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1CD9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9B20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AEFCD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6FE4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6B84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82946" w14:textId="77777777" w:rsidR="008E12D7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44615" w14:textId="77777777" w:rsidR="008E12D7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183C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8E12D7" w:rsidRPr="00AB76B4" w14:paraId="282F27F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E73B6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DE54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0F9E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70067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493C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C968BB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9E0F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736A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8418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63C2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8E12D7" w:rsidRPr="00AB76B4" w14:paraId="7E047B4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1C3F17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D1678" w14:textId="77777777" w:rsidR="008E12D7" w:rsidRDefault="008E12D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3CD84" w14:textId="77777777" w:rsidR="008E12D7" w:rsidRDefault="008E12D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300536" w14:textId="77777777" w:rsidR="008E12D7" w:rsidRPr="00AB76B4" w:rsidRDefault="008E12D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4D4AA" w14:textId="77777777" w:rsidR="008E12D7" w:rsidRPr="00AB76B4" w:rsidRDefault="008E12D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99F54C0" w14:textId="77777777" w:rsidR="008E12D7" w:rsidRPr="00AB76B4" w:rsidRDefault="008E12D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31F2B" w14:textId="77777777" w:rsidR="008E12D7" w:rsidRDefault="008E12D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F9128" w14:textId="77777777" w:rsidR="008E12D7" w:rsidRPr="00AB76B4" w:rsidRDefault="008E12D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091E1" w14:textId="77777777" w:rsidR="008E12D7" w:rsidRPr="00AB76B4" w:rsidRDefault="008E12D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96997" w14:textId="77777777" w:rsidR="008E12D7" w:rsidRDefault="008E12D7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8E12D7" w:rsidRPr="00AB76B4" w14:paraId="718FC17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FA403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D52C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D278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426FD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94001" w14:textId="77777777" w:rsidR="008E12D7" w:rsidRPr="00AB76B4" w:rsidRDefault="008E12D7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EA94958" w14:textId="77777777" w:rsidR="008E12D7" w:rsidRPr="00AB76B4" w:rsidRDefault="008E12D7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F8CC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8D05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E556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0281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0FE5743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FEDA43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80DE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B829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9E6D0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92431" w14:textId="77777777" w:rsidR="008E12D7" w:rsidRPr="00AB76B4" w:rsidRDefault="008E12D7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17E61AB" w14:textId="77777777" w:rsidR="008E12D7" w:rsidRPr="00AB76B4" w:rsidRDefault="008E12D7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585F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0E19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C4D8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719C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8E12D7" w:rsidRPr="00AB76B4" w14:paraId="122A0104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11E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4E14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6E0255F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8354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11A5B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0A0F0FB0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97AD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BB61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5A4F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56C8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10249" w14:textId="77777777" w:rsidR="008E12D7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241677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8E12D7" w:rsidRPr="00AB76B4" w14:paraId="25D65D1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BB4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FC32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DA58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93EC1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AD5AD4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4BAE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D64234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9A34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9776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7062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5096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B76B4" w14:paraId="299A293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EA07D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FA06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A0DE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D31E8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246AD7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A278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054AD90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3E45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BA37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9E49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44E9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173AB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E33513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1C0B98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8E12D7" w:rsidRPr="00AB76B4" w14:paraId="5E14809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ED2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610F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6A49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55C15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AE66005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E9BF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CB2788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76BA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9A28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C41F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AD04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F44AD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9E721C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307675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E12D7" w:rsidRPr="00AB76B4" w14:paraId="224939A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4691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1073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F6B7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0B09A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67D24F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F78B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8C6B04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6D0D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7AC6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D46C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1210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7CD01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8E12D7" w:rsidRPr="00AB76B4" w14:paraId="4F713C5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E0B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B6C0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D345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7D027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5D4263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B9C9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25F8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7E41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5E74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552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FF411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E12D7" w:rsidRPr="00AB76B4" w14:paraId="6D2A890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5A549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2B1C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A9AA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FBA21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186AA8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8797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7EF0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A50A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5512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7962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17D3C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67240D9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8E12D7" w:rsidRPr="00AB76B4" w14:paraId="31CBDA0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8290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B276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3217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F7888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23E7D8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1E0D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B27D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4427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7980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FACC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54AB6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2408F7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E12D7" w:rsidRPr="00AB76B4" w14:paraId="67B73D5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77795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38EC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A627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9FF260" w14:textId="77777777" w:rsidR="008E12D7" w:rsidRPr="00AB76B4" w:rsidRDefault="008E12D7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5223ED7" w14:textId="77777777" w:rsidR="008E12D7" w:rsidRPr="00AB76B4" w:rsidRDefault="008E12D7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1A295" w14:textId="77777777" w:rsidR="008E12D7" w:rsidRPr="00AB76B4" w:rsidRDefault="008E12D7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E571E39" w14:textId="77777777" w:rsidR="008E12D7" w:rsidRPr="00AB76B4" w:rsidRDefault="008E12D7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F2F405C" w14:textId="77777777" w:rsidR="008E12D7" w:rsidRPr="00AB76B4" w:rsidRDefault="008E12D7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4C01F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B2FA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074C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C14D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E12D7" w:rsidRPr="00AB76B4" w14:paraId="66E14D3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FAE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EA15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0B1F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B83A6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4906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A4582B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7B537B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85ED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C6B9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8BDA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066D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77952DC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3109FAA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8E12D7" w:rsidRPr="00AB76B4" w14:paraId="64B0312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A5B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272C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9B61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3ACDD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3F6BFB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6965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1876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45C7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D6B6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EEEA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16E73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8E12D7" w:rsidRPr="00AB76B4" w14:paraId="055C1D7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B2DD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973A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7C25D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482FB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A9C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92736E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071343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D616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F499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7328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909B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B570B5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B76B4" w14:paraId="634A9EA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2617A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24E9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E362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801F3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AE29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81391A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667A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2C11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75AC4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1D3E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8E12D7" w:rsidRPr="00AB76B4" w14:paraId="7A2AA93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4674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B9C2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2AAA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E9E01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6FC9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555211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DE27ED1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7E926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82CB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9825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A0D1D" w14:textId="77777777" w:rsidR="008E12D7" w:rsidRPr="007B5A25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875CC4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B76B4" w14:paraId="3AF15FA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A929F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7D07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5B5A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67BA7C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76A24E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777E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5560CB8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C4990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F058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33127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198B5" w14:textId="77777777" w:rsidR="008E12D7" w:rsidRPr="00AB76B4" w:rsidRDefault="008E12D7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DC3531" w14:textId="77777777" w:rsidR="008E12D7" w:rsidRPr="00AB76B4" w:rsidRDefault="008E12D7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B76B4" w14:paraId="4B48FD6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08FF8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FFD4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5558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1E0A3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17B678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E932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14B5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322B6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79A79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E058C" w14:textId="77777777" w:rsidR="008E12D7" w:rsidRPr="00AB76B4" w:rsidRDefault="008E12D7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C7B3CA" w14:textId="77777777" w:rsidR="008E12D7" w:rsidRPr="00AB76B4" w:rsidRDefault="008E12D7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B76B4" w14:paraId="205A277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D90D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B363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BC43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A2F222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2FC3C4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5FFA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CC3F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7AE7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C876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396D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6FA6A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:rsidRPr="00AB76B4" w14:paraId="3467BF0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F526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E8D9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BC5E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E52C01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3D5F576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67434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4BB8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B965E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46A18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6DB4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E82F35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:rsidRPr="00AB76B4" w14:paraId="0FEE930E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72610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BFD18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56C94DEB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F262A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27BB0D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2A3FB87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57A4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12B6C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B8D19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0E121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9A22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B76B4" w14:paraId="27BF753C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C2E3E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6D62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2FAB3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B87F2B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0CF35BCE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5B6BD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F1066C0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2916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17C27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4CC8B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7CB4F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8E12D7" w:rsidRPr="00AB76B4" w14:paraId="7388080E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1490C" w14:textId="77777777" w:rsidR="008E12D7" w:rsidRPr="00AB76B4" w:rsidRDefault="008E12D7" w:rsidP="008E12D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C51CA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A72BE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D0E45A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7AD517F3" w14:textId="77777777" w:rsidR="008E12D7" w:rsidRPr="00AB76B4" w:rsidRDefault="008E12D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4BB83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A82B5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525BC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557D2" w14:textId="77777777" w:rsidR="008E12D7" w:rsidRPr="00AB76B4" w:rsidRDefault="008E12D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6C172" w14:textId="77777777" w:rsidR="008E12D7" w:rsidRPr="00AB76B4" w:rsidRDefault="008E12D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44A9F287" w14:textId="77777777" w:rsidR="008E12D7" w:rsidRPr="00A8307A" w:rsidRDefault="008E12D7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3CF803D7" w14:textId="77777777" w:rsidR="008E12D7" w:rsidRPr="005905D7" w:rsidRDefault="008E12D7" w:rsidP="006B4CB8">
      <w:pPr>
        <w:pStyle w:val="Heading1"/>
        <w:spacing w:line="360" w:lineRule="auto"/>
      </w:pPr>
      <w:r w:rsidRPr="005905D7">
        <w:t>LINIA 116</w:t>
      </w:r>
    </w:p>
    <w:p w14:paraId="11B8261A" w14:textId="77777777" w:rsidR="008E12D7" w:rsidRPr="005905D7" w:rsidRDefault="008E12D7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8E12D7" w:rsidRPr="00743905" w14:paraId="2B0A7E1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6280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1A50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530A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7223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0A39A69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92202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395A8C2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984D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FA8C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A95D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0245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607F9E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8E12D7" w:rsidRPr="00743905" w14:paraId="75C6BE5D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FF50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7A6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83A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FB37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175468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FA8D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189E483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E0E4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30D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19F4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99F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8E12D7" w:rsidRPr="00743905" w14:paraId="1F7529B7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F3BD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808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FF0A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B55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2AFA006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53ED7C8D" w14:textId="77777777" w:rsidR="008E12D7" w:rsidRPr="00743905" w:rsidRDefault="008E12D7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01BF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BE67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E4FE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477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C3AB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5044B4DF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E23F9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072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90F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7054" w14:textId="77777777" w:rsidR="008E12D7" w:rsidRPr="00743905" w:rsidRDefault="008E12D7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21C1387C" w14:textId="77777777" w:rsidR="008E12D7" w:rsidRPr="00743905" w:rsidRDefault="008E12D7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AB1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541F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D6A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33AC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3E534" w14:textId="77777777" w:rsidR="008E12D7" w:rsidRPr="00743905" w:rsidRDefault="008E12D7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055CB2D1" w14:textId="77777777" w:rsidR="008E12D7" w:rsidRPr="00743905" w:rsidRDefault="008E12D7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E12D7" w:rsidRPr="00743905" w14:paraId="43C1047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BAAA5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E81C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FF9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1C7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7E79E34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2451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037ED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E530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3AB1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E3F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6203B84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E12D7" w:rsidRPr="00743905" w14:paraId="54BA511F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E595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56B7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6C892C2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0495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A284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43A91DC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A5F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2841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4DE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EA6B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E370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752209F" w14:textId="77777777" w:rsidR="008E12D7" w:rsidRPr="0007721B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73D383D7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6F88B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99DA7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5361C92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29C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2D2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72E3038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D06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B2DA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131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0E2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EDB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AD2CB71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166C335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CE7D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3CCC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5A4C181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58DE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162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2CF8052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B355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A019A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C573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FD4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4336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E05251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5D6FD69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E6CB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EC5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4DD1887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EB9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F07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33FF061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8FDB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B18A5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D5BB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54DC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CF9F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6AAB1B3" w14:textId="77777777" w:rsidR="008E12D7" w:rsidRPr="00537749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7257265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7A83C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CFA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6D24FD6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602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3699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0BEF462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407D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D6E44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BF22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BEF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2E01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1CEAAF63" w14:textId="77777777" w:rsidR="008E12D7" w:rsidRPr="005A7670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650C9EE6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5BA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E85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B2C5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FDE7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120565A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741A626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E115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F2BFD4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FD832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BC8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29A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0F1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41A494E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CA94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4E4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7003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EEC7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0863099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D18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28A6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500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61F2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752B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444C63F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E12D7" w:rsidRPr="00743905" w14:paraId="208858F0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8ABB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0AD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0AAF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2C1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78C7DD0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267636F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8A0F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51B4E74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4192858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742D8F7B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12E667E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C2C08D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305CF63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F724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2BB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7080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56AE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B860C0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8E12D7" w:rsidRPr="00743905" w14:paraId="30C9F58E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8B459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86E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648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528C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2D1A0C9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5B61126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0F2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6151CF1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2A9D5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A094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1B0E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0AF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8E12D7" w:rsidRPr="00743905" w14:paraId="5796B652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E03EE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95E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B3F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C8D3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15F1DD8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B80F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7606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B7C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3CB1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27A1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0E61695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4A130AE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8E12D7" w:rsidRPr="00743905" w14:paraId="13083C9D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D3AF6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BAA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05A5210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69B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D5C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67FDBE8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00E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5AEA7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9FA4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9BA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A423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F7BFF91" w14:textId="77777777" w:rsidR="008E12D7" w:rsidRPr="001D7D9E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18DE862D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0BD5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4B81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6BEF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8F28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7F9E0FE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9E8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72ED00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19F028B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2D56AB7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4D98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6BE1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A4E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E8B10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239A79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8E12D7" w:rsidRPr="00743905" w14:paraId="3A3E77FB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E22AC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4EE6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086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9A6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7A2A26F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4DC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E8319B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91CA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EC7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80C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AD79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60CEA807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D98C7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AD7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5C6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D16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8C4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7BBC1916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7A1B56C7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05DCFED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84868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854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401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7A47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8E12D7" w:rsidRPr="00743905" w14:paraId="633BC11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0F32D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EEF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04D68AF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404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E5F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4A24620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F8A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C91B5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966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02D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39D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AA190C6" w14:textId="77777777" w:rsidR="008E12D7" w:rsidRPr="0007721B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42C9D21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5BF0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ABB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6472D87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E5B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3663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5354CDD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A12D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8CFD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7A48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522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33A1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3356754" w14:textId="77777777" w:rsidR="008E12D7" w:rsidRPr="00951746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502D353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C93C4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DABE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C33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AF3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73D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50FC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7E69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3AB631B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E6D2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E8767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6572B50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02F30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2FF6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05DFBD06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33BAF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5A4BB" w14:textId="77777777" w:rsidR="008E12D7" w:rsidRDefault="008E12D7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2ABD7306" w14:textId="77777777" w:rsidR="008E12D7" w:rsidRDefault="008E12D7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285E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7E6E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0C7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13A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EE3F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34EC4D7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8056A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A9F8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06C96FAE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1EEE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7D8F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1A2E9C6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2A3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FB38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D486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F153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E176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598DB3E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8527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0879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30BF6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9589" w14:textId="77777777" w:rsidR="008E12D7" w:rsidRPr="00743905" w:rsidRDefault="008E12D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49B9951" w14:textId="77777777" w:rsidR="008E12D7" w:rsidRDefault="008E12D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56528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47169A3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79616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59CD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A01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F848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8E12D7" w:rsidRPr="00743905" w14:paraId="188D2D6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B8547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4BEE7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49AE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8708" w14:textId="77777777" w:rsidR="008E12D7" w:rsidRPr="00743905" w:rsidRDefault="008E12D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6D0212F" w14:textId="77777777" w:rsidR="008E12D7" w:rsidRDefault="008E12D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5FBC4" w14:textId="77777777" w:rsidR="008E12D7" w:rsidRDefault="008E12D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59E85310" w14:textId="77777777" w:rsidR="008E12D7" w:rsidRPr="00743905" w:rsidRDefault="008E12D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763E1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F8B2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230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1D5C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8E12D7" w:rsidRPr="00743905" w14:paraId="09975DB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F612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6F8D7" w14:textId="77777777" w:rsidR="008E12D7" w:rsidRDefault="008E12D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23F3" w14:textId="77777777" w:rsidR="008E12D7" w:rsidRDefault="008E12D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04EE" w14:textId="77777777" w:rsidR="008E12D7" w:rsidRPr="00743905" w:rsidRDefault="008E12D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B170EC8" w14:textId="77777777" w:rsidR="008E12D7" w:rsidRDefault="008E12D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ECCD8" w14:textId="77777777" w:rsidR="008E12D7" w:rsidRDefault="008E12D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0D257189" w14:textId="77777777" w:rsidR="008E12D7" w:rsidRPr="00743905" w:rsidRDefault="008E12D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139EE" w14:textId="77777777" w:rsidR="008E12D7" w:rsidRPr="00743905" w:rsidRDefault="008E12D7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86343" w14:textId="77777777" w:rsidR="008E12D7" w:rsidRPr="00743905" w:rsidRDefault="008E12D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4C84B" w14:textId="77777777" w:rsidR="008E12D7" w:rsidRPr="00743905" w:rsidRDefault="008E12D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4E5FA" w14:textId="77777777" w:rsidR="008E12D7" w:rsidRDefault="008E12D7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8E12D7" w:rsidRPr="00743905" w14:paraId="1A250003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4025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940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6A9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578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BF7A77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F977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AC3261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85908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4F5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B8DE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8DBC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4B04A7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8E12D7" w:rsidRPr="00743905" w14:paraId="3F222123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2B97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F1A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6986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1420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4F8E7FC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28C9A7F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E6C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0CA582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8213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EC57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CA7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5F55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178F9459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1256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21FD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1DBB861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31EA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BF3C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5A136CC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1390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6A659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8A37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AF5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F6EB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8BB6147" w14:textId="77777777" w:rsidR="008E12D7" w:rsidRPr="0035165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6C964707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CC9B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851F1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6BFC594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B52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FBB9" w14:textId="77777777" w:rsidR="008E12D7" w:rsidRPr="00743905" w:rsidRDefault="008E12D7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26DCB34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D18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47D5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0ADE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D2E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5CD6B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3997637D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FCA7B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C31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7DE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00A3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3F502C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797940F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5E4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790124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CA6B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2D2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D346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FFC1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2E84F03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776A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228D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ED8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E08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575D8E3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8E2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1285FC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7D68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AFC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83E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964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1BF87E5E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FA17B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B411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5522B57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9309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C7FA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74C761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54D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4E59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A585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E6C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3C5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76020DD2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4AECC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88FF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2DCE840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5E1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E9D3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9CB253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4F2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558B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D83F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BBB9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7B604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86E9975" w14:textId="77777777" w:rsidR="008E12D7" w:rsidRPr="003B409E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3C365AE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15D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lastRenderedPageBreak/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7D050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086F8CE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CDC2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598D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1D360B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6AC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A0D2B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7D90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BF8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42F0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21DCC6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8E12D7" w:rsidRPr="00743905" w14:paraId="37C4E355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926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24E6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050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C2E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7BCCEE9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7FE9907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E00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296630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B7A7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C318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A45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BD5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088AE06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06FA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2692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48E8F02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0DF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AD2B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4D8242C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8515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44A6D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7DB5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64B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348C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8E12D7" w:rsidRPr="00743905" w14:paraId="5622BE9A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F32B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9A73D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CCA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792F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4C4701B3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5B191302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0B8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8F6A8D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15C0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731D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6C0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41F9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25B90E0B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0F49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2283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059E2891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00F2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F538" w14:textId="77777777" w:rsidR="008E12D7" w:rsidRPr="00743905" w:rsidRDefault="008E12D7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C3B2CC0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9F8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1AAC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1DB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B82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166D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360F3ED4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C898C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599A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359D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F78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19E9C3E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380CF78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50A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001247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A95E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679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81F8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A56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7393B25C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1FC3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400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0B4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D51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36E9C5B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1E8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066AB56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D1FE2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EC2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D7AB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04A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8E12D7" w:rsidRPr="00743905" w14:paraId="37B1BCF2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68D7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A58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1C51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CA6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47993F6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1B4F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87F88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184C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EE62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8B0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8E12D7" w:rsidRPr="00743905" w14:paraId="3C49FE30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A5500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A69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7EB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4C3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8432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41379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BAB5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2B695D7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23F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338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8E12D7" w:rsidRPr="00743905" w14:paraId="44339583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551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27BD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6E11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2434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8C6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FC2B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C76D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7737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51ED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8E12D7" w:rsidRPr="00743905" w14:paraId="4CB3BE1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A713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3E4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2CA0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B2F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392AEB3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ED1B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80FEB1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A9F21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A3A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48B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32E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7FC1E1A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1165C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874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8E5E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196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0554038D" w14:textId="77777777" w:rsidR="008E12D7" w:rsidRPr="00D73778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FE5C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70E2C37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C232" w14:textId="77777777" w:rsidR="008E12D7" w:rsidRPr="00D73778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C7A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893E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17B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394A868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A0F9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0AE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0A4E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E8F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11F29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514ED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A84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9AD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0B0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8E12D7" w:rsidRPr="00743905" w14:paraId="3CA99F5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95FF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2573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A5E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DD06D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1751D31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1B7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5FF9EB2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11BF8DE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7CB413CF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2368E92F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662A8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6B7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D8E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69300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EF21741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0872F18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8E12D7" w:rsidRPr="00743905" w14:paraId="7C2D57D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9743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ED56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ED2F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7797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0558D39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A2BE3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69BF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ACC3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49638FB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DB91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D3F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8E12D7" w:rsidRPr="00743905" w14:paraId="3D68A74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93EA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7CDC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B959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525D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92F9B1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A5DE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DF292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7202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1F656C38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5F19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E0D80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60BB43B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1537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D837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14E48BED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8C3B0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007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0595D02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F77F4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9BB48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2ABB8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64E2A7B4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899F3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FF42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33138AE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2B5C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6065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D902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052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29FEAAC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10B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9ED8763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686FB64E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20B1CA45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97D2D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0576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238BD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7F54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2AC9D19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8E12D7" w:rsidRPr="00743905" w14:paraId="5D2FF002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341D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05B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0F4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02A8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2DBC1E7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6F2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26A7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9955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2AE5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78FA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533A329D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768DA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2ACC" w14:textId="77777777" w:rsidR="008E12D7" w:rsidRDefault="008E12D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145C7F0C" w14:textId="77777777" w:rsidR="008E12D7" w:rsidRPr="00743905" w:rsidRDefault="008E12D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2A5E8" w14:textId="77777777" w:rsidR="008E12D7" w:rsidRPr="00743905" w:rsidRDefault="008E12D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981D" w14:textId="77777777" w:rsidR="008E12D7" w:rsidRDefault="008E12D7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568F5A6A" w14:textId="77777777" w:rsidR="008E12D7" w:rsidRPr="00743905" w:rsidRDefault="008E12D7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C7218" w14:textId="77777777" w:rsidR="008E12D7" w:rsidRPr="00743905" w:rsidRDefault="008E12D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1D78A" w14:textId="77777777" w:rsidR="008E12D7" w:rsidRPr="00743905" w:rsidRDefault="008E12D7" w:rsidP="00C26DA1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6944A" w14:textId="77777777" w:rsidR="008E12D7" w:rsidRDefault="008E12D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77639579" w14:textId="77777777" w:rsidR="008E12D7" w:rsidRPr="00743905" w:rsidRDefault="008E12D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A44CF" w14:textId="77777777" w:rsidR="008E12D7" w:rsidRPr="00743905" w:rsidRDefault="008E12D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E9657" w14:textId="77777777" w:rsidR="008E12D7" w:rsidRPr="00743905" w:rsidRDefault="008E12D7" w:rsidP="00C26DA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126DF339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94EA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1CAB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ADC7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C987" w14:textId="77777777" w:rsidR="008E12D7" w:rsidRDefault="008E12D7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18980308" w14:textId="77777777" w:rsidR="008E12D7" w:rsidRPr="00743905" w:rsidRDefault="008E12D7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90C3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690AB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BF2C" w14:textId="77777777" w:rsidR="008E12D7" w:rsidRDefault="008E12D7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5E8AC6A9" w14:textId="77777777" w:rsidR="008E12D7" w:rsidRPr="004E7F11" w:rsidRDefault="008E12D7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42CC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64036" w14:textId="77777777" w:rsidR="008E12D7" w:rsidRDefault="008E12D7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03BA0567" w14:textId="77777777" w:rsidR="008E12D7" w:rsidRPr="00743905" w:rsidRDefault="008E12D7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3183E26D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8B0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A63A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E154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FD5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0B5091D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82838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472BC5E2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75534B4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B3337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891C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D867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50C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1F2CF120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2AF1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633F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58C5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A844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6A97EBF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3D2C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9CC53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502F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5DB1189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E01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AF6D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4492AA04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09A1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D3764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7BE298E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716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BF135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34C16834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66BB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1DF3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E39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222C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CD6A0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35697EF0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138E3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49B5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34589E83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E7CC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5FA4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7313EAF2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933FB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C1DF1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86C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A30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5818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5802BD53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9E85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92C4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A97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FB04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69AE8D4F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0D21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8760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464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6B9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81AA4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31C7B5B3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5F862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C2A2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1955A49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B8E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486A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34EFE3D3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7203DCE8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193EA68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081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6684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B6D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0442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953F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3C916CB7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274FC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EC30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D01C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943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57843EFE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187A5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296D719A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66ABDE4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C73D5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4AB3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A1C7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3B9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8E12D7" w:rsidRPr="00743905" w14:paraId="326913B9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47B0D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18201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49D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7388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66C016EC" w14:textId="77777777" w:rsidR="008E12D7" w:rsidRPr="00CD295A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C58D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9FD2A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F6DF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38C88ED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D96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CEB3B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8E12D7" w:rsidRPr="00743905" w14:paraId="2EDFFF4A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649F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D50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EF9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63D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EA82AF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148502F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E73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1587FE26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1D2DA5E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1C423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684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457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D69C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399215E3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1875B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2A73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DE2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F4C2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D5287D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02328AB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0641F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720DEAB4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1EC63" w14:textId="77777777" w:rsidR="008E12D7" w:rsidRPr="00743905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422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5769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4C68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7D3DCAF7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72B8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BABD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997C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0610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DE54962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2FF0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BD11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5F577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AA3A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D3E4D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361BD189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64424C22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5E6FAC9C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8E12D7" w:rsidRPr="00743905" w14:paraId="2C597832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04DF5" w14:textId="77777777" w:rsidR="008E12D7" w:rsidRPr="00743905" w:rsidRDefault="008E12D7" w:rsidP="008E12D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7CF5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8B63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1A47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9E9C9F2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0C94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3BF03E11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0A89E3C7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66F3F559" w14:textId="77777777" w:rsidR="008E12D7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500B" w14:textId="77777777" w:rsidR="008E12D7" w:rsidRDefault="008E12D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816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0F60" w14:textId="77777777" w:rsidR="008E12D7" w:rsidRPr="00743905" w:rsidRDefault="008E12D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5A500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2E37C3A6" w14:textId="77777777" w:rsidR="008E12D7" w:rsidRDefault="008E12D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7F64D52D" w14:textId="77777777" w:rsidR="008E12D7" w:rsidRPr="005905D7" w:rsidRDefault="008E12D7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04D9B9AA" w14:textId="77777777" w:rsidR="008E12D7" w:rsidRDefault="008E12D7" w:rsidP="007246D0">
      <w:pPr>
        <w:pStyle w:val="Heading1"/>
        <w:spacing w:line="360" w:lineRule="auto"/>
      </w:pPr>
      <w:r>
        <w:lastRenderedPageBreak/>
        <w:t>LINIA 117</w:t>
      </w:r>
    </w:p>
    <w:p w14:paraId="2FB471BF" w14:textId="77777777" w:rsidR="008E12D7" w:rsidRDefault="008E12D7" w:rsidP="00F12DA0">
      <w:pPr>
        <w:pStyle w:val="Heading1"/>
        <w:spacing w:line="360" w:lineRule="auto"/>
        <w:rPr>
          <w:b w:val="0"/>
          <w:bCs w:val="0"/>
          <w:sz w:val="8"/>
        </w:rPr>
      </w:pPr>
      <w:r>
        <w:t>LIVEZENI - LUPENI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E12D7" w14:paraId="279CAA1D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6EB3" w14:textId="77777777" w:rsidR="008E12D7" w:rsidRDefault="008E12D7" w:rsidP="008E12D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995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84+710</w:t>
            </w:r>
          </w:p>
          <w:p w14:paraId="239AE0B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85+320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CB11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103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Livezeni -</w:t>
            </w:r>
          </w:p>
          <w:p w14:paraId="4334C01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Iscroni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936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FC4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426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381B8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3AB2" w14:textId="77777777" w:rsidR="008E12D7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206EC1B8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E025" w14:textId="77777777" w:rsidR="008E12D7" w:rsidRDefault="008E12D7" w:rsidP="008E12D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1BB7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19DC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6AB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67E14B7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213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3, 9, </w:t>
            </w:r>
          </w:p>
          <w:p w14:paraId="3DBF1BC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11, 15, 17 și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9E1E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679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D690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0977" w14:textId="77777777" w:rsidR="008E12D7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5671613" w14:textId="77777777">
        <w:trPr>
          <w:cantSplit/>
          <w:trHeight w:val="4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A7F1E" w14:textId="77777777" w:rsidR="008E12D7" w:rsidRDefault="008E12D7" w:rsidP="008E12D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827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987B2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776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491D808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linile 7 şi 12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21B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3EF10B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229C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8BE0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2356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86493" w14:textId="77777777" w:rsidR="008E12D7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22FD4E5E" w14:textId="77777777">
        <w:trPr>
          <w:cantSplit/>
          <w:trHeight w:val="187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92FE" w14:textId="77777777" w:rsidR="008E12D7" w:rsidRDefault="008E12D7" w:rsidP="008E12D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0E0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16177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4BED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70F9255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999E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S 8,</w:t>
            </w:r>
          </w:p>
          <w:p w14:paraId="6E30ED2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12, 14,</w:t>
            </w:r>
          </w:p>
          <w:p w14:paraId="6607F08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18, 20,</w:t>
            </w:r>
          </w:p>
          <w:p w14:paraId="59A242D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24, 26,</w:t>
            </w:r>
          </w:p>
          <w:p w14:paraId="40EAA12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şi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5ECE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29B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51663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89872" w14:textId="77777777" w:rsidR="008E12D7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6C9145D0" w14:textId="77777777">
        <w:trPr>
          <w:cantSplit/>
          <w:trHeight w:val="71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436DA" w14:textId="77777777" w:rsidR="008E12D7" w:rsidRDefault="008E12D7" w:rsidP="008E12D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26B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BB9A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F89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Vulcan</w:t>
            </w:r>
          </w:p>
          <w:p w14:paraId="00E04CB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C12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A5CCEC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/ 9, </w:t>
            </w:r>
          </w:p>
          <w:p w14:paraId="0574972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15,</w:t>
            </w:r>
          </w:p>
          <w:p w14:paraId="64D7B99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2F7AA7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19, 21, 12, 16, 18, 22, 24 </w:t>
            </w:r>
          </w:p>
          <w:p w14:paraId="3252DA6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0F54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CBE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07931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0959" w14:textId="77777777" w:rsidR="008E12D7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3 - 7 abătute.</w:t>
            </w:r>
          </w:p>
        </w:tc>
      </w:tr>
      <w:tr w:rsidR="008E12D7" w14:paraId="5F9E1441" w14:textId="77777777">
        <w:trPr>
          <w:cantSplit/>
          <w:trHeight w:val="3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3C65" w14:textId="77777777" w:rsidR="008E12D7" w:rsidRDefault="008E12D7" w:rsidP="008E12D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99DA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2A50E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2CE3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Vulcan</w:t>
            </w:r>
          </w:p>
          <w:p w14:paraId="4C1D3DC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7C2D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597AA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44C3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90A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73D7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2C28B" w14:textId="77777777" w:rsidR="008E12D7" w:rsidRPr="00F35A05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25413C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DF93" w14:textId="77777777" w:rsidR="008E12D7" w:rsidRDefault="008E12D7" w:rsidP="008E12D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CDBB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97+300</w:t>
            </w:r>
          </w:p>
          <w:p w14:paraId="16C53EF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C6005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A7E43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753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Lupeni Tehnic</w:t>
            </w:r>
          </w:p>
          <w:p w14:paraId="27B8EB6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7D6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687A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C96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A0A6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6D771" w14:textId="77777777" w:rsidR="008E12D7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1B15078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74103" w14:textId="77777777" w:rsidR="008E12D7" w:rsidRDefault="008E12D7" w:rsidP="008E12D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DEC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D467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44D0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Lupeni Tehnic </w:t>
            </w:r>
          </w:p>
          <w:p w14:paraId="6DDC0F0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9B20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66F5D6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293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FE5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5360" w14:textId="77777777" w:rsidR="008E12D7" w:rsidRPr="00AA7E4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15D91" w14:textId="77777777" w:rsidR="008E12D7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</w:t>
            </w:r>
          </w:p>
          <w:p w14:paraId="2C3F7FC2" w14:textId="77777777" w:rsidR="008E12D7" w:rsidRDefault="008E12D7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2C abătută.</w:t>
            </w:r>
          </w:p>
        </w:tc>
      </w:tr>
    </w:tbl>
    <w:p w14:paraId="10CE758D" w14:textId="77777777" w:rsidR="008E12D7" w:rsidRDefault="008E12D7" w:rsidP="00F219D2">
      <w:pPr>
        <w:spacing w:before="40" w:after="40" w:line="192" w:lineRule="auto"/>
        <w:ind w:right="57"/>
        <w:jc w:val="center"/>
        <w:rPr>
          <w:sz w:val="20"/>
          <w:lang w:val="ro-RO"/>
        </w:rPr>
      </w:pPr>
    </w:p>
    <w:p w14:paraId="32E9D9ED" w14:textId="77777777" w:rsidR="008E12D7" w:rsidRDefault="008E12D7" w:rsidP="009B0B28">
      <w:pPr>
        <w:pStyle w:val="Heading1"/>
        <w:spacing w:line="360" w:lineRule="auto"/>
      </w:pPr>
      <w:r>
        <w:t>LINIA 119 A</w:t>
      </w:r>
    </w:p>
    <w:p w14:paraId="505A3915" w14:textId="77777777" w:rsidR="008E12D7" w:rsidRDefault="008E12D7" w:rsidP="0036336D">
      <w:pPr>
        <w:pStyle w:val="Heading1"/>
        <w:spacing w:line="360" w:lineRule="auto"/>
        <w:rPr>
          <w:b w:val="0"/>
          <w:bCs w:val="0"/>
          <w:sz w:val="8"/>
        </w:rPr>
      </w:pPr>
      <w:r>
        <w:t>PETROŞANI - PETROŞANI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E12D7" w14:paraId="48BFFA31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CA842" w14:textId="77777777" w:rsidR="008E12D7" w:rsidRDefault="008E12D7" w:rsidP="008E12D7">
            <w:pPr>
              <w:numPr>
                <w:ilvl w:val="0"/>
                <w:numId w:val="11"/>
              </w:numPr>
              <w:spacing w:before="40" w:after="40" w:line="192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A6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2+239</w:t>
            </w:r>
          </w:p>
          <w:p w14:paraId="29FD6AE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B70E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CB8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Petroșani - </w:t>
            </w:r>
          </w:p>
          <w:p w14:paraId="715A8E5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Petroșani Triaj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CEC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E8F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4F29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B559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B8E2C7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Stații paralelogram.</w:t>
            </w:r>
          </w:p>
          <w:p w14:paraId="184C78B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Porțiunea este cuprinsă între sch. 6 și sch. 10 T.</w:t>
            </w:r>
          </w:p>
        </w:tc>
      </w:tr>
    </w:tbl>
    <w:p w14:paraId="07EE115B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62159BFE" w14:textId="77777777" w:rsidR="008E12D7" w:rsidRDefault="008E12D7" w:rsidP="006B57C6">
      <w:pPr>
        <w:pStyle w:val="Heading1"/>
        <w:spacing w:line="360" w:lineRule="auto"/>
      </w:pPr>
      <w:r>
        <w:t>LINIA 120</w:t>
      </w:r>
    </w:p>
    <w:p w14:paraId="720E41CD" w14:textId="77777777" w:rsidR="008E12D7" w:rsidRDefault="008E12D7" w:rsidP="00B92C08">
      <w:pPr>
        <w:pStyle w:val="Heading1"/>
        <w:spacing w:line="360" w:lineRule="auto"/>
        <w:rPr>
          <w:b w:val="0"/>
          <w:bCs w:val="0"/>
          <w:sz w:val="8"/>
        </w:rPr>
      </w:pPr>
      <w:r>
        <w:t>CARANSEBEŞ - REŞIŢA NORD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E12D7" w14:paraId="744C9896" w14:textId="77777777">
        <w:trPr>
          <w:cantSplit/>
          <w:trHeight w:val="19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5035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4C91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186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A04F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</w:t>
            </w:r>
          </w:p>
          <w:p w14:paraId="6A1D126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7ECB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021B0A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0783C8A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/ 36, 42 / 46,</w:t>
            </w:r>
          </w:p>
          <w:p w14:paraId="65B6309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97232D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D147DB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72CF2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0F7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0480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0976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3 - 7 Cap Y.</w:t>
            </w:r>
          </w:p>
        </w:tc>
      </w:tr>
      <w:tr w:rsidR="008E12D7" w14:paraId="7FB3B385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BAB6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5BAA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4+600</w:t>
            </w:r>
          </w:p>
          <w:p w14:paraId="56C646A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228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4805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Caransebeş -</w:t>
            </w:r>
          </w:p>
          <w:p w14:paraId="02FD8DB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3B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7A1D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D8B0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BFD0A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2C8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9277140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AE0EA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3448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9C35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8C77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Cornuţel Banat</w:t>
            </w:r>
          </w:p>
          <w:p w14:paraId="4D57E8E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DEDB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11A7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FEAA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A6209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FCAC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8360D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8E12D7" w14:paraId="3FE51E68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066DC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F21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4DD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D8B3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Cornuţel Banat</w:t>
            </w:r>
          </w:p>
          <w:p w14:paraId="5341B41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8F4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2D4589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83822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E339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0988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87B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1B35A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8E12D7" w14:paraId="4F084459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491B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D7C0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17+050</w:t>
            </w:r>
          </w:p>
          <w:p w14:paraId="092C15F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CDD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AFE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 -</w:t>
            </w:r>
          </w:p>
          <w:p w14:paraId="56C457D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A3AF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764B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DD2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D27EB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460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4BE5C8F0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E0F4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A33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19+860</w:t>
            </w:r>
          </w:p>
          <w:p w14:paraId="463E66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20+760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97B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1DC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 -</w:t>
            </w:r>
          </w:p>
          <w:p w14:paraId="33C444C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C9E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6D51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CAC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85B8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8B1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6AC6FDB1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7FC5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879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1F88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42F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Brebu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EA5C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A69CF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9EB9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AF77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8425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3 Cap Y.</w:t>
            </w:r>
          </w:p>
        </w:tc>
      </w:tr>
      <w:tr w:rsidR="008E12D7" w14:paraId="063749C8" w14:textId="77777777">
        <w:trPr>
          <w:cantSplit/>
          <w:trHeight w:val="634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5EB7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969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  <w:p w14:paraId="4A5A8E9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4D7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857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 -</w:t>
            </w:r>
          </w:p>
          <w:p w14:paraId="70D987F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Reşiţa Nord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B38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D659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F6C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70C9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9AD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4B634719" w14:textId="77777777">
        <w:trPr>
          <w:cantSplit/>
          <w:trHeight w:val="150"/>
          <w:jc w:val="center"/>
        </w:trPr>
        <w:tc>
          <w:tcPr>
            <w:tcW w:w="639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340F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D1F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0A9F5C4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30+000</w:t>
            </w:r>
          </w:p>
        </w:tc>
        <w:tc>
          <w:tcPr>
            <w:tcW w:w="754" w:type="dxa"/>
            <w:tcBorders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4F92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E8D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9AD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BA97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0B3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D5CEB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2A8D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844D023" w14:textId="77777777">
        <w:trPr>
          <w:cantSplit/>
          <w:trHeight w:val="269"/>
          <w:jc w:val="center"/>
        </w:trPr>
        <w:tc>
          <w:tcPr>
            <w:tcW w:w="639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5682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9D8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30+000</w:t>
            </w:r>
          </w:p>
          <w:p w14:paraId="7D0332B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33+000</w:t>
            </w: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7AE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E3F6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DE2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787C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E47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E9F80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BEA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22029563" w14:textId="77777777">
        <w:trPr>
          <w:cantSplit/>
          <w:trHeight w:val="149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187A9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3A0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33+000</w:t>
            </w:r>
          </w:p>
          <w:p w14:paraId="4C35245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0ED5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B9A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48C8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5A4E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549D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D847C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4D4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6B8094D5" w14:textId="77777777">
        <w:trPr>
          <w:cantSplit/>
          <w:trHeight w:val="149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BEAC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49FC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33+450</w:t>
            </w:r>
          </w:p>
          <w:p w14:paraId="7EF37B1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6E8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11B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0C1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FAEA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AC9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0D4C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DE7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DC6EB1E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9728" w14:textId="77777777" w:rsidR="008E12D7" w:rsidRDefault="008E12D7" w:rsidP="008E12D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A30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716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594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A84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15, 19, 25, 33, 35 și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F91D1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CE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E1ADB" w14:textId="77777777" w:rsidR="008E12D7" w:rsidRPr="009B4D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8F40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X.</w:t>
            </w:r>
          </w:p>
        </w:tc>
      </w:tr>
    </w:tbl>
    <w:p w14:paraId="23369C51" w14:textId="77777777" w:rsidR="008E12D7" w:rsidRDefault="008E12D7">
      <w:pPr>
        <w:shd w:val="clear" w:color="auto" w:fill="FFFFFF"/>
        <w:spacing w:before="40" w:after="40" w:line="192" w:lineRule="auto"/>
        <w:ind w:right="57"/>
        <w:rPr>
          <w:sz w:val="20"/>
          <w:lang w:val="ro-RO"/>
        </w:rPr>
      </w:pPr>
    </w:p>
    <w:p w14:paraId="7A697D34" w14:textId="77777777" w:rsidR="008E12D7" w:rsidRDefault="008E12D7" w:rsidP="00094CC3">
      <w:pPr>
        <w:pStyle w:val="Heading1"/>
        <w:spacing w:line="360" w:lineRule="auto"/>
      </w:pPr>
      <w:r>
        <w:t>LINIA 122</w:t>
      </w:r>
    </w:p>
    <w:p w14:paraId="3BF5379D" w14:textId="77777777" w:rsidR="008E12D7" w:rsidRDefault="008E12D7" w:rsidP="003819B9">
      <w:pPr>
        <w:pStyle w:val="Heading1"/>
        <w:spacing w:line="360" w:lineRule="auto"/>
        <w:rPr>
          <w:b w:val="0"/>
          <w:bCs w:val="0"/>
          <w:sz w:val="8"/>
        </w:rPr>
      </w:pPr>
      <w:r>
        <w:t>CARANSEBEŞ - CARANSEBEŞ TRIAJ - ZĂGUJENI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E12D7" w14:paraId="2D4C02E5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6876" w14:textId="77777777" w:rsidR="008E12D7" w:rsidRDefault="008E12D7" w:rsidP="008E12D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5C53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18D62" w14:textId="77777777" w:rsidR="008E12D7" w:rsidRPr="006810C6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A90A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Triaj</w:t>
            </w:r>
          </w:p>
          <w:p w14:paraId="49F6C690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C6BAA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B1B13" w14:textId="77777777" w:rsidR="008E12D7" w:rsidRPr="00F834E0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834E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A51DD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35A55" w14:textId="77777777" w:rsidR="008E12D7" w:rsidRPr="00F834E0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D60EB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817D7C4" w14:textId="77777777" w:rsidR="008E12D7" w:rsidRDefault="008E12D7">
      <w:pPr>
        <w:spacing w:before="40" w:line="192" w:lineRule="auto"/>
        <w:ind w:right="57"/>
        <w:rPr>
          <w:sz w:val="20"/>
          <w:lang w:val="ro-RO"/>
        </w:rPr>
      </w:pPr>
    </w:p>
    <w:p w14:paraId="40A2302A" w14:textId="77777777" w:rsidR="008E12D7" w:rsidRDefault="008E12D7" w:rsidP="004365A5">
      <w:pPr>
        <w:pStyle w:val="Heading1"/>
        <w:spacing w:line="276" w:lineRule="auto"/>
      </w:pPr>
      <w:r>
        <w:t>LINIA 123</w:t>
      </w:r>
    </w:p>
    <w:p w14:paraId="291E8729" w14:textId="77777777" w:rsidR="008E12D7" w:rsidRDefault="008E12D7" w:rsidP="00B075C5">
      <w:pPr>
        <w:pStyle w:val="Heading1"/>
        <w:spacing w:line="276" w:lineRule="auto"/>
        <w:rPr>
          <w:b w:val="0"/>
          <w:bCs w:val="0"/>
          <w:sz w:val="8"/>
        </w:rPr>
      </w:pPr>
      <w:r>
        <w:t>LUGOJ - BUZIAŞ - JAMU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70"/>
        <w:gridCol w:w="753"/>
        <w:gridCol w:w="870"/>
        <w:gridCol w:w="752"/>
        <w:gridCol w:w="2489"/>
      </w:tblGrid>
      <w:tr w:rsidR="008E12D7" w14:paraId="3ABA1B1E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09D0" w14:textId="77777777" w:rsidR="008E12D7" w:rsidRDefault="008E12D7" w:rsidP="008E12D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922D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83+115</w:t>
            </w:r>
          </w:p>
          <w:p w14:paraId="326A676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83+875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9C7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BC8C" w14:textId="77777777" w:rsidR="008E12D7" w:rsidRDefault="008E12D7" w:rsidP="009C03F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</w:t>
            </w:r>
          </w:p>
          <w:p w14:paraId="7DDD4AF4" w14:textId="77777777" w:rsidR="008E12D7" w:rsidRDefault="008E12D7" w:rsidP="009C03F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7BD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8AB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B33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13C0B" w14:textId="77777777" w:rsidR="008E12D7" w:rsidRPr="008E041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93D8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Semnalizată ca limitare de viteză.</w:t>
            </w:r>
          </w:p>
        </w:tc>
      </w:tr>
      <w:tr w:rsidR="008E12D7" w14:paraId="7B977C74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F14DC" w14:textId="77777777" w:rsidR="008E12D7" w:rsidRDefault="008E12D7" w:rsidP="008E12D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EFE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96+000</w:t>
            </w:r>
          </w:p>
          <w:p w14:paraId="09640CD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B73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CA0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</w:t>
            </w:r>
          </w:p>
          <w:p w14:paraId="2B7EAE8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52C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38A4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053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AC29" w14:textId="77777777" w:rsidR="008E12D7" w:rsidRPr="008E041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60F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2A3F780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E6C17" w14:textId="77777777" w:rsidR="008E12D7" w:rsidRDefault="008E12D7" w:rsidP="008E12D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BB9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A9F3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070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51BB499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20CD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E47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21F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1E8EA" w14:textId="77777777" w:rsidR="008E12D7" w:rsidRPr="008E041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1121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40590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1 abătută, Cap X.</w:t>
            </w:r>
          </w:p>
        </w:tc>
      </w:tr>
      <w:tr w:rsidR="008E12D7" w14:paraId="3350D901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A571" w14:textId="77777777" w:rsidR="008E12D7" w:rsidRDefault="008E12D7" w:rsidP="008E12D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C5E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33D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7BB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2E2719E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A972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946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C48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84C3A" w14:textId="77777777" w:rsidR="008E12D7" w:rsidRPr="008E041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10BD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3FA1CC5C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  <w:r>
        <w:rPr>
          <w:sz w:val="20"/>
          <w:lang w:val="ro-RO"/>
        </w:rPr>
        <w:t xml:space="preserve"> </w:t>
      </w:r>
    </w:p>
    <w:p w14:paraId="18F563DA" w14:textId="77777777" w:rsidR="008E12D7" w:rsidRDefault="008E12D7" w:rsidP="00F078FE">
      <w:pPr>
        <w:pStyle w:val="Heading1"/>
        <w:spacing w:line="360" w:lineRule="auto"/>
      </w:pPr>
      <w:r>
        <w:t>LINIA 124</w:t>
      </w:r>
    </w:p>
    <w:p w14:paraId="19046555" w14:textId="77777777" w:rsidR="008E12D7" w:rsidRDefault="008E12D7" w:rsidP="00210DC6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REŞIŢA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E12D7" w14:paraId="3C9CE65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3E20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401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C25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485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7B1148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703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D3C5A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38B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7C0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FFCB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F35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1F08D5" w14:paraId="725897D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D3EA4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0BC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55782" w14:textId="77777777" w:rsidR="008E12D7" w:rsidRPr="001F08D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B195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E6866B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A40B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23D1A771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504D" w14:textId="77777777" w:rsidR="008E12D7" w:rsidRPr="001F08D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F08D5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60E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64D2" w14:textId="77777777" w:rsidR="008E12D7" w:rsidRPr="001F08D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1CEB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450BA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0ADC6A6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4EA7A09" w14:textId="77777777" w:rsidR="008E12D7" w:rsidRPr="001F08D5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1F08D5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8E12D7" w14:paraId="11B335C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59880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435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C161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D7F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871BD3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31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17, 29, 43, 55, 59, 63, 69, 71, 73, 75, și 79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E81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05E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B8F9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0981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280E2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E12D7" w:rsidRPr="00A8307A" w14:paraId="2543448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C2EB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85B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A91BA" w14:textId="77777777" w:rsidR="008E12D7" w:rsidRPr="0017752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8642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EC44D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45D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69D4" w14:textId="77777777" w:rsidR="008E12D7" w:rsidRPr="0017752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77526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B53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F373" w14:textId="77777777" w:rsidR="008E12D7" w:rsidRPr="0017752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5A2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F20F5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8E12D7" w:rsidRPr="00A8307A" w14:paraId="1C47E00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23FF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6BA84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1B5E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AE9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C323DE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B47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781024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882E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F6A3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288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7D88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ABB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9D49A1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51E626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9B1FD1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E12D7" w:rsidRPr="00A8307A" w14:paraId="116A3D0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A69FA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051D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A3E3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BFBD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8CEF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5C93A4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3CE114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8EBDD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63C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A0270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C7C8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23F1E1A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8307A" w14:paraId="766F89A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FC79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6EC4" w14:textId="77777777" w:rsidR="008E12D7" w:rsidRPr="00A8307A" w:rsidRDefault="008E12D7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59FA" w14:textId="77777777" w:rsidR="008E12D7" w:rsidRPr="00AF6A38" w:rsidRDefault="008E12D7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A091" w14:textId="77777777" w:rsidR="008E12D7" w:rsidRPr="00A8307A" w:rsidRDefault="008E12D7" w:rsidP="00D66A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9EDD" w14:textId="77777777" w:rsidR="008E12D7" w:rsidRDefault="008E12D7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B594300" w14:textId="77777777" w:rsidR="008E12D7" w:rsidRDefault="008E12D7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A6C321E" w14:textId="77777777" w:rsidR="008E12D7" w:rsidRDefault="008E12D7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5794" w14:textId="77777777" w:rsidR="008E12D7" w:rsidRDefault="008E12D7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BA8D2" w14:textId="77777777" w:rsidR="008E12D7" w:rsidRPr="00A8307A" w:rsidRDefault="008E12D7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87B3E" w14:textId="77777777" w:rsidR="008E12D7" w:rsidRPr="00AF6A38" w:rsidRDefault="008E12D7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FC92" w14:textId="77777777" w:rsidR="008E12D7" w:rsidRPr="00D66AFF" w:rsidRDefault="008E12D7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5F526167" w14:textId="77777777" w:rsidR="008E12D7" w:rsidRDefault="008E12D7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8307A" w14:paraId="319F4EC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BDD4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24DD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63E3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BE13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D69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D169F1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458C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FEB2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AC42" w14:textId="77777777" w:rsidR="008E12D7" w:rsidRPr="00AF6A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3F83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8E12D7" w:rsidRPr="00A8307A" w14:paraId="6158CAD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DAEA9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741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C895F" w14:textId="77777777" w:rsidR="008E12D7" w:rsidRPr="0073283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ED462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8868965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C0B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B181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5BDB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D107" w14:textId="77777777" w:rsidR="008E12D7" w:rsidRPr="0073283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C5A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371FF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1ED12CD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B1976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D0A5B2F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E12D7" w:rsidRPr="00A8307A" w14:paraId="6B7D3B2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AF08D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B2584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200E" w14:textId="77777777" w:rsidR="008E12D7" w:rsidRPr="0073283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99088" w14:textId="77777777" w:rsidR="008E12D7" w:rsidRPr="00A8307A" w:rsidRDefault="008E12D7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7FA63E9" w14:textId="77777777" w:rsidR="008E12D7" w:rsidRPr="00A8307A" w:rsidRDefault="008E12D7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A575" w14:textId="77777777" w:rsidR="008E12D7" w:rsidRDefault="008E12D7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AF33BBE" w14:textId="77777777" w:rsidR="008E12D7" w:rsidRDefault="008E12D7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047B161" w14:textId="77777777" w:rsidR="008E12D7" w:rsidRPr="002F4F92" w:rsidRDefault="008E12D7" w:rsidP="002F4F9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A96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EC7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C04F" w14:textId="77777777" w:rsidR="008E12D7" w:rsidRPr="0073283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069F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E12D7" w:rsidRPr="00A8307A" w14:paraId="444D1E3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64D9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DAC8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08CC4" w14:textId="77777777" w:rsidR="008E12D7" w:rsidRPr="001033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E6E2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07A6855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164DC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73FE9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BAE61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D85D3" w14:textId="77777777" w:rsidR="008E12D7" w:rsidRPr="001033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A72D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0133A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362854E1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8307A" w14:paraId="073B3F7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3190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6538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4ED0" w14:textId="77777777" w:rsidR="008E12D7" w:rsidRPr="001033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37F6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AD4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18B576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3F64CB3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9714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98C3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5BFD" w14:textId="77777777" w:rsidR="008E12D7" w:rsidRPr="001033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CC92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7B1DF1F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46D8D39E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8E12D7" w14:paraId="6875475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ECE17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5069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D96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188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7B766B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938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F3DC83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54E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C58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F0C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DF95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E3E39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759ECEE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8E12D7" w:rsidRPr="00A8307A" w14:paraId="2E76D3B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CE83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565BC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B7BD" w14:textId="77777777" w:rsidR="008E12D7" w:rsidRPr="00B8526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18A5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A657D7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A8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</w:p>
          <w:p w14:paraId="72DBA23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4BBB" w14:textId="77777777" w:rsidR="008E12D7" w:rsidRPr="00B8526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B8526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3BD8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5B17F" w14:textId="77777777" w:rsidR="008E12D7" w:rsidRPr="00B8526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741C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337E0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8307A" w14:paraId="7D06DCC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51961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686B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1A3F7" w14:textId="77777777" w:rsidR="008E12D7" w:rsidRPr="00DD472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256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E24B99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18EE8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3014" w14:textId="77777777" w:rsidR="008E12D7" w:rsidRPr="00DD472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DD472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521EC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3061E" w14:textId="77777777" w:rsidR="008E12D7" w:rsidRPr="00DD472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E8D41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2DE71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8307A" w14:paraId="4D429C5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C6F0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F8B2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B1AB6" w14:textId="77777777" w:rsidR="008E12D7" w:rsidRPr="0080537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C780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8B5A26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E91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E173A" w14:textId="77777777" w:rsidR="008E12D7" w:rsidRPr="0080537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0537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DF533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52F0" w14:textId="77777777" w:rsidR="008E12D7" w:rsidRPr="0080537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778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BBB60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:rsidRPr="00A8307A" w14:paraId="27F47A3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B8E2" w14:textId="77777777" w:rsidR="008E12D7" w:rsidRPr="00A75A00" w:rsidRDefault="008E12D7" w:rsidP="008E12D7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729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914EA" w14:textId="77777777" w:rsidR="008E12D7" w:rsidRPr="00AA776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58F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E583E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1E0A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29B0" w14:textId="77777777" w:rsidR="008E12D7" w:rsidRPr="00AA776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AA7768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FA7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068B0" w14:textId="77777777" w:rsidR="008E12D7" w:rsidRPr="00AA776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D052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4B5B2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14:paraId="4C29724C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D59C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FAEC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810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2ABA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088F214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2F7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6B64C3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8FC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4D54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35E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61C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8E12D7" w14:paraId="0A84A509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29C22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CABF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615E77C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EA2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889A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4B04B1B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1B11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68E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FE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580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BBA6" w14:textId="77777777" w:rsidR="008E12D7" w:rsidRPr="00E462CC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D5394E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Rest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r</w:t>
            </w:r>
            <w:r w:rsidRPr="00E462CC">
              <w:rPr>
                <w:b/>
                <w:bCs/>
                <w:i/>
                <w:iCs/>
                <w:sz w:val="20"/>
                <w:lang w:val="ro-RO"/>
              </w:rPr>
              <w:t>icție peste breateaua din Cap Y st. Timişoara Sud.</w:t>
            </w:r>
          </w:p>
        </w:tc>
      </w:tr>
      <w:tr w:rsidR="008E12D7" w:rsidRPr="00E462CC" w14:paraId="2C5C9DE8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BFD73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DA9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4C2C234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2278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2F32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47F7173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Timişoara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1FF6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FB2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BE4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6D13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3C9AD" w14:textId="77777777" w:rsidR="008E12D7" w:rsidRPr="00E462CC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41BEEC73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9FA0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2BCB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5+020</w:t>
            </w:r>
          </w:p>
          <w:p w14:paraId="781DA26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C039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1835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4228FDF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2F6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8C87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083A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985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B55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4D58519F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DECE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D555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E94A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AE75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3AFB13A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0BD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42AFBD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00D03D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E53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128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86FB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2E10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DF94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8E12D7" w14:paraId="3E96AE17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01C40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94C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13+770</w:t>
            </w:r>
          </w:p>
          <w:p w14:paraId="00C03B6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F51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7E8C" w14:textId="77777777" w:rsidR="008E12D7" w:rsidRDefault="008E12D7" w:rsidP="00BC36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23B378FC" w14:textId="77777777" w:rsidR="008E12D7" w:rsidRDefault="008E12D7" w:rsidP="00BC36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10E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079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1DD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0BC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604E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Inclusiv peste sch. 2 Cap Y Timișeni</w:t>
            </w:r>
          </w:p>
        </w:tc>
      </w:tr>
      <w:tr w:rsidR="008E12D7" w14:paraId="3AAB82E1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8D96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1762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8F8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1756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6351979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EF1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2AD769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F5D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2472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FFF5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004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1, Cap X și sch. 2, Cap Y.</w:t>
            </w:r>
          </w:p>
        </w:tc>
      </w:tr>
      <w:tr w:rsidR="008E12D7" w14:paraId="72952606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B88B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C9F4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97D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941FE" w14:textId="77777777" w:rsidR="008E12D7" w:rsidRDefault="008E12D7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77155EF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7A8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1566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5A3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E2E6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5E16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4 și 5 Cap Y.</w:t>
            </w:r>
          </w:p>
        </w:tc>
      </w:tr>
      <w:tr w:rsidR="008E12D7" w14:paraId="1F96C18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0ACD0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927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A809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480F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54C4689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D08B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739C6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2D4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1C2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386A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B223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15, </w:t>
            </w:r>
          </w:p>
          <w:p w14:paraId="2BEC341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8E12D7" w14:paraId="4561A3E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1ED9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5D9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3811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319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61B7265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22E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304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347D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15D1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BF6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Cap X.</w:t>
            </w:r>
          </w:p>
        </w:tc>
      </w:tr>
      <w:tr w:rsidR="008E12D7" w14:paraId="22D5907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9663A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9756" w14:textId="77777777" w:rsidR="008E12D7" w:rsidRDefault="008E12D7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9708" w14:textId="77777777" w:rsidR="008E12D7" w:rsidRDefault="008E12D7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F11D" w14:textId="77777777" w:rsidR="008E12D7" w:rsidRDefault="008E12D7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1D6DABE5" w14:textId="77777777" w:rsidR="008E12D7" w:rsidRDefault="008E12D7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392D" w14:textId="77777777" w:rsidR="008E12D7" w:rsidRDefault="008E12D7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23AE" w14:textId="77777777" w:rsidR="008E12D7" w:rsidRDefault="008E12D7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383C2" w14:textId="77777777" w:rsidR="008E12D7" w:rsidRDefault="008E12D7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7023" w14:textId="77777777" w:rsidR="008E12D7" w:rsidRPr="00ED5B96" w:rsidRDefault="008E12D7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AD35" w14:textId="77777777" w:rsidR="008E12D7" w:rsidRDefault="008E12D7" w:rsidP="00AE323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 Cap X.</w:t>
            </w:r>
          </w:p>
        </w:tc>
      </w:tr>
      <w:tr w:rsidR="008E12D7" w14:paraId="33F9002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E045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BC5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A1B0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639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77974F9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4801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42A32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32B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350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11C3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17D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9, </w:t>
            </w:r>
          </w:p>
          <w:p w14:paraId="47C38CA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8E12D7" w14:paraId="5ACFC14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8A56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606B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95E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058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 -</w:t>
            </w:r>
          </w:p>
          <w:p w14:paraId="7FC3BA4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F78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652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AE12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9585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05E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0D439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și 6 </w:t>
            </w:r>
          </w:p>
          <w:p w14:paraId="75E7DB2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8E12D7" w14:paraId="6E3F326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DE11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16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29+300</w:t>
            </w:r>
          </w:p>
          <w:p w14:paraId="3047D5D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86F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B6D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Jebel  - Voiteni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ED2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FBD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4F4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16A9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3B7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7597CCDD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8D43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EFE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0D7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F960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14FB830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E806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FE51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E47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C69F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CC07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00751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8E12D7" w14:paraId="3DB56F59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B2342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4873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67C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5313" w14:textId="77777777" w:rsidR="008E12D7" w:rsidRDefault="008E12D7" w:rsidP="002D4AF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213EDD9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abătută/directă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B91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E17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E6A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6CB5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94600" w14:textId="77777777" w:rsidR="008E12D7" w:rsidRDefault="008E12D7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FF5D91" w14:textId="77777777" w:rsidR="008E12D7" w:rsidRDefault="008E12D7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2, 3 și 4..</w:t>
            </w:r>
          </w:p>
        </w:tc>
      </w:tr>
      <w:tr w:rsidR="008E12D7" w14:paraId="64521929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83EB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BF5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7ECC295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4D7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8376" w14:textId="77777777" w:rsidR="008E12D7" w:rsidRDefault="008E12D7" w:rsidP="00DC767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Voiteni – </w:t>
            </w:r>
            <w:r>
              <w:rPr>
                <w:b/>
                <w:bCs/>
                <w:sz w:val="20"/>
                <w:lang w:val="ro-RO"/>
              </w:rPr>
              <w:br/>
              <w:t>Ax St. Gătaia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11A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CCB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24F8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5C05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DB18" w14:textId="77777777" w:rsidR="008E12D7" w:rsidRDefault="008E12D7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RV 30 km/h pt trenurile de marfă</w:t>
            </w:r>
          </w:p>
        </w:tc>
      </w:tr>
      <w:tr w:rsidR="008E12D7" w14:paraId="7750A48F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C13E2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3A4B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25+360</w:t>
            </w:r>
          </w:p>
          <w:p w14:paraId="68C2AB4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11EA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2BDE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Gătaia -</w:t>
            </w:r>
          </w:p>
          <w:p w14:paraId="4EECCFD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Berzovia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F35E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429A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F996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F02A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65CB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19715193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0359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61D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43+520</w:t>
            </w:r>
          </w:p>
          <w:p w14:paraId="666586B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0B5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9F18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Berzovia - </w:t>
            </w:r>
          </w:p>
          <w:p w14:paraId="7B13ED2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0AC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358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7B0A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4DF0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7C46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DC6A9E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07941344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2688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F6B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B878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275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3FC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67F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3A7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C4C0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C4A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5194370A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D930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FFD3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638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B96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2 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A034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BB61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59C9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5ACD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388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7C51B800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04EDA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E15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55+200</w:t>
            </w:r>
          </w:p>
          <w:p w14:paraId="33AA2F1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60+271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EAC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DBD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 - Reșița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6B0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64C7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C91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FA9B0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841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5D87637D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CE10B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456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64+000</w:t>
            </w:r>
          </w:p>
          <w:p w14:paraId="18CC60A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5766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52E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Reșița Nord - </w:t>
            </w:r>
          </w:p>
          <w:p w14:paraId="5321FBA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Reșița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EFA3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3E8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D69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9AB3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4AD4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14C3C3B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09A30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7ECD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DAC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43E9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099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8A968D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13, 15, 19, 25, 33, 35,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8573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125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EF13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B605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</w:t>
            </w:r>
          </w:p>
        </w:tc>
      </w:tr>
      <w:tr w:rsidR="008E12D7" w14:paraId="1C047D7A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6DB1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D30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E8D9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33D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A20B" w14:textId="77777777" w:rsidR="008E12D7" w:rsidRDefault="008E12D7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A994409" w14:textId="77777777" w:rsidR="008E12D7" w:rsidRDefault="008E12D7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4D3D50E" w14:textId="77777777" w:rsidR="008E12D7" w:rsidRDefault="008E12D7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18, 26, 40, 42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12E0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EFE3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1E48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80A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Y</w:t>
            </w:r>
          </w:p>
        </w:tc>
      </w:tr>
      <w:tr w:rsidR="008E12D7" w14:paraId="61A41E4B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E74C1" w14:textId="77777777" w:rsidR="008E12D7" w:rsidRDefault="008E12D7" w:rsidP="008E12D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FC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667D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2EA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48BB" w14:textId="77777777" w:rsidR="008E12D7" w:rsidRDefault="008E12D7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DFF1124" w14:textId="77777777" w:rsidR="008E12D7" w:rsidRDefault="008E12D7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D41586F" w14:textId="77777777" w:rsidR="008E12D7" w:rsidRDefault="008E12D7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28/30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89A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3BF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93A37" w14:textId="77777777" w:rsidR="008E12D7" w:rsidRPr="00ED5B9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B0E6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8 abătute Cap Y</w:t>
            </w:r>
          </w:p>
        </w:tc>
      </w:tr>
    </w:tbl>
    <w:p w14:paraId="702B1FC6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18B28F6E" w14:textId="77777777" w:rsidR="008E12D7" w:rsidRDefault="008E12D7" w:rsidP="00C13E1E">
      <w:pPr>
        <w:pStyle w:val="Heading1"/>
        <w:spacing w:line="360" w:lineRule="auto"/>
      </w:pPr>
      <w:r>
        <w:t>LINIA 125</w:t>
      </w:r>
    </w:p>
    <w:p w14:paraId="15352909" w14:textId="77777777" w:rsidR="008E12D7" w:rsidRDefault="008E12D7" w:rsidP="00C52D69">
      <w:pPr>
        <w:pStyle w:val="Heading1"/>
        <w:spacing w:line="360" w:lineRule="auto"/>
        <w:rPr>
          <w:b w:val="0"/>
          <w:bCs w:val="0"/>
          <w:sz w:val="8"/>
        </w:rPr>
      </w:pPr>
      <w:r>
        <w:t>TIMIŞOARA SUD - BUZIAŞ</w:t>
      </w:r>
    </w:p>
    <w:p w14:paraId="3373E8FB" w14:textId="77777777" w:rsidR="008E12D7" w:rsidRDefault="008E12D7" w:rsidP="00C52D69">
      <w:pPr>
        <w:pStyle w:val="Heading1"/>
        <w:spacing w:line="360" w:lineRule="auto"/>
        <w:rPr>
          <w:b w:val="0"/>
          <w:bCs w:val="0"/>
          <w:sz w:val="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E12D7" w14:paraId="0D9191D5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AD32" w14:textId="77777777" w:rsidR="008E12D7" w:rsidRDefault="008E12D7" w:rsidP="008E12D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9F9A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A849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E21F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5F09AEE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801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CA672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474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998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BB4D9" w14:textId="77777777" w:rsidR="008E12D7" w:rsidRPr="00CE363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5E7F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8E12D7" w14:paraId="689CB287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3F6B" w14:textId="77777777" w:rsidR="008E12D7" w:rsidRDefault="008E12D7" w:rsidP="008E12D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1B7B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680120F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CD3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FB23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59E5A04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2C6F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8DA2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53EB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3CFC4" w14:textId="77777777" w:rsidR="008E12D7" w:rsidRPr="00CE363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6718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CAD8A3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peste breteaua din Cap Y, st. Timișoara Sud.</w:t>
            </w:r>
          </w:p>
        </w:tc>
      </w:tr>
      <w:tr w:rsidR="008E12D7" w14:paraId="3F32457A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9CE9E" w14:textId="77777777" w:rsidR="008E12D7" w:rsidRDefault="008E12D7" w:rsidP="008E12D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5A9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235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509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2AB6D5B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0FEE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9AEE92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6349C0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3486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CB12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8E3D" w14:textId="77777777" w:rsidR="008E12D7" w:rsidRPr="00CE363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A40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FEB9F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8E12D7" w14:paraId="746905C5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2AFF" w14:textId="77777777" w:rsidR="008E12D7" w:rsidRDefault="008E12D7" w:rsidP="008E12D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2BA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DE6F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31D4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Semenic</w:t>
            </w:r>
          </w:p>
          <w:p w14:paraId="7CD7DEF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abatuta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0F12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80867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460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F269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B44A" w14:textId="77777777" w:rsidR="008E12D7" w:rsidRPr="00CE363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96CA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7256A24C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F59FD" w14:textId="77777777" w:rsidR="008E12D7" w:rsidRDefault="008E12D7" w:rsidP="008E12D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C2FD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4+486</w:t>
            </w:r>
          </w:p>
          <w:p w14:paraId="2CC3A7A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01E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7F9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Semenic -</w:t>
            </w:r>
          </w:p>
          <w:p w14:paraId="222F9B3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Sacoșu Mic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858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BBCD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848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3BFD" w14:textId="77777777" w:rsidR="008E12D7" w:rsidRPr="00CE363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6FF9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28779C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4650128C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D3EDD" w14:textId="77777777" w:rsidR="008E12D7" w:rsidRDefault="008E12D7" w:rsidP="008E12D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648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24+500</w:t>
            </w:r>
          </w:p>
          <w:p w14:paraId="1DF94F8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C8E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C90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Sacoșu Mic - 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ECD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F94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03D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FEAF" w14:textId="77777777" w:rsidR="008E12D7" w:rsidRPr="00CE363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668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51EEC4D9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465F8" w14:textId="77777777" w:rsidR="008E12D7" w:rsidRDefault="008E12D7" w:rsidP="008E12D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9E2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2DC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50C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3FB13EA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6EA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86B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5B4A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6D64" w14:textId="77777777" w:rsidR="008E12D7" w:rsidRPr="00CE363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4543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5002ABFF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236E3E0C" w14:textId="77777777" w:rsidR="008E12D7" w:rsidRDefault="008E12D7" w:rsidP="001E6A63">
      <w:pPr>
        <w:pStyle w:val="Heading1"/>
        <w:spacing w:line="360" w:lineRule="auto"/>
      </w:pPr>
      <w:r>
        <w:t>LINIA 129</w:t>
      </w:r>
    </w:p>
    <w:p w14:paraId="574F1605" w14:textId="77777777" w:rsidR="008E12D7" w:rsidRDefault="008E12D7" w:rsidP="00BB339B">
      <w:pPr>
        <w:pStyle w:val="Heading1"/>
        <w:spacing w:line="360" w:lineRule="auto"/>
        <w:rPr>
          <w:b w:val="0"/>
          <w:bCs w:val="0"/>
          <w:sz w:val="8"/>
        </w:rPr>
      </w:pPr>
      <w:r>
        <w:t>VOITENI - STAMORA MORAVIŢA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8E12D7" w14:paraId="440247FB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987C" w14:textId="77777777" w:rsidR="008E12D7" w:rsidRDefault="008E12D7" w:rsidP="008E12D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784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D3493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E41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1D89F7E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9B8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C72A4D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B2075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4F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8D34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8CDC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98A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BE82DE7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04CD0" w14:textId="77777777" w:rsidR="008E12D7" w:rsidRDefault="008E12D7" w:rsidP="008E12D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F9F3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C61D8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52E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34E3C4B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1F1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7112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B6D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9D16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261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EC222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8E12D7" w14:paraId="757A3BA5" w14:textId="77777777" w:rsidTr="00B352BD">
        <w:trPr>
          <w:cantSplit/>
          <w:trHeight w:val="7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E60A" w14:textId="77777777" w:rsidR="008E12D7" w:rsidRDefault="008E12D7" w:rsidP="008E12D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6CF6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02825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0D8F9" w14:textId="77777777" w:rsidR="008E12D7" w:rsidRDefault="008E12D7" w:rsidP="00B352B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 linia 2 directă/abătută</w:t>
            </w:r>
          </w:p>
          <w:p w14:paraId="2BF0B7E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EA1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416E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6B6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FD38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21C9" w14:textId="77777777" w:rsidR="008E12D7" w:rsidRDefault="008E12D7" w:rsidP="00B352B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6B110F" w14:textId="77777777" w:rsidR="008E12D7" w:rsidRDefault="008E12D7" w:rsidP="00B352B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2, 3 și 4.</w:t>
            </w:r>
          </w:p>
        </w:tc>
      </w:tr>
      <w:tr w:rsidR="008E12D7" w14:paraId="7C496D50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F28EB" w14:textId="77777777" w:rsidR="008E12D7" w:rsidRDefault="008E12D7" w:rsidP="008E12D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1A28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EE54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E09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Deta</w:t>
            </w:r>
          </w:p>
          <w:p w14:paraId="4106ACB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BFD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93A3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9E7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23BA8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7829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4A67C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1B7BED4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8E12D7" w14:paraId="303B43B2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397B1" w14:textId="77777777" w:rsidR="008E12D7" w:rsidRDefault="008E12D7" w:rsidP="008E12D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1E1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157EE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129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Deta</w:t>
            </w:r>
          </w:p>
          <w:p w14:paraId="0EAFF4A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8A7E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EBDA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DD2D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0D44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EC6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5C16A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69DF227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8E12D7" w14:paraId="763F4C65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CA2B" w14:textId="77777777" w:rsidR="008E12D7" w:rsidRDefault="008E12D7" w:rsidP="008E12D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D0E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FC5F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882E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Stamora Moraviţa</w:t>
            </w:r>
          </w:p>
          <w:p w14:paraId="6351DEA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BD9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EEE1F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8CFB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4F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3360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C70E6" w14:textId="77777777" w:rsidR="008E12D7" w:rsidRPr="00C934F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16E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562AC89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6EB7E2FA" w14:textId="77777777" w:rsidR="008E12D7" w:rsidRDefault="008E12D7" w:rsidP="003D5F18">
      <w:pPr>
        <w:pStyle w:val="Heading1"/>
        <w:spacing w:line="360" w:lineRule="auto"/>
      </w:pPr>
      <w:r>
        <w:t>LINIA 130</w:t>
      </w:r>
    </w:p>
    <w:p w14:paraId="1F8B9389" w14:textId="77777777" w:rsidR="008E12D7" w:rsidRDefault="008E12D7" w:rsidP="00A01428">
      <w:pPr>
        <w:pStyle w:val="Heading1"/>
        <w:spacing w:line="360" w:lineRule="auto"/>
        <w:rPr>
          <w:b w:val="0"/>
          <w:bCs w:val="0"/>
          <w:sz w:val="8"/>
        </w:rPr>
      </w:pPr>
      <w:r>
        <w:t>BERZOVIA - ORAVIŢA - IAM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E12D7" w14:paraId="0E9DB8FB" w14:textId="77777777">
        <w:trPr>
          <w:cantSplit/>
          <w:trHeight w:val="44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BC05" w14:textId="77777777" w:rsidR="008E12D7" w:rsidRDefault="008E12D7" w:rsidP="008E12D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F01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ABDB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649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Surduc Banat linia 3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8841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552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2458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4B2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618C07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4DECF12" w14:textId="77777777">
        <w:trPr>
          <w:cantSplit/>
          <w:trHeight w:val="44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3DCA" w14:textId="77777777" w:rsidR="008E12D7" w:rsidRDefault="008E12D7" w:rsidP="008E12D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489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E3B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681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0CCCBDE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D28D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3D01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2C6F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C07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1DB4B2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2BA8621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77648A20" w14:textId="77777777" w:rsidR="008E12D7" w:rsidRDefault="008E12D7" w:rsidP="00951BBD">
      <w:pPr>
        <w:pStyle w:val="Heading1"/>
        <w:spacing w:line="360" w:lineRule="auto"/>
      </w:pPr>
      <w:r>
        <w:lastRenderedPageBreak/>
        <w:t>LINIA 131</w:t>
      </w:r>
    </w:p>
    <w:p w14:paraId="6713DD44" w14:textId="77777777" w:rsidR="008E12D7" w:rsidRDefault="008E12D7" w:rsidP="00353F91">
      <w:pPr>
        <w:pStyle w:val="Heading1"/>
        <w:spacing w:line="360" w:lineRule="auto"/>
        <w:rPr>
          <w:b w:val="0"/>
          <w:bCs w:val="0"/>
          <w:sz w:val="8"/>
        </w:rPr>
      </w:pPr>
      <w:r>
        <w:t>ORAVIŢA - ANINA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E12D7" w14:paraId="6446E7D3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6C6C" w14:textId="77777777" w:rsidR="008E12D7" w:rsidRDefault="008E12D7" w:rsidP="008E12D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223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17B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8870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76B0A5D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90A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7B2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75F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7D7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DD49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7FA55BC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6D3C" w14:textId="77777777" w:rsidR="008E12D7" w:rsidRDefault="008E12D7" w:rsidP="008E12D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59A3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7698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C576C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19D2AF8A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0ACA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BB010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36FE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9EAB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3CB48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6C7D79FA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7D932" w14:textId="77777777" w:rsidR="008E12D7" w:rsidRDefault="008E12D7" w:rsidP="008E12D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5371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EEB1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D191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Lisava</w:t>
            </w:r>
          </w:p>
          <w:p w14:paraId="5A7A9CA3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07CF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06DEE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4C94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4B330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B2816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1EA7FBB2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D6F8C" w14:textId="77777777" w:rsidR="008E12D7" w:rsidRDefault="008E12D7" w:rsidP="008E12D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0DED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BFC2F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69507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Gărliște</w:t>
            </w:r>
          </w:p>
          <w:p w14:paraId="2750146C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35C5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7ABCC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673CD" w14:textId="77777777" w:rsidR="008E12D7" w:rsidRDefault="008E12D7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25E9" w14:textId="77777777" w:rsidR="008E12D7" w:rsidRDefault="008E12D7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3C74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4676C64B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8F11" w14:textId="77777777" w:rsidR="008E12D7" w:rsidRDefault="008E12D7" w:rsidP="008E12D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49E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33+150</w:t>
            </w:r>
          </w:p>
          <w:p w14:paraId="70AF1A3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D71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ECFC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Anina</w:t>
            </w:r>
          </w:p>
          <w:p w14:paraId="00D6864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</w:t>
            </w:r>
          </w:p>
          <w:p w14:paraId="40EAECA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porțiunea cuprinsă între vârf sch. 15 </w:t>
            </w:r>
          </w:p>
          <w:p w14:paraId="0F856A6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EFAE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7C4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C8BC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7FF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D3068" w14:textId="77777777" w:rsidR="008E12D7" w:rsidRDefault="008E12D7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5A21425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3FED406F" w14:textId="77777777" w:rsidR="008E12D7" w:rsidRDefault="008E12D7" w:rsidP="00662370">
      <w:pPr>
        <w:pStyle w:val="Heading1"/>
        <w:spacing w:line="360" w:lineRule="auto"/>
      </w:pPr>
      <w:r>
        <w:t>LINIA 132</w:t>
      </w:r>
    </w:p>
    <w:p w14:paraId="0BCDC469" w14:textId="77777777" w:rsidR="008E12D7" w:rsidRDefault="008E12D7" w:rsidP="009F4873">
      <w:pPr>
        <w:pStyle w:val="Heading1"/>
        <w:spacing w:line="360" w:lineRule="auto"/>
      </w:pPr>
      <w:r>
        <w:t>TIMIŞOARA - CRUCENI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E12D7" w14:paraId="66AD58DA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49AB4" w14:textId="77777777" w:rsidR="008E12D7" w:rsidRDefault="008E12D7" w:rsidP="008E12D7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CBD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2ECD" w14:textId="77777777" w:rsidR="008E12D7" w:rsidRPr="00E9641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3D7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79C5297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699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54197B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5D545" w14:textId="77777777" w:rsidR="008E12D7" w:rsidRPr="00E9641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9641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7BB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693B" w14:textId="77777777" w:rsidR="008E12D7" w:rsidRPr="00E9641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F48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8307A" w14:paraId="1EB2B3C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693D1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6C9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1CB4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6F27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8C1A218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2FC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11 și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0D49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C6623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2488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14AB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0D7D5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1F8D770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11CF369" w14:textId="77777777" w:rsidR="008E12D7" w:rsidRPr="0049500B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49500B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8E12D7" w:rsidRPr="00A8307A" w14:paraId="2B81D32C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8859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9AD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1D01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5677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6CFDBC2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E87E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7208E5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AA1B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8E4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1E8D1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D834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41FD1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497C521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D72786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E12D7" w:rsidRPr="00A8307A" w14:paraId="038A47D8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0B0A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401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3B5A8" w14:textId="77777777" w:rsidR="008E12D7" w:rsidRPr="00825C3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CEA6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E69AC11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CD8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C86F" w14:textId="77777777" w:rsidR="008E12D7" w:rsidRPr="00825C3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25C3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209F1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41E32" w14:textId="77777777" w:rsidR="008E12D7" w:rsidRPr="00825C3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72E1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91197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E12D7" w:rsidRPr="00A8307A" w14:paraId="0384B2CD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CEA2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FA4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AFD6" w14:textId="77777777" w:rsidR="008E12D7" w:rsidRPr="0067460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1A58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B08A88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080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83B060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55, 71, 97 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F118" w14:textId="77777777" w:rsidR="008E12D7" w:rsidRPr="0067460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674604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E23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1551" w14:textId="77777777" w:rsidR="008E12D7" w:rsidRPr="0067460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7A20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BF21E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8E12D7" w:rsidRPr="00A8307A" w14:paraId="58789208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1D12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3F0A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47B47" w14:textId="77777777" w:rsidR="008E12D7" w:rsidRPr="00D2651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449B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D56EB24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78F14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EBA6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230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E10B" w14:textId="77777777" w:rsidR="008E12D7" w:rsidRPr="00D2651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357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83FC1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706AC59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2BE7E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E6CA165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E12D7" w:rsidRPr="00A8307A" w14:paraId="07088524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1DF1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62A4" w14:textId="77777777" w:rsidR="008E12D7" w:rsidRPr="00A8307A" w:rsidRDefault="008E12D7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2158" w14:textId="77777777" w:rsidR="008E12D7" w:rsidRPr="00D26514" w:rsidRDefault="008E12D7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F8E0" w14:textId="77777777" w:rsidR="008E12D7" w:rsidRPr="00A8307A" w:rsidRDefault="008E12D7" w:rsidP="00A0060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8785CEC" w14:textId="77777777" w:rsidR="008E12D7" w:rsidRPr="00A8307A" w:rsidRDefault="008E12D7" w:rsidP="00A0060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C8BC" w14:textId="77777777" w:rsidR="008E12D7" w:rsidRDefault="008E12D7" w:rsidP="00A0060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FCECFEE" w14:textId="77777777" w:rsidR="008E12D7" w:rsidRDefault="008E12D7" w:rsidP="00A0060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C0BAC36" w14:textId="77777777" w:rsidR="008E12D7" w:rsidRDefault="008E12D7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A69C9" w14:textId="77777777" w:rsidR="008E12D7" w:rsidRDefault="008E12D7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1984" w14:textId="77777777" w:rsidR="008E12D7" w:rsidRPr="00A8307A" w:rsidRDefault="008E12D7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9A19" w14:textId="77777777" w:rsidR="008E12D7" w:rsidRPr="00D26514" w:rsidRDefault="008E12D7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6CF3" w14:textId="77777777" w:rsidR="008E12D7" w:rsidRDefault="008E12D7" w:rsidP="00A0060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E12D7" w:rsidRPr="00A8307A" w14:paraId="48ADAAC1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867E7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011B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29C5" w14:textId="77777777" w:rsidR="008E12D7" w:rsidRPr="006178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56E9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3781BA9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F543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077E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36C3B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BC5DC" w14:textId="77777777" w:rsidR="008E12D7" w:rsidRPr="006178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6C21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CAF45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140CC351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8307A" w14:paraId="537CBF98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8E05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142D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F099" w14:textId="77777777" w:rsidR="008E12D7" w:rsidRPr="006178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3E3CB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69DC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DB02D5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AC75B9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1573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DA81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D4952" w14:textId="77777777" w:rsidR="008E12D7" w:rsidRPr="006178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D36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35D55077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218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Arad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8307A" w14:paraId="1DA21617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064E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1C13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F385F" w14:textId="77777777" w:rsidR="008E12D7" w:rsidRPr="006178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6DFA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E50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82B9216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A90225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2675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E7CC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32E56" w14:textId="77777777" w:rsidR="008E12D7" w:rsidRPr="006178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800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461E07E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0922F873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8E12D7" w14:paraId="7EFF6281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640AD" w14:textId="77777777" w:rsidR="008E12D7" w:rsidRDefault="008E12D7" w:rsidP="008E12D7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224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301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D4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263C918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87C6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6B86AE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2B4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D3D9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FE58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53D9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87AF2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0F565B7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8E12D7" w14:paraId="307BAA01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E840" w14:textId="77777777" w:rsidR="008E12D7" w:rsidRDefault="008E12D7" w:rsidP="008E12D7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49C9E" w14:textId="77777777" w:rsidR="008E12D7" w:rsidRDefault="008E12D7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2A2B" w14:textId="77777777" w:rsidR="008E12D7" w:rsidRDefault="008E12D7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3AC7C" w14:textId="77777777" w:rsidR="008E12D7" w:rsidRDefault="008E12D7" w:rsidP="009914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C3FF" w14:textId="77777777" w:rsidR="008E12D7" w:rsidRDefault="008E12D7" w:rsidP="00991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F87FB41" w14:textId="77777777" w:rsidR="008E12D7" w:rsidRDefault="008E12D7" w:rsidP="00991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EBEE2D9" w14:textId="77777777" w:rsidR="008E12D7" w:rsidRDefault="008E12D7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40 - 42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190F4" w14:textId="77777777" w:rsidR="008E12D7" w:rsidRDefault="008E12D7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8642" w14:textId="77777777" w:rsidR="008E12D7" w:rsidRDefault="008E12D7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4C7F" w14:textId="77777777" w:rsidR="008E12D7" w:rsidRDefault="008E12D7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78A7" w14:textId="77777777" w:rsidR="008E12D7" w:rsidRPr="009914C4" w:rsidRDefault="008E12D7" w:rsidP="009914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71359AAC" w14:textId="77777777" w:rsidR="008E12D7" w:rsidRDefault="008E12D7" w:rsidP="009914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8307A" w14:paraId="3A8E5CD8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5A309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4C5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592F" w14:textId="77777777" w:rsidR="008E12D7" w:rsidRPr="00915FE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5243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B7CCDA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361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D28FF3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E766" w14:textId="77777777" w:rsidR="008E12D7" w:rsidRPr="00915FE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15FE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12F0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62C7" w14:textId="77777777" w:rsidR="008E12D7" w:rsidRPr="00915FE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B3A4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B82C7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8307A" w14:paraId="7ABABFF7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CAA3B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B522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B8F44" w14:textId="77777777" w:rsidR="008E12D7" w:rsidRPr="00915FE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002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2AA4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B82F" w14:textId="77777777" w:rsidR="008E12D7" w:rsidRPr="00915FE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BE6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AC17" w14:textId="77777777" w:rsidR="008E12D7" w:rsidRPr="00915FE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E89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8307A" w14:paraId="37376001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356E5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8C4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62CCC" w14:textId="77777777" w:rsidR="008E12D7" w:rsidRPr="001C017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154C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F1DC80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0ADA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E771" w14:textId="77777777" w:rsidR="008E12D7" w:rsidRPr="001C017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1C017B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92A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BCEC" w14:textId="77777777" w:rsidR="008E12D7" w:rsidRPr="001C017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777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F4C50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8307A" w14:paraId="72E70C0A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AE49F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194E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6140" w14:textId="77777777" w:rsidR="008E12D7" w:rsidRPr="002A553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B89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15BE7E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D20A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7670" w14:textId="77777777" w:rsidR="008E12D7" w:rsidRPr="002A553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2A553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839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26769" w14:textId="77777777" w:rsidR="008E12D7" w:rsidRPr="002A553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61763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9C0E8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:rsidRPr="00A8307A" w14:paraId="4E0611F9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CD27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0BD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F334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B8E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7374E4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33FD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84C7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880A4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69B3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C528E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14C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123EF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:rsidRPr="00A8307A" w14:paraId="247D5F67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568C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119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3BCC10A4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72E0F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EBE0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7AEDF94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Timisoara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CD2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7097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3B11C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81ED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B133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:rsidRPr="00A8307A" w14:paraId="5677A38E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C942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D6D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1B38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9008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5C65CB9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0B241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3433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CDB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827B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677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736F0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5, 6, 7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, linii abătute.</w:t>
            </w:r>
          </w:p>
        </w:tc>
      </w:tr>
      <w:tr w:rsidR="008E12D7" w:rsidRPr="00A8307A" w14:paraId="6C84BB52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A5F05" w14:textId="77777777" w:rsidR="008E12D7" w:rsidRPr="00A75A00" w:rsidRDefault="008E12D7" w:rsidP="008E12D7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13E3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D9D5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AF9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1884632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CDDC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285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EC7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A764" w14:textId="77777777" w:rsidR="008E12D7" w:rsidRPr="00880A4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5B1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55ED7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5, 6, 7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, linii abătute.</w:t>
            </w:r>
          </w:p>
        </w:tc>
      </w:tr>
      <w:tr w:rsidR="008E12D7" w14:paraId="6804032D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385B" w14:textId="77777777" w:rsidR="008E12D7" w:rsidRDefault="008E12D7" w:rsidP="008E12D7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CB2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F9E0A" w14:textId="77777777" w:rsidR="008E12D7" w:rsidRPr="00E9641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EBDA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124F59B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4A8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toata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FC1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1EA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CE45" w14:textId="77777777" w:rsidR="008E12D7" w:rsidRPr="00E9641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075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CFABC5F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1EE2DD04" w14:textId="77777777" w:rsidR="008E12D7" w:rsidRDefault="008E12D7" w:rsidP="009378E1">
      <w:pPr>
        <w:pStyle w:val="Heading1"/>
        <w:spacing w:line="360" w:lineRule="auto"/>
      </w:pPr>
      <w:r>
        <w:t>LINIA 133</w:t>
      </w:r>
    </w:p>
    <w:p w14:paraId="00459C3A" w14:textId="77777777" w:rsidR="008E12D7" w:rsidRPr="0021246A" w:rsidRDefault="008E12D7" w:rsidP="009378E1">
      <w:pPr>
        <w:pStyle w:val="Heading1"/>
        <w:spacing w:line="360" w:lineRule="auto"/>
      </w:pPr>
      <w:r>
        <w:t>TIMIŞOARA - CENAD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E12D7" w14:paraId="54A72A42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1246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4B99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78A9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4AE3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763B783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839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7459F7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36A7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4629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74E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2373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AE8F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DB3BD8" w14:paraId="2C4542C2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D1579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813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33F5F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30D48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811610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AD5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5D3A2A2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2F88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41C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6E08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D57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DDF92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40ACE1E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36246DC" w14:textId="77777777" w:rsidR="008E12D7" w:rsidRPr="00DB3BD8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DB3BD8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8E12D7" w:rsidRPr="00A8307A" w14:paraId="68207F26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E856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1F9B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5A99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9588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160EA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1FA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51E9F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A8D50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C204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6644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02A6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167F6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621E2F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0D0DDE9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E12D7" w:rsidRPr="00A8307A" w14:paraId="6B8862C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B52A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4D65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79EA" w14:textId="77777777" w:rsidR="008E12D7" w:rsidRPr="00AE5C9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CE7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5CA7782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78C9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A73CC" w14:textId="77777777" w:rsidR="008E12D7" w:rsidRPr="00AE5C9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E5C9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3041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CEA9B" w14:textId="77777777" w:rsidR="008E12D7" w:rsidRPr="00AE5C9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109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66CB0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E12D7" w:rsidRPr="00A8307A" w14:paraId="2125B41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2B69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54C5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50DE" w14:textId="77777777" w:rsidR="008E12D7" w:rsidRPr="00795C5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E409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DC1E3C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C6F9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  <w:r>
              <w:rPr>
                <w:b/>
                <w:bCs/>
                <w:sz w:val="20"/>
                <w:lang w:val="ro-RO"/>
              </w:rPr>
              <w:t xml:space="preserve"> 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9D1C" w14:textId="77777777" w:rsidR="008E12D7" w:rsidRPr="00795C5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795C5C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250C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0A16" w14:textId="77777777" w:rsidR="008E12D7" w:rsidRPr="00795C5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9C7D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34080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8E12D7" w:rsidRPr="00A8307A" w14:paraId="558923E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8AC3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3D9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D97D" w14:textId="77777777" w:rsidR="008E12D7" w:rsidRPr="00795C5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987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7B21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A6C6FA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D049BF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DF9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9388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287CC" w14:textId="77777777" w:rsidR="008E12D7" w:rsidRPr="00795C5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6A3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11476FF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7C9E074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8E12D7" w:rsidRPr="00A8307A" w14:paraId="77342EB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2B82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BD99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4F81" w14:textId="77777777" w:rsidR="008E12D7" w:rsidRPr="00795C5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B7D2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EB05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BD06E51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62522C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3B77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DFD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42660" w14:textId="77777777" w:rsidR="008E12D7" w:rsidRPr="00795C5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F55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2051A503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8307A" w14:paraId="29D04C2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11F63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EB02" w14:textId="77777777" w:rsidR="008E12D7" w:rsidRPr="00A8307A" w:rsidRDefault="008E12D7" w:rsidP="00EE48E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A7F6" w14:textId="77777777" w:rsidR="008E12D7" w:rsidRPr="00795C5C" w:rsidRDefault="008E12D7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141FD" w14:textId="77777777" w:rsidR="008E12D7" w:rsidRPr="00A8307A" w:rsidRDefault="008E12D7" w:rsidP="00EE48E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5489" w14:textId="77777777" w:rsidR="008E12D7" w:rsidRDefault="008E12D7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410EC82" w14:textId="77777777" w:rsidR="008E12D7" w:rsidRDefault="008E12D7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84DD773" w14:textId="77777777" w:rsidR="008E12D7" w:rsidRDefault="008E12D7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40 - 42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0E4C" w14:textId="77777777" w:rsidR="008E12D7" w:rsidRDefault="008E12D7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6A4D" w14:textId="77777777" w:rsidR="008E12D7" w:rsidRPr="00A8307A" w:rsidRDefault="008E12D7" w:rsidP="00EE48E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ED01" w14:textId="77777777" w:rsidR="008E12D7" w:rsidRPr="00795C5C" w:rsidRDefault="008E12D7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21D2" w14:textId="77777777" w:rsidR="008E12D7" w:rsidRPr="009914C4" w:rsidRDefault="008E12D7" w:rsidP="00EE48E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218942B1" w14:textId="77777777" w:rsidR="008E12D7" w:rsidRDefault="008E12D7" w:rsidP="00EE48E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8307A" w14:paraId="42D1D07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560EF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8D9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8864" w14:textId="77777777" w:rsidR="008E12D7" w:rsidRPr="0073283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51015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B36F8D5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C47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E9B2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C15E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1EAC9" w14:textId="77777777" w:rsidR="008E12D7" w:rsidRPr="0073283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8D1A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BFA2B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52D26FB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15B26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168F6D3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E12D7" w:rsidRPr="00A8307A" w14:paraId="417A354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7BCC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E48D" w14:textId="77777777" w:rsidR="008E12D7" w:rsidRPr="00A8307A" w:rsidRDefault="008E12D7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CBD7" w14:textId="77777777" w:rsidR="008E12D7" w:rsidRPr="00732832" w:rsidRDefault="008E12D7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DD00B" w14:textId="77777777" w:rsidR="008E12D7" w:rsidRPr="00A8307A" w:rsidRDefault="008E12D7" w:rsidP="0019008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AD32722" w14:textId="77777777" w:rsidR="008E12D7" w:rsidRPr="00A8307A" w:rsidRDefault="008E12D7" w:rsidP="0019008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4E32" w14:textId="77777777" w:rsidR="008E12D7" w:rsidRDefault="008E12D7" w:rsidP="001900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E719DF9" w14:textId="77777777" w:rsidR="008E12D7" w:rsidRDefault="008E12D7" w:rsidP="001900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7C609B6" w14:textId="77777777" w:rsidR="008E12D7" w:rsidRDefault="008E12D7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640F" w14:textId="77777777" w:rsidR="008E12D7" w:rsidRDefault="008E12D7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5E3B" w14:textId="77777777" w:rsidR="008E12D7" w:rsidRPr="00A8307A" w:rsidRDefault="008E12D7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BB8C" w14:textId="77777777" w:rsidR="008E12D7" w:rsidRPr="00732832" w:rsidRDefault="008E12D7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D9F4" w14:textId="77777777" w:rsidR="008E12D7" w:rsidRDefault="008E12D7" w:rsidP="0019008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E12D7" w:rsidRPr="00A8307A" w14:paraId="0EAD58D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B34F3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F25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EF56C" w14:textId="77777777" w:rsidR="008E12D7" w:rsidRPr="0046537D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34EE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C6D82AD" w14:textId="77777777" w:rsidR="008E12D7" w:rsidRPr="00A8307A" w:rsidRDefault="008E12D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F633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3C3B6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1E5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1F11C" w14:textId="77777777" w:rsidR="008E12D7" w:rsidRPr="0046537D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BADC4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4615F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6AC47AF1" w14:textId="77777777" w:rsidR="008E12D7" w:rsidRPr="00A8307A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14:paraId="162CD40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5786F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A15B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BE3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E138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449104A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D55D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30, 46, 62,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D4C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4D7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4A7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E93F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CF261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38F47B5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8E12D7" w14:paraId="3EC6B81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1FED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BA0B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493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DBA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EFA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A50BC8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D6A7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A7F3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6A7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89C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8E12D7" w:rsidRPr="00A8307A" w14:paraId="45EAE69E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1C8D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1310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2B149" w14:textId="77777777" w:rsidR="008E12D7" w:rsidRPr="00A60F9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0BE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F8D29E2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C86D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B1DA15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AD59" w14:textId="77777777" w:rsidR="008E12D7" w:rsidRPr="00A60F9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60F90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B28A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F869" w14:textId="77777777" w:rsidR="008E12D7" w:rsidRPr="00A60F9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0D65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3CC8A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8307A" w14:paraId="51F79B6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1277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3B9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6F4D1" w14:textId="77777777" w:rsidR="008E12D7" w:rsidRPr="002201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B64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D00FD8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BEF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E57D" w14:textId="77777777" w:rsidR="008E12D7" w:rsidRPr="002201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220138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C04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96145" w14:textId="77777777" w:rsidR="008E12D7" w:rsidRPr="0022013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55DD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6F0AA1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8307A" w14:paraId="19D7738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295BE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5824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D26D0" w14:textId="77777777" w:rsidR="008E12D7" w:rsidRPr="00501B5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A2D8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6B23BE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08AB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90F7" w14:textId="77777777" w:rsidR="008E12D7" w:rsidRPr="00501B5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501B5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037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9465" w14:textId="77777777" w:rsidR="008E12D7" w:rsidRPr="00501B5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A7F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EB1D8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:rsidRPr="00A8307A" w14:paraId="016415E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77BBF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44B2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59AB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002D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818AB9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C63B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AC9C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6D5FF3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3BB1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E95F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CC1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DE40A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:rsidRPr="00A8307A" w14:paraId="07C5480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8E581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749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3F7B558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6+905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CA8C7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D5D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Timișoara Nord - Ax St. Ronaţ Triaj 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FD3E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1183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B56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F0B4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23C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36E32">
              <w:rPr>
                <w:b/>
                <w:bCs/>
                <w:i/>
                <w:iCs/>
                <w:sz w:val="20"/>
                <w:lang w:val="ro-RO"/>
              </w:rPr>
              <w:t>Semnalizat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ca limitare de vitez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doar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î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n st. Rona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Triaj Grupa D.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Î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n st. Timi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ș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oara Nord nu se poate amplasa datorit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lucr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rilor Coridor IV.</w:t>
            </w:r>
          </w:p>
        </w:tc>
      </w:tr>
      <w:tr w:rsidR="008E12D7" w:rsidRPr="00A8307A" w14:paraId="1AB8F29E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A099E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FC5A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3+430</w:t>
            </w:r>
          </w:p>
          <w:p w14:paraId="1B4E1D3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38B64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74EF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</w:p>
          <w:p w14:paraId="4F2C8F0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7D5B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7C9C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504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69074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0668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949AE8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15T.</w:t>
            </w:r>
          </w:p>
        </w:tc>
      </w:tr>
      <w:tr w:rsidR="008E12D7" w14:paraId="740425DD" w14:textId="77777777">
        <w:trPr>
          <w:cantSplit/>
          <w:trHeight w:val="8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6A32" w14:textId="77777777" w:rsidR="008E12D7" w:rsidRPr="00A75A00" w:rsidRDefault="008E12D7" w:rsidP="008E12D7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CEF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6+300</w:t>
            </w:r>
          </w:p>
          <w:p w14:paraId="2FAF9D0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8A6C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17A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Ronaţ Triaj </w:t>
            </w:r>
          </w:p>
          <w:p w14:paraId="2D5D6F5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  <w:p w14:paraId="748428A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776CB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4F62D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5118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E91E8" w14:textId="77777777" w:rsidR="008E12D7" w:rsidRPr="006D5FF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042A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209FB8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1 și 5.</w:t>
            </w:r>
          </w:p>
        </w:tc>
      </w:tr>
      <w:tr w:rsidR="008E12D7" w14:paraId="0F91C5E0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D80BA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39B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2C24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CCE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</w:t>
            </w:r>
          </w:p>
          <w:p w14:paraId="2B34A37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C9E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42D6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DF4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AFDB5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0EA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F2E6E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8E12D7" w14:paraId="5A895FDD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E98E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CDBD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304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81E2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DDB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C43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732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AA511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475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0D412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8E12D7" w14:paraId="646FAD82" w14:textId="77777777">
        <w:trPr>
          <w:cantSplit/>
          <w:trHeight w:val="30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944C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920D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D44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E75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BBC5FC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64B4423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424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58671D3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stația Ronaţ Triaj</w:t>
            </w:r>
          </w:p>
          <w:p w14:paraId="06D7CFA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4D30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FD0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B994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739E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755CA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8E12D7" w14:paraId="25B00572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3B54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DCF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97BDE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1DDD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Ronaţ Triaj </w:t>
            </w:r>
          </w:p>
          <w:p w14:paraId="3437A9E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567D592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abătute 3, 4, 6, </w:t>
            </w:r>
          </w:p>
          <w:p w14:paraId="21D3333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și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C33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789F75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24B2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DCE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27F6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D025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 Ronaţ Triaj Grupa A.</w:t>
            </w:r>
          </w:p>
        </w:tc>
      </w:tr>
      <w:tr w:rsidR="008E12D7" w14:paraId="13231B6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BC94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75A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12+955</w:t>
            </w:r>
          </w:p>
          <w:p w14:paraId="4455385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F4ACF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9B9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Dudeştii Noi -</w:t>
            </w:r>
          </w:p>
          <w:p w14:paraId="05EE2EF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Biled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CAE6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B2B6A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D495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4560B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B52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03601DB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9CBB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C890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19+400</w:t>
            </w:r>
          </w:p>
          <w:p w14:paraId="1770A16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C2B6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0EF7" w14:textId="77777777" w:rsidR="008E12D7" w:rsidRDefault="008E12D7" w:rsidP="00AC2D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Dudeştii Noi -</w:t>
            </w:r>
          </w:p>
          <w:p w14:paraId="36CFF4B2" w14:textId="77777777" w:rsidR="008E12D7" w:rsidRDefault="008E12D7" w:rsidP="00AC2D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Biled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17C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BC8DD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C07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68580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C76A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20DD919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0A86F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719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310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BEF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Biled</w:t>
            </w:r>
          </w:p>
          <w:p w14:paraId="1EF2EE3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576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38BA0D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6A422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9D7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DCF40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4BA5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9D0DF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83775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744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6323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417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Biled</w:t>
            </w:r>
          </w:p>
          <w:p w14:paraId="7698F63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F46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5928A4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0BF95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4629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28A8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16E3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E4F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42500E6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176E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7D0A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  <w:p w14:paraId="118C232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825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BFDC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Biled -</w:t>
            </w:r>
          </w:p>
          <w:p w14:paraId="6D53ACE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 Nou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420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DDDFC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E56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2D752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270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06CD40B7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04AB9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8CD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50+080</w:t>
            </w:r>
          </w:p>
          <w:p w14:paraId="36AC35E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D88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B855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Lovrin -</w:t>
            </w:r>
          </w:p>
          <w:p w14:paraId="4BA638D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F3D5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E78A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48F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F4AF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59AB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7AAEF8D3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864FB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A30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87BE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80F9" w14:textId="77777777" w:rsidR="008E12D7" w:rsidRDefault="008E12D7" w:rsidP="00BA000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252E9671" w14:textId="77777777" w:rsidR="008E12D7" w:rsidRDefault="008E12D7" w:rsidP="00BA000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E450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BA000C">
              <w:rPr>
                <w:b/>
                <w:bCs/>
                <w:sz w:val="20"/>
                <w:lang w:val="ro-RO"/>
              </w:rPr>
              <w:t xml:space="preserve">între vârf sch. 2 și semnal intrare cap Y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BA000C">
              <w:rPr>
                <w:b/>
                <w:bCs/>
                <w:sz w:val="20"/>
                <w:lang w:val="ro-RO"/>
              </w:rPr>
              <w:t>t. Lovrin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BFDAB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F679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1120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BE3C" w14:textId="77777777" w:rsidR="008E12D7" w:rsidRPr="00BA000C" w:rsidRDefault="008E12D7" w:rsidP="00BA00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A000C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34D3D1" w14:textId="77777777" w:rsidR="008E12D7" w:rsidRDefault="008E12D7" w:rsidP="00BA00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A000C">
              <w:rPr>
                <w:b/>
                <w:bCs/>
                <w:i/>
                <w:iCs/>
                <w:sz w:val="20"/>
                <w:lang w:val="ro-RO"/>
              </w:rPr>
              <w:t>la liniile 4, 5, 6, 7 și LFI Cap Y St. Lovrin</w:t>
            </w:r>
          </w:p>
        </w:tc>
      </w:tr>
      <w:tr w:rsidR="008E12D7" w14:paraId="496303E6" w14:textId="77777777">
        <w:trPr>
          <w:cantSplit/>
          <w:trHeight w:val="8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B941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BD2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EA3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564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0E0EF08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D462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br/>
              <w:t>14 și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1B7B" w14:textId="77777777" w:rsidR="008E12D7" w:rsidRPr="0074629B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203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B25A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1EE6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D3B8B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5, 6, 7 și LFI.</w:t>
            </w:r>
          </w:p>
        </w:tc>
      </w:tr>
      <w:tr w:rsidR="008E12D7" w14:paraId="0852DC7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97534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463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DD08E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A03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3F6C520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319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EE2CC1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C84D1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0267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485E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8020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3FD34EF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F98D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2902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303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6429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62E54C7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07C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E775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563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6CDE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5D0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FEFAB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2CE3F24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8E12D7" w14:paraId="36BF5A4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8144C" w14:textId="77777777" w:rsidR="008E12D7" w:rsidRDefault="008E12D7" w:rsidP="008E12D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698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F3B4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240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127DAA2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1, 2 și 3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E3D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933E15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7AB48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AE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4622" w14:textId="77777777" w:rsidR="008E12D7" w:rsidRPr="0074629B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567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5F77A8F" w14:textId="77777777" w:rsidR="008E12D7" w:rsidRDefault="008E12D7" w:rsidP="009378E1">
      <w:pPr>
        <w:tabs>
          <w:tab w:val="left" w:pos="4320"/>
        </w:tabs>
        <w:spacing w:line="360" w:lineRule="auto"/>
        <w:rPr>
          <w:sz w:val="20"/>
          <w:lang w:val="ro-RO"/>
        </w:rPr>
      </w:pPr>
    </w:p>
    <w:p w14:paraId="48A38FA9" w14:textId="77777777" w:rsidR="008E12D7" w:rsidRDefault="008E12D7" w:rsidP="00C83010">
      <w:pPr>
        <w:pStyle w:val="Heading1"/>
        <w:spacing w:line="360" w:lineRule="auto"/>
      </w:pPr>
      <w:r>
        <w:t>LINIA 143</w:t>
      </w:r>
    </w:p>
    <w:p w14:paraId="45CB25A1" w14:textId="77777777" w:rsidR="008E12D7" w:rsidRDefault="008E12D7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8E12D7" w14:paraId="1C6D924B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6629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F01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333E4B5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E563F" w14:textId="77777777" w:rsidR="008E12D7" w:rsidRPr="00984839" w:rsidRDefault="008E12D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FADD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3DBF96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B88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1F6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ED49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2EA0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94A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15B0A7E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3526614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1A872332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20A02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6C28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5ED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929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792E0E0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3F2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0F3F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61B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3F4D5D4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F7429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11CE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A6FB53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8E12D7" w14:paraId="4081EBED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FB72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2CC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71C32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189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8CC6235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33E05E5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670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6A8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DC2D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5DA7C81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A6B9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FB98E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4E7F3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63721EF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2C1BC5D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6DCFBAE0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4B19F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086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19FD3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D1DA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09815E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A85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67F246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9D9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AF5E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98A0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C47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CF1E7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8E12D7" w14:paraId="6AEE3711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1DCF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608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1A63D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341A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48ABF8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23F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38A7B9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541C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93FE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DEE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63205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F9B05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8E12D7" w14:paraId="162E8E08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7BFD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79A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7586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739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2DA4C0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A36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9633C2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F074B5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BBD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C585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6789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C46E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28681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8E12D7" w14:paraId="7DF2E12F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818E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E45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1A47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AD78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25A552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1C4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083987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37D522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5166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59C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80B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764B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BE91F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8E12D7" w14:paraId="7F777B14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BF35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54D4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EA97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886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A49F62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5659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CC69AB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A29F79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270BE33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0E17EDB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4707B60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DDE68D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86881C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A2C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7C9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7CEA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69F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CDD52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8E12D7" w14:paraId="46B56622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B1C4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7DA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23428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796C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40F5B1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7085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707853F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FA7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182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E164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173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FCF4D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6148F39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8E12D7" w14:paraId="26C2D90A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F95F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A953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C3C4B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021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EB79F3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35C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A11F8D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528A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4630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7183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9FE8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E6727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8E12D7" w14:paraId="7C20ED8A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0DE1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41E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E7071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63C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51BF8F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B26B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B795EF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5EA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065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BB2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0CF2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F84BB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6E7E3E17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8E12D7" w14:paraId="51748EA4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CAA3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7A4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A075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831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F30FA5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0FEE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23EA95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38A3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ADD8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1C46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C7D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FB0ED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8E12D7" w14:paraId="667FC08D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1092F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479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9148A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E43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5A2373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8D1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D8B00E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28AE6B5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7F49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245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F20B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77AD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5FE92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8E12D7" w14:paraId="53945E60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BD16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4C2F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677D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3D86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5512DB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F14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D5C90F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2B2A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C261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E9C3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B0175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03B06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8E12D7" w14:paraId="615B5F6F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70B9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25FF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88330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D96F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08542FE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EC2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64DA905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2FE152F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DDD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739D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66F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2EF5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74F157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8E12D7" w14:paraId="33B54C32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91472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21B3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A5FCC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010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26572C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406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7A401F1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51E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ECB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6A7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C3B9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0778E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8E12D7" w14:paraId="54351295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E8B0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38F9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7692C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790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5C0E1C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1F1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3EB550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629811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85A8" w14:textId="77777777" w:rsidR="008E12D7" w:rsidRPr="00B53EFA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6553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13C35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B3C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01340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8E12D7" w14:paraId="3362EE29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C083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280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3E21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4AA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888101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E9AD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E6614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EA55B" w14:textId="77777777" w:rsidR="008E12D7" w:rsidRPr="00B53EFA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4F4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3720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772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4C388116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77B8D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B63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9A49B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C59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BA538A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B2FB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CE3542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13F7A" w14:textId="77777777" w:rsidR="008E12D7" w:rsidRPr="00B53EFA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125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B0CE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CABD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320F1296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D151D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D77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AF46E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233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33497A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9C55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30584B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1F532" w14:textId="77777777" w:rsidR="008E12D7" w:rsidRPr="00B53EFA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2AE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37C93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C8E7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BE13E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8E12D7" w14:paraId="3DC2985F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D3C5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0E6C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8C08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CEA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ACF661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5BE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A50F8C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F64673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29D8BE6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7B0CBD2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24D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EAE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6C7E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100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CD299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8E12D7" w14:paraId="5AE95E65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45A8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335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1864886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07B94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1B927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38C8E59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C6BD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28B8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5AC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AB965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7328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70C2BAEC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393C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B85E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710C668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15B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B209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45EDD6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1C03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7F67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7101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0380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2A5A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D9151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1709DF2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7545E3B5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F52E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D2E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F49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A33E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11085F9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C93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1BC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037C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2A386D4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78D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A8CF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BF32B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0C09F69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1689D8D5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8354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E8A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074C2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BEB2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B29053E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7FBAFFB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709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7A1CF0C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EA66" w14:textId="77777777" w:rsidR="008E12D7" w:rsidRPr="00B53EFA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23B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D38E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F76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2A61B8D5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1AC0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1A8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B022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106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574D3A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7DE988F5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1B8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2C6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5A99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D07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5FB9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1EC9B9F2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8937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8C18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5E50A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7E8E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7F840A3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7D65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87A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F909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1E5A2EF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B89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CFFB" w14:textId="77777777" w:rsidR="008E12D7" w:rsidRPr="006611B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8E12D7" w14:paraId="002B8E88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4E55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EF6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2D999BD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D2567" w14:textId="77777777" w:rsidR="008E12D7" w:rsidRPr="00984839" w:rsidRDefault="008E12D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0E27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2B4DE23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BA3F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ABC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B1B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34D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BEBA3" w14:textId="77777777" w:rsidR="008E12D7" w:rsidRPr="003B25AA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8E12D7" w14:paraId="40BEBCA9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A15E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6234" w14:textId="77777777" w:rsidR="008E12D7" w:rsidRPr="00CB3DC4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6AB2189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3F6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525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1610160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8B8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54C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09E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04CE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913B" w14:textId="77777777" w:rsidR="008E12D7" w:rsidRPr="00CB3DC4" w:rsidRDefault="008E12D7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01A6C6E" w14:textId="77777777" w:rsidR="008E12D7" w:rsidRPr="00F11CE2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8E12D7" w14:paraId="7989423F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6D3E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D92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DAA1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6191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0EDCA56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41C310E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352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F9C157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83F7" w14:textId="77777777" w:rsidR="008E12D7" w:rsidRPr="00B53EFA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747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F6D7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D739E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042F1C80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6087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D56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0A17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DF23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2812FED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7D23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BD8DD8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09B7519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58C20DF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79F4741" w14:textId="77777777" w:rsidR="008E12D7" w:rsidRPr="0026047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D3FC3" w14:textId="77777777" w:rsidR="008E12D7" w:rsidRPr="00B53EFA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E9B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FA93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BA2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EE974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8E12D7" w14:paraId="267C8DC3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FE78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FC4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478CB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F78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69A6287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43C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6F7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5FE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481CD61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D5B9D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5F2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160FB2E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734E862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8E12D7" w14:paraId="2632A990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295D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9F1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FC92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4292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4B0ACAC1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119F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31D057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8B5F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ED5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230C9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929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8E12D7" w14:paraId="2B1A1989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FB2B6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A8D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1A3506D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3710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157E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662667E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6A6BDB3B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46C664F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D0FB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604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B05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72CA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8EDF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7DFAC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5B0A0978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8E12D7" w14:paraId="3DA8C2D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2678D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B4A5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683FB55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C73E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CEE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018BCB63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3E2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C1A7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3B3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8DF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C574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5FDFBC7E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87C51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F5B6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6440092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11C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C502" w14:textId="77777777" w:rsidR="008E12D7" w:rsidRDefault="008E12D7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7250A7E7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426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47A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27EE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C18D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212F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1AA4CF32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F115B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92E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535E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C407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39B70ED8" w14:textId="77777777" w:rsidR="008E12D7" w:rsidRDefault="008E12D7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3EC14731" w14:textId="77777777" w:rsidR="008E12D7" w:rsidRDefault="008E12D7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EAA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E3B104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CB7E2" w14:textId="77777777" w:rsidR="008E12D7" w:rsidRPr="00B53EFA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71A2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A407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8F49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5838F548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6551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981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031B5EA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24C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C6A7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7D5C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0F65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7CA57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A37D0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BCFA0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5B2E5D61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6AD64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8DD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AFD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5C34A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1601D53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5F5D3EAC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173A465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789A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7278A5B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399C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0380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FCE4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FB84F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323B368D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324C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6234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0ECB418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B8D2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B2AA7" w14:textId="77777777" w:rsidR="008E12D7" w:rsidRDefault="008E12D7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24C1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EE30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807A9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ADE39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C05E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8E12D7" w14:paraId="066A1A15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8B94" w14:textId="77777777" w:rsidR="008E12D7" w:rsidRDefault="008E12D7" w:rsidP="008E12D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63C3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3161F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547D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647A2636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8C78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AAC2F35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3A9BECEE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D36DD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E6BF0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C41B" w14:textId="77777777" w:rsidR="008E12D7" w:rsidRPr="00984839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32B8E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CAC812" w14:textId="77777777" w:rsidR="008E12D7" w:rsidRDefault="008E12D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2F774C4E" w14:textId="77777777" w:rsidR="008E12D7" w:rsidRDefault="008E12D7">
      <w:pPr>
        <w:spacing w:after="40" w:line="192" w:lineRule="auto"/>
        <w:ind w:right="57"/>
        <w:rPr>
          <w:sz w:val="20"/>
          <w:lang w:val="ro-RO"/>
        </w:rPr>
      </w:pPr>
    </w:p>
    <w:p w14:paraId="178CB633" w14:textId="77777777" w:rsidR="008E12D7" w:rsidRDefault="008E12D7" w:rsidP="00E56A6A">
      <w:pPr>
        <w:pStyle w:val="Heading1"/>
        <w:spacing w:line="360" w:lineRule="auto"/>
      </w:pPr>
      <w:r>
        <w:t>LINIA 200</w:t>
      </w:r>
    </w:p>
    <w:p w14:paraId="0C368E82" w14:textId="77777777" w:rsidR="008E12D7" w:rsidRDefault="008E12D7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E12D7" w14:paraId="5D309730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5CBBF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32E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24BBC3E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262D" w14:textId="77777777" w:rsidR="008E12D7" w:rsidRPr="00032DF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665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6F0BD0D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0C5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5B0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69A7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5971BF2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ED371" w14:textId="77777777" w:rsidR="008E12D7" w:rsidRPr="00032DF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908F" w14:textId="77777777" w:rsidR="008E12D7" w:rsidRPr="00F716C0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8E12D7" w14:paraId="42537A2A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F317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E8D5A" w14:textId="77777777" w:rsidR="008E12D7" w:rsidRDefault="008E12D7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17D180ED" w14:textId="77777777" w:rsidR="008E12D7" w:rsidRDefault="008E12D7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BC5A9" w14:textId="77777777" w:rsidR="008E12D7" w:rsidRDefault="008E12D7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BBC4" w14:textId="77777777" w:rsidR="008E12D7" w:rsidRDefault="008E12D7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F9BD" w14:textId="77777777" w:rsidR="008E12D7" w:rsidRDefault="008E12D7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68F97" w14:textId="77777777" w:rsidR="008E12D7" w:rsidRDefault="008E12D7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7C16" w14:textId="77777777" w:rsidR="008E12D7" w:rsidRDefault="008E12D7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4147FE81" w14:textId="77777777" w:rsidR="008E12D7" w:rsidRDefault="008E12D7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82A5" w14:textId="77777777" w:rsidR="008E12D7" w:rsidRDefault="008E12D7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FAE03" w14:textId="77777777" w:rsidR="008E12D7" w:rsidRDefault="008E12D7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5537A5FE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27C45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22D6" w14:textId="77777777" w:rsidR="008E12D7" w:rsidRDefault="008E12D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2ED30EF6" w14:textId="77777777" w:rsidR="008E12D7" w:rsidRDefault="008E12D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B514" w14:textId="77777777" w:rsidR="008E12D7" w:rsidRDefault="008E12D7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A591" w14:textId="77777777" w:rsidR="008E12D7" w:rsidRDefault="008E12D7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40289BB2" w14:textId="77777777" w:rsidR="008E12D7" w:rsidRDefault="008E12D7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9C458" w14:textId="77777777" w:rsidR="008E12D7" w:rsidRDefault="008E12D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E4526" w14:textId="77777777" w:rsidR="008E12D7" w:rsidRDefault="008E12D7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B346" w14:textId="77777777" w:rsidR="008E12D7" w:rsidRDefault="008E12D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4B9D508E" w14:textId="77777777" w:rsidR="008E12D7" w:rsidRDefault="008E12D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84667" w14:textId="77777777" w:rsidR="008E12D7" w:rsidRDefault="008E12D7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1D00F" w14:textId="77777777" w:rsidR="008E12D7" w:rsidRDefault="008E12D7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E12D7" w14:paraId="31423F85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D33F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FE6C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6B6591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45E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E86B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2898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397C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17D2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A802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58B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2EBD804F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9F64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A38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867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A38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0D7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6A09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BD0C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6EE5D2F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B11B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2838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0352E69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01723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7BA6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2DF8524B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C98F" w14:textId="77777777" w:rsidR="008E12D7" w:rsidRDefault="008E12D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4346" w14:textId="77777777" w:rsidR="008E12D7" w:rsidRDefault="008E12D7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FA37B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715C" w14:textId="77777777" w:rsidR="008E12D7" w:rsidRDefault="008E12D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C1CB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77036DBF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32E5" w14:textId="77777777" w:rsidR="008E12D7" w:rsidRDefault="008E12D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546E" w14:textId="77777777" w:rsidR="008E12D7" w:rsidRDefault="008E12D7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5607DC13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E92F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62E1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2210" w14:textId="77777777" w:rsidR="008E12D7" w:rsidRDefault="008E12D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48EDC" w14:textId="77777777" w:rsidR="008E12D7" w:rsidRDefault="008E12D7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07597FF7" w14:textId="77777777" w:rsidR="008E12D7" w:rsidRDefault="008E12D7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EEBE4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C5667" w14:textId="77777777" w:rsidR="008E12D7" w:rsidRDefault="008E12D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B9FB0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1E79D691" w14:textId="77777777" w:rsidR="008E12D7" w:rsidRDefault="008E12D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931EC" w14:textId="77777777" w:rsidR="008E12D7" w:rsidRDefault="008E12D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FBE2" w14:textId="77777777" w:rsidR="008E12D7" w:rsidRDefault="008E12D7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54A06D84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AFFB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D2F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98E7" w14:textId="77777777" w:rsidR="008E12D7" w:rsidRPr="00032DF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8D3F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7727D8D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4F2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306604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917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E1F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F8302" w14:textId="77777777" w:rsidR="008E12D7" w:rsidRPr="00032DF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1E73B" w14:textId="77777777" w:rsidR="008E12D7" w:rsidRPr="00F716C0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1C5F107B" w14:textId="77777777" w:rsidTr="00816AE9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4BCD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D211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03157A72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1797" w14:textId="77777777" w:rsidR="008E12D7" w:rsidRDefault="008E12D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F432" w14:textId="77777777" w:rsidR="008E12D7" w:rsidRDefault="008E12D7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6444E1B4" w14:textId="77777777" w:rsidR="008E12D7" w:rsidRDefault="008E12D7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916E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EF709" w14:textId="77777777" w:rsidR="008E12D7" w:rsidRDefault="008E12D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F872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402327FF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41C6" w14:textId="77777777" w:rsidR="008E12D7" w:rsidRDefault="008E12D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FE20" w14:textId="77777777" w:rsidR="008E12D7" w:rsidRDefault="008E12D7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7CE5C190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0618" w14:textId="77777777" w:rsidR="008E12D7" w:rsidRDefault="008E12D7" w:rsidP="00D4775B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7E2A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592+450</w:t>
            </w:r>
          </w:p>
          <w:p w14:paraId="7E9AFAFA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546A" w14:textId="77777777" w:rsidR="008E12D7" w:rsidRDefault="008E12D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22945" w14:textId="77777777" w:rsidR="008E12D7" w:rsidRDefault="008E12D7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Radna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0FD5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A616F" w14:textId="77777777" w:rsidR="008E12D7" w:rsidRDefault="008E12D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886F5" w14:textId="77777777" w:rsidR="008E12D7" w:rsidRDefault="008E12D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E6894" w14:textId="77777777" w:rsidR="008E12D7" w:rsidRDefault="008E12D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CE1A" w14:textId="77777777" w:rsidR="008E12D7" w:rsidRDefault="008E12D7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Inclusiv peste sch. 16 Cap Y</w:t>
            </w:r>
          </w:p>
        </w:tc>
      </w:tr>
    </w:tbl>
    <w:p w14:paraId="153FB6EA" w14:textId="77777777" w:rsidR="008E12D7" w:rsidRDefault="008E12D7" w:rsidP="00623FF6">
      <w:pPr>
        <w:spacing w:before="40" w:after="40" w:line="192" w:lineRule="auto"/>
        <w:ind w:right="57"/>
        <w:rPr>
          <w:lang w:val="ro-RO"/>
        </w:rPr>
      </w:pPr>
    </w:p>
    <w:p w14:paraId="719FC2D6" w14:textId="77777777" w:rsidR="008E12D7" w:rsidRDefault="008E12D7" w:rsidP="006D4098">
      <w:pPr>
        <w:pStyle w:val="Heading1"/>
        <w:spacing w:line="360" w:lineRule="auto"/>
      </w:pPr>
      <w:r>
        <w:t>LINIA 201</w:t>
      </w:r>
    </w:p>
    <w:p w14:paraId="190276D1" w14:textId="77777777" w:rsidR="008E12D7" w:rsidRDefault="008E12D7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8E12D7" w14:paraId="6F2482C9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4F922" w14:textId="77777777" w:rsidR="008E12D7" w:rsidRDefault="008E12D7" w:rsidP="008E12D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529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1809" w14:textId="77777777" w:rsidR="008E12D7" w:rsidRPr="00C937B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FF6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9F45FC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EA4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372879F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26DBEB7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5DE451C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FF36" w14:textId="77777777" w:rsidR="008E12D7" w:rsidRPr="00C937B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6BC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B4467" w14:textId="77777777" w:rsidR="008E12D7" w:rsidRPr="00C937B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BE31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EFB9D80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3C26" w14:textId="77777777" w:rsidR="008E12D7" w:rsidRDefault="008E12D7" w:rsidP="008E12D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63A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11EC" w14:textId="77777777" w:rsidR="008E12D7" w:rsidRPr="00C937B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5CE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B82FA4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DA7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01415C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C01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95CA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3BAD9" w14:textId="77777777" w:rsidR="008E12D7" w:rsidRPr="00C937B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E44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7A7D7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2D3FF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8E12D7" w14:paraId="1E425FA2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62F3C" w14:textId="77777777" w:rsidR="008E12D7" w:rsidRDefault="008E12D7" w:rsidP="008E12D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F4A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D6FA1" w14:textId="77777777" w:rsidR="008E12D7" w:rsidRPr="00C937B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6B1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6688DD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7E6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DFCBEB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E39C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AFDA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0D2D8" w14:textId="77777777" w:rsidR="008E12D7" w:rsidRPr="00C937B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7BA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1950DE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735B9D18" w14:textId="77777777" w:rsidR="008E12D7" w:rsidRPr="003012FC" w:rsidRDefault="008E12D7">
      <w:pPr>
        <w:spacing w:before="40" w:after="40" w:line="192" w:lineRule="auto"/>
        <w:ind w:right="57"/>
      </w:pPr>
    </w:p>
    <w:p w14:paraId="7BA35FC6" w14:textId="77777777" w:rsidR="008E12D7" w:rsidRDefault="008E12D7" w:rsidP="00C53936">
      <w:pPr>
        <w:pStyle w:val="Heading1"/>
        <w:spacing w:line="360" w:lineRule="auto"/>
      </w:pPr>
      <w:r>
        <w:t>LINIA 202 A</w:t>
      </w:r>
    </w:p>
    <w:p w14:paraId="459E22C5" w14:textId="77777777" w:rsidR="008E12D7" w:rsidRDefault="008E12D7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8E12D7" w14:paraId="6A385D2B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B283" w14:textId="77777777" w:rsidR="008E12D7" w:rsidRDefault="008E12D7" w:rsidP="008E12D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5285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D996" w14:textId="77777777" w:rsidR="008E12D7" w:rsidRPr="0087494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D47F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F1EA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FA7EEE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A0B1" w14:textId="77777777" w:rsidR="008E12D7" w:rsidRPr="0048429E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923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779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6CC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8E12D7" w14:paraId="34D35237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2805" w14:textId="77777777" w:rsidR="008E12D7" w:rsidRDefault="008E12D7" w:rsidP="008E12D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B02C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B0FD" w14:textId="77777777" w:rsidR="008E12D7" w:rsidRPr="00874940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96D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7105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AC4D4" w14:textId="77777777" w:rsidR="008E12D7" w:rsidRPr="0048429E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D01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920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7BD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5066DA6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D46FD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8E12D7" w:rsidRPr="00743905" w14:paraId="56AA1C23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5C9EB" w14:textId="77777777" w:rsidR="008E12D7" w:rsidRPr="00743905" w:rsidRDefault="008E12D7" w:rsidP="008E12D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01037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581AF1A2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4C406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0CA6F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DF2DD44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591F447B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1F93072A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66869FFC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7C8F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5704" w14:textId="77777777" w:rsidR="008E12D7" w:rsidRPr="00743905" w:rsidRDefault="008E12D7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5D87F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F41C6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2743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289E297B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8E12D7" w:rsidRPr="00743905" w14:paraId="4EEB936E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65D5B" w14:textId="77777777" w:rsidR="008E12D7" w:rsidRPr="00743905" w:rsidRDefault="008E12D7" w:rsidP="008E12D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4274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A202D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357D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CBDDFC3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4B3E367F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8D51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7EE31478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3AB3" w14:textId="77777777" w:rsidR="008E12D7" w:rsidRPr="00743905" w:rsidRDefault="008E12D7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9CFA7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FFF59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F6B0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8E12D7" w:rsidRPr="00743905" w14:paraId="15E15090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3C677" w14:textId="77777777" w:rsidR="008E12D7" w:rsidRPr="00743905" w:rsidRDefault="008E12D7" w:rsidP="008E12D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1A576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7EBB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B7DC2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A0473AA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57D601B8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CDC31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068104E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64546" w14:textId="77777777" w:rsidR="008E12D7" w:rsidRPr="00743905" w:rsidRDefault="008E12D7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461A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2BB5" w14:textId="77777777" w:rsidR="008E12D7" w:rsidRPr="00743905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BDE8" w14:textId="77777777" w:rsidR="008E12D7" w:rsidRPr="00743905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7FDC71A3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41FE86FC" w14:textId="77777777" w:rsidR="008E12D7" w:rsidRDefault="008E12D7" w:rsidP="00BD3926">
      <w:pPr>
        <w:pStyle w:val="Heading1"/>
        <w:spacing w:line="360" w:lineRule="auto"/>
      </w:pPr>
      <w:r>
        <w:t>LINIA 202 B</w:t>
      </w:r>
    </w:p>
    <w:p w14:paraId="5C8D5B1F" w14:textId="77777777" w:rsidR="008E12D7" w:rsidRDefault="008E12D7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8E12D7" w14:paraId="0EA07392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8B7B" w14:textId="77777777" w:rsidR="008E12D7" w:rsidRDefault="008E12D7" w:rsidP="008E12D7">
            <w:pPr>
              <w:numPr>
                <w:ilvl w:val="0"/>
                <w:numId w:val="24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B1A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7D71E" w14:textId="77777777" w:rsidR="008E12D7" w:rsidRPr="007C5BF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5B2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13BA15C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60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531DC1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4E267" w14:textId="77777777" w:rsidR="008E12D7" w:rsidRPr="007C5BF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5BE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F953" w14:textId="77777777" w:rsidR="008E12D7" w:rsidRPr="00BD268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AC6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E0080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3C7E7404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25460876" w14:textId="77777777" w:rsidR="008E12D7" w:rsidRDefault="008E12D7" w:rsidP="00406C17">
      <w:pPr>
        <w:pStyle w:val="Heading1"/>
        <w:spacing w:line="360" w:lineRule="auto"/>
      </w:pPr>
      <w:r>
        <w:t>LINIA 210</w:t>
      </w:r>
    </w:p>
    <w:p w14:paraId="0ABF5044" w14:textId="77777777" w:rsidR="008E12D7" w:rsidRDefault="008E12D7" w:rsidP="00821D8C">
      <w:pPr>
        <w:pStyle w:val="Heading1"/>
        <w:spacing w:line="360" w:lineRule="auto"/>
        <w:rPr>
          <w:b w:val="0"/>
          <w:bCs w:val="0"/>
          <w:sz w:val="8"/>
        </w:rPr>
      </w:pPr>
      <w:r>
        <w:t>SIBIU - VINŢU DE JOS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69"/>
        <w:gridCol w:w="753"/>
        <w:gridCol w:w="869"/>
        <w:gridCol w:w="753"/>
        <w:gridCol w:w="2490"/>
      </w:tblGrid>
      <w:tr w:rsidR="008E12D7" w14:paraId="3D76CE11" w14:textId="77777777">
        <w:trPr>
          <w:cantSplit/>
          <w:trHeight w:val="11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F96C" w14:textId="77777777" w:rsidR="008E12D7" w:rsidRDefault="008E12D7" w:rsidP="008E12D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915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32F56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BDE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026B0E1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170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3168CB8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C6CD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87380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3C4DA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A06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0FCAA7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2563E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liniile 1 - 10 Sibiu.</w:t>
            </w:r>
          </w:p>
        </w:tc>
      </w:tr>
      <w:tr w:rsidR="008E12D7" w14:paraId="75375534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C35A6" w14:textId="77777777" w:rsidR="008E12D7" w:rsidRDefault="008E12D7" w:rsidP="008E12D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2E21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9774F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E67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034F679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9 şi 10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3DA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5782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024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E0E6C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C1AA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95624CF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C9251" w14:textId="77777777" w:rsidR="008E12D7" w:rsidRDefault="008E12D7" w:rsidP="008E12D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12F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1F933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FC3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Turnișor</w:t>
            </w:r>
          </w:p>
          <w:p w14:paraId="50D55F8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D6C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645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A15F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2211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9E9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E4CADA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EC8C7" w14:textId="77777777" w:rsidR="008E12D7" w:rsidRDefault="008E12D7" w:rsidP="008E12D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9613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47764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5186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Orlat</w:t>
            </w:r>
          </w:p>
          <w:p w14:paraId="10F743C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EE61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E6CFA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A4A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D7C1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FF7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DA90245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AA06" w14:textId="77777777" w:rsidR="008E12D7" w:rsidRDefault="008E12D7" w:rsidP="008E12D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A2D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5D2D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7FE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Săliște </w:t>
            </w:r>
          </w:p>
          <w:p w14:paraId="7AF5E68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8F38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4C4387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</w:t>
            </w:r>
          </w:p>
          <w:p w14:paraId="26B7420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F6D499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CABB2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3D24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0A45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F6A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D83610B" w14:textId="77777777">
        <w:trPr>
          <w:cantSplit/>
          <w:trHeight w:val="100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BAE1" w14:textId="77777777" w:rsidR="008E12D7" w:rsidRDefault="008E12D7" w:rsidP="008E12D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0AD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B211E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2402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Apoldu de Sus</w:t>
            </w:r>
          </w:p>
          <w:p w14:paraId="6A242A9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46C3" w14:textId="77777777" w:rsidR="008E12D7" w:rsidRDefault="008E12D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calcâiul sch. 9 </w:t>
            </w:r>
          </w:p>
          <w:p w14:paraId="08E155E6" w14:textId="77777777" w:rsidR="008E12D7" w:rsidRDefault="008E12D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7A90EBA" w14:textId="77777777" w:rsidR="008E12D7" w:rsidRDefault="008E12D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(km. 42+744)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DBEC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CB3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FF0F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A28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565C2A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EBA96" w14:textId="77777777" w:rsidR="008E12D7" w:rsidRDefault="008E12D7" w:rsidP="008E12D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F34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662E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B5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Sebeş Alba</w:t>
            </w:r>
          </w:p>
          <w:p w14:paraId="175D565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617E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 stație și sch.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D483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715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A08F3" w14:textId="77777777" w:rsidR="008E12D7" w:rsidRPr="00C7636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0CC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BE87023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58B36643" w14:textId="77777777" w:rsidR="008E12D7" w:rsidRDefault="008E12D7" w:rsidP="001B4DE9">
      <w:pPr>
        <w:pStyle w:val="Heading1"/>
        <w:spacing w:line="360" w:lineRule="auto"/>
      </w:pPr>
      <w:r>
        <w:t>LINIA 213</w:t>
      </w:r>
    </w:p>
    <w:p w14:paraId="7566EF41" w14:textId="77777777" w:rsidR="008E12D7" w:rsidRDefault="008E12D7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8E12D7" w14:paraId="32782568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856E" w14:textId="77777777" w:rsidR="008E12D7" w:rsidRDefault="008E12D7" w:rsidP="008E12D7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875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8E76" w14:textId="77777777" w:rsidR="008E12D7" w:rsidRPr="00BA7F8C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22C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01071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803A016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0E21282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290E814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C81D569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4F078" w14:textId="77777777" w:rsidR="008E12D7" w:rsidRPr="009E006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DE7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8883E" w14:textId="77777777" w:rsidR="008E12D7" w:rsidRPr="00BA7F8C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ACE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8E12D7" w14:paraId="7DC0E000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CF50" w14:textId="77777777" w:rsidR="008E12D7" w:rsidRDefault="008E12D7" w:rsidP="008E12D7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1034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BFF8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77D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7E18534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F4CD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2C42B" w14:textId="77777777" w:rsidR="008E12D7" w:rsidRPr="009E006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8215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3F03" w14:textId="77777777" w:rsidR="008E12D7" w:rsidRPr="00BA7F8C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38B3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74729AFE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49F2" w14:textId="77777777" w:rsidR="008E12D7" w:rsidRDefault="008E12D7" w:rsidP="008E12D7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C32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5FFE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640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05DAF2D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94F3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FC82" w14:textId="77777777" w:rsidR="008E12D7" w:rsidRPr="009E006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AC9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EF561" w14:textId="77777777" w:rsidR="008E12D7" w:rsidRPr="00BA7F8C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44C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8E12D7" w14:paraId="59403EE6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0FE47" w14:textId="77777777" w:rsidR="008E12D7" w:rsidRDefault="008E12D7" w:rsidP="008E12D7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7DB5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46BC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7566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3E7A155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8539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4C0DBFE3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46873BC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D0C689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014CD3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431E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C03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1AE1" w14:textId="77777777" w:rsidR="008E12D7" w:rsidRPr="00BA7F8C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113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10B9E82E" w14:textId="77777777" w:rsidR="008E12D7" w:rsidRPr="006A7611" w:rsidRDefault="008E12D7">
      <w:pPr>
        <w:spacing w:before="40" w:after="40" w:line="192" w:lineRule="auto"/>
        <w:ind w:right="57"/>
      </w:pPr>
    </w:p>
    <w:p w14:paraId="07B08C70" w14:textId="77777777" w:rsidR="008E12D7" w:rsidRDefault="008E12D7" w:rsidP="00076171">
      <w:pPr>
        <w:pStyle w:val="Heading1"/>
        <w:spacing w:line="360" w:lineRule="auto"/>
      </w:pPr>
      <w:r>
        <w:lastRenderedPageBreak/>
        <w:t>LINIA 214</w:t>
      </w:r>
    </w:p>
    <w:p w14:paraId="1B08631B" w14:textId="77777777" w:rsidR="008E12D7" w:rsidRDefault="008E12D7" w:rsidP="0072096F">
      <w:pPr>
        <w:pStyle w:val="Heading1"/>
        <w:spacing w:line="360" w:lineRule="auto"/>
        <w:rPr>
          <w:b w:val="0"/>
          <w:bCs w:val="0"/>
          <w:sz w:val="8"/>
        </w:rPr>
      </w:pPr>
      <w:r>
        <w:t>SIMERIA - PESTIŞ (MARFĂ)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65"/>
        <w:gridCol w:w="749"/>
        <w:gridCol w:w="2190"/>
        <w:gridCol w:w="929"/>
        <w:gridCol w:w="749"/>
        <w:gridCol w:w="865"/>
        <w:gridCol w:w="748"/>
        <w:gridCol w:w="2476"/>
      </w:tblGrid>
      <w:tr w:rsidR="008E12D7" w14:paraId="6BEEAAFD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EC20D" w14:textId="77777777" w:rsidR="008E12D7" w:rsidRDefault="008E12D7" w:rsidP="008E12D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2BE3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8206" w14:textId="77777777" w:rsidR="008E12D7" w:rsidRPr="005F146D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02D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Bârcea Mică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943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EED5AE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1 - 7, </w:t>
            </w:r>
          </w:p>
          <w:p w14:paraId="42C4FDA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2 - 8 </w:t>
            </w:r>
          </w:p>
          <w:p w14:paraId="1A42B553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C32EE99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814F6" w14:textId="77777777" w:rsidR="008E12D7" w:rsidRPr="00D91B0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8EFB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25B7" w14:textId="77777777" w:rsidR="008E12D7" w:rsidRPr="005F146D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DA13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213 şi 214.</w:t>
            </w:r>
          </w:p>
        </w:tc>
      </w:tr>
      <w:tr w:rsidR="008E12D7" w14:paraId="3249DAEC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8BBE" w14:textId="77777777" w:rsidR="008E12D7" w:rsidRDefault="008E12D7" w:rsidP="008E12D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7DE26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47C0" w14:textId="77777777" w:rsidR="008E12D7" w:rsidRPr="005F146D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527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Pestiş</w:t>
            </w:r>
          </w:p>
          <w:p w14:paraId="6BE35E2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87A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6756" w14:textId="77777777" w:rsidR="008E12D7" w:rsidRPr="00D91B0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91B0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100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C8D1" w14:textId="77777777" w:rsidR="008E12D7" w:rsidRPr="005F146D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BF7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8696B06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06D65" w14:textId="77777777" w:rsidR="008E12D7" w:rsidRDefault="008E12D7" w:rsidP="008E12D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1977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10B7" w14:textId="77777777" w:rsidR="008E12D7" w:rsidRPr="005F146D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1DCF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Pestiş </w:t>
            </w:r>
          </w:p>
          <w:p w14:paraId="056F8C9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DA3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61CC795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cale din </w:t>
            </w:r>
          </w:p>
          <w:p w14:paraId="7C58F6B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Pestiș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ED0EE" w14:textId="77777777" w:rsidR="008E12D7" w:rsidRPr="00D91B0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28A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7C8B" w14:textId="77777777" w:rsidR="008E12D7" w:rsidRPr="005F146D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B88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Circulația și manevra se va face cu 5 km / h în zona aparatelor de cale din </w:t>
            </w:r>
          </w:p>
          <w:p w14:paraId="1D094A0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și Cap Y.</w:t>
            </w:r>
          </w:p>
        </w:tc>
      </w:tr>
    </w:tbl>
    <w:p w14:paraId="4F3B8A6A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781F24FD" w14:textId="77777777" w:rsidR="008E12D7" w:rsidRDefault="008E12D7" w:rsidP="00C65FE0">
      <w:pPr>
        <w:pStyle w:val="Heading1"/>
        <w:spacing w:line="360" w:lineRule="auto"/>
      </w:pPr>
      <w:r>
        <w:t>LINIA 215</w:t>
      </w:r>
    </w:p>
    <w:p w14:paraId="5DDAEDC7" w14:textId="77777777" w:rsidR="008E12D7" w:rsidRDefault="008E12D7" w:rsidP="00187C25">
      <w:pPr>
        <w:pStyle w:val="Heading1"/>
        <w:spacing w:line="360" w:lineRule="auto"/>
        <w:rPr>
          <w:b w:val="0"/>
          <w:bCs w:val="0"/>
          <w:sz w:val="8"/>
        </w:rPr>
      </w:pPr>
      <w:r>
        <w:t>CARANSEBEŞ - SUBCETATE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8E12D7" w14:paraId="2A92EB98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0CC7A" w14:textId="77777777" w:rsidR="008E12D7" w:rsidRDefault="008E12D7" w:rsidP="008E12D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2E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2+930</w:t>
            </w:r>
          </w:p>
          <w:p w14:paraId="2F2BF7D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5936" w14:textId="77777777" w:rsidR="008E12D7" w:rsidRPr="00FA263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3F7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4CBF743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67D9C7E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Semnal Y3 și </w:t>
            </w:r>
          </w:p>
          <w:p w14:paraId="28D6E10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3A9E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CD06" w14:textId="77777777" w:rsidR="008E12D7" w:rsidRPr="00FA263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2B4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3E2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50C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675F9ECA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4EA40" w14:textId="77777777" w:rsidR="008E12D7" w:rsidRDefault="008E12D7" w:rsidP="008E12D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96C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34D78" w14:textId="77777777" w:rsidR="008E12D7" w:rsidRPr="00FA263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C90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2F60534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CC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8896D2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EDC1" w14:textId="77777777" w:rsidR="008E12D7" w:rsidRPr="00FA263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63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6C48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D55F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7BB0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aparatele de cale de acces la liniile 2 și 4 abătute.</w:t>
            </w:r>
          </w:p>
        </w:tc>
      </w:tr>
      <w:tr w:rsidR="008E12D7" w14:paraId="3A3619EF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B86B8" w14:textId="77777777" w:rsidR="008E12D7" w:rsidRDefault="008E12D7" w:rsidP="008E12D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2AC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8170" w14:textId="77777777" w:rsidR="008E12D7" w:rsidRPr="00FA263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A1C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57D6D49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60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B3D5D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1A, 2A și diag. 1A - 2A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8348C" w14:textId="77777777" w:rsidR="008E12D7" w:rsidRPr="00FA2633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993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330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CFE5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9 abătute.</w:t>
            </w:r>
          </w:p>
        </w:tc>
      </w:tr>
    </w:tbl>
    <w:p w14:paraId="488DC6DB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2E7C7019" w14:textId="77777777" w:rsidR="008E12D7" w:rsidRDefault="008E12D7" w:rsidP="00AF3F1F">
      <w:pPr>
        <w:pStyle w:val="Heading1"/>
        <w:spacing w:line="360" w:lineRule="auto"/>
      </w:pPr>
      <w:r>
        <w:lastRenderedPageBreak/>
        <w:t>LINIA 216</w:t>
      </w:r>
    </w:p>
    <w:p w14:paraId="76E52960" w14:textId="77777777" w:rsidR="008E12D7" w:rsidRDefault="008E12D7" w:rsidP="0031204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spacing w:val="60"/>
        </w:rPr>
        <w:t>ILIA - LUGOJ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E12D7" w14:paraId="74537442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12DDA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E64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02B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06E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2 directă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101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BDA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EDF0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0+470</w:t>
            </w:r>
          </w:p>
          <w:p w14:paraId="021F981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0+570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78C3" w14:textId="77777777" w:rsidR="008E12D7" w:rsidRPr="00AA600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9DB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7408F74B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EEB4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4A6D" w14:textId="77777777" w:rsidR="008E12D7" w:rsidRDefault="008E12D7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52C09" w14:textId="77777777" w:rsidR="008E12D7" w:rsidRDefault="008E12D7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3974" w14:textId="77777777" w:rsidR="008E12D7" w:rsidRDefault="008E12D7" w:rsidP="00726D7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Holdea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C4FF" w14:textId="77777777" w:rsidR="008E12D7" w:rsidRDefault="008E12D7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4AC5" w14:textId="77777777" w:rsidR="008E12D7" w:rsidRDefault="008E12D7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64321" w14:textId="77777777" w:rsidR="008E12D7" w:rsidRDefault="008E12D7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217A" w14:textId="77777777" w:rsidR="008E12D7" w:rsidRDefault="008E12D7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33303" w14:textId="77777777" w:rsidR="008E12D7" w:rsidRDefault="008E12D7" w:rsidP="00726D7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14F1EC91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E62B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C51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581278B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E64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73C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Holdea -</w:t>
            </w:r>
          </w:p>
          <w:p w14:paraId="2CD07DA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Margina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D8B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FAC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AB30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1EEA0" w14:textId="77777777" w:rsidR="008E12D7" w:rsidRPr="00AA600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C51F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31B92600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D3D1C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E2B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916D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DC9A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Mănăștur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E41E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BE7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0BD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9127" w14:textId="77777777" w:rsidR="008E12D7" w:rsidRPr="00AA600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149C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2C51C5F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9063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6FD4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43+102</w:t>
            </w:r>
          </w:p>
          <w:p w14:paraId="665E97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6B5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83B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Făget</w:t>
            </w:r>
          </w:p>
          <w:p w14:paraId="024A6D5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Coșteiu Mare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2BE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DE1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DAE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16827" w14:textId="77777777" w:rsidR="008E12D7" w:rsidRPr="00AA600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608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491FB082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3B16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74E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F82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E73B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Cliciova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156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6206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5D40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DF40" w14:textId="77777777" w:rsidR="008E12D7" w:rsidRPr="00AA600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55CA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B1DAEBA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33627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1689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541603F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8494" w14:textId="77777777" w:rsidR="008E12D7" w:rsidRPr="0061450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1E2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Cliciova -</w:t>
            </w:r>
          </w:p>
          <w:p w14:paraId="66EB5F5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6383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8AF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546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4351" w14:textId="77777777" w:rsidR="008E12D7" w:rsidRPr="00AA600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53CE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05F2211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DC62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41A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FB1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35D3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Coșteiu Mare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329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BD0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C223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50B4" w14:textId="77777777" w:rsidR="008E12D7" w:rsidRPr="00AA600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9D02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7B5D623D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0B14" w14:textId="77777777" w:rsidR="008E12D7" w:rsidRDefault="008E12D7" w:rsidP="008E12D7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1E00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81+700</w:t>
            </w:r>
          </w:p>
          <w:p w14:paraId="51AD07C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017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C19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 –</w:t>
            </w:r>
          </w:p>
          <w:p w14:paraId="60B1C70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4DD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770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76E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4AB6" w14:textId="77777777" w:rsidR="008E12D7" w:rsidRPr="00AA600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D291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488EC209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5D4B8176" w14:textId="77777777" w:rsidR="008E12D7" w:rsidRDefault="008E12D7" w:rsidP="005B00A7">
      <w:pPr>
        <w:pStyle w:val="Heading1"/>
        <w:spacing w:line="360" w:lineRule="auto"/>
      </w:pPr>
      <w:r>
        <w:t>LINIA 218</w:t>
      </w:r>
    </w:p>
    <w:p w14:paraId="34B27870" w14:textId="77777777" w:rsidR="008E12D7" w:rsidRDefault="008E12D7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8E12D7" w14:paraId="1E1075D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4218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71A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F2D4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7CB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7318602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AD8A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5EC43F1A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BC96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08EC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0CD0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663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:rsidRPr="00A8307A" w14:paraId="08C63B6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8ABF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BA798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91C68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7F6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F6A453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D2EE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682E6143" w14:textId="77777777" w:rsidR="008E12D7" w:rsidRPr="00664FA3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2A65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437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A708B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C5A7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0661A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0FDC9A1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D0FF8BD" w14:textId="77777777" w:rsidR="008E12D7" w:rsidRPr="00664FA3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8E12D7" w:rsidRPr="00A8307A" w14:paraId="6BD1406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BBE6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4138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3D2F1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039F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ECD7C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C536" w14:textId="77777777" w:rsidR="008E12D7" w:rsidRPr="00664FA3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0FDD9E7C" w14:textId="77777777" w:rsidR="008E12D7" w:rsidRPr="00664FA3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5A3CF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0ED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5BB9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38738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27665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58D8F71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2C49D3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8E12D7" w:rsidRPr="00A8307A" w14:paraId="080B53B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0399B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EE41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259EB" w14:textId="77777777" w:rsidR="008E12D7" w:rsidRPr="003F40D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727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05621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817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8BA6" w14:textId="77777777" w:rsidR="008E12D7" w:rsidRPr="003F40D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E4714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BA0F" w14:textId="77777777" w:rsidR="008E12D7" w:rsidRPr="003F40D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AB9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AA870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8E12D7" w:rsidRPr="00A8307A" w14:paraId="0056C36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664AC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FD3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F66F" w14:textId="77777777" w:rsidR="008E12D7" w:rsidRPr="003F40D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E208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E15215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485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1BE33B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2A6CF" w14:textId="77777777" w:rsidR="008E12D7" w:rsidRPr="003F40D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1703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D9053" w14:textId="77777777" w:rsidR="008E12D7" w:rsidRPr="003F40D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AFD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A5D12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8E12D7" w:rsidRPr="00A8307A" w14:paraId="183E66F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28D9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5C0A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DD61D" w14:textId="77777777" w:rsidR="008E12D7" w:rsidRPr="0073283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D68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4E1B12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740C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EB765" w14:textId="77777777" w:rsidR="008E12D7" w:rsidRPr="007B4F6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58A9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235D" w14:textId="77777777" w:rsidR="008E12D7" w:rsidRPr="00732832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563B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8EBDB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7D1100B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54D07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0CDF50B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8E12D7" w:rsidRPr="00A8307A" w14:paraId="329F0BD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B008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AFE9F" w14:textId="77777777" w:rsidR="008E12D7" w:rsidRPr="00A8307A" w:rsidRDefault="008E12D7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D9D3" w14:textId="77777777" w:rsidR="008E12D7" w:rsidRPr="00732832" w:rsidRDefault="008E12D7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F591B" w14:textId="77777777" w:rsidR="008E12D7" w:rsidRPr="00A8307A" w:rsidRDefault="008E12D7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B7A3867" w14:textId="77777777" w:rsidR="008E12D7" w:rsidRPr="00A8307A" w:rsidRDefault="008E12D7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287DB" w14:textId="77777777" w:rsidR="008E12D7" w:rsidRDefault="008E12D7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9B2BE7E" w14:textId="77777777" w:rsidR="008E12D7" w:rsidRDefault="008E12D7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942AAD6" w14:textId="77777777" w:rsidR="008E12D7" w:rsidRDefault="008E12D7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9D06" w14:textId="77777777" w:rsidR="008E12D7" w:rsidRPr="007B4F6A" w:rsidRDefault="008E12D7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BB62" w14:textId="77777777" w:rsidR="008E12D7" w:rsidRPr="00A8307A" w:rsidRDefault="008E12D7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56E06" w14:textId="77777777" w:rsidR="008E12D7" w:rsidRPr="00732832" w:rsidRDefault="008E12D7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ACAB3" w14:textId="77777777" w:rsidR="008E12D7" w:rsidRDefault="008E12D7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8E12D7" w:rsidRPr="00A8307A" w14:paraId="1BCFBEC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7317F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938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36DD3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1D2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2714C4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D5BF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FE2B1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8621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E740E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735A6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61DED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46ADFD00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8307A" w14:paraId="69F43E2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4AC4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BEC96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16DA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9734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91D1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8BE36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44D084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31C6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67E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D3E5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CB1A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58A8867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543AAC63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8307A" w14:paraId="54D6E7F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8FD2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5ED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C84E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A1148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D2C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D249535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F7CD578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0D7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B8B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1FAD5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0A4D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911397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8307A" w14:paraId="1E3D9EA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CF499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6892" w14:textId="77777777" w:rsidR="008E12D7" w:rsidRPr="00A8307A" w:rsidRDefault="008E12D7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A4D1" w14:textId="77777777" w:rsidR="008E12D7" w:rsidRPr="00B26991" w:rsidRDefault="008E12D7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E8D3" w14:textId="77777777" w:rsidR="008E12D7" w:rsidRPr="00A8307A" w:rsidRDefault="008E12D7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CD15" w14:textId="77777777" w:rsidR="008E12D7" w:rsidRDefault="008E12D7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A175DCC" w14:textId="77777777" w:rsidR="008E12D7" w:rsidRDefault="008E12D7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D76134E" w14:textId="77777777" w:rsidR="008E12D7" w:rsidRDefault="008E12D7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7A05" w14:textId="77777777" w:rsidR="008E12D7" w:rsidRDefault="008E12D7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8CDC2" w14:textId="77777777" w:rsidR="008E12D7" w:rsidRPr="00A8307A" w:rsidRDefault="008E12D7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A714E" w14:textId="77777777" w:rsidR="008E12D7" w:rsidRPr="00B26991" w:rsidRDefault="008E12D7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9168" w14:textId="77777777" w:rsidR="008E12D7" w:rsidRPr="00FD3B28" w:rsidRDefault="008E12D7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677C14FA" w14:textId="77777777" w:rsidR="008E12D7" w:rsidRDefault="008E12D7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8E12D7" w:rsidRPr="00A8307A" w14:paraId="2C79654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B37DE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0E0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5D5DF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A8FB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7405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B14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5D0B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83DD3" w14:textId="77777777" w:rsidR="008E12D7" w:rsidRPr="00B2699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8956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8E12D7" w:rsidRPr="00A8307A" w14:paraId="2FC98CA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C668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626A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6629" w14:textId="77777777" w:rsidR="008E12D7" w:rsidRPr="000D3BB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EAB8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BEA54A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8E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ABC1F38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66A9" w14:textId="77777777" w:rsidR="008E12D7" w:rsidRPr="000D3BB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D2788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407C" w14:textId="77777777" w:rsidR="008E12D7" w:rsidRPr="000D3BB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091BD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93DE71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8307A" w14:paraId="3502499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1F28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9287C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2E68D" w14:textId="77777777" w:rsidR="008E12D7" w:rsidRPr="009658E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39055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1D4CFF1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A19D5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DCC95" w14:textId="77777777" w:rsidR="008E12D7" w:rsidRPr="009658E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E3F8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8F2BD" w14:textId="77777777" w:rsidR="008E12D7" w:rsidRPr="009658E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39C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06E169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8E12D7" w:rsidRPr="00A8307A" w14:paraId="7650267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0F63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E0C67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E912D" w14:textId="77777777" w:rsidR="008E12D7" w:rsidRPr="00472E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494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ECD2CFF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0F8D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50B1" w14:textId="77777777" w:rsidR="008E12D7" w:rsidRPr="00472E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602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7A24C" w14:textId="77777777" w:rsidR="008E12D7" w:rsidRPr="00472E19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A126E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D1D11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:rsidRPr="00A8307A" w14:paraId="4710639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18B68" w14:textId="77777777" w:rsidR="008E12D7" w:rsidRPr="00A75A00" w:rsidRDefault="008E12D7" w:rsidP="008E12D7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1AAE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24F77" w14:textId="77777777" w:rsidR="008E12D7" w:rsidRPr="00530A8D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F624A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9ABDD3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14C0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066D" w14:textId="77777777" w:rsidR="008E12D7" w:rsidRPr="00530A8D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8D64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A10AB" w14:textId="77777777" w:rsidR="008E12D7" w:rsidRPr="00530A8D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33B4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B27A73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8E12D7" w14:paraId="4B032A57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B10D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D37D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C6BD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0AC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975CD5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3752FE5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3F599" w14:textId="77777777" w:rsidR="008E12D7" w:rsidRPr="00447EF5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7B21A593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A050B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4E9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B74B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B9A2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C699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8E12D7" w14:paraId="33452875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C1BEE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488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9544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3D1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934E6F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4D8E064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66A7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F4B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582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1FDF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74F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8E12D7" w14:paraId="54A498F5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DEC96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A3FC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ECB1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0F56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BF3459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25FAA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CEF7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D26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3393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61C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7AAF5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8E12D7" w14:paraId="1A92CCDF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C35F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019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8473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B090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435C51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70F5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19C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BD38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E6D70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062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6ED7C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785972B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8E12D7" w14:paraId="3CD87926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A3A31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71F9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08F41A7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7C73C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FC4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3E4DB1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4DD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4D8F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6DD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6E9D0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48B1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1133502D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C7C72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12D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358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A1B7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07DC9BB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F970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09FB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D24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9F83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D629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3D355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8E12D7" w14:paraId="1D15E0D5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8977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802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7364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916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1937009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EC1CD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2CFDB59B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D6F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EE15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E316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9A4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87AD7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8E12D7" w14:paraId="112D43D0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0CDD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D710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3F66AF7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C3A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0386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414FE97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0FE3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A3DE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708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D76F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A9D9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8E12D7" w14:paraId="2A28F73B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49BF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ED4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5EF825F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7F1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AB4E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B10CF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0979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42CC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6E5F3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0675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8E12D7" w14:paraId="27901BC3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153A0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D5A6" w14:textId="77777777" w:rsidR="008E12D7" w:rsidRDefault="008E12D7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6F3E27CE" w14:textId="77777777" w:rsidR="008E12D7" w:rsidRDefault="008E12D7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01B9" w14:textId="77777777" w:rsidR="008E12D7" w:rsidRDefault="008E12D7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E1A9" w14:textId="77777777" w:rsidR="008E12D7" w:rsidRDefault="008E12D7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E6DD" w14:textId="77777777" w:rsidR="008E12D7" w:rsidRPr="00465A98" w:rsidRDefault="008E12D7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774A" w14:textId="77777777" w:rsidR="008E12D7" w:rsidRDefault="008E12D7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324E8" w14:textId="77777777" w:rsidR="008E12D7" w:rsidRDefault="008E12D7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B95A6" w14:textId="77777777" w:rsidR="008E12D7" w:rsidRPr="00984D71" w:rsidRDefault="008E12D7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8D214" w14:textId="77777777" w:rsidR="008E12D7" w:rsidRDefault="008E12D7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5AD962A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5E127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B82C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54F42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629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AC2B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1D6B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312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A838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3A4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743F5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8E12D7" w14:paraId="56C3ADE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68247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C06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1E465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BA4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4F2E097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ED621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03D9820A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692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443B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5F7A8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AA26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85100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8E12D7" w14:paraId="09BE993C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A7CC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F7C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26FD6FC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E626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31F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2600D69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934EEE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75B9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0C5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CF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8B8F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BB1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8E12D7" w14:paraId="0BB8E1E3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93C88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0DE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6A20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3909B" w14:textId="77777777" w:rsidR="008E12D7" w:rsidRDefault="008E12D7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13F7A06" w14:textId="77777777" w:rsidR="008E12D7" w:rsidRDefault="008E12D7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931B7" w14:textId="77777777" w:rsidR="008E12D7" w:rsidRDefault="008E12D7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4C3504EF" w14:textId="77777777" w:rsidR="008E12D7" w:rsidRPr="0017470F" w:rsidRDefault="008E12D7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1B4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D74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88546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8BC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1F098C0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E6DBF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1FA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B9597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B8E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D30DAE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A86FE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44298528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622E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6BE4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98DE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510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38F48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8E12D7" w14:paraId="67C22CF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B53D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CBD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BE8F" w14:textId="77777777" w:rsidR="008E12D7" w:rsidRPr="00CF787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F3F2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6177894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19CC" w14:textId="77777777" w:rsidR="008E12D7" w:rsidRPr="00465A98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C790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09A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E5A42" w14:textId="77777777" w:rsidR="008E12D7" w:rsidRPr="00984D7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962D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8E12D7" w14:paraId="2DC5A925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15F7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5F7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595A8E61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0EE3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C04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08263FC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3E68FB13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DC92" w14:textId="77777777" w:rsidR="008E12D7" w:rsidRPr="00465A98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B09F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869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A7653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A005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74EC715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9C227B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B84D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91CD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541A5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3E5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882E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601E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2436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8DFC4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D4C3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8E12D7" w14:paraId="40C13E8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B28E5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AB9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7862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12F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F6A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66B3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B3A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8B4BC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75A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8E12D7" w14:paraId="14FD574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4C63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44F6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6E94C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1025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B05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E7596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F63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D6C6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639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8E12D7" w14:paraId="28BCD84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9FF15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A82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AD8B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75FC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20E2043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7F2A2" w14:textId="77777777" w:rsidR="008E12D7" w:rsidRPr="00465A98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3E15F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B14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38026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F133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5CCF1E2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17F05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2D1B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57669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74E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7FDCDAA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DA06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2208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65BB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9F211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6DE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8D67A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8E12D7" w14:paraId="3429229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C05E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8A99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EF1D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1C1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707FE5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FA1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943E9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3AE1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9F89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EFD6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7CE9F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8E12D7" w14:paraId="1B401AC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D879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A61F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098F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A21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D3A4E6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E924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F2F07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BC29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B4CF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56B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2AA67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8E12D7" w14:paraId="555165E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73C7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65C33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C1899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7A0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03E2D3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98C8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18A1D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C374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26ABA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52EA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8C52C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8E12D7" w14:paraId="093816A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2A2F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209B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AA31F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08B3F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AFA9F1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61FD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FE61F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38D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E24AB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1784F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012D6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8E12D7" w14:paraId="402C871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A6CE" w14:textId="77777777" w:rsidR="008E12D7" w:rsidRDefault="008E12D7" w:rsidP="008E12D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0CE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81C9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2D8B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04065AF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9A7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309A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71B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7574A" w14:textId="77777777" w:rsidR="008E12D7" w:rsidRPr="00984D71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9B9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BA6E7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0747A8F2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64992B4A" w14:textId="77777777" w:rsidR="008E12D7" w:rsidRDefault="008E12D7" w:rsidP="00AC5B14">
      <w:pPr>
        <w:pStyle w:val="Heading1"/>
        <w:spacing w:line="360" w:lineRule="auto"/>
        <w:rPr>
          <w:lang w:val="en-US"/>
        </w:rPr>
      </w:pPr>
      <w:r>
        <w:rPr>
          <w:lang w:val="en-US"/>
        </w:rPr>
        <w:lastRenderedPageBreak/>
        <w:t>LINIA 219</w:t>
      </w:r>
    </w:p>
    <w:p w14:paraId="631EAAEB" w14:textId="77777777" w:rsidR="008E12D7" w:rsidRDefault="008E12D7" w:rsidP="00CC73C9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 xml:space="preserve">ARADU NOU - </w:t>
      </w:r>
      <w:r>
        <w:t>PERIAM</w:t>
      </w:r>
      <w:r>
        <w:rPr>
          <w:lang w:val="en-US"/>
        </w:rPr>
        <w:t xml:space="preserve"> - SATU NOU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E12D7" w14:paraId="52ABD287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EEEF" w14:textId="77777777" w:rsidR="008E12D7" w:rsidRDefault="008E12D7" w:rsidP="008E12D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E207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1+190</w:t>
            </w:r>
          </w:p>
          <w:p w14:paraId="74BF4BD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1+270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76C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49E4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Aradu Nou - </w:t>
            </w:r>
          </w:p>
          <w:p w14:paraId="3A68232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Zădăreni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8FBC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F3FF6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64D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B1101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4AD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  <w:tr w:rsidR="008E12D7" w14:paraId="0FE89575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5644" w14:textId="77777777" w:rsidR="008E12D7" w:rsidRDefault="008E12D7" w:rsidP="008E12D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44A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31+000</w:t>
            </w:r>
          </w:p>
          <w:p w14:paraId="73A054E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38+000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9EB2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F3D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Zădăreni - </w:t>
            </w:r>
          </w:p>
          <w:p w14:paraId="1B6895D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A047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955FE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4BD2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4143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67FF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  <w:tr w:rsidR="008E12D7" w14:paraId="0A1F4D73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A51BD" w14:textId="77777777" w:rsidR="008E12D7" w:rsidRDefault="008E12D7" w:rsidP="008E12D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EAE4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42+525</w:t>
            </w:r>
          </w:p>
          <w:p w14:paraId="4FCFD1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42+600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F261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5034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St. Periam</w:t>
            </w:r>
          </w:p>
          <w:p w14:paraId="2FDB297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3557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diag. </w:t>
            </w:r>
          </w:p>
          <w:p w14:paraId="17825A6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2 - 10</w:t>
            </w:r>
          </w:p>
          <w:p w14:paraId="7ED3B0C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și </w:t>
            </w:r>
          </w:p>
          <w:p w14:paraId="1A32CB4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4 - 8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CAD9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AF1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7D68C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E9B9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  <w:p w14:paraId="13E4BF7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 xml:space="preserve">Restricție peste sch. 4 și </w:t>
            </w:r>
          </w:p>
          <w:p w14:paraId="4991DB2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 xml:space="preserve">sch. 10 din breteaua </w:t>
            </w:r>
          </w:p>
          <w:p w14:paraId="7B91240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2-4-8-10, Cap Y, st. Periam.</w:t>
            </w:r>
          </w:p>
        </w:tc>
      </w:tr>
      <w:tr w:rsidR="008E12D7" w14:paraId="1660AE8A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FDD4" w14:textId="77777777" w:rsidR="008E12D7" w:rsidRDefault="008E12D7" w:rsidP="008E12D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8B20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45+600</w:t>
            </w:r>
          </w:p>
          <w:p w14:paraId="2D73059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53+100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9871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010A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Periam -</w:t>
            </w:r>
          </w:p>
          <w:p w14:paraId="677D048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Satu Nou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3B21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410A4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F602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9C79C" w14:textId="77777777" w:rsidR="008E12D7" w:rsidRPr="00B55C5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921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</w:tbl>
    <w:p w14:paraId="1614955D" w14:textId="77777777" w:rsidR="008E12D7" w:rsidRPr="00301250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2757BBD7" w14:textId="77777777" w:rsidR="008E12D7" w:rsidRDefault="008E12D7" w:rsidP="00E25B0E">
      <w:pPr>
        <w:pStyle w:val="Heading1"/>
        <w:spacing w:line="360" w:lineRule="auto"/>
      </w:pPr>
      <w:r>
        <w:t>LINIA 222</w:t>
      </w:r>
    </w:p>
    <w:p w14:paraId="6BCDFA93" w14:textId="77777777" w:rsidR="008E12D7" w:rsidRDefault="008E12D7" w:rsidP="003F2719">
      <w:pPr>
        <w:pStyle w:val="Heading1"/>
        <w:spacing w:line="360" w:lineRule="auto"/>
        <w:rPr>
          <w:b w:val="0"/>
          <w:bCs w:val="0"/>
          <w:sz w:val="8"/>
        </w:rPr>
      </w:pPr>
      <w:r>
        <w:t>SÂNANDREI - VALCANI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E12D7" w14:paraId="60D258D5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2C094" w14:textId="77777777" w:rsidR="008E12D7" w:rsidRDefault="008E12D7" w:rsidP="008E12D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CC4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2+300</w:t>
            </w:r>
          </w:p>
          <w:p w14:paraId="69128EF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59C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A63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 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CA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C7B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FFF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F435B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BC5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3D79B6A5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D8CC" w14:textId="77777777" w:rsidR="008E12D7" w:rsidRDefault="008E12D7" w:rsidP="008E12D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7AF6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32+000</w:t>
            </w:r>
          </w:p>
          <w:p w14:paraId="3C71AD9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03D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255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 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7DD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DD7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5DA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6CD9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C80E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50444B55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0AF89" w14:textId="77777777" w:rsidR="008E12D7" w:rsidRDefault="008E12D7" w:rsidP="008E12D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ADB3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36+690</w:t>
            </w:r>
          </w:p>
          <w:p w14:paraId="6DF8622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36+765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9A0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139F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Periam </w:t>
            </w:r>
          </w:p>
          <w:p w14:paraId="0D0890F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395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2DA576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2 - 10</w:t>
            </w:r>
          </w:p>
          <w:p w14:paraId="6D580F5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6515F4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55E6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455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5DA4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3558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B64630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Restricție peste sch. 2 și </w:t>
            </w:r>
          </w:p>
          <w:p w14:paraId="0537AE4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8 din breteaua </w:t>
            </w:r>
          </w:p>
          <w:p w14:paraId="4424BBC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2-4-8-10, Cap Y, st. Periam.</w:t>
            </w:r>
          </w:p>
        </w:tc>
      </w:tr>
      <w:tr w:rsidR="008E12D7" w14:paraId="7B5C0E09" w14:textId="77777777">
        <w:trPr>
          <w:cantSplit/>
          <w:trHeight w:val="6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AE2C1" w14:textId="77777777" w:rsidR="008E12D7" w:rsidRDefault="008E12D7" w:rsidP="008E12D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EF0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46+700</w:t>
            </w:r>
          </w:p>
          <w:p w14:paraId="3D432B5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AB79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341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Periam -</w:t>
            </w:r>
          </w:p>
          <w:p w14:paraId="67E86A1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021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F061E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A9DF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EA51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FA3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2466A1B9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76AB" w14:textId="77777777" w:rsidR="008E12D7" w:rsidRDefault="008E12D7" w:rsidP="008E12D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3A4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4FD42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6E5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12C9131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1, 2 și 3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096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B49051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53E8A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76AB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CFF4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A747B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347D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B5A1154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01AA" w14:textId="77777777" w:rsidR="008E12D7" w:rsidRDefault="008E12D7" w:rsidP="008E12D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925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D36F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A433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68021CA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213E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33C19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54C2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60E37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1C5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28E11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1C50304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8E12D7" w14:paraId="204268B3" w14:textId="77777777">
        <w:trPr>
          <w:cantSplit/>
          <w:trHeight w:val="31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79A0E" w14:textId="77777777" w:rsidR="008E12D7" w:rsidRDefault="008E12D7" w:rsidP="008E12D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036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649615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59D74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65EC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 -</w:t>
            </w:r>
          </w:p>
          <w:p w14:paraId="084DF67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Valcani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42F3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DC24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153C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E490" w14:textId="77777777" w:rsidR="008E12D7" w:rsidRPr="00E76AB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2CC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2EB765A8" w14:textId="77777777" w:rsidR="008E12D7" w:rsidRDefault="008E12D7">
      <w:pPr>
        <w:spacing w:before="40" w:after="40" w:line="192" w:lineRule="auto"/>
        <w:ind w:right="57"/>
        <w:jc w:val="both"/>
        <w:rPr>
          <w:sz w:val="20"/>
          <w:lang w:val="ro-RO"/>
        </w:rPr>
      </w:pPr>
    </w:p>
    <w:p w14:paraId="02109D96" w14:textId="77777777" w:rsidR="008E12D7" w:rsidRDefault="008E12D7" w:rsidP="00E151C2">
      <w:pPr>
        <w:pStyle w:val="Heading1"/>
        <w:spacing w:line="360" w:lineRule="auto"/>
      </w:pPr>
      <w:r>
        <w:t>LINIA 223</w:t>
      </w:r>
    </w:p>
    <w:p w14:paraId="527A3193" w14:textId="77777777" w:rsidR="008E12D7" w:rsidRDefault="008E12D7" w:rsidP="00A90DCB">
      <w:pPr>
        <w:pStyle w:val="Heading1"/>
        <w:spacing w:line="360" w:lineRule="auto"/>
        <w:rPr>
          <w:b w:val="0"/>
          <w:bCs w:val="0"/>
          <w:sz w:val="8"/>
        </w:rPr>
      </w:pPr>
      <w:r>
        <w:t>ARAD - NĂDLAC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E12D7" w14:paraId="5FF44FDC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CA315" w14:textId="77777777" w:rsidR="008E12D7" w:rsidRDefault="008E12D7" w:rsidP="008E12D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1C78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F824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D6109" w14:textId="77777777" w:rsidR="008E12D7" w:rsidRDefault="008E12D7" w:rsidP="00215E7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Pecica, 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055BB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E15F" w14:textId="77777777" w:rsidR="008E12D7" w:rsidRPr="002032B9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3A559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04C6" w14:textId="77777777" w:rsidR="008E12D7" w:rsidRPr="00D5169A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F7AC" w14:textId="77777777" w:rsidR="008E12D7" w:rsidRPr="007A3136" w:rsidRDefault="008E12D7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1737D2BB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8849D" w14:textId="77777777" w:rsidR="008E12D7" w:rsidRDefault="008E12D7" w:rsidP="008E12D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43EC5" w14:textId="77777777" w:rsidR="008E12D7" w:rsidRDefault="008E12D7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17+600</w:t>
            </w:r>
          </w:p>
          <w:p w14:paraId="4E18ED33" w14:textId="77777777" w:rsidR="008E12D7" w:rsidRDefault="008E12D7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08B14" w14:textId="77777777" w:rsidR="008E12D7" w:rsidRDefault="008E12D7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5809" w14:textId="77777777" w:rsidR="008E12D7" w:rsidRDefault="008E12D7" w:rsidP="001A5E55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Pecica - Nădlac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F59D" w14:textId="77777777" w:rsidR="008E12D7" w:rsidRDefault="008E12D7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83F2F" w14:textId="77777777" w:rsidR="008E12D7" w:rsidRDefault="008E12D7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BBED" w14:textId="77777777" w:rsidR="008E12D7" w:rsidRDefault="008E12D7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425F" w14:textId="77777777" w:rsidR="008E12D7" w:rsidRPr="00D5169A" w:rsidRDefault="008E12D7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1718" w14:textId="77777777" w:rsidR="008E12D7" w:rsidRPr="007A3136" w:rsidRDefault="008E12D7" w:rsidP="001A5E55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711D40C7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C0FB2" w14:textId="77777777" w:rsidR="008E12D7" w:rsidRDefault="008E12D7" w:rsidP="008E12D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0F9C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A9562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B5E8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Nădlac</w:t>
            </w:r>
          </w:p>
          <w:p w14:paraId="60BC4EEF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D15DE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CC6D4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A368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B84E" w14:textId="77777777" w:rsidR="008E12D7" w:rsidRPr="00D5169A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454FD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A4B0E74" w14:textId="77777777" w:rsidR="008E12D7" w:rsidRDefault="008E12D7">
      <w:pPr>
        <w:spacing w:before="40" w:line="192" w:lineRule="auto"/>
        <w:ind w:right="57"/>
        <w:rPr>
          <w:sz w:val="20"/>
          <w:lang w:val="ro-RO"/>
        </w:rPr>
      </w:pPr>
    </w:p>
    <w:p w14:paraId="3177120D" w14:textId="77777777" w:rsidR="008E12D7" w:rsidRDefault="008E12D7" w:rsidP="007B6A84">
      <w:pPr>
        <w:pStyle w:val="Heading1"/>
        <w:spacing w:line="360" w:lineRule="auto"/>
      </w:pPr>
      <w:r>
        <w:t>LINIA 227B</w:t>
      </w:r>
    </w:p>
    <w:p w14:paraId="3FFC40E8" w14:textId="77777777" w:rsidR="008E12D7" w:rsidRDefault="008E12D7" w:rsidP="007D14C4">
      <w:pPr>
        <w:pStyle w:val="Heading1"/>
        <w:spacing w:line="360" w:lineRule="auto"/>
        <w:rPr>
          <w:b w:val="0"/>
          <w:bCs w:val="0"/>
          <w:sz w:val="8"/>
        </w:rPr>
      </w:pPr>
      <w:r>
        <w:t>PĂULIŞ LUNCA – PĂULIŞ LUNCA GRUPA TEHNICĂ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E12D7" w14:paraId="60D83FC1" w14:textId="77777777">
        <w:trPr>
          <w:cantSplit/>
          <w:trHeight w:val="52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E95C" w14:textId="77777777" w:rsidR="008E12D7" w:rsidRDefault="008E12D7" w:rsidP="008E12D7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F4989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E1D1" w14:textId="77777777" w:rsidR="008E12D7" w:rsidRPr="003A1C1B" w:rsidRDefault="008E12D7">
            <w:pPr>
              <w:spacing w:before="120" w:line="360" w:lineRule="auto"/>
              <w:ind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C8A0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Păuliş Lunca Grupa Tehnică</w:t>
            </w:r>
          </w:p>
          <w:p w14:paraId="13F8505C" w14:textId="77777777" w:rsidR="008E12D7" w:rsidRPr="00A77A6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liniile 2, 3, 4 și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F8FAC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9773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C1B7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4007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A5A2F60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312ACB2" w14:textId="77777777" w:rsidR="008E12D7" w:rsidRDefault="008E12D7">
      <w:pPr>
        <w:spacing w:before="40" w:line="192" w:lineRule="auto"/>
        <w:ind w:right="57"/>
        <w:rPr>
          <w:sz w:val="20"/>
          <w:lang w:val="ro-RO"/>
        </w:rPr>
      </w:pPr>
    </w:p>
    <w:p w14:paraId="1219B28A" w14:textId="77777777" w:rsidR="008E12D7" w:rsidRDefault="008E12D7" w:rsidP="0095691E">
      <w:pPr>
        <w:pStyle w:val="Heading1"/>
        <w:spacing w:line="360" w:lineRule="auto"/>
      </w:pPr>
      <w:r>
        <w:t>LINIA 300</w:t>
      </w:r>
    </w:p>
    <w:p w14:paraId="7EE31F9C" w14:textId="77777777" w:rsidR="008E12D7" w:rsidRDefault="008E12D7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8E12D7" w14:paraId="38D8B116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0AED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F473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CDBA9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9678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8105CA7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2B17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4E294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1DB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18FB5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2DC42" w14:textId="77777777" w:rsidR="008E12D7" w:rsidRPr="00D344C9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56A4DFAA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5C0D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E4E5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3880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163E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303B511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6471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1DEC6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C2C3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93577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4D6E6" w14:textId="77777777" w:rsidR="008E12D7" w:rsidRPr="00D344C9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36D283EE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559B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0B7D2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8DF69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F9D1A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0AAE61B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A76B7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EB953A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DDCE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8E61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4B1C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5F17" w14:textId="77777777" w:rsidR="008E12D7" w:rsidRPr="00D344C9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D92E11A" w14:textId="77777777" w:rsidR="008E12D7" w:rsidRPr="00D344C9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8E12D7" w14:paraId="01C26495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C011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17E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0F99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4523" w14:textId="77777777" w:rsidR="008E12D7" w:rsidRDefault="008E12D7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37C2091" w14:textId="77777777" w:rsidR="008E12D7" w:rsidRDefault="008E12D7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0DC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F607C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630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5695A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58B1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163DCBA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9595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DED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396DC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2FD8" w14:textId="77777777" w:rsidR="008E12D7" w:rsidRDefault="008E12D7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349A" w14:textId="77777777" w:rsidR="008E12D7" w:rsidRPr="00E4222D" w:rsidRDefault="008E12D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67DEE8F" w14:textId="77777777" w:rsidR="008E12D7" w:rsidRPr="00E4222D" w:rsidRDefault="008E12D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6835AC1A" w14:textId="77777777" w:rsidR="008E12D7" w:rsidRPr="00E4222D" w:rsidRDefault="008E12D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E185E93" w14:textId="77777777" w:rsidR="008E12D7" w:rsidRDefault="008E12D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11448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3D0C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DB66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9BCFC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ACB8322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827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FB1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E3044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E8029" w14:textId="77777777" w:rsidR="008E12D7" w:rsidRPr="00E4222D" w:rsidRDefault="008E12D7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78E79" w14:textId="77777777" w:rsidR="008E12D7" w:rsidRPr="00E4222D" w:rsidRDefault="008E12D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68CF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EB78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45E35FEE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F59E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852A" w14:textId="77777777" w:rsidR="008E12D7" w:rsidRPr="00E4222D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8E12D7" w14:paraId="0F5DD0E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2984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B47A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3955E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2A50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29F21FD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7B90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83A1D1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52F8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D19A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F528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F52B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37AD5334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6E40AF0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EDA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21C2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EC3D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9EBD4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7078EDAB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2A82A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3A349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5CD2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5C792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5F95D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5003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64633D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8E12D7" w14:paraId="4574193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8DA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4D3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C8A9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F681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A770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EC71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C5FC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0CF4108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7804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ADFB0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6BA5925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0D6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B60E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4E5A132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E61E3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38AE" w14:textId="77777777" w:rsidR="008E12D7" w:rsidRDefault="008E12D7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1E6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9820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ED80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143B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CEE9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123DCC5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06D1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4E3A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2D9CB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089A" w14:textId="77777777" w:rsidR="008E12D7" w:rsidRDefault="008E12D7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F28DD34" w14:textId="77777777" w:rsidR="008E12D7" w:rsidRDefault="008E12D7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AE50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7F9C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9488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50+500</w:t>
            </w:r>
          </w:p>
          <w:p w14:paraId="3B20607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DE57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BAE63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46764258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8D7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485C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D9BFB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5C0DA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02244EC7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EB21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2BBA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6E2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2063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507B" w14:textId="77777777" w:rsidR="008E12D7" w:rsidRPr="00D344C9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37A075A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C04A2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A8C7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EA33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78D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7CC4F4C0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5FC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5DC98F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4AE58031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6173BBAE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2FF3E0E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87FD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5CEF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20D09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ADF5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178815D5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5ABA4972" w14:textId="77777777" w:rsidR="008E12D7" w:rsidRPr="004870EE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8E12D7" w14:paraId="1AD45670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F50D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CACD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635F3CB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57A95AC6" w14:textId="77777777" w:rsidR="008E12D7" w:rsidRDefault="008E12D7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170C486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7587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9B48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C77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DD72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4479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C2CC7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8080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4C03EDA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D96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5900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3642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252FA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01D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21DF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56C1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2E4F15F0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5A5A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BF116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0BC89EC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8E12D7" w14:paraId="39D6DE1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15EC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F130E" w14:textId="77777777" w:rsidR="008E12D7" w:rsidRDefault="008E12D7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706AAA1E" w14:textId="77777777" w:rsidR="008E12D7" w:rsidRDefault="008E12D7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3D47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BAB6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BC3DE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5D6C4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031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FDD9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3BE8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7FE1777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8E12D7" w14:paraId="1E22060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D221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3F131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896EF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06CA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31E7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F388C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0D3A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2FDD570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1256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5DE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09C7ADB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8E12D7" w14:paraId="5022FC8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94D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616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8E5EA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F868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6, 16 și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82A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F8F7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71EEF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736A6C6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5A06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716B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fir 2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Ploiești Vest - Buda</w:t>
            </w:r>
          </w:p>
        </w:tc>
      </w:tr>
      <w:tr w:rsidR="008E12D7" w14:paraId="7B00A89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E74A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DC1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011DACD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C1861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3980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B6E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74F66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DDE9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F4DD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89FD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2D5AE36B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A87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B773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9ED65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5292A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8F23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03C03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AFC62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74D10567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93D67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4AFE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37BAE63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3E24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39C61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1E93230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2E18A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2E7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B7CEE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4722D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1FA2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36A49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14397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4F2286C1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07F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1D18A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0A588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F267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226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79C0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1744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75774E4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6B8E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134E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696C3E67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77C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C2B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5D3F3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0F995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2643769D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225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C73C7F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ADADE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B60D2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E40E4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342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53AC23E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A3AB630" w14:textId="77777777" w:rsidR="008E12D7" w:rsidRPr="00D344C9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8E12D7" w14:paraId="62B0E0D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F5F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05CA" w14:textId="77777777" w:rsidR="008E12D7" w:rsidRDefault="008E12D7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611EDB3D" w14:textId="77777777" w:rsidR="008E12D7" w:rsidRDefault="008E12D7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B096" w14:textId="77777777" w:rsidR="008E12D7" w:rsidRPr="00600D25" w:rsidRDefault="008E12D7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C6D3E" w14:textId="77777777" w:rsidR="008E12D7" w:rsidRDefault="008E12D7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76F7BC03" w14:textId="77777777" w:rsidR="008E12D7" w:rsidRDefault="008E12D7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4ACCA" w14:textId="77777777" w:rsidR="008E12D7" w:rsidRDefault="008E12D7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571DC" w14:textId="77777777" w:rsidR="008E12D7" w:rsidRDefault="008E12D7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DF2C4" w14:textId="77777777" w:rsidR="008E12D7" w:rsidRDefault="008E12D7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08972E23" w14:textId="77777777" w:rsidR="008E12D7" w:rsidRDefault="008E12D7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9B88" w14:textId="77777777" w:rsidR="008E12D7" w:rsidRPr="00600D25" w:rsidRDefault="008E12D7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6754" w14:textId="77777777" w:rsidR="008E12D7" w:rsidRDefault="008E12D7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8E12D7" w14:paraId="25559746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DA4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2857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7B2D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6AED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7430F06B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42F6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B9069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C7A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9A99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A617" w14:textId="77777777" w:rsidR="008E12D7" w:rsidRPr="00D344C9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03E0269B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926E1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666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616AB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8021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03BF1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711C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7E98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1635EBC2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288D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7E79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4D2BE6C" w14:textId="77777777" w:rsidR="008E12D7" w:rsidRPr="00D344C9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8E12D7" w14:paraId="5DBDFABB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5B4F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4B7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5197BEA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96C13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3EE37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A19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260D1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23E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C64F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E8E6E" w14:textId="77777777" w:rsidR="008E12D7" w:rsidRDefault="008E12D7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24AE19D" w14:textId="77777777" w:rsidR="008E12D7" w:rsidRPr="00D344C9" w:rsidRDefault="008E12D7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8E12D7" w14:paraId="1A2FCA4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C8B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630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470BE1E1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54297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86A21" w14:textId="77777777" w:rsidR="008E12D7" w:rsidRDefault="008E12D7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24C5492" w14:textId="77777777" w:rsidR="008E12D7" w:rsidRDefault="008E12D7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440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320667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7D0892F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4CFBDBF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753337E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8F54FB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30C5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BB0C2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6898EF5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0040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65B4" w14:textId="77777777" w:rsidR="008E12D7" w:rsidRDefault="008E12D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5C364AF" w14:textId="77777777" w:rsidR="008E12D7" w:rsidRDefault="008E12D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3FA738D" w14:textId="77777777" w:rsidR="008E12D7" w:rsidRPr="00D344C9" w:rsidRDefault="008E12D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8E12D7" w14:paraId="348795F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E342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B3B6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FC38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B859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0E71D87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8CC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57A564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C0E67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3287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25DB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20F9" w14:textId="77777777" w:rsidR="008E12D7" w:rsidRDefault="008E12D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1E9ED7" w14:textId="77777777" w:rsidR="008E12D7" w:rsidRDefault="008E12D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9C0624B" w14:textId="77777777" w:rsidR="008E12D7" w:rsidRDefault="008E12D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8E12D7" w14:paraId="77F6A513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D97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418BA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77A1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B3014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760723E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7B7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758CF80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C072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B866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D282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D9A93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7CFBF9B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8E12D7" w14:paraId="626C3025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CF3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B6C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2B83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FDC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B10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28103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C025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2C53A56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DC89F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51ED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B81ECF5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008D07E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FDDA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EE5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7E4F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D7C75" w14:textId="77777777" w:rsidR="008E12D7" w:rsidRDefault="008E12D7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C7397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B2E97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1C51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61184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AB05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4BF6404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5D9A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BAB3E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4B15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E2B49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743F745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04D1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001D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181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6BF1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CCAA1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3BC7A5B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DC48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5BB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7D69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0D746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BEF5FC3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9A9AF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8381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4B90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91EB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9C3C1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0E58898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D5F2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51A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E943D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9CBD1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18CDABA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00E8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42B102A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4317E61C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6E3AB9F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B85E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CE488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8354F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F3EF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A1808AA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71150E1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8E12D7" w14:paraId="117BA81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0C5F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E72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F7267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4B715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5A70560D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1E1F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06A463B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1D66" w14:textId="77777777" w:rsidR="008E12D7" w:rsidRPr="00600D25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5B55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7191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B2E5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32F8B2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8E12D7" w14:paraId="2AE5207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C7C0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00F0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9FF8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E9C73" w14:textId="77777777" w:rsidR="008E12D7" w:rsidRDefault="008E12D7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BA4B9D4" w14:textId="77777777" w:rsidR="008E12D7" w:rsidRDefault="008E12D7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A985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9334C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DE99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7451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0E15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8E12D7" w14:paraId="0C9B248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BFB6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88DC3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34888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26950" w14:textId="77777777" w:rsidR="008E12D7" w:rsidRDefault="008E12D7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7EBF0F14" w14:textId="77777777" w:rsidR="008E12D7" w:rsidRDefault="008E12D7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7D7D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4C468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92C4" w14:textId="77777777" w:rsidR="008E12D7" w:rsidRDefault="008E12D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E308A" w14:textId="77777777" w:rsidR="008E12D7" w:rsidRDefault="008E12D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CE9D" w14:textId="77777777" w:rsidR="008E12D7" w:rsidRDefault="008E12D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8E12D7" w14:paraId="55819CF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4C0B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2AB8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8C4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1E2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67BC3A4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7E4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4F9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5AD5" w14:textId="77777777" w:rsidR="008E12D7" w:rsidRPr="00E731A9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10C26F9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0E3F3E3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4EF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5B03" w14:textId="77777777" w:rsidR="008E12D7" w:rsidRDefault="008E12D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2BF95BC8" w14:textId="77777777" w:rsidR="008E12D7" w:rsidRDefault="008E12D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1842CB65" w14:textId="77777777" w:rsidR="008E12D7" w:rsidRPr="001D4392" w:rsidRDefault="008E12D7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8E12D7" w14:paraId="6D0D9E9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F56D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6F4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05288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E22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67A3D01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998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EEE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3772" w14:textId="77777777" w:rsidR="008E12D7" w:rsidRPr="00E731A9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4C59C41D" w14:textId="77777777" w:rsidR="008E12D7" w:rsidRPr="00E731A9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2AC5731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73DDF80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EBE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C737" w14:textId="77777777" w:rsidR="008E12D7" w:rsidRPr="00616BAF" w:rsidRDefault="008E12D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31876D3" w14:textId="77777777" w:rsidR="008E12D7" w:rsidRDefault="008E12D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C93616E" w14:textId="77777777" w:rsidR="008E12D7" w:rsidRPr="003B726B" w:rsidRDefault="008E12D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8E12D7" w14:paraId="78318A7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8DFD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19B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8514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21E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0914C14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9DE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DCB0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BDE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53598E1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C677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9FDA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C55873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773FDDF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1141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BC5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F5C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C3C3" w14:textId="77777777" w:rsidR="008E12D7" w:rsidRDefault="008E12D7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6628DBF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818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5CA8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66E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233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3F3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0F40516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6DC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45E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7382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16F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2E0712A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02A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C225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DA7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694FA71A" w14:textId="77777777" w:rsidR="008E12D7" w:rsidRPr="00E731A9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2FCA8B67" w14:textId="77777777" w:rsidR="008E12D7" w:rsidRPr="00E731A9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0852CB08" w14:textId="77777777" w:rsidR="008E12D7" w:rsidRPr="001D4392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3B8D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D0A7" w14:textId="77777777" w:rsidR="008E12D7" w:rsidRDefault="008E12D7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CAC4C8A" w14:textId="77777777" w:rsidR="008E12D7" w:rsidRDefault="008E12D7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9013AFA" w14:textId="77777777" w:rsidR="008E12D7" w:rsidRPr="003B726B" w:rsidRDefault="008E12D7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8E12D7" w14:paraId="24568C8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9CD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A5B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E2244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55AC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30694AF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E573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0FF4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1F33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00AC23EE" w14:textId="77777777" w:rsidR="008E12D7" w:rsidRPr="00E731A9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66EB159C" w14:textId="77777777" w:rsidR="008E12D7" w:rsidRPr="00E731A9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3A8EBB2" w14:textId="77777777" w:rsidR="008E12D7" w:rsidRPr="001D4392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6F1CA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C254" w14:textId="77777777" w:rsidR="008E12D7" w:rsidRPr="00616BAF" w:rsidRDefault="008E12D7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569D23A" w14:textId="77777777" w:rsidR="008E12D7" w:rsidRDefault="008E12D7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7B2E05F" w14:textId="77777777" w:rsidR="008E12D7" w:rsidRPr="003B726B" w:rsidRDefault="008E12D7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8E12D7" w14:paraId="07B37E5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062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3B0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0145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799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085BD20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27A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5A2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841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347AE12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FA0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45B4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C3E801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4C5EA2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8E12D7" w14:paraId="4EC61E7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238E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CE5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799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0A4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343DE68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45C1FE1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CC6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9AF42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540C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7BD30F4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C95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1AC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8E12D7" w14:paraId="704E0008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0949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FCA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6E6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1F7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2FFC15B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8A8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669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A19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F52D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A3D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2BC5BE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8E12D7" w14:paraId="08116129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4366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053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533D6CF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2DD4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0AE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03307D7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C6E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1284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DC6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F0A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133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3C4983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6977CD06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9252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33E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5E67BE6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F93D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97D1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A73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8AF1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C5F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C483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B460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5C209819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0BCA65A5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14622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4FD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65A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142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3658185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6CAB274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E04C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99B5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EF4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23CCCB3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BAED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C6C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E12D7" w14:paraId="5EAC0FFA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A13C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592E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1B16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FEEE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491CBAC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551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BC82E8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669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450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3B1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BC75E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41D70AD2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DD7D2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D504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DAE73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A58E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7250872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EC89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199B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44B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4061148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C466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6617E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469A19C3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F14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2C9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DFF0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8E09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DCC9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D8ED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E3B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53B1DF9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2322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C9C9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6015F63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5937FC9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8E12D7" w14:paraId="0B86F412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B1C3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643A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E13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302F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46D5FE4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7C6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6709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AC77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4F5231C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CFE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0894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B2EBFF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7259AFFD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E16C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BB72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AF6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D03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1263FC9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02B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9BD2D1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4977E80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80D4D7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219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FA7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7B7A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BCD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160253E8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4898BE2E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6C6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900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F41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57D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2EECED2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DCA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18C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A53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0FCA2DA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5B88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6007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A0CD01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2315731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B5C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E05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27C2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826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6867C51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FAF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705EB9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BE1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82E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ABD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E418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C4EF1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8E12D7" w14:paraId="76EA11A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E01F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F3AA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ACAA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21C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0033458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783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2560C8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6525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13A2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7C08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14C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A39CFE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8E12D7" w14:paraId="0133B32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3549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C52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C5827A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449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A95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C0A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BFA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6110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2573B1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1BDA3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F47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5461610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C56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157D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49139A5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5B1A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D6C0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4FA0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3AC3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F83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36593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865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17A1AC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8E12D7" w14:paraId="42954FC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9671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F4B8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A27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2F1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2AA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0F713B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3A4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BE1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3B5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784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0CE93DC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552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1E3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5531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EDC2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12D4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D528D2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F565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E55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A5D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769F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48A5B21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469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010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428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D139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DDA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8F4256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CD2C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637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72B5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660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616336F9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5DD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1AF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43E1D2E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5630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3EAD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32A50CE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C8B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DFE2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C3C4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1C50EC1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CF0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FA83" w14:textId="77777777" w:rsidR="008E12D7" w:rsidRPr="0019324E" w:rsidRDefault="008E12D7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F464B8F" w14:textId="77777777" w:rsidR="008E12D7" w:rsidRPr="000160B5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16CD69DE" w14:textId="77777777" w:rsidR="008E12D7" w:rsidRPr="006B78FD" w:rsidRDefault="008E12D7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7B3D1F7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D9A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BF4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E32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343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D14763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3F8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487ACBB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9D2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B603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503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DEC5C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673141BD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8E12D7" w14:paraId="29B8BD8D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AD68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000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B9229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320A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D77E82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6C12F3F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40F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35D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991D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931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66127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369C47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BA23ADB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8E12D7" w14:paraId="3C770D01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C837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63B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3EF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CA7B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A9ABA3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E78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7A9961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6FEF897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379219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D6B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04F2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747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9AE8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9B9906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EE619C2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8E12D7" w14:paraId="3F32244A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ABDE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E96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B69D0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7366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0DE6E6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114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6828A80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F8D3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DB9C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CDC5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DAF4D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C9AF191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8E12D7" w14:paraId="4ED906B5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F1D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89F7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A9AB0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F3B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39F23B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970E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D36E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FB50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08C1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DB59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30AC29F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8E12D7" w14:paraId="126F9BE0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2964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D7C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40F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F22B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59492C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7FD0190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6D5D5D5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1A76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A5B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E12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C914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E3C64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58803639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BA82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E0D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3AD69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55C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C78B6A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4E04CCE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2936CE9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EBB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FE2C2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B226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129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A6C78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2AF49A6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D01A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081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60B3F21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BE5E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F9E9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02C2FDD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E5F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E5B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201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6DE56CF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4DA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B3FF" w14:textId="77777777" w:rsidR="008E12D7" w:rsidRPr="0019324E" w:rsidRDefault="008E12D7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B6128C8" w14:textId="77777777" w:rsidR="008E12D7" w:rsidRPr="000160B5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3966771E" w14:textId="77777777" w:rsidR="008E12D7" w:rsidRPr="005C2BB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467E30D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5FD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CE58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06AEA85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D6D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AC9A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3D26D38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9CF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742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167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1346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2CD0" w14:textId="77777777" w:rsidR="008E12D7" w:rsidRPr="00DE4F3A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302EECD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1342018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66415BB4" w14:textId="77777777" w:rsidR="008E12D7" w:rsidRPr="00DE4F3A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8E12D7" w14:paraId="7048758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E61A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6491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23DE10D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968D1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E9C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EF4291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07D8A24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7737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549A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CEE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C41D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D1B5" w14:textId="77777777" w:rsidR="008E12D7" w:rsidRPr="00DE4F3A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73680FA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7A2D601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9CC5E3F" w14:textId="77777777" w:rsidR="008E12D7" w:rsidRPr="00DE4F3A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8E12D7" w14:paraId="1658F0BB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58F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DA1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8BF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5D7F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7BCA439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E30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293A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6CA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B1A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716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38F0CD3D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802E2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86D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4CC8F84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1755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DF9A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68AFA3C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C06C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E9A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DB0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9081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937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749B203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7FE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E1D4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4F3634D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D6BA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929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9DD3A0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B95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F2609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0DC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2AFD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FF6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6CF2A6B" w14:textId="77777777" w:rsidR="008E12D7" w:rsidRPr="00CB2A72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55540F12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B38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EC7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816C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BAC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68DF56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73B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302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524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05EE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52188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6F23308C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311A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7EE7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3D558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C7ED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4999E4B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8946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08911AC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912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6298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3DB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498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684F5F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5DBDFBD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8E12D7" w14:paraId="0882A8B7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A515D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022D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8BF0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65D5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5668973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2DE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707D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351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7705B4D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246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D235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8E12D7" w14:paraId="7246583F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269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F60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5B3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C7B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F185C1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2A8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0187C6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E6E3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752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EEB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FB38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369410C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27F161EC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8E12D7" w14:paraId="373AEF78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46DF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B40A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EDD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29E3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E1D0A7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7203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70BC58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CD4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9CD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17A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B3D8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5557E8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BE2CF64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8E12D7" w14:paraId="20299256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194A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9E2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F8C0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C47F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B8234A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C08D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D5D310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71A0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6DFE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8F73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BF56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6193596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8E12D7" w14:paraId="65B633DA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B4B9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01F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063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A53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097965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030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7D4470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0B2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735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3B5D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956E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F869C3" w14:textId="77777777" w:rsidR="008E12D7" w:rsidRPr="00D344C9" w:rsidRDefault="008E12D7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65FE3EA5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8E12D7" w14:paraId="7738E4DB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0325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764D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50312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3976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7AD3A69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428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1420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4FCB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1E000AA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6043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C470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A3DFFB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2786BE22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8E12D7" w14:paraId="331D1421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A2D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E08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883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98A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083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92340F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02A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4A2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0FC2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966A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C842B6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582B9C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8E12D7" w14:paraId="1EFC864F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08E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959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708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217D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66B8F49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E15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17AE545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6B094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D3D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A4A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16B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182B8E8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8E12D7" w14:paraId="4578DDB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938F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869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6E0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EEB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322E877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3E10E2A3" w14:textId="77777777" w:rsidR="008E12D7" w:rsidRDefault="008E12D7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3565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1A4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F08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150A43E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DF5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7B75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B018C8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06D15A6E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E00E1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A45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4C1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86B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3492062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06C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C1A1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5265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629BA96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E7BD5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162B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053B84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1EF199BB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F14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1DC1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484B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3D9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7B7EDF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25F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CE6E51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BEC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A17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B6F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AA5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FEEDE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5F97B0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8E12D7" w14:paraId="71E7DCDE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35AC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E2E7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9E24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A7D1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E7E614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7C7C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567D9F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775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C91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7C06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7CE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FD10CE0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8E12D7" w14:paraId="069541E3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154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1C8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5822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9F2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45B9F1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F09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05F79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8A1B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C4D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995F9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1C7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4CFE51D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8E12D7" w14:paraId="6DF2DB30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D455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8E1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B21D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022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B54A1B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C379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D7D03A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2042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6D20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C378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9368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6B72C69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BB8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AAE1E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6A0F2" w14:textId="77777777" w:rsidR="008E12D7" w:rsidRPr="00600D25" w:rsidRDefault="008E12D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93B0F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F8B6B70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A259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751F125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F6DA" w14:textId="77777777" w:rsidR="008E12D7" w:rsidRPr="00600D25" w:rsidRDefault="008E12D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6DDF0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2ABC" w14:textId="77777777" w:rsidR="008E12D7" w:rsidRPr="00600D25" w:rsidRDefault="008E12D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D5387" w14:textId="77777777" w:rsidR="008E12D7" w:rsidRPr="00D344C9" w:rsidRDefault="008E12D7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4A24CE" w14:textId="77777777" w:rsidR="008E12D7" w:rsidRPr="00D344C9" w:rsidRDefault="008E12D7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8E12D7" w14:paraId="1C08BC2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04F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78A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62C6E26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47F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9A1F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3746A00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4FDB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6F80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6F3F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5F58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876A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E12D7" w14:paraId="67AA081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8264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1250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FA2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836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37DAED5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FF8E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D592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27B8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A69804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BBB6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219F1" w14:textId="77777777" w:rsidR="008E12D7" w:rsidRPr="00FF6B4A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E12D7" w14:paraId="1DC4C7F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6516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879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BDF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BFC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DC42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FE7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7C0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0EA67C4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B3718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D5222" w14:textId="77777777" w:rsidR="008E12D7" w:rsidRPr="00FF6B4A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8E12D7" w14:paraId="286BAF0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C12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A6D2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0C3B606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BEB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128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67B2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0198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13CD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FA38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43400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298539B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58C62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6F5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6E0A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392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Aiud </w:t>
            </w:r>
            <w:r>
              <w:rPr>
                <w:b/>
                <w:bCs/>
                <w:sz w:val="20"/>
                <w:lang w:val="ro-RO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D99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A3A8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5A4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FD4D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4845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3118045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4C3C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6908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E3D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227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3549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146D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E7C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4455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F856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6812CA8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26D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1C1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50B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3D9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7D377A4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B8CD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73664F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9AF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E9C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3EA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710C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3A351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8E12D7" w14:paraId="10620C7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0A454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CEF4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2D13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EC0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2606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134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608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79B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CE7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Cu acces de pe fir I pe fir II și invers</w:t>
            </w:r>
          </w:p>
        </w:tc>
      </w:tr>
      <w:tr w:rsidR="008E12D7" w14:paraId="2A44554A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0B8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D97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28FD7BA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609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FD0D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362C446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7A3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520D8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ACE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CB3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1373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3C1FC7E4" w14:textId="77777777" w:rsidR="008E12D7" w:rsidRPr="00F10273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E12D7" w14:paraId="6AF6E04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BB19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5EF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E126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63EFA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704AE44B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0B8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824A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79C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21C4AAD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5C7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EAD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 Valabil numai pentru trenurile cu tracțiune electrică</w:t>
            </w:r>
          </w:p>
        </w:tc>
      </w:tr>
      <w:tr w:rsidR="008E12D7" w14:paraId="317289D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6BBE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DBC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16F3E82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8E6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D2A1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5577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8CA78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227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9334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34A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19E501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356DF95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06D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D28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0EB9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B31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7CFD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798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CAEC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2D0AB82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92A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58B4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8E12D7" w14:paraId="3A10EDE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504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B34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4CAF76B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6495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45A6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1D0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6154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92A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FBC6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4976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6845D52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C78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89BB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31AA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287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205D31A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888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D4D4BE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D05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9EFD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576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FDE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42B9D7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8E12D7" w14:paraId="514E8828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FD02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3EF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F77B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EEA6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225408A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ADB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094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7447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126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DCC97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1956F9A9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556D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C09D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5F5275B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BE6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7BF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53B0C1A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26CE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9959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A55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9CA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6919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BCA01C" w14:textId="77777777" w:rsidR="008E12D7" w:rsidRPr="00056F61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8E12D7" w14:paraId="43E28BD2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97A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B72B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C5FB3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169F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6C808BE7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1B5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031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93FB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252DEA3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AD5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405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F24F8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numai pentru trenurile cu tracțiune electrică</w:t>
            </w:r>
          </w:p>
        </w:tc>
      </w:tr>
      <w:tr w:rsidR="008E12D7" w14:paraId="244C806E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C89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FF67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158BF540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C6221" w14:textId="77777777" w:rsidR="008E12D7" w:rsidRDefault="008E12D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D6993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Unirea -</w:t>
            </w:r>
          </w:p>
          <w:p w14:paraId="70A80138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3B2DB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182F4" w14:textId="77777777" w:rsidR="008E12D7" w:rsidRDefault="008E12D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AD2B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1CF5455B" w14:textId="77777777" w:rsidR="008E12D7" w:rsidRDefault="008E12D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7BEB" w14:textId="77777777" w:rsidR="008E12D7" w:rsidRDefault="008E12D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A144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Nesemnalizată pe teren.</w:t>
            </w:r>
          </w:p>
          <w:p w14:paraId="051F7EB4" w14:textId="77777777" w:rsidR="008E12D7" w:rsidRDefault="008E12D7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Valabil numai pentru trenurile tip automotor (trecere la nivel Unirea hc.)</w:t>
            </w:r>
          </w:p>
        </w:tc>
      </w:tr>
      <w:tr w:rsidR="008E12D7" w14:paraId="2D17A5F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7C8E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3816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9EA3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ADBA" w14:textId="77777777" w:rsidR="008E12D7" w:rsidRDefault="008E12D7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3DAEA298" w14:textId="77777777" w:rsidR="008E12D7" w:rsidRDefault="008E12D7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7BE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5EB2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6CB8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2A1AAD1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59C3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7FF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E12D7" w14:paraId="5D83593C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6F1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B3B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6894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66D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474C9A2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A5A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59EF8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E609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0E41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8473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02CD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E92FD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0DD1BE1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8E12D7" w14:paraId="48EA50E9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32C1D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1BC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70A9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418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6C6130E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FB5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D3390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F7E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26E7060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217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14D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2DD453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DB439A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36146EC5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8E12D7" w14:paraId="499D9AA1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D03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921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F5A77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E667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B7E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D62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D68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ED743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4D85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060D5C61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8E12D7" w14:paraId="6F2ADBA6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DE7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5C1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990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E83B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448075C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FD4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9BC1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2AD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3294008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5EC8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FBF9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66553DA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8E12D7" w14:paraId="2EEF3725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9610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D90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FEC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55C9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DABE80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E62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2BA33F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9338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7B01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C7AF0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35A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7695503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8E12D7" w14:paraId="13E80CB3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3653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334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F9A3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0A6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56A67D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377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37979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E03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505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1CF3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778712C5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8E12D7" w14:paraId="7E401955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BEFB1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29C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A6DE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793C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31F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F61F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E120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7374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0BFA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8E12D7" w14:paraId="67299A62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D5D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067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3AE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651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4E9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48BA62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3C727DE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F54452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EECF0C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204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7A3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81A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DABE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109EF1AE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8209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6458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4BFA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7EA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6A1956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386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0F5F3E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99DE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BCB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2FCA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4C7B9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8E12D7" w14:paraId="088E2EBC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A6239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FF8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70DA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257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2F486D8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79E5CCA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A229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E545F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A60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AC31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B6A1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06DBF621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998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5582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301D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829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4FC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16A2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104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56C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E7D7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5921F068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0D5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2CD4" w14:textId="77777777" w:rsidR="008E12D7" w:rsidRDefault="008E12D7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BB9DF" w14:textId="77777777" w:rsidR="008E12D7" w:rsidRDefault="008E12D7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9FB1" w14:textId="77777777" w:rsidR="008E12D7" w:rsidRDefault="008E12D7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66E9108E" w14:textId="77777777" w:rsidR="008E12D7" w:rsidRDefault="008E12D7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162D0DD3" w14:textId="77777777" w:rsidR="008E12D7" w:rsidRDefault="008E12D7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82341" w14:textId="77777777" w:rsidR="008E12D7" w:rsidRDefault="008E12D7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D5904" w14:textId="77777777" w:rsidR="008E12D7" w:rsidRDefault="008E12D7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CD793" w14:textId="77777777" w:rsidR="008E12D7" w:rsidRDefault="008E12D7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3C671C9C" w14:textId="77777777" w:rsidR="008E12D7" w:rsidRDefault="008E12D7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7053" w14:textId="77777777" w:rsidR="008E12D7" w:rsidRDefault="008E12D7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1052" w14:textId="77777777" w:rsidR="008E12D7" w:rsidRDefault="008E12D7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39F883F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9EBA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5E9F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4D06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DCF46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1FF5801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5C5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5CCEC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33B5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89D8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179B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7AD1D96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BF28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DD5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2FB7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374E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4ADB6B2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6DE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1A3CE2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3428471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D3679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7B0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8DE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7E8F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21E1840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DED54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6903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8ADD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1A24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D50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B74F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1FDA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7058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ABCB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2160F72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E9D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FEB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EF7B0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11E23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00A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DBA3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D57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78AA9C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A4BD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CD840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63EC8052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50B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4E6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512BA72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04D9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BC5B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C9887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462D6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085E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F648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1176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7F0EC9A2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ADD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179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5246B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2E852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8E9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211734C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250164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25744C4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3F59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3292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FBA9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7265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7F371432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8E12D7" w14:paraId="7E1A906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A3546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AE2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BB0D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B3F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2EF9020C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59F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C0E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E66F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66B1F3C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189B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C6FD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5FFB452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2BDF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CB5B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6D2C29F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B722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586AA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1681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81852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EA3C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07F2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8409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692BB18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8DAF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5CC0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08075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DB8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E876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97FF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C4B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48845BD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4A831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2C27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8E12D7" w14:paraId="0BE6AD8E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6E52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174E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1EB2C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B6AD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CD75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651EDB4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D0F6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5142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05FE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E6F2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72CC88EF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D9A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7D1C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7E33D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5F1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4FCEF86F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A1CD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50964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62BF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0F552" w14:textId="77777777" w:rsidR="008E12D7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4825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508E4287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E1C5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A4BF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A123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D314" w14:textId="77777777" w:rsidR="008E12D7" w:rsidRDefault="008E12D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782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784EAB30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7D0A38A9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C2C9EB6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26D17493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F7AE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7A49A" w14:textId="77777777" w:rsidR="008E12D7" w:rsidRDefault="008E12D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9258" w14:textId="77777777" w:rsidR="008E12D7" w:rsidRPr="00600D25" w:rsidRDefault="008E12D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111C" w14:textId="77777777" w:rsidR="008E12D7" w:rsidRPr="00D344C9" w:rsidRDefault="008E12D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8E12D7" w14:paraId="6DFB2A7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095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0F57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7A69" w14:textId="77777777" w:rsidR="008E12D7" w:rsidRPr="00600D25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E702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50AA21E6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35D28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127990E4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5CB827A2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FD56385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857ADD9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36B53114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0289E89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6D88C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E201E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EDA6" w14:textId="77777777" w:rsidR="008E12D7" w:rsidRPr="00600D25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CF79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12DBF8AE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614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E964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59D4" w14:textId="77777777" w:rsidR="008E12D7" w:rsidRPr="00600D25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CBD7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58C0EF4A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8D135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CA99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F4298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ABA86" w14:textId="77777777" w:rsidR="008E12D7" w:rsidRPr="00600D25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2A9E0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501E0ED5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D9E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6DFE2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DC10" w14:textId="77777777" w:rsidR="008E12D7" w:rsidRPr="00600D25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20823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EF4A3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37C0DD1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792B0DD3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E3E15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6ACB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CC4E" w14:textId="77777777" w:rsidR="008E12D7" w:rsidRPr="00600D25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AF04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8E12D7" w14:paraId="694BC7B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BEE2D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044C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077AAA2F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86FF" w14:textId="77777777" w:rsidR="008E12D7" w:rsidRPr="00600D25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AA7C6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3C13272E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2D7CB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568B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FD7E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2B34D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5535D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45AD071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8269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C233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E005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8C9D9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8636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B38A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D7A84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FB6F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7B73B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31C7526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68B4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8D411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6465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456D4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B838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EE78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5F49" w14:textId="77777777" w:rsidR="008E12D7" w:rsidRDefault="008E12D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70BA" w14:textId="77777777" w:rsidR="008E12D7" w:rsidRDefault="008E12D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C5721" w14:textId="77777777" w:rsidR="008E12D7" w:rsidRDefault="008E12D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8E12D7" w14:paraId="5A25C93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E7F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3E12D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25663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E20B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47DCF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68C9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A0CA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40F1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5C67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8E12D7" w14:paraId="209A3EC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4143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99E9D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7936ABE6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D7F9B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52A43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6F314B8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C283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1C78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EB41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EF748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3064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0FECC95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1E1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7075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12F02E5F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9B46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9F13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3378327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54B3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0F39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1E063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A1845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1F4E6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377DD75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C169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9278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307BB759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9C30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A285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728B44B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4AE8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B7FD1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37773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60CD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7323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342F41C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EA7B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56966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1325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48E9" w14:textId="77777777" w:rsidR="008E12D7" w:rsidRDefault="008E12D7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DDA5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FC53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DFE3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43ADB1E0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B0DE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3453" w14:textId="77777777" w:rsidR="008E12D7" w:rsidRDefault="008E12D7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0607EED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18CE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36271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4717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8267C" w14:textId="77777777" w:rsidR="008E12D7" w:rsidRDefault="008E12D7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1087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BEEB2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12D5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70EC4BFE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4E94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4E9F" w14:textId="77777777" w:rsidR="008E12D7" w:rsidRDefault="008E12D7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5803E9B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2C070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D7F13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D571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92C36" w14:textId="77777777" w:rsidR="008E12D7" w:rsidRDefault="008E12D7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FD7F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9780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E358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06245248" w14:textId="77777777" w:rsidR="008E12D7" w:rsidRDefault="008E12D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5472F" w14:textId="77777777" w:rsidR="008E12D7" w:rsidRDefault="008E12D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A44D" w14:textId="77777777" w:rsidR="008E12D7" w:rsidRDefault="008E12D7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8E12D7" w14:paraId="3FDE5CD8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A508D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EBBE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0AC8B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82624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FE28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19621E86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9B3EC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85C3F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ABDC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01FF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8E12D7" w14:paraId="06FFDFA7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8FB4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1BFF0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21F7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0161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E1CB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DE516BD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64360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974F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9EF2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E7D76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8E12D7" w14:paraId="5618009A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BD98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D4556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0759DB46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B68B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A91E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CDB3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11CA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B29FB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4636537B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7299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140D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233141CC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F187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C33A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75338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92A9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2975F65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3853A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CC41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8658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C8AA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14C6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177CC2E1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284CE823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9725B9C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E12D7" w14:paraId="4E4EB07D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5E59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560FD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6BE45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60A4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CDE4BEB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5621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C0F12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12A2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6BCAD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FAF0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1B67849C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6D5709B8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F1CC8C3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E12D7" w14:paraId="1C06920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8879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545D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356D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4E92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74704D1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8E3C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D5223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4E75A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2AFB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9BD5F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0852A55B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659E3E3E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C6B47B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8E12D7" w14:paraId="408CE07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BD023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99CC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4DABD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83DE8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BBE6D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50EF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ECBE5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FFC2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0A126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5B630951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695274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E12D7" w14:paraId="557049D6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B20A5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5E31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A4835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0DAE4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2AA3B2A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8809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B8993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B11C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C3772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7D3B3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6E915836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8F1F5D1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E12D7" w14:paraId="02669AE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7AB2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E458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CA1A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21E2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34ABE28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DE351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6BA7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9540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78D6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999B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214FD6DB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F259AA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8E12D7" w14:paraId="6B1B710E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0BEE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3003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D07C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20661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8F34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4D01A12C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E24F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DBED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C3CE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6BDC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1B1AF57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8A05CF7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8E12D7" w14:paraId="6FC71E2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138F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16F6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04A1B62F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6E23F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5511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64045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C81C5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08DB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8C6E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B2DC2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8E12D7" w14:paraId="67416DD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A9BC" w14:textId="77777777" w:rsidR="008E12D7" w:rsidRDefault="008E12D7" w:rsidP="008E12D7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71BB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6416E401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5E8BB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3D20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E3BF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CD840" w14:textId="77777777" w:rsidR="008E12D7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DC20" w14:textId="77777777" w:rsidR="008E12D7" w:rsidRDefault="008E12D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9F67" w14:textId="77777777" w:rsidR="008E12D7" w:rsidRPr="00600D25" w:rsidRDefault="008E12D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FBEC" w14:textId="77777777" w:rsidR="008E12D7" w:rsidRDefault="008E12D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541FBA87" w14:textId="77777777" w:rsidR="008E12D7" w:rsidRPr="00836022" w:rsidRDefault="008E12D7" w:rsidP="0095691E">
      <w:pPr>
        <w:spacing w:before="40" w:line="192" w:lineRule="auto"/>
        <w:ind w:right="57"/>
        <w:rPr>
          <w:sz w:val="20"/>
          <w:lang w:val="en-US"/>
        </w:rPr>
      </w:pPr>
    </w:p>
    <w:p w14:paraId="7959BB8D" w14:textId="77777777" w:rsidR="008E12D7" w:rsidRDefault="008E12D7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027D0950" w14:textId="77777777" w:rsidR="008E12D7" w:rsidRPr="005D215B" w:rsidRDefault="008E12D7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E12D7" w14:paraId="6DB820E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E38F" w14:textId="77777777" w:rsidR="008E12D7" w:rsidRDefault="008E12D7" w:rsidP="008E12D7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9FD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90979" w14:textId="77777777" w:rsidR="008E12D7" w:rsidRPr="00B3607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1EE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85E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4127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43E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359C067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0A02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CD65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8E12D7" w14:paraId="011DCE49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E81A" w14:textId="77777777" w:rsidR="008E12D7" w:rsidRDefault="008E12D7" w:rsidP="008E12D7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117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3B9A" w14:textId="77777777" w:rsidR="008E12D7" w:rsidRPr="00B3607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16B7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C3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0236DE4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97B4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D2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C7C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FE7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D0324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5524D57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8E12D7" w14:paraId="4366E48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F85C2" w14:textId="77777777" w:rsidR="008E12D7" w:rsidRDefault="008E12D7" w:rsidP="008E12D7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490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C958A" w14:textId="77777777" w:rsidR="008E12D7" w:rsidRPr="00B3607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1915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6E22B2D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4C1D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36FC60B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82F7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2BFC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085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FC8C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8E12D7" w14:paraId="3E2BC69F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994D0" w14:textId="77777777" w:rsidR="008E12D7" w:rsidRDefault="008E12D7" w:rsidP="008E12D7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EC8E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D26FE" w14:textId="77777777" w:rsidR="008E12D7" w:rsidRPr="00B3607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DD48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33BE713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2C09494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18E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08C1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11A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7FCEC4D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E97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24C7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5C8F2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49EDADA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06F8B45" w14:textId="77777777" w:rsidR="008E12D7" w:rsidRDefault="008E12D7">
      <w:pPr>
        <w:spacing w:before="40" w:after="40" w:line="192" w:lineRule="auto"/>
        <w:ind w:right="57"/>
        <w:rPr>
          <w:sz w:val="20"/>
          <w:lang w:val="en-US"/>
        </w:rPr>
      </w:pPr>
    </w:p>
    <w:p w14:paraId="5B5B5AA6" w14:textId="77777777" w:rsidR="008E12D7" w:rsidRDefault="008E12D7" w:rsidP="00F14E3C">
      <w:pPr>
        <w:pStyle w:val="Heading1"/>
        <w:spacing w:line="360" w:lineRule="auto"/>
      </w:pPr>
      <w:r>
        <w:t>LINIA 301 F1</w:t>
      </w:r>
    </w:p>
    <w:p w14:paraId="5AB186F7" w14:textId="77777777" w:rsidR="008E12D7" w:rsidRDefault="008E12D7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8E12D7" w14:paraId="070233FD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AAD0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CDBC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68E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AA0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42FCFC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5F2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949E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5B7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CCA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27F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226DBED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15EC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F49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E60C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B24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5AE43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137E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FF7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9B4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CAFD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664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B707A6D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E6CB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5CF7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4DA4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ABA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FE4526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20D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9F0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7496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AC1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1C6B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4E60959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6052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CF08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40A2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C93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24611E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9EEF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4C0383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4D3882D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F960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B0E9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895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1B0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71B391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6B49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7BB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06ED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8AB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03A9EE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F3F1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252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342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817C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53C6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DC8D33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958E8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8F4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60B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CAA2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F78DFC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C86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EB3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9934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76D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1DD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C1E436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C69C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428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76E8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5A8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225E87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363D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129DD5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08D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808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4226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8396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AB11C46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FE43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62D5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B2F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F006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14F270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895C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CB5C3A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642018B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3E60002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3182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B82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936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14A0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09D0DC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7256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1CF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13C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BE62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A281BA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170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5471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4947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AC8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9E1E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BCE77D8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551B3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F66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9887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1BF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E0BDCE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63B4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DBDA0F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0ED5BD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90E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82D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FA62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12C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3422CD6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769B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AE9A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39C1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FD2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E771F4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A2E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ED1F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9940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072D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431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6DD139B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EF944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724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6000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D195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8C2DD6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573D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DA4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3918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3D94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3CA8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43C86A2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5D921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AD3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C015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C974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204B13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EB7A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8A8D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1D66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3F1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DE66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1CABB1C8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5DBCD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E377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A57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345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1671E2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B63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6F44E87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56A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6F43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4FBD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E309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62A962C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008B9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442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14BD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6EA7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3BCD69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CA6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3DE194B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12129B9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73C9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D6D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B739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E2E2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2CDD1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8E12D7" w14:paraId="09ED201A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FCF28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FBB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483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2A5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F863D9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384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097D1EB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0108B7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B33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F346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0AB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9EA4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8E12D7" w14:paraId="3CDF68A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4069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FA7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D73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0C7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4C2DC4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91A2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66B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E391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8BA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97C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E5D854C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C36F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6C9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B81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13C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870E02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4C1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642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ABBB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F2C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CF6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339F65B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6BE9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B7F1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9C9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6E5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0540A7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2CDC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1A1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1A7F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9C4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AF29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322058B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D6EE" w14:textId="77777777" w:rsidR="008E12D7" w:rsidRDefault="008E12D7" w:rsidP="008E12D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221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4D4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AE5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E6B703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A66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8EA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4FF8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784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B8B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317859E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711D3AA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095FBC5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38C8F46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1054DFF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6B3B590B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7F2D3245" w14:textId="77777777" w:rsidR="008E12D7" w:rsidRDefault="008E12D7" w:rsidP="007E3B63">
      <w:pPr>
        <w:pStyle w:val="Heading1"/>
        <w:spacing w:line="360" w:lineRule="auto"/>
      </w:pPr>
      <w:r>
        <w:t>LINIA 301 G</w:t>
      </w:r>
    </w:p>
    <w:p w14:paraId="03EE8ADD" w14:textId="77777777" w:rsidR="008E12D7" w:rsidRDefault="008E12D7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8E12D7" w14:paraId="28DFFCD8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1F542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ACEEC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12DF2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C5A47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0504CEE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418F5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</w:t>
            </w:r>
          </w:p>
          <w:p w14:paraId="095E4852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 și 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9390D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E513B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F3667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6D6EC" w14:textId="77777777" w:rsidR="008E12D7" w:rsidRDefault="008E12D7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26249AF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3AD88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503B0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B4324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B8B80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8B39C05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54294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6883502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2665058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4DF71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CB09E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08195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7DEFD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402685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173C6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34B6C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13591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0D285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DA8FFCC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A19E4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FFF11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914B4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C1BF3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91BF5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5559D5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88487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1031D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141BC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386BC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3E4D867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EB5DE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3E64E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72451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8F311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1C37E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207506E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1705E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07940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6172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1A0B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7570AB7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C57B" w14:textId="77777777" w:rsidR="008E12D7" w:rsidRDefault="008E12D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9EBF98" w14:textId="77777777" w:rsidR="008E12D7" w:rsidRDefault="008E12D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9281A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26EA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C510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B96C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D526162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70E3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8A801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0BCC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7E5A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9FB3C74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0E6C" w14:textId="77777777" w:rsidR="008E12D7" w:rsidRDefault="008E12D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8752EBC" w14:textId="77777777" w:rsidR="008E12D7" w:rsidRDefault="008E12D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28EB28B" w14:textId="77777777" w:rsidR="008E12D7" w:rsidRDefault="008E12D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6CF1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2959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2655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4D0B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58C24A8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C3E5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0A1F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309C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0B95A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A635BA8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0B14" w14:textId="77777777" w:rsidR="008E12D7" w:rsidRDefault="008E12D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275F04F" w14:textId="77777777" w:rsidR="008E12D7" w:rsidRDefault="008E12D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CBB5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3C3C1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BD9F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C5600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878168E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EEA9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EBAFC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3D79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2254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9009C0D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66A7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7C20866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39C8E654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03F9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5109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7732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0AA74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EEC42A5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62D70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F23D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ECBC0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B6A6D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82EC418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A729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A8C96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3547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8B605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B8D65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D477B8E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57D72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A5F86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F5ABE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F44E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DB1208A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1D8E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38CBF1A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C45A6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DF3A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87988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187E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46118BAC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D200" w14:textId="77777777" w:rsidR="008E12D7" w:rsidRDefault="008E12D7" w:rsidP="008E12D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4148E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55B2A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09FE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D76FD70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72F3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7B623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18BB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8AABB" w14:textId="77777777" w:rsidR="008E12D7" w:rsidRDefault="008E12D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97E1" w14:textId="77777777" w:rsidR="008E12D7" w:rsidRDefault="008E12D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A2825C5" w14:textId="77777777" w:rsidR="008E12D7" w:rsidRDefault="008E12D7">
      <w:pPr>
        <w:spacing w:before="40" w:line="192" w:lineRule="auto"/>
        <w:ind w:right="57"/>
        <w:rPr>
          <w:sz w:val="20"/>
          <w:lang w:val="ro-RO"/>
        </w:rPr>
      </w:pPr>
    </w:p>
    <w:p w14:paraId="1D6F9457" w14:textId="77777777" w:rsidR="008E12D7" w:rsidRDefault="008E12D7" w:rsidP="00A04CFB">
      <w:pPr>
        <w:pStyle w:val="Heading1"/>
        <w:spacing w:line="360" w:lineRule="auto"/>
      </w:pPr>
      <w:r>
        <w:t>LINIA 301 K</w:t>
      </w:r>
    </w:p>
    <w:p w14:paraId="5C9A9875" w14:textId="77777777" w:rsidR="008E12D7" w:rsidRDefault="008E12D7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8E12D7" w14:paraId="6E95BC5E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7ABF4" w14:textId="77777777" w:rsidR="008E12D7" w:rsidRDefault="008E12D7" w:rsidP="008E12D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754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AE846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9EF9" w14:textId="77777777" w:rsidR="008E12D7" w:rsidRDefault="008E12D7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86C41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E37E" w14:textId="77777777" w:rsidR="008E12D7" w:rsidRPr="00DC00E9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FF2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4BB8E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084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1684DAD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468DC3CE" w14:textId="77777777" w:rsidR="008E12D7" w:rsidRDefault="008E12D7" w:rsidP="00956F37">
      <w:pPr>
        <w:pStyle w:val="Heading1"/>
        <w:spacing w:line="360" w:lineRule="auto"/>
      </w:pPr>
      <w:r>
        <w:t>LINIA 301 N</w:t>
      </w:r>
    </w:p>
    <w:p w14:paraId="479D9C90" w14:textId="77777777" w:rsidR="008E12D7" w:rsidRDefault="008E12D7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8E12D7" w14:paraId="7BE3C6B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C1B48" w14:textId="77777777" w:rsidR="008E12D7" w:rsidRDefault="008E12D7" w:rsidP="008E12D7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39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D14D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E96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907F81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4BAD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481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51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13653" w14:textId="77777777" w:rsidR="008E12D7" w:rsidRPr="0022092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EB9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F3C23D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C140E" w14:textId="77777777" w:rsidR="008E12D7" w:rsidRDefault="008E12D7" w:rsidP="008E12D7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A3D5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28B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186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0A9D18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2B1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2BE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855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F7D2B" w14:textId="77777777" w:rsidR="008E12D7" w:rsidRPr="0022092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1C76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D154C2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01DD" w14:textId="77777777" w:rsidR="008E12D7" w:rsidRDefault="008E12D7" w:rsidP="008E12D7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353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8F56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ACD9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C9D6ED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4AA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5ED7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969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147CA" w14:textId="77777777" w:rsidR="008E12D7" w:rsidRPr="0022092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BE7D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096284" w14:textId="77777777" w:rsidR="008E12D7" w:rsidRPr="00474FB0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8E12D7" w14:paraId="7D1397D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5039" w14:textId="77777777" w:rsidR="008E12D7" w:rsidRDefault="008E12D7" w:rsidP="008E12D7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8A6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4AC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32DE" w14:textId="77777777" w:rsidR="008E12D7" w:rsidRDefault="008E12D7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7FC5D8B" w14:textId="77777777" w:rsidR="008E12D7" w:rsidRDefault="008E12D7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70B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FB4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7570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2E70" w14:textId="77777777" w:rsidR="008E12D7" w:rsidRPr="0022092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C4D6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19EFAF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8233" w14:textId="77777777" w:rsidR="008E12D7" w:rsidRDefault="008E12D7" w:rsidP="008E12D7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0D00C" w14:textId="77777777" w:rsidR="008E12D7" w:rsidRDefault="008E12D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A1707" w14:textId="77777777" w:rsidR="008E12D7" w:rsidRDefault="008E12D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4A00" w14:textId="77777777" w:rsidR="008E12D7" w:rsidRDefault="008E12D7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DAF67" w14:textId="77777777" w:rsidR="008E12D7" w:rsidRPr="00E4222D" w:rsidRDefault="008E12D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DFECE3F" w14:textId="77777777" w:rsidR="008E12D7" w:rsidRPr="00E4222D" w:rsidRDefault="008E12D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33B19D4" w14:textId="77777777" w:rsidR="008E12D7" w:rsidRPr="00E4222D" w:rsidRDefault="008E12D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D5ADD24" w14:textId="77777777" w:rsidR="008E12D7" w:rsidRDefault="008E12D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2831F" w14:textId="77777777" w:rsidR="008E12D7" w:rsidRDefault="008E12D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D1C52" w14:textId="77777777" w:rsidR="008E12D7" w:rsidRDefault="008E12D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4A62" w14:textId="77777777" w:rsidR="008E12D7" w:rsidRPr="0022092F" w:rsidRDefault="008E12D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66E36" w14:textId="77777777" w:rsidR="008E12D7" w:rsidRDefault="008E12D7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D5CD42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A3A0" w14:textId="77777777" w:rsidR="008E12D7" w:rsidRDefault="008E12D7" w:rsidP="008E12D7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142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12F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3092" w14:textId="77777777" w:rsidR="008E12D7" w:rsidRDefault="008E12D7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A3CA4" w14:textId="77777777" w:rsidR="008E12D7" w:rsidRDefault="008E12D7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0CC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75C9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1A0C" w14:textId="77777777" w:rsidR="008E12D7" w:rsidRPr="0022092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39D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24277DE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ECE7" w14:textId="77777777" w:rsidR="008E12D7" w:rsidRDefault="008E12D7" w:rsidP="008E12D7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7178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089DBBE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E797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791D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1431DDD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9201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935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E53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657CE" w14:textId="77777777" w:rsidR="008E12D7" w:rsidRPr="0022092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3581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895EA06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6055" w14:textId="77777777" w:rsidR="008E12D7" w:rsidRDefault="008E12D7" w:rsidP="008E12D7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61D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469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33D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1FCE4A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8AF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6F127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3CC2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AB54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38FB" w14:textId="77777777" w:rsidR="008E12D7" w:rsidRPr="0022092F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EE22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A3FC085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3E8273D5" w14:textId="77777777" w:rsidR="008E12D7" w:rsidRDefault="008E12D7" w:rsidP="003260D9">
      <w:pPr>
        <w:pStyle w:val="Heading1"/>
        <w:spacing w:line="360" w:lineRule="auto"/>
      </w:pPr>
      <w:r>
        <w:t>LINIA 301 P</w:t>
      </w:r>
    </w:p>
    <w:p w14:paraId="2DA28CD2" w14:textId="77777777" w:rsidR="008E12D7" w:rsidRDefault="008E12D7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E12D7" w14:paraId="357A49F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10FB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54BF8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3A52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0B5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512FC1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3AF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5D6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3620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6FD3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BDD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4E24DA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10B4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A029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30569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34FA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964AB7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1DC3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7BA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A6BF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036D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1E4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46ACDC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D56B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2F1A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F25A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54D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966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C75C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6D3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1A8B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237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7C0F7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8E12D7" w:rsidRPr="00A8307A" w14:paraId="20415A3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35CC" w14:textId="77777777" w:rsidR="008E12D7" w:rsidRPr="00A75A00" w:rsidRDefault="008E12D7" w:rsidP="008E12D7">
            <w:pPr>
              <w:numPr>
                <w:ilvl w:val="0"/>
                <w:numId w:val="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A48F" w14:textId="77777777" w:rsidR="008E12D7" w:rsidRPr="00A8307A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7C66E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46AE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09065DB7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5ECA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AA5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A9AE1" w14:textId="77777777" w:rsidR="008E12D7" w:rsidRPr="00A8307A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8A52" w14:textId="77777777" w:rsidR="008E12D7" w:rsidRPr="00A8307A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4ACC" w14:textId="77777777" w:rsidR="008E12D7" w:rsidRPr="00A8307A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1C895D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F9FBE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FFDBC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FA9A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AF9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3EBC6FA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2E7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20EA167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CDCE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4AB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8A040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8E5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D1F90E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824FA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F7D0D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1F02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6DE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B6469D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7A6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8CBF3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FA07A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C54D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B05D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C2D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8E12D7" w14:paraId="5FA6712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4C0C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64AB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2B4C9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537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775E5C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2D4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561C28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793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D15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066C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571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0F0E5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8E12D7" w14:paraId="396DEDA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CD6D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8EAA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ECED8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2326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905400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67B3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1613CE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460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1311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64847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FB9B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8466F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8E12D7" w14:paraId="7FABB76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6825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23CCB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2FA0F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E1C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8C537F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63D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D60DA4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544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3EF6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CEDB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3873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682DA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8E12D7" w14:paraId="36E7B16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E268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9BE7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3CAF5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CAE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1CDFF1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4FB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463360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D0DF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D07D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24714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95C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A86A2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FE53F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8E12D7" w14:paraId="1DD7D96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D7643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ECADF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9A174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3D42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59FB80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4FF0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C977DE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2AC553F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172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C06A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7828A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D47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6F3F2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8E12D7" w14:paraId="146BEC4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EF8B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A620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5F291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76F7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19B99A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327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0DADB6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A6C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493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80D5D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73B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624FF8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8E12D7" w14:paraId="0D3B8BD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37061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E8E5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60C0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6B2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CF3D8D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494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5B522A3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8E3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9E5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143E6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B5A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83C57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8E12D7" w14:paraId="12542FB7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E176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5478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A48F4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D657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A59B81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C62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E62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C5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D21B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296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FA8F940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2F49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DD904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B2B99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4487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9BC42A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3F6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F6E4A9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DD4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58C6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8B03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B70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7F3F3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8E12D7" w14:paraId="33E50D50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ED5AE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4E5A" w14:textId="77777777" w:rsidR="008E12D7" w:rsidRDefault="008E12D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99E2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615A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4392AA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9FC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4CCCEA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1384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0A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3D92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AFB5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E8B7E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8E12D7" w14:paraId="4AB7E754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8675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32E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F606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E099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9E1BAC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E3A6" w14:textId="77777777" w:rsidR="008E12D7" w:rsidRDefault="008E12D7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16753258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919280C" w14:textId="77777777" w:rsidR="008E12D7" w:rsidRDefault="008E12D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2122D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01C9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C6CF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BCEC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1926292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26F37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1417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135A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221C" w14:textId="77777777" w:rsidR="008E12D7" w:rsidRDefault="008E12D7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559171C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47C69E7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CD1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7FCC17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E115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A21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146CB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5859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A545BC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52C7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910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B999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4E65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C64930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A73E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3EE1E0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68C2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AF6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A1A2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FA0B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7C90431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9578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D202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E9F7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6220" w14:textId="77777777" w:rsidR="008E12D7" w:rsidRDefault="008E12D7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E6C44B6" w14:textId="77777777" w:rsidR="008E12D7" w:rsidRDefault="008E12D7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C0DA" w14:textId="77777777" w:rsidR="008E12D7" w:rsidRDefault="008E12D7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7B730A7" w14:textId="77777777" w:rsidR="008E12D7" w:rsidRDefault="008E12D7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5F1E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7E3D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255E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497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D4D285F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9ADA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68D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31E63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7AA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3DC405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C853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AEAF3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F24E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050A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3153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ED0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925B77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27D89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6AD0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276E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6A8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24D508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82D6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991BB4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7E5B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16FC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A15E8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65B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B9C068F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CC4B9" w14:textId="77777777" w:rsidR="008E12D7" w:rsidRDefault="008E12D7" w:rsidP="008E12D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BB4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49D55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4C07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5284F0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8E9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74902C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602A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287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24C9" w14:textId="77777777" w:rsidR="008E12D7" w:rsidRPr="001B37B8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1ED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BB4575F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763AA45B" w14:textId="77777777" w:rsidR="008E12D7" w:rsidRDefault="008E12D7" w:rsidP="00E81B3B">
      <w:pPr>
        <w:pStyle w:val="Heading1"/>
        <w:spacing w:line="360" w:lineRule="auto"/>
      </w:pPr>
      <w:r>
        <w:lastRenderedPageBreak/>
        <w:t>LINIA 314 G</w:t>
      </w:r>
    </w:p>
    <w:p w14:paraId="42C023B4" w14:textId="77777777" w:rsidR="008E12D7" w:rsidRDefault="008E12D7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8E12D7" w14:paraId="1154C111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98EA" w14:textId="77777777" w:rsidR="008E12D7" w:rsidRDefault="008E12D7" w:rsidP="008E12D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31C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B6C4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6E8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16DCA3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0BF27B4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964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21E2D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6BE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468AA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233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2A7DA83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F5DD9" w14:textId="77777777" w:rsidR="008E12D7" w:rsidRDefault="008E12D7" w:rsidP="008E12D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424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3566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45D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8906DB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7CE2E8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75C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A4B1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7CE8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DBAD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2C0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2E339F0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6C900" w14:textId="77777777" w:rsidR="008E12D7" w:rsidRDefault="008E12D7" w:rsidP="008E12D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F70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2602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9D95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8F4BF4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B796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D90D4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9ED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0A97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298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9DF343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659A0C50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26DC1" w14:textId="77777777" w:rsidR="008E12D7" w:rsidRDefault="008E12D7" w:rsidP="008E12D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9361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DEECC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EE70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BC2703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85C2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14E5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7A6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843EB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818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EA0459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002B37A5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75943" w14:textId="77777777" w:rsidR="008E12D7" w:rsidRDefault="008E12D7" w:rsidP="008E12D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8576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D744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19E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508E8B3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077F88F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42B5FFE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7BF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F4830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14AE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73E2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45E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74318BC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25E4E" w14:textId="77777777" w:rsidR="008E12D7" w:rsidRDefault="008E12D7" w:rsidP="008E12D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940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BF03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C18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49AD8D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637E967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0A600B1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5FE0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D40B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975C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12B9" w14:textId="77777777" w:rsidR="008E12D7" w:rsidRPr="00DF53C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4A7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418C0E9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4C628EB3" w14:textId="77777777" w:rsidR="008E12D7" w:rsidRDefault="008E12D7" w:rsidP="003A5387">
      <w:pPr>
        <w:pStyle w:val="Heading1"/>
        <w:spacing w:line="360" w:lineRule="auto"/>
      </w:pPr>
      <w:r>
        <w:lastRenderedPageBreak/>
        <w:t>LINIA 316</w:t>
      </w:r>
    </w:p>
    <w:p w14:paraId="7C095260" w14:textId="77777777" w:rsidR="008E12D7" w:rsidRDefault="008E12D7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E12D7" w14:paraId="1FC83290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A158E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9929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AB3C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FC73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5DEA4E5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274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589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2AA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D64E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64A6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F1F42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D2FD9E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8E12D7" w14:paraId="6F2EE92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89381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A9D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42947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03FC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0EA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3F0B40E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2DC60A7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218CD06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3222B57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789942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2A8F297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6146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9249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D4351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566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01CE2A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8E12D7" w14:paraId="3FAA3DE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F6AD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B543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B3B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699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05637D7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C28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E20B5F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2C24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813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1FDC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D09D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8EA16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D26CF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8E12D7" w14:paraId="0DD2750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C2E6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5A31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E38F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528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3748CBA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A50C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1DEA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6D4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28E2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350D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14E28E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2963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91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39AD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33F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78EEB9A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673C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5317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6E89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8EBA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382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4803853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43136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B1C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3891A18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CC5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E7C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5723590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F66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AD7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F5E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059D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A2D1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0B17B5A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9CBF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327F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24EF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BE75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DD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29B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BDA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A77CC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28A5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F5D0A04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6066E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1A8E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4479014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E186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BEA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2C57DE2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A32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34B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00C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EBF05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2C56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0AF56A1D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6325E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6FDBD" w14:textId="77777777" w:rsidR="008E12D7" w:rsidRDefault="008E12D7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6AD12156" w14:textId="77777777" w:rsidR="008E12D7" w:rsidRDefault="008E12D7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8CCCF" w14:textId="77777777" w:rsidR="008E12D7" w:rsidRDefault="008E12D7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290C" w14:textId="77777777" w:rsidR="008E12D7" w:rsidRDefault="008E12D7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74F170F8" w14:textId="77777777" w:rsidR="008E12D7" w:rsidRDefault="008E12D7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E276" w14:textId="77777777" w:rsidR="008E12D7" w:rsidRDefault="008E12D7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7B930" w14:textId="77777777" w:rsidR="008E12D7" w:rsidRDefault="008E12D7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24B3" w14:textId="77777777" w:rsidR="008E12D7" w:rsidRDefault="008E12D7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4E510" w14:textId="77777777" w:rsidR="008E12D7" w:rsidRPr="00F6236C" w:rsidRDefault="008E12D7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43802" w14:textId="77777777" w:rsidR="008E12D7" w:rsidRDefault="008E12D7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FD70A75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A128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1BB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FBAAC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071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1F51D67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AC2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4A3A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05D8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1B2D5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6494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F25F758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EB2B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2A11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AF2B4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CD3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968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686DC9E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56E7C0F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13E1BA7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5BB23B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553E9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C8D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C178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E3C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ECB8CAB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EC674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0480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7FFFF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B01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3F44C6D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BECA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2F02D3B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1A81799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2425C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8BF9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69DB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BCF4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8E12D7" w14:paraId="331A7E1C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469A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14A8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4095DD7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DFD6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FFE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327C9DE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6D9A" w14:textId="77777777" w:rsidR="008E12D7" w:rsidRPr="00273EC0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0AB59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A5FA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8047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A123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5ABE4DA0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4CABF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BB4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88D5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49F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44115D6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1BB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9572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01F5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254A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70E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FA926B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D3EE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456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4DA4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574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E3542A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67F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08ABC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088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E8EF6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F597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4FA5DF9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F22B5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46B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C5623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422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5B347A6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D61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A539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464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647E9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1B21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4B2D88A4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3DAB8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AA6B4" w14:textId="77777777" w:rsidR="008E12D7" w:rsidRDefault="008E12D7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227A036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9994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92B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7382490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580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07EF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596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AEBE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7F3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74FA027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CF93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B05A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3D96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8ED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37CDF94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BA6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2385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86E1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90B1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9C3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55763A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FDE85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72C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FE30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C378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429A0EF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C7E3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843C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D3B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6FEC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730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8F2FD4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FF9F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668C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605F6BD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2279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501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9CE9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165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792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7E34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560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9F5E13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C3EDF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4F14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20197C8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AF5F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A39E0" w14:textId="77777777" w:rsidR="008E12D7" w:rsidRPr="0083024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34F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BEBD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306D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A7CB7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F2FB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48E20BD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D9FC6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7298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3D80D52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EA43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CAC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7865938C" w14:textId="77777777" w:rsidR="008E12D7" w:rsidRPr="0083024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A539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60A9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465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E26F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79D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5EB72BC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26A5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359F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014C8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F64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5649CF6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1C9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2CE3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04B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AAE3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9881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F8042B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656F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B1BA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FD43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3A7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425AA97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03D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7BE0C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DC3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7F4C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B8BD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686D44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6C9A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2F0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712C0CA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B50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702C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30E7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FF56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747E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C1E2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BC9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2AD56E02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B4ED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D6D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E1EE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C298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1DE2C1A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B8C1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939B2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537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A6C26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3DF2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430CC9E2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A0017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2697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7165D94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0561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47D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92D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479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FF6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148A5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B23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27280CA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B2E6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10C8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65BF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393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485EAAE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E408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0749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5FD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EA10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46A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427945A4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B1AAB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F97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76C3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E37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1E9C2BA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32EB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BB4F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BDC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88EA1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ADE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81251B" w14:textId="77777777" w:rsidR="008E12D7" w:rsidRPr="000D7AA7" w:rsidRDefault="008E12D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8E12D7" w14:paraId="11FC7053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16D55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C3E0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7ED1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1DD7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5B79C0E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AFB6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B2D7B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8EB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BE3D1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7A8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585BDDFD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ED7B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C4C8B" w14:textId="77777777" w:rsidR="008E12D7" w:rsidRDefault="008E12D7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14790" w14:textId="77777777" w:rsidR="008E12D7" w:rsidRPr="00F6236C" w:rsidRDefault="008E12D7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3BB4" w14:textId="77777777" w:rsidR="008E12D7" w:rsidRDefault="008E12D7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51861A71" w14:textId="77777777" w:rsidR="008E12D7" w:rsidRDefault="008E12D7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147C8" w14:textId="77777777" w:rsidR="008E12D7" w:rsidRDefault="008E12D7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7841" w14:textId="77777777" w:rsidR="008E12D7" w:rsidRDefault="008E12D7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4315" w14:textId="77777777" w:rsidR="008E12D7" w:rsidRDefault="008E12D7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64ED" w14:textId="77777777" w:rsidR="008E12D7" w:rsidRPr="00F6236C" w:rsidRDefault="008E12D7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D24E" w14:textId="77777777" w:rsidR="008E12D7" w:rsidRDefault="008E12D7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59C5AA3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2314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8CE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7ADF930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8D7C6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AAB8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7C3464B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A8A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CEB0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079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D08F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013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17883D6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1501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88F8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6B815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0E4A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0A50D18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21ED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E654A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909B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8EB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8E18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00E7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0200BCC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8583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DE6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545F4A9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D8B00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5A6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26BB5F1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AB86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840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7020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74F4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1926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6CC94FA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8E12D7" w14:paraId="79469E95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6669E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BBD2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48FB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D92A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5000303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596A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5543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3BCB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B75FF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A965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72B2441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BA8F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C04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9806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A0BC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4D23875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2CE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B13A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FE73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3CEF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79A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29C390CE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C5F9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9E50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3C3F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1CA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0FFC52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C241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170E8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32F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23BC1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B09C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8E12D7" w14:paraId="0F829A3D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036E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6F9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215C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0A0C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62451B1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BDB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E654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7FDF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75B61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5FF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E12D7" w14:paraId="17AD566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3C90A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444E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4E5BB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022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C6D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E693DA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27E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9D6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ED8E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2D7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6223EFA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D58F09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54A6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51D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BE141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31E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0936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104D05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146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D184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D888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4805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59FD815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16725A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3A28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C2A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94BA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37A6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391BFBF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FDB1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B772E8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149AA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3C26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5D88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F225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C6599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8E12D7" w14:paraId="28435633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D76C7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7FC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D5DDE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06A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44E7425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9896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7849274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E088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802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0060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37E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AB126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EEDA8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8E12D7" w14:paraId="036A9C09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A97C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8D46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99C3C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666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6CD4C85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5ED7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7644F6C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C21BC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7037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A6DE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81E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ADE41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1450C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8E12D7" w14:paraId="7636CAFF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0C749" w14:textId="77777777" w:rsidR="008E12D7" w:rsidRDefault="008E12D7" w:rsidP="008E12D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9FB7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EAC5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645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7CD4BF6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F14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6979A8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07BFF" w14:textId="77777777" w:rsidR="008E12D7" w:rsidRPr="00514DA4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B3A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5516E" w14:textId="77777777" w:rsidR="008E12D7" w:rsidRPr="00F6236C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19AF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71C8F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2F1685BC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689462E1" w14:textId="77777777" w:rsidR="008E12D7" w:rsidRDefault="008E12D7" w:rsidP="00C022B2">
      <w:pPr>
        <w:pStyle w:val="Heading1"/>
        <w:spacing w:line="276" w:lineRule="auto"/>
      </w:pPr>
      <w:r>
        <w:t>LINIA 328</w:t>
      </w:r>
    </w:p>
    <w:p w14:paraId="1FA23518" w14:textId="77777777" w:rsidR="008E12D7" w:rsidRDefault="008E12D7" w:rsidP="00C022B2">
      <w:pPr>
        <w:pStyle w:val="Heading1"/>
        <w:spacing w:line="276" w:lineRule="auto"/>
        <w:rPr>
          <w:b w:val="0"/>
          <w:bCs w:val="0"/>
          <w:sz w:val="8"/>
        </w:rPr>
      </w:pPr>
      <w:r>
        <w:t>ARAD - ORADEA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E12D7" w14:paraId="17EBCAC3" w14:textId="77777777">
        <w:trPr>
          <w:cantSplit/>
          <w:trHeight w:val="6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BAE04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903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7F3E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D466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5BD2452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</w:t>
            </w:r>
          </w:p>
          <w:p w14:paraId="2CB3559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Utvinişu Nou -</w:t>
            </w:r>
          </w:p>
          <w:p w14:paraId="76E8323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Sântana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3B13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32AD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2EA7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7+400</w:t>
            </w:r>
          </w:p>
          <w:p w14:paraId="5769CC5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12224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6E3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6368EC7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56B5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13C9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F2B39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A21E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76430F2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3785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8F9B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9002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8BA81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BFE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79469211" w14:textId="77777777">
        <w:trPr>
          <w:cantSplit/>
          <w:trHeight w:val="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3167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2CE3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7CC97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0ABA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3E96D82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E1A2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86EB59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571F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FE0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399D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F204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53AD894F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988E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F4C3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9309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16FD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5BBCBEC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EEA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9A42B86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BB60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F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29E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7E042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0D2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671D4A12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6F3F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D8BA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39+230</w:t>
            </w:r>
          </w:p>
          <w:p w14:paraId="30D3F969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0643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1F5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Simand - Nădab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D299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95C0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AA3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8B931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5911F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8B7723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F7F62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D38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47+000</w:t>
            </w:r>
          </w:p>
          <w:p w14:paraId="5CDEB93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44985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56BA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Chișineu Criș </w:t>
            </w:r>
          </w:p>
          <w:p w14:paraId="636FB49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F02D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D5FC6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0356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723C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474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186F68FA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72A8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5AF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54+900</w:t>
            </w:r>
          </w:p>
          <w:p w14:paraId="50E2927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9070B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FEC7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Chișineu Criș -</w:t>
            </w:r>
          </w:p>
          <w:p w14:paraId="2F9059C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Ciumeghiu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872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BFA9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488F6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74C03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F8A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7372D696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B02C9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682D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5E67E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43C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Ciumeghiu </w:t>
            </w:r>
          </w:p>
          <w:p w14:paraId="648CA7C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FEA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E3DA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F41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1BA8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2B4E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33809CE3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1C13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C7D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25845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2383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Salonta</w:t>
            </w:r>
          </w:p>
          <w:p w14:paraId="37AC274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B2AE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59B98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F7989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6285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E7BC7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7DF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146AA9F3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8BBA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418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89+324</w:t>
            </w:r>
          </w:p>
          <w:p w14:paraId="688F9609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93+910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D2F9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9664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Salonta – Ax Cefa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3E7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2CCD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6D5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59DA3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59C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6588CC0D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83A7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5763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104+276</w:t>
            </w:r>
          </w:p>
          <w:p w14:paraId="1AC5AA19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B53CE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ACDB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Leș Bihor – </w:t>
            </w:r>
          </w:p>
          <w:p w14:paraId="2F61E08F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09EF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E9151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99D61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5A9E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4B1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31FBFB10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F8BF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B920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CE51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DF23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AE1D3F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763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BF8B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0027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CBB86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2C10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 A,  4 A, 7 A, 1 B, </w:t>
            </w:r>
          </w:p>
          <w:p w14:paraId="6244BA2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B, 3 B, Cap Y.</w:t>
            </w:r>
          </w:p>
          <w:p w14:paraId="01A57CD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B36A2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E12D7" w14:paraId="38FB9AC1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7027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4BC1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8FECE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20E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BEFA96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43B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A89A4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4CA5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1748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E79F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A, 1B - 3B, </w:t>
            </w:r>
          </w:p>
          <w:p w14:paraId="622376A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Depou, Cap Y.</w:t>
            </w:r>
          </w:p>
          <w:p w14:paraId="058BF835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BDAF5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E12D7" w14:paraId="5C1347D5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CC045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EEF6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0950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639E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70AD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7483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903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8AE3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F87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A, Cap Y.</w:t>
            </w:r>
          </w:p>
          <w:p w14:paraId="3A36AF9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FAF19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E12D7" w14:paraId="625FD1A4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79AA1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140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19FA5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58E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78C84B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ECD9" w14:textId="77777777" w:rsidR="008E12D7" w:rsidRPr="002A60A1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F330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2E50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47D8B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061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3A, 4A, Cap Y.</w:t>
            </w:r>
          </w:p>
          <w:p w14:paraId="51F3EDA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F13A8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E12D7" w14:paraId="08F0B095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A770B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9B23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D8C1F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453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5FD6BE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7E38" w14:textId="77777777" w:rsidR="008E12D7" w:rsidRPr="002A60A1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6D7E7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7D2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01365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E0AF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7A, 1B - 3B și </w:t>
            </w:r>
          </w:p>
          <w:p w14:paraId="6D5C6EF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 Cap Y.</w:t>
            </w:r>
          </w:p>
          <w:p w14:paraId="0E1AE2D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7C05A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8E12D7" w14:paraId="1780658B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2F55C" w14:textId="77777777" w:rsidR="008E12D7" w:rsidRDefault="008E12D7" w:rsidP="008E12D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B8AD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FBDB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CC38C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A16942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2C4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A1BF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10E6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56F8" w14:textId="77777777" w:rsidR="008E12D7" w:rsidRPr="00FA2F2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4D1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3A, 4 A și </w:t>
            </w:r>
          </w:p>
          <w:p w14:paraId="74168C3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Depoul Oradea.</w:t>
            </w:r>
          </w:p>
          <w:p w14:paraId="200E663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74EBA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</w:tbl>
    <w:p w14:paraId="3B5313EF" w14:textId="77777777" w:rsidR="008E12D7" w:rsidRDefault="008E12D7" w:rsidP="00D80858">
      <w:pPr>
        <w:pStyle w:val="Heading1"/>
        <w:spacing w:line="276" w:lineRule="auto"/>
      </w:pPr>
    </w:p>
    <w:p w14:paraId="4C346A40" w14:textId="77777777" w:rsidR="00D4775B" w:rsidRPr="00D4775B" w:rsidRDefault="00D4775B" w:rsidP="00D4775B">
      <w:pPr>
        <w:rPr>
          <w:lang w:val="ro-RO"/>
        </w:rPr>
      </w:pPr>
    </w:p>
    <w:p w14:paraId="7D308A3E" w14:textId="77777777" w:rsidR="008E12D7" w:rsidRDefault="008E12D7" w:rsidP="00D80858">
      <w:pPr>
        <w:pStyle w:val="Heading1"/>
        <w:spacing w:line="276" w:lineRule="auto"/>
      </w:pPr>
      <w:r>
        <w:t>LINIA 330</w:t>
      </w:r>
    </w:p>
    <w:p w14:paraId="4A34653C" w14:textId="77777777" w:rsidR="008E12D7" w:rsidRDefault="008E12D7" w:rsidP="00D80858">
      <w:pPr>
        <w:pStyle w:val="Heading1"/>
        <w:spacing w:line="276" w:lineRule="auto"/>
        <w:rPr>
          <w:b w:val="0"/>
          <w:bCs w:val="0"/>
          <w:sz w:val="8"/>
        </w:rPr>
      </w:pPr>
      <w:r>
        <w:t>SÂNTANA - BRAD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E12D7" w14:paraId="0F0291DE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7A40" w14:textId="77777777" w:rsidR="008E12D7" w:rsidRDefault="008E12D7" w:rsidP="008E12D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ABFB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C0D9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17E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6EDAC9CB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63C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10C02C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B5C7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8EB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C4929" w14:textId="77777777" w:rsidR="008E12D7" w:rsidRPr="001C04D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F8589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6CED459A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B4DB" w14:textId="77777777" w:rsidR="008E12D7" w:rsidRDefault="008E12D7" w:rsidP="008E12D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3324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B00A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53FC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297DA95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35F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284C8C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872E3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1F1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B123" w14:textId="77777777" w:rsidR="008E12D7" w:rsidRPr="001C04D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6841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4FC5DC4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036E" w14:textId="77777777" w:rsidR="008E12D7" w:rsidRDefault="008E12D7" w:rsidP="008E12D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46EB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982C9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B13FE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Ineu</w:t>
            </w:r>
          </w:p>
          <w:p w14:paraId="4D8AA8E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D7CA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24065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BC49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ED4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5FF7" w14:textId="77777777" w:rsidR="008E12D7" w:rsidRPr="001C04D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5B07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2DE6F2B3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08D98" w14:textId="77777777" w:rsidR="008E12D7" w:rsidRDefault="008E12D7" w:rsidP="008E12D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FF7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13A8A2BE" w14:textId="77777777" w:rsidR="008E12D7" w:rsidRDefault="008E12D7" w:rsidP="00F4733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7FCD5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B5EDA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Ineu - Sebiş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CB7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4F1F2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2969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4294" w14:textId="77777777" w:rsidR="008E12D7" w:rsidRPr="001C04D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ED6E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57C81E7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978E6" w14:textId="77777777" w:rsidR="008E12D7" w:rsidRDefault="008E12D7" w:rsidP="008E12D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FC80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CCA72EA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4CE8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2836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Sebiş</w:t>
            </w:r>
          </w:p>
          <w:p w14:paraId="299987D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/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3659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1AB5B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B29D2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02812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DF8A8" w14:textId="77777777" w:rsidR="008E12D7" w:rsidRPr="001C04D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90EC3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503A0F2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7E79" w14:textId="77777777" w:rsidR="008E12D7" w:rsidRDefault="008E12D7" w:rsidP="008E12D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B25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5B6C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91C93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Gurahonţ</w:t>
            </w:r>
          </w:p>
          <w:p w14:paraId="7D79DAD0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4C3B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955837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F538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D4ADF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E2B93" w14:textId="77777777" w:rsidR="008E12D7" w:rsidRPr="001C04D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62B8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6BD33F6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0AA1" w14:textId="77777777" w:rsidR="008E12D7" w:rsidRDefault="008E12D7" w:rsidP="008E12D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BCEC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133+530</w:t>
            </w:r>
          </w:p>
          <w:p w14:paraId="67747BEE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133+580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3D43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23172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Vârfurile - Brad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FB0DD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EEF1" w14:textId="77777777" w:rsidR="008E12D7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7988" w14:textId="77777777" w:rsidR="008E12D7" w:rsidRDefault="008E12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2120C" w14:textId="77777777" w:rsidR="008E12D7" w:rsidRPr="001C04D5" w:rsidRDefault="008E12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46AD" w14:textId="77777777" w:rsidR="008E12D7" w:rsidRDefault="008E12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234231E" w14:textId="77777777" w:rsidR="008E12D7" w:rsidRDefault="008E12D7" w:rsidP="00D80858">
      <w:pPr>
        <w:spacing w:before="40" w:after="40" w:line="276" w:lineRule="auto"/>
        <w:ind w:right="57"/>
        <w:rPr>
          <w:sz w:val="20"/>
          <w:lang w:val="ro-RO"/>
        </w:rPr>
      </w:pPr>
    </w:p>
    <w:p w14:paraId="6AA54ABE" w14:textId="77777777" w:rsidR="008E12D7" w:rsidRDefault="008E12D7" w:rsidP="008C333F">
      <w:pPr>
        <w:pStyle w:val="Heading1"/>
        <w:spacing w:line="360" w:lineRule="auto"/>
      </w:pPr>
      <w:r>
        <w:lastRenderedPageBreak/>
        <w:t>LINIA 335</w:t>
      </w:r>
    </w:p>
    <w:p w14:paraId="6231536E" w14:textId="77777777" w:rsidR="008E12D7" w:rsidRDefault="008E12D7" w:rsidP="00AA23E7">
      <w:pPr>
        <w:pStyle w:val="Heading1"/>
        <w:spacing w:line="360" w:lineRule="auto"/>
        <w:rPr>
          <w:b w:val="0"/>
          <w:bCs w:val="0"/>
          <w:sz w:val="8"/>
        </w:rPr>
      </w:pPr>
      <w:r>
        <w:t>EPISCOPIA BIHOR - ORADEA VEST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8E12D7" w14:paraId="69AB326E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9F32" w14:textId="77777777" w:rsidR="008E12D7" w:rsidRDefault="008E12D7" w:rsidP="008E12D7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9FAC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BEA5" w14:textId="77777777" w:rsidR="008E12D7" w:rsidRPr="009050E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A0A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D36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797800D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  <w:p w14:paraId="0BC54F2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B8EE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3E8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D9AFD" w14:textId="77777777" w:rsidR="008E12D7" w:rsidRPr="009050E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A7B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D2D09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99A71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8E12D7" w14:paraId="559680F8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9E72" w14:textId="77777777" w:rsidR="008E12D7" w:rsidRDefault="008E12D7" w:rsidP="008E12D7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583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2+090</w:t>
            </w:r>
          </w:p>
          <w:p w14:paraId="010F6B1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D05AF" w14:textId="77777777" w:rsidR="008E12D7" w:rsidRPr="009050E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F5B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Episcopia Bihor – </w:t>
            </w:r>
          </w:p>
          <w:p w14:paraId="4D2295C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7F0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29C9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B48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359FB" w14:textId="77777777" w:rsidR="008E12D7" w:rsidRPr="009050E5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FD6F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09DE8FA0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4A246BA4" w14:textId="77777777" w:rsidR="008E12D7" w:rsidRDefault="008E12D7" w:rsidP="00274DBB">
      <w:pPr>
        <w:pStyle w:val="Heading1"/>
        <w:spacing w:line="360" w:lineRule="auto"/>
      </w:pPr>
      <w:r>
        <w:t>LINIA 400</w:t>
      </w:r>
    </w:p>
    <w:p w14:paraId="72425A80" w14:textId="77777777" w:rsidR="008E12D7" w:rsidRDefault="008E12D7" w:rsidP="00D95833">
      <w:pPr>
        <w:pStyle w:val="Heading1"/>
        <w:spacing w:line="360" w:lineRule="auto"/>
        <w:rPr>
          <w:b w:val="0"/>
          <w:bCs w:val="0"/>
          <w:sz w:val="8"/>
        </w:rPr>
      </w:pPr>
      <w:bookmarkStart w:id="4" w:name="_Hlk210635328"/>
      <w:r>
        <w:t>EPISCOPIA BIHOR - HALMEU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E12D7" w14:paraId="507D3B38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DE3A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84F7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DF7A0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19C14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74C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1DC58AA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  <w:p w14:paraId="3E65D1E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A0EC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704D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0965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5636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C62C6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A1927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8E12D7" w14:paraId="7CBA9113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B892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A21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663+700</w:t>
            </w:r>
          </w:p>
          <w:p w14:paraId="1BD5194F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8B414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4EE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Biharia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E27B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5E80D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41564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55F91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00709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28F1065A" w14:textId="77777777">
        <w:trPr>
          <w:cantSplit/>
          <w:trHeight w:val="9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7792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3E4A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76827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94A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lui Mihai</w:t>
            </w:r>
          </w:p>
          <w:p w14:paraId="581BC26F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EF36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prima joantă a sch. R3 și km 719+700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1FB7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87E6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F42EC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70C5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km 719+700 și călcâi sch. R16</w:t>
            </w:r>
          </w:p>
        </w:tc>
      </w:tr>
      <w:tr w:rsidR="008E12D7" w14:paraId="5029B027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D6CA2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D56B2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3CE51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E99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Sanislău</w:t>
            </w:r>
          </w:p>
          <w:p w14:paraId="006442E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7C48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C423F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37C4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61B9D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45D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14EDEBA5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B5B6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F66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03B0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5AF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G-ral Avramescu</w:t>
            </w:r>
          </w:p>
          <w:p w14:paraId="748BA26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1254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EE323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9C38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D667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00E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1DE142F2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D0FE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4EA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770+400</w:t>
            </w:r>
          </w:p>
          <w:p w14:paraId="41D94737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DEE35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504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G-ral Avramescu - Satu Mare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8D2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5885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DA3C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E333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E63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1DDB9B04" w14:textId="77777777">
        <w:trPr>
          <w:cantSplit/>
          <w:trHeight w:val="4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D20BC3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A2D7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81E6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59E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 Sud</w:t>
            </w:r>
          </w:p>
          <w:p w14:paraId="1481BF3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DDA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1162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9B8A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ED27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B9D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3E0EC2D4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6B27C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A043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31D6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4844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</w:t>
            </w:r>
          </w:p>
          <w:p w14:paraId="0423981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DCEA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5D32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050E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7C546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7EA7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79CCF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liniile 7 </w:t>
            </w:r>
          </w:p>
          <w:p w14:paraId="5DB9DAE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expedieri. </w:t>
            </w:r>
          </w:p>
        </w:tc>
      </w:tr>
      <w:tr w:rsidR="008E12D7" w14:paraId="0E4D403C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517BB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C3D2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8B77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A1CF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D7B2" w14:textId="77777777" w:rsidR="008E12D7" w:rsidRDefault="008E12D7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53CDB3EF" w14:textId="77777777" w:rsidR="008E12D7" w:rsidRDefault="008E12D7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CC3B9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D5942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3CFF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F04F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832E4B5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5F77E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715E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DFFC2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A2C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Micula</w:t>
            </w:r>
          </w:p>
          <w:p w14:paraId="71C7467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6C0C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799+650</w:t>
            </w:r>
          </w:p>
          <w:p w14:paraId="3D28C4F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800+400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82A2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7C8F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84F84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656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3E7FFA2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D2FE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089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809+075</w:t>
            </w:r>
          </w:p>
          <w:p w14:paraId="16D0F95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809+880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8E2A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E25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70F4BBF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CA735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9569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BD269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3C3E2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EA8B7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2DB58BD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3FA8118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D3CE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332A" w14:textId="77777777" w:rsidR="008E12D7" w:rsidRDefault="008E12D7" w:rsidP="002C5B7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FCE58" w14:textId="77777777" w:rsidR="008E12D7" w:rsidRDefault="008E12D7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BB1A8" w14:textId="77777777" w:rsidR="008E12D7" w:rsidRDefault="008E12D7" w:rsidP="002C5B7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308B2989" w14:textId="77777777" w:rsidR="008E12D7" w:rsidRDefault="008E12D7" w:rsidP="002C5B7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54CC0" w14:textId="77777777" w:rsidR="008E12D7" w:rsidRDefault="008E12D7" w:rsidP="002C5B7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55BD" w14:textId="77777777" w:rsidR="008E12D7" w:rsidRPr="00F344E1" w:rsidRDefault="008E12D7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1464" w14:textId="77777777" w:rsidR="008E12D7" w:rsidRDefault="008E12D7" w:rsidP="002C5B79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2D47" w14:textId="77777777" w:rsidR="008E12D7" w:rsidRPr="00F344E1" w:rsidRDefault="008E12D7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B476" w14:textId="77777777" w:rsidR="008E12D7" w:rsidRDefault="008E12D7" w:rsidP="002C5B7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03261D8" w14:textId="77777777">
        <w:trPr>
          <w:cantSplit/>
          <w:trHeight w:val="6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2502" w14:textId="77777777" w:rsidR="008E12D7" w:rsidRDefault="008E12D7" w:rsidP="008E12D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7878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7D04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6F22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4B55552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și 8 largă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AAD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9C46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FCAC" w14:textId="77777777" w:rsidR="008E12D7" w:rsidRDefault="008E12D7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B4B1E" w14:textId="77777777" w:rsidR="008E12D7" w:rsidRPr="00F344E1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DA8D3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7E08857" w14:textId="77777777" w:rsidR="008E12D7" w:rsidRDefault="008E12D7" w:rsidP="004418C0">
      <w:pPr>
        <w:spacing w:before="40" w:after="40" w:line="192" w:lineRule="auto"/>
        <w:ind w:right="57"/>
        <w:rPr>
          <w:sz w:val="20"/>
          <w:lang w:val="ro-RO"/>
        </w:rPr>
      </w:pPr>
    </w:p>
    <w:p w14:paraId="650D4386" w14:textId="77777777" w:rsidR="00D4775B" w:rsidRDefault="00D4775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7CA71ECE" w14:textId="77777777" w:rsidR="00D4775B" w:rsidRDefault="00D4775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213B0DF3" w14:textId="77777777" w:rsidR="00D4775B" w:rsidRDefault="00D4775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2A67CEBA" w14:textId="77777777" w:rsidR="00D4775B" w:rsidRDefault="00D4775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2003B9B9" w14:textId="77777777" w:rsidR="00D4775B" w:rsidRDefault="00D4775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63DAF72C" w14:textId="77777777" w:rsidR="00D4775B" w:rsidRDefault="00D4775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30EF76C9" w14:textId="77777777" w:rsidR="00D4775B" w:rsidRDefault="00D4775B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57D5C156" w14:textId="62494BD8" w:rsidR="008E12D7" w:rsidRDefault="008E12D7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lastRenderedPageBreak/>
        <w:t>LINIA 401</w:t>
      </w:r>
    </w:p>
    <w:p w14:paraId="3E66ED7D" w14:textId="77777777" w:rsidR="008E12D7" w:rsidRDefault="008E12D7" w:rsidP="00B64F3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SATU MARE - BAIA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8E12D7" w14:paraId="53D5A09D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A7CF" w14:textId="77777777" w:rsidR="008E12D7" w:rsidRDefault="008E12D7" w:rsidP="008E12D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F6A0B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0A86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B17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Satu Mare </w:t>
            </w:r>
          </w:p>
          <w:p w14:paraId="7979D728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01623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193F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B2EA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B9299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FC94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A37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F65D79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</w:t>
            </w:r>
          </w:p>
          <w:p w14:paraId="210B9165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7 prim. - exp. </w:t>
            </w:r>
          </w:p>
        </w:tc>
      </w:tr>
      <w:tr w:rsidR="008E12D7" w14:paraId="62218D75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8778" w14:textId="77777777" w:rsidR="008E12D7" w:rsidRDefault="008E12D7" w:rsidP="008E12D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CD7A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8320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51D2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Botiz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0AE0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C426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ABD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10C2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3A34A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AC2C4B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2C0DF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 direcția Botiz - Micula.</w:t>
            </w:r>
          </w:p>
        </w:tc>
      </w:tr>
      <w:tr w:rsidR="008E12D7" w14:paraId="17BE83FF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A695" w14:textId="77777777" w:rsidR="008E12D7" w:rsidRDefault="008E12D7" w:rsidP="008E12D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7D3D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8892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02CE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9AC2" w14:textId="77777777" w:rsidR="008E12D7" w:rsidRDefault="008E12D7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6B8E037A" w14:textId="77777777" w:rsidR="008E12D7" w:rsidRDefault="008E12D7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5AF4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61164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5FF7F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780A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DBD1EC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8982" w14:textId="77777777" w:rsidR="008E12D7" w:rsidRDefault="008E12D7" w:rsidP="008E12D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F8BA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A967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A96E1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Bușag</w:t>
            </w:r>
          </w:p>
          <w:p w14:paraId="329B1400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B0AD0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A739F" w14:textId="77777777" w:rsidR="008E12D7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A576" w14:textId="77777777" w:rsidR="008E12D7" w:rsidRDefault="008E12D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4C4C" w14:textId="77777777" w:rsidR="008E12D7" w:rsidRPr="00BB2EA6" w:rsidRDefault="008E12D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5F4CC" w14:textId="77777777" w:rsidR="008E12D7" w:rsidRDefault="008E12D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B52D56C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65E7A55C" w14:textId="77777777" w:rsidR="008E12D7" w:rsidRDefault="008E12D7" w:rsidP="00F0370D">
      <w:pPr>
        <w:pStyle w:val="Heading1"/>
        <w:spacing w:line="360" w:lineRule="auto"/>
      </w:pPr>
      <w:r>
        <w:t>LINIA 800</w:t>
      </w:r>
    </w:p>
    <w:p w14:paraId="02BFA32D" w14:textId="77777777" w:rsidR="008E12D7" w:rsidRDefault="008E12D7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8E12D7" w14:paraId="6B74C55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3A647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EBCBA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AE840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CD527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49F8A2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432EB" w14:textId="77777777" w:rsidR="008E12D7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259EF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0E34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B7F73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51DCB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BD85147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49211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49E2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4CB88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12089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899F279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7E977" w14:textId="77777777" w:rsidR="008E12D7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46E72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DDAB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B7285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53753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873C95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300BC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0148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0258E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DA05D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1FDD937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2ED1F" w14:textId="77777777" w:rsidR="008E12D7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F8572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F2F5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72C84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3819F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D0770C" w14:textId="77777777" w:rsidR="008E12D7" w:rsidRDefault="008E12D7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8E12D7" w:rsidRPr="00A8307A" w14:paraId="012C40F0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11C52" w14:textId="77777777" w:rsidR="008E12D7" w:rsidRPr="00A75A00" w:rsidRDefault="008E12D7" w:rsidP="008E12D7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87BB0" w14:textId="77777777" w:rsidR="008E12D7" w:rsidRPr="00A8307A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DD932" w14:textId="77777777" w:rsidR="008E12D7" w:rsidRPr="00A8307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206DE" w14:textId="77777777" w:rsidR="008E12D7" w:rsidRPr="00A8307A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E32DC" w14:textId="77777777" w:rsidR="008E12D7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9221551" w14:textId="77777777" w:rsidR="008E12D7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7B986D69" w14:textId="77777777" w:rsidR="008E12D7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1AA3CB3" w14:textId="77777777" w:rsidR="008E12D7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753B4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2EE77" w14:textId="77777777" w:rsidR="008E12D7" w:rsidRPr="00A8307A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32F69" w14:textId="77777777" w:rsidR="008E12D7" w:rsidRPr="00A8307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EA35D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0E06EB" w14:textId="77777777" w:rsidR="008E12D7" w:rsidRPr="00A8307A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8E12D7" w14:paraId="3DEEC8B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3E951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A8FC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E7D2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F396C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3EDAA306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FF42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5BC97E4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DB0C5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36D0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875F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B1057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9A151F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495C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145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6C669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998F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E070C" w14:textId="77777777" w:rsidR="008E12D7" w:rsidRDefault="008E12D7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7313A3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33AE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77CB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A1EE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DF29E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932125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58C2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025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753C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7BA0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9A7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A6CB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9D7B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1222A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A516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6F85F3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42D1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DE9A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A4998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636F4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6FAF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BFA2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9047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65AED93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1D79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B820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5520D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C427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CEA2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8D4C0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908F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8A60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D6935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D20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BEE3F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E990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000AC2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A99F52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E12D7" w14:paraId="37E7E9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BBC78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A1CD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218E3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84B1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7E6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9F1E3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5B5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1C8E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4868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5488EF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1619C8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8E12D7" w14:paraId="5921258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01F6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2C30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DD8B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EE880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A498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570C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382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42D9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65826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6507111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0E42AF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8E12D7" w14:paraId="4D127C4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0389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87E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82FF7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4CD0E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B6E6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6588D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006D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5C6A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D4772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0FA9A7D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055820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8E12D7" w14:paraId="2C21C4D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60FAF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9FF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99614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F64D1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80F7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69F51C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3005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DDA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EF9E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15BF7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8E12D7" w14:paraId="568F6AE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F341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DB7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3400DEF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4E54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ABC2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F0A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A223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9FB8B" w14:textId="77777777" w:rsidR="008E12D7" w:rsidRDefault="008E12D7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3BE3F3BD" w14:textId="77777777" w:rsidR="008E12D7" w:rsidRDefault="008E12D7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A773F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D80B5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01B8B8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5273D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F2AA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3F3D3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DD778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2C7FED23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929B0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13D6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DCD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783F3E1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8FF6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8C3D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5A125BF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0DD39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A58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2A5F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61CB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46447612" w14:textId="77777777" w:rsidR="008E12D7" w:rsidRPr="008B2519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7BC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202BEE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A6AB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C68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7380" w14:textId="77777777" w:rsidR="008E12D7" w:rsidRPr="008D08DE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C765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8E12D7" w14:paraId="0256E39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BAC7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D0ACF" w14:textId="77777777" w:rsidR="008E12D7" w:rsidRDefault="008E12D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689D" w14:textId="77777777" w:rsidR="008E12D7" w:rsidRPr="001161EA" w:rsidRDefault="008E12D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1878" w14:textId="77777777" w:rsidR="008E12D7" w:rsidRDefault="008E12D7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084D675F" w14:textId="77777777" w:rsidR="008E12D7" w:rsidRDefault="008E12D7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6EB2" w14:textId="77777777" w:rsidR="008E12D7" w:rsidRDefault="008E12D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793A6B91" w14:textId="77777777" w:rsidR="008E12D7" w:rsidRDefault="008E12D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D8FC3" w14:textId="77777777" w:rsidR="008E12D7" w:rsidRPr="001161EA" w:rsidRDefault="008E12D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10FDF" w14:textId="77777777" w:rsidR="008E12D7" w:rsidRDefault="008E12D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A44C" w14:textId="77777777" w:rsidR="008E12D7" w:rsidRPr="008D08DE" w:rsidRDefault="008E12D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B99F" w14:textId="77777777" w:rsidR="008E12D7" w:rsidRDefault="008E12D7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8E12D7" w14:paraId="346D56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55DEF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8A5E" w14:textId="77777777" w:rsidR="008E12D7" w:rsidRDefault="008E12D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223F" w14:textId="77777777" w:rsidR="008E12D7" w:rsidRPr="001161EA" w:rsidRDefault="008E12D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CAC84" w14:textId="77777777" w:rsidR="008E12D7" w:rsidRDefault="008E12D7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337CA" w14:textId="77777777" w:rsidR="008E12D7" w:rsidRDefault="008E12D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398B" w14:textId="77777777" w:rsidR="008E12D7" w:rsidRPr="001161EA" w:rsidRDefault="008E12D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C5853" w14:textId="77777777" w:rsidR="008E12D7" w:rsidRDefault="008E12D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1EED" w14:textId="77777777" w:rsidR="008E12D7" w:rsidRDefault="008E12D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3B78" w14:textId="77777777" w:rsidR="008E12D7" w:rsidRDefault="008E12D7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6E364E78" w14:textId="77777777" w:rsidR="008E12D7" w:rsidRDefault="008E12D7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8E12D7" w14:paraId="7E85482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A860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244F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91C4" w14:textId="77777777" w:rsidR="008E12D7" w:rsidRPr="001161EA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3D93A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5417BC8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8F3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420BF4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77576E6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03D6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1F5A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AE37" w14:textId="77777777" w:rsidR="008E12D7" w:rsidRPr="001161EA" w:rsidRDefault="008E12D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A4AD2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8E12D7" w14:paraId="2A153BA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D2547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086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B6209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CE76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33993A84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B5E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375CC0C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7C5D2B32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1C3F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B52C2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CD52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8B8C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72DCE6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E1537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A48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2503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9B63" w14:textId="77777777" w:rsidR="008E12D7" w:rsidRDefault="008E12D7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B0200C1" w14:textId="77777777" w:rsidR="008E12D7" w:rsidRDefault="008E12D7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B32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73C6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4AE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01679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AED48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8E12D7" w14:paraId="364375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3364E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2ABA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D39F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9617D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A7DD35F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D0FB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157C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D09E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537B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85DB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67D2D1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0F4E81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8E12D7" w14:paraId="34FC049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F90E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37E2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7A5C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F87C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D5F7773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5EC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ED6A0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AC4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7502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B26E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64755EA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24DE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836D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6F96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77AE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E690BCC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9D27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7A75F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EF4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7C18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95D85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71EB15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D145F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342F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D28B7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E1A6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8C0902B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ACF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7147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A84EF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AC45B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9062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4F6A25D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6BAEA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D681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2654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E3489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AB26BAC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81B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60AF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088B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96B6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9245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01B5729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EC4B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7D9C2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9928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576A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F676D13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1DD05D94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2AAEA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BD08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B69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3D0A4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CFA2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D8A1D8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8C9C4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3AA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BA7E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3DBB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8A3ED20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B55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FCAE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7CA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B32F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70BD6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EDCA96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0581BF07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8E12D7" w14:paraId="0352BAE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71EF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8AC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7F3E5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7ED9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F87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1F72B87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486F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67B5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176A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D0571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2681E9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8E12D7" w14:paraId="13A3C43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5808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5DBE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628C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B53B9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08D7C943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0B5E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033D8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AAC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53F16EC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BEDB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D896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8E12D7" w14:paraId="1EC1551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3885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106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CB5D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773D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1B051CD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FC0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F56F76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65EDF7F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0EF3D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EAC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9230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F06A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38D618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7A2A6B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69B9FA39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8E12D7" w14:paraId="56B4C9A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413A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24C6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C87D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184F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F1A71AF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7F80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42F9E2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4F08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9D08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1B72A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CA437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349C0A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757D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1F3F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B577A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C7DF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8CBAD12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7D8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7BCAA24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F3D4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DFD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DDE93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9D91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295A5CB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C5F8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AC4F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A3E39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1DD49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0D3056C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3DA26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3F54BC72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0CE36AF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214A62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1D37D495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30F81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844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9AE5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EF2D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218670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1B13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50AA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5C67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3C2AB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24FFF81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9A21F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569D6A30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85A2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67BA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B3C6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7814F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30616C5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53B47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FF46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0C727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D691" w14:textId="77777777" w:rsidR="008E12D7" w:rsidRDefault="008E12D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4C869BF" w14:textId="77777777" w:rsidR="008E12D7" w:rsidRDefault="008E12D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D8725" w14:textId="77777777" w:rsidR="008E12D7" w:rsidRPr="00F565BC" w:rsidRDefault="008E12D7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3B869093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3417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244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B467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8984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8E12D7" w14:paraId="4733BC5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103C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9A457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6F94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F4FA9" w14:textId="77777777" w:rsidR="008E12D7" w:rsidRDefault="008E12D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E3010DC" w14:textId="77777777" w:rsidR="008E12D7" w:rsidRDefault="008E12D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3BB8A" w14:textId="77777777" w:rsidR="008E12D7" w:rsidRDefault="008E12D7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B3E5B19" w14:textId="77777777" w:rsidR="008E12D7" w:rsidRDefault="008E12D7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B03D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AEC0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E8B0A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A9B7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8E12D7" w14:paraId="14BBBED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CBD1B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7F7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C23C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02368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06B1BAF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1C651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CF1DEA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771A" w14:textId="77777777" w:rsidR="008E12D7" w:rsidRPr="001161EA" w:rsidRDefault="008E12D7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FBC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1119B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3B00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61CD6B14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2091D6AD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15E580B8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2087CC77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8E12D7" w14:paraId="0EC7480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B84C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DBD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31E8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040B5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92F5F21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16D1A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9A3388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5BBF107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A618D" w14:textId="77777777" w:rsidR="008E12D7" w:rsidRPr="001161EA" w:rsidRDefault="008E12D7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270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0CD7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7C42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10B5E3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1E8AFF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8E12D7" w14:paraId="52A706F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41EC0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C612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8C261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E492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0CE8D02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42A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8145" w14:textId="77777777" w:rsidR="008E12D7" w:rsidRDefault="008E12D7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F8E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732A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EEA5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25F4085C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1DF171CA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8E12D7" w14:paraId="121D648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B8A7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C6F8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0EBF0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39D7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FCFDD47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89D20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C608E2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AF4A4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81C6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79488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06E3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2AB7185E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2EA930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8E12D7" w14:paraId="57A60B9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D9C6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02EC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FB528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74BC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19C026D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5D6E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5E33F4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05AD1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E8B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426FF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C3CD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62CC6E08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8E12D7" w14:paraId="268AAA2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75BCD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86F0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7941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AAB2D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8059ADE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7A12EEFE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776E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7348E2F7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80B46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6BD9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417D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5A90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B70D6B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8E12D7" w14:paraId="0A2EB3A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F2DD5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01AB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2ED4A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60680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6D43570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FAD4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7BA5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409C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6814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9A513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79BC0F1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E647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813DF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494D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C90A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89C7C12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0868B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71B1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45C0E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C6D3D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78311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8E12D7" w14:paraId="51FF6DB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B14F5" w14:textId="77777777" w:rsidR="008E12D7" w:rsidRDefault="008E12D7" w:rsidP="008E12D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FD8B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AD6A" w14:textId="77777777" w:rsidR="008E12D7" w:rsidRPr="001161EA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A4C8" w14:textId="77777777" w:rsidR="008E12D7" w:rsidRDefault="008E12D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6E5D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BA3A" w14:textId="77777777" w:rsidR="008E12D7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381B" w14:textId="77777777" w:rsidR="008E12D7" w:rsidRDefault="008E12D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D595E" w14:textId="77777777" w:rsidR="008E12D7" w:rsidRPr="008D08DE" w:rsidRDefault="008E12D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6B33" w14:textId="77777777" w:rsidR="008E12D7" w:rsidRDefault="008E12D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4F2054A0" w14:textId="77777777" w:rsidR="008E12D7" w:rsidRDefault="008E12D7">
      <w:pPr>
        <w:spacing w:before="40" w:after="40" w:line="192" w:lineRule="auto"/>
        <w:ind w:right="57"/>
        <w:rPr>
          <w:sz w:val="20"/>
          <w:lang w:val="ro-RO"/>
        </w:rPr>
      </w:pPr>
    </w:p>
    <w:p w14:paraId="42DC027C" w14:textId="77777777" w:rsidR="008E12D7" w:rsidRDefault="008E12D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7F2A7AB" w14:textId="77777777" w:rsidR="00D4775B" w:rsidRDefault="00D4775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7D55B5A" w14:textId="77777777" w:rsidR="00D4775B" w:rsidRDefault="00D4775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D383E4A" w14:textId="77777777" w:rsidR="00D4775B" w:rsidRDefault="00D4775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308B256" w14:textId="77777777" w:rsidR="00D4775B" w:rsidRPr="00C21F42" w:rsidRDefault="00D4775B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D5823B8" w14:textId="77777777" w:rsidR="008E12D7" w:rsidRPr="00C21F42" w:rsidRDefault="008E12D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95F0710" w14:textId="77777777" w:rsidR="008E12D7" w:rsidRPr="00C21F42" w:rsidRDefault="008E12D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1D9EB3A7" w14:textId="77777777" w:rsidR="008E12D7" w:rsidRPr="00C21F42" w:rsidRDefault="008E12D7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6C5EC20A" w14:textId="77777777" w:rsidR="008E12D7" w:rsidRDefault="008E12D7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0A46F891" w14:textId="77777777" w:rsidR="008E12D7" w:rsidRPr="00C21F42" w:rsidRDefault="008E12D7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5FBA7AC3" w14:textId="77777777" w:rsidR="008E12D7" w:rsidRPr="00C21F42" w:rsidRDefault="008E12D7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10046B80" w14:textId="77777777" w:rsidR="008E12D7" w:rsidRPr="00C21F42" w:rsidRDefault="008E12D7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149CCD1E" w14:textId="77777777" w:rsidR="008E12D7" w:rsidRPr="00C21F42" w:rsidRDefault="008E12D7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71049344" w14:textId="77777777" w:rsidR="00FB37F1" w:rsidRPr="00B53906" w:rsidRDefault="00FB37F1" w:rsidP="00B53906"/>
    <w:sectPr w:rsidR="00FB37F1" w:rsidRPr="00B53906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DD04" w14:textId="77777777" w:rsidR="00C96B2C" w:rsidRDefault="00C96B2C">
      <w:r>
        <w:separator/>
      </w:r>
    </w:p>
  </w:endnote>
  <w:endnote w:type="continuationSeparator" w:id="0">
    <w:p w14:paraId="187E7602" w14:textId="77777777" w:rsidR="00C96B2C" w:rsidRDefault="00C9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203C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E4AE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7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650C5" w14:textId="77777777" w:rsidR="00C96B2C" w:rsidRDefault="00C96B2C">
      <w:r>
        <w:separator/>
      </w:r>
    </w:p>
  </w:footnote>
  <w:footnote w:type="continuationSeparator" w:id="0">
    <w:p w14:paraId="144EC1B3" w14:textId="77777777" w:rsidR="00C96B2C" w:rsidRDefault="00C96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B1D6" w14:textId="77777777" w:rsidR="006F5073" w:rsidRDefault="0019252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0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51520F" w14:textId="022A74CE" w:rsidR="006F5073" w:rsidRDefault="00C0614E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0C4469">
      <w:rPr>
        <w:b/>
        <w:bCs/>
        <w:i/>
        <w:iCs/>
        <w:sz w:val="22"/>
      </w:rPr>
      <w:t>decada 11-20 august 2026</w:t>
    </w:r>
  </w:p>
  <w:p w14:paraId="31C5D1E8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B71F69">
      <w:rPr>
        <w:rStyle w:val="PageNumber"/>
        <w:b/>
        <w:bCs/>
      </w:rPr>
      <w:t>TIMISOARA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313FBD0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D127D90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967AD58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971CD0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DD27681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6E191637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37636A3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91AF26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19D1C4B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1F755B6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44068F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6607B0CF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5016D06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164541FB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7A00EFC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0FABA7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7DCF80A6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C876D52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1279B6F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26BC7FD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BE4149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7F6E35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357C2519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76A7F52A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2475383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3FFAFF88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B29E4E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26A8B8FD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75445F9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5B14ACE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338F90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7BB71BD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3AB5240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2344802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ABB4D4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E91048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5C68419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31CD7CC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C1C8" w14:textId="77777777" w:rsidR="006F5073" w:rsidRDefault="0019252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6329">
      <w:rPr>
        <w:rStyle w:val="PageNumber"/>
        <w:noProof/>
      </w:rPr>
      <w:t>3</w:t>
    </w:r>
    <w:r>
      <w:rPr>
        <w:rStyle w:val="PageNumber"/>
      </w:rPr>
      <w:fldChar w:fldCharType="end"/>
    </w:r>
  </w:p>
  <w:p w14:paraId="7E01E29B" w14:textId="06E2C024" w:rsidR="00004110" w:rsidRPr="00A048AC" w:rsidRDefault="00C0614E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0C4469">
      <w:rPr>
        <w:b/>
        <w:bCs/>
        <w:i/>
        <w:iCs/>
        <w:sz w:val="22"/>
      </w:rPr>
      <w:t>decada 11-20 august 2026</w:t>
    </w:r>
  </w:p>
  <w:p w14:paraId="295F430E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469C358B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71BEFDF2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47210EB2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5A3D9E26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08E90FB2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00BC4C0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0E87F695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B71F69">
      <w:rPr>
        <w:rStyle w:val="PageNumber"/>
        <w:b/>
        <w:bCs/>
      </w:rPr>
      <w:t>TIMISOARA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36730FDF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110B7D49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0D2141E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165A780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27BB4FB4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57ED835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DD4AC15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2DA935E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4654730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30CD09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4EA357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8132C4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4296127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124EDF9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76E5139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D2EC48E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63756ED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640E85AE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C2B5E46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46CC52C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790BB1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7665510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27E2F2F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89054E2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641549CD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1FBD264D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5E151342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7734A4D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9A3D8B7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DBDC8C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4CD8F5B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D016DF2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AE3DF96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305754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371F5E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05F333C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990A1E4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4B09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D6F3B"/>
    <w:multiLevelType w:val="hybridMultilevel"/>
    <w:tmpl w:val="D8468306"/>
    <w:lvl w:ilvl="0" w:tplc="14789E2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5C09EB"/>
    <w:multiLevelType w:val="hybridMultilevel"/>
    <w:tmpl w:val="C43606D0"/>
    <w:lvl w:ilvl="0" w:tplc="AA121EB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" w15:restartNumberingAfterBreak="0">
    <w:nsid w:val="098B465B"/>
    <w:multiLevelType w:val="hybridMultilevel"/>
    <w:tmpl w:val="90C66EC2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9" w15:restartNumberingAfterBreak="0">
    <w:nsid w:val="10442BC8"/>
    <w:multiLevelType w:val="hybridMultilevel"/>
    <w:tmpl w:val="73C6FCC0"/>
    <w:lvl w:ilvl="0" w:tplc="CEA6420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1B57872"/>
    <w:multiLevelType w:val="hybridMultilevel"/>
    <w:tmpl w:val="6B24AA10"/>
    <w:lvl w:ilvl="0" w:tplc="641A924A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2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0E795D"/>
    <w:multiLevelType w:val="hybridMultilevel"/>
    <w:tmpl w:val="1E8AD412"/>
    <w:lvl w:ilvl="0" w:tplc="651EB30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 w15:restartNumberingAfterBreak="0">
    <w:nsid w:val="30322A75"/>
    <w:multiLevelType w:val="hybridMultilevel"/>
    <w:tmpl w:val="6DF6E520"/>
    <w:lvl w:ilvl="0" w:tplc="900A3456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965B2"/>
    <w:multiLevelType w:val="hybridMultilevel"/>
    <w:tmpl w:val="3C8A0504"/>
    <w:lvl w:ilvl="0" w:tplc="D3AAD58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F7EC2"/>
    <w:multiLevelType w:val="hybridMultilevel"/>
    <w:tmpl w:val="B59212AA"/>
    <w:lvl w:ilvl="0" w:tplc="C3201D9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760788"/>
    <w:multiLevelType w:val="hybridMultilevel"/>
    <w:tmpl w:val="88906424"/>
    <w:lvl w:ilvl="0" w:tplc="797C1D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99354ED"/>
    <w:multiLevelType w:val="hybridMultilevel"/>
    <w:tmpl w:val="D6A8904A"/>
    <w:lvl w:ilvl="0" w:tplc="076C340C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E76C98"/>
    <w:multiLevelType w:val="hybridMultilevel"/>
    <w:tmpl w:val="9D32073C"/>
    <w:lvl w:ilvl="0" w:tplc="35C4FA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 w15:restartNumberingAfterBreak="0">
    <w:nsid w:val="53CD1A91"/>
    <w:multiLevelType w:val="hybridMultilevel"/>
    <w:tmpl w:val="0B12258A"/>
    <w:lvl w:ilvl="0" w:tplc="84009E2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5A68B2"/>
    <w:multiLevelType w:val="hybridMultilevel"/>
    <w:tmpl w:val="449EE1D6"/>
    <w:lvl w:ilvl="0" w:tplc="023AEB3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8F5030"/>
    <w:multiLevelType w:val="hybridMultilevel"/>
    <w:tmpl w:val="F8F2F57A"/>
    <w:lvl w:ilvl="0" w:tplc="B518FCE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0" w15:restartNumberingAfterBreak="0">
    <w:nsid w:val="5BA045D6"/>
    <w:multiLevelType w:val="hybridMultilevel"/>
    <w:tmpl w:val="CBBC703E"/>
    <w:lvl w:ilvl="0" w:tplc="9AA0897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5D2C203F"/>
    <w:multiLevelType w:val="hybridMultilevel"/>
    <w:tmpl w:val="6832DD32"/>
    <w:lvl w:ilvl="0" w:tplc="D452DC9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0D4C68"/>
    <w:multiLevelType w:val="hybridMultilevel"/>
    <w:tmpl w:val="CA7EF4BC"/>
    <w:lvl w:ilvl="0" w:tplc="FECA14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6114D6"/>
    <w:multiLevelType w:val="hybridMultilevel"/>
    <w:tmpl w:val="023AE354"/>
    <w:lvl w:ilvl="0" w:tplc="FFF61F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620F32AC"/>
    <w:multiLevelType w:val="hybridMultilevel"/>
    <w:tmpl w:val="880828B4"/>
    <w:lvl w:ilvl="0" w:tplc="DBA2686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73EB59BF"/>
    <w:multiLevelType w:val="hybridMultilevel"/>
    <w:tmpl w:val="2EF02E0A"/>
    <w:lvl w:ilvl="0" w:tplc="AB9C04F6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C5DA4"/>
    <w:multiLevelType w:val="hybridMultilevel"/>
    <w:tmpl w:val="81AE5648"/>
    <w:lvl w:ilvl="0" w:tplc="74EE57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9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1" w15:restartNumberingAfterBreak="0">
    <w:nsid w:val="78F21D66"/>
    <w:multiLevelType w:val="hybridMultilevel"/>
    <w:tmpl w:val="A4B072F2"/>
    <w:lvl w:ilvl="0" w:tplc="2662F9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" w15:restartNumberingAfterBreak="0">
    <w:nsid w:val="79BB5477"/>
    <w:multiLevelType w:val="hybridMultilevel"/>
    <w:tmpl w:val="F8ACA246"/>
    <w:lvl w:ilvl="0" w:tplc="652E01C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0D69E5"/>
    <w:multiLevelType w:val="hybridMultilevel"/>
    <w:tmpl w:val="4468C336"/>
    <w:lvl w:ilvl="0" w:tplc="94C48A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4" w15:restartNumberingAfterBreak="0">
    <w:nsid w:val="7D93351C"/>
    <w:multiLevelType w:val="hybridMultilevel"/>
    <w:tmpl w:val="770478BE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5" w15:restartNumberingAfterBreak="0">
    <w:nsid w:val="7E927324"/>
    <w:multiLevelType w:val="hybridMultilevel"/>
    <w:tmpl w:val="514AF56E"/>
    <w:lvl w:ilvl="0" w:tplc="C304123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87517">
    <w:abstractNumId w:val="21"/>
  </w:num>
  <w:num w:numId="2" w16cid:durableId="2035955787">
    <w:abstractNumId w:val="24"/>
  </w:num>
  <w:num w:numId="3" w16cid:durableId="1085764040">
    <w:abstractNumId w:val="2"/>
  </w:num>
  <w:num w:numId="4" w16cid:durableId="52779327">
    <w:abstractNumId w:val="35"/>
  </w:num>
  <w:num w:numId="5" w16cid:durableId="704712729">
    <w:abstractNumId w:val="16"/>
  </w:num>
  <w:num w:numId="6" w16cid:durableId="1744450687">
    <w:abstractNumId w:val="39"/>
  </w:num>
  <w:num w:numId="7" w16cid:durableId="203909065">
    <w:abstractNumId w:val="5"/>
  </w:num>
  <w:num w:numId="8" w16cid:durableId="1437359247">
    <w:abstractNumId w:val="31"/>
  </w:num>
  <w:num w:numId="9" w16cid:durableId="1449811338">
    <w:abstractNumId w:val="20"/>
  </w:num>
  <w:num w:numId="10" w16cid:durableId="350884993">
    <w:abstractNumId w:val="22"/>
  </w:num>
  <w:num w:numId="11" w16cid:durableId="383062685">
    <w:abstractNumId w:val="25"/>
  </w:num>
  <w:num w:numId="12" w16cid:durableId="995374258">
    <w:abstractNumId w:val="37"/>
  </w:num>
  <w:num w:numId="13" w16cid:durableId="979505479">
    <w:abstractNumId w:val="34"/>
  </w:num>
  <w:num w:numId="14" w16cid:durableId="2108234531">
    <w:abstractNumId w:val="41"/>
  </w:num>
  <w:num w:numId="15" w16cid:durableId="1549564258">
    <w:abstractNumId w:val="32"/>
  </w:num>
  <w:num w:numId="16" w16cid:durableId="1547335578">
    <w:abstractNumId w:val="17"/>
  </w:num>
  <w:num w:numId="17" w16cid:durableId="531260144">
    <w:abstractNumId w:val="14"/>
  </w:num>
  <w:num w:numId="18" w16cid:durableId="1428891957">
    <w:abstractNumId w:val="9"/>
  </w:num>
  <w:num w:numId="19" w16cid:durableId="953637804">
    <w:abstractNumId w:val="43"/>
  </w:num>
  <w:num w:numId="20" w16cid:durableId="978531040">
    <w:abstractNumId w:val="42"/>
  </w:num>
  <w:num w:numId="21" w16cid:durableId="1603223496">
    <w:abstractNumId w:val="10"/>
  </w:num>
  <w:num w:numId="22" w16cid:durableId="194318888">
    <w:abstractNumId w:val="13"/>
  </w:num>
  <w:num w:numId="23" w16cid:durableId="1597446813">
    <w:abstractNumId w:val="36"/>
  </w:num>
  <w:num w:numId="24" w16cid:durableId="1946226515">
    <w:abstractNumId w:val="15"/>
  </w:num>
  <w:num w:numId="25" w16cid:durableId="1359159633">
    <w:abstractNumId w:val="4"/>
  </w:num>
  <w:num w:numId="26" w16cid:durableId="959730267">
    <w:abstractNumId w:val="19"/>
  </w:num>
  <w:num w:numId="27" w16cid:durableId="453257991">
    <w:abstractNumId w:val="45"/>
  </w:num>
  <w:num w:numId="28" w16cid:durableId="1190148892">
    <w:abstractNumId w:val="1"/>
  </w:num>
  <w:num w:numId="29" w16cid:durableId="1848862451">
    <w:abstractNumId w:val="12"/>
  </w:num>
  <w:num w:numId="30" w16cid:durableId="1245073529">
    <w:abstractNumId w:val="28"/>
  </w:num>
  <w:num w:numId="31" w16cid:durableId="213657637">
    <w:abstractNumId w:val="30"/>
  </w:num>
  <w:num w:numId="32" w16cid:durableId="265233487">
    <w:abstractNumId w:val="23"/>
  </w:num>
  <w:num w:numId="33" w16cid:durableId="801002333">
    <w:abstractNumId w:val="3"/>
  </w:num>
  <w:num w:numId="34" w16cid:durableId="307324804">
    <w:abstractNumId w:val="26"/>
  </w:num>
  <w:num w:numId="35" w16cid:durableId="1492915793">
    <w:abstractNumId w:val="8"/>
  </w:num>
  <w:num w:numId="36" w16cid:durableId="2066247489">
    <w:abstractNumId w:val="18"/>
  </w:num>
  <w:num w:numId="37" w16cid:durableId="1877765673">
    <w:abstractNumId w:val="38"/>
  </w:num>
  <w:num w:numId="38" w16cid:durableId="445657029">
    <w:abstractNumId w:val="33"/>
  </w:num>
  <w:num w:numId="39" w16cid:durableId="1787458797">
    <w:abstractNumId w:val="29"/>
  </w:num>
  <w:num w:numId="40" w16cid:durableId="775709098">
    <w:abstractNumId w:val="27"/>
  </w:num>
  <w:num w:numId="41" w16cid:durableId="1895654975">
    <w:abstractNumId w:val="7"/>
  </w:num>
  <w:num w:numId="42" w16cid:durableId="1836411365">
    <w:abstractNumId w:val="6"/>
  </w:num>
  <w:num w:numId="43" w16cid:durableId="1251963772">
    <w:abstractNumId w:val="11"/>
  </w:num>
  <w:num w:numId="44" w16cid:durableId="1246763155">
    <w:abstractNumId w:val="40"/>
  </w:num>
  <w:num w:numId="45" w16cid:durableId="167411259">
    <w:abstractNumId w:val="44"/>
  </w:num>
  <w:num w:numId="46" w16cid:durableId="545260289">
    <w:abstractNumId w:val="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3TCmhuH8+mzSXLr/xbJH9hU3sEGJuZN9SuJzDzoC/5sW4vXbFGHU9Ig+BQRd07b2eWhYOlCpWzlccTqG5N5YOA==" w:salt="tIjrkDRNlw4/Qk0r3hdsMA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9E"/>
    <w:rsid w:val="000026EB"/>
    <w:rsid w:val="00002B50"/>
    <w:rsid w:val="00002B5E"/>
    <w:rsid w:val="000034F1"/>
    <w:rsid w:val="00003549"/>
    <w:rsid w:val="00003587"/>
    <w:rsid w:val="000035E9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6D5E"/>
    <w:rsid w:val="00007238"/>
    <w:rsid w:val="000072A6"/>
    <w:rsid w:val="000073D1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A02"/>
    <w:rsid w:val="00011B93"/>
    <w:rsid w:val="00011F04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0AE5"/>
    <w:rsid w:val="00021498"/>
    <w:rsid w:val="00021740"/>
    <w:rsid w:val="000219E9"/>
    <w:rsid w:val="00021AE8"/>
    <w:rsid w:val="00021DB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DFD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C41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37BEA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889"/>
    <w:rsid w:val="000469F4"/>
    <w:rsid w:val="0004724D"/>
    <w:rsid w:val="00047D3C"/>
    <w:rsid w:val="000506A8"/>
    <w:rsid w:val="00050E1D"/>
    <w:rsid w:val="00050FE4"/>
    <w:rsid w:val="000512DA"/>
    <w:rsid w:val="000514E5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958"/>
    <w:rsid w:val="00054A92"/>
    <w:rsid w:val="00054BC3"/>
    <w:rsid w:val="00054DD5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162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5B7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6FA1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C80"/>
    <w:rsid w:val="00087E7B"/>
    <w:rsid w:val="00090056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3C3D"/>
    <w:rsid w:val="000948BC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392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469"/>
    <w:rsid w:val="000C4E27"/>
    <w:rsid w:val="000C4F31"/>
    <w:rsid w:val="000C53B1"/>
    <w:rsid w:val="000C5495"/>
    <w:rsid w:val="000C5571"/>
    <w:rsid w:val="000C603B"/>
    <w:rsid w:val="000C628C"/>
    <w:rsid w:val="000C6BDA"/>
    <w:rsid w:val="000C6EF7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BC6"/>
    <w:rsid w:val="000D43E1"/>
    <w:rsid w:val="000D4D0E"/>
    <w:rsid w:val="000D52D2"/>
    <w:rsid w:val="000D53F8"/>
    <w:rsid w:val="000D567E"/>
    <w:rsid w:val="000D5CA4"/>
    <w:rsid w:val="000D5CB8"/>
    <w:rsid w:val="000D5E36"/>
    <w:rsid w:val="000D5EDB"/>
    <w:rsid w:val="000D6084"/>
    <w:rsid w:val="000D61F8"/>
    <w:rsid w:val="000D6208"/>
    <w:rsid w:val="000D6601"/>
    <w:rsid w:val="000D7203"/>
    <w:rsid w:val="000D7D26"/>
    <w:rsid w:val="000E0117"/>
    <w:rsid w:val="000E0541"/>
    <w:rsid w:val="000E07D5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D5C"/>
    <w:rsid w:val="000F7405"/>
    <w:rsid w:val="000F7D7F"/>
    <w:rsid w:val="000F7FFD"/>
    <w:rsid w:val="00100108"/>
    <w:rsid w:val="00100F8F"/>
    <w:rsid w:val="00101A16"/>
    <w:rsid w:val="00101B0C"/>
    <w:rsid w:val="00101E85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8D6"/>
    <w:rsid w:val="00110BC0"/>
    <w:rsid w:val="001114C3"/>
    <w:rsid w:val="0011161D"/>
    <w:rsid w:val="00111774"/>
    <w:rsid w:val="00111AE5"/>
    <w:rsid w:val="00111D91"/>
    <w:rsid w:val="0011229F"/>
    <w:rsid w:val="001129FF"/>
    <w:rsid w:val="00112A09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1D1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60D6"/>
    <w:rsid w:val="001366B7"/>
    <w:rsid w:val="001370FC"/>
    <w:rsid w:val="00137B02"/>
    <w:rsid w:val="00137C8C"/>
    <w:rsid w:val="00137D90"/>
    <w:rsid w:val="0014046F"/>
    <w:rsid w:val="001408C3"/>
    <w:rsid w:val="00140CBB"/>
    <w:rsid w:val="00141BC2"/>
    <w:rsid w:val="00141F1A"/>
    <w:rsid w:val="00142D8C"/>
    <w:rsid w:val="00142EB5"/>
    <w:rsid w:val="00145027"/>
    <w:rsid w:val="00145342"/>
    <w:rsid w:val="001454E4"/>
    <w:rsid w:val="001456BA"/>
    <w:rsid w:val="0014594B"/>
    <w:rsid w:val="0014619B"/>
    <w:rsid w:val="0014665A"/>
    <w:rsid w:val="001467FB"/>
    <w:rsid w:val="00146A04"/>
    <w:rsid w:val="00146A61"/>
    <w:rsid w:val="00147497"/>
    <w:rsid w:val="0015014F"/>
    <w:rsid w:val="001501CD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525"/>
    <w:rsid w:val="00152B66"/>
    <w:rsid w:val="00152F6B"/>
    <w:rsid w:val="00153105"/>
    <w:rsid w:val="0015316E"/>
    <w:rsid w:val="00153B5E"/>
    <w:rsid w:val="00153E52"/>
    <w:rsid w:val="0015418D"/>
    <w:rsid w:val="00154FB1"/>
    <w:rsid w:val="0015515E"/>
    <w:rsid w:val="0015596C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EA6"/>
    <w:rsid w:val="00162E5A"/>
    <w:rsid w:val="001630DE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38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2E57"/>
    <w:rsid w:val="00173DCC"/>
    <w:rsid w:val="0017418B"/>
    <w:rsid w:val="0017431A"/>
    <w:rsid w:val="001744EC"/>
    <w:rsid w:val="001747BC"/>
    <w:rsid w:val="0017502F"/>
    <w:rsid w:val="0017514C"/>
    <w:rsid w:val="00176E88"/>
    <w:rsid w:val="00177740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37AF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9C4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2529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6A02"/>
    <w:rsid w:val="0019771E"/>
    <w:rsid w:val="0019777E"/>
    <w:rsid w:val="00197969"/>
    <w:rsid w:val="00197DED"/>
    <w:rsid w:val="00197E90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7FF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4F0C"/>
    <w:rsid w:val="001B5D0B"/>
    <w:rsid w:val="001B5FB0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AB3"/>
    <w:rsid w:val="001E3C85"/>
    <w:rsid w:val="001E482D"/>
    <w:rsid w:val="001E4BCB"/>
    <w:rsid w:val="001E5587"/>
    <w:rsid w:val="001E5AB2"/>
    <w:rsid w:val="001E5C07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220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2DDB"/>
    <w:rsid w:val="002131B5"/>
    <w:rsid w:val="00213918"/>
    <w:rsid w:val="00213E69"/>
    <w:rsid w:val="00214D70"/>
    <w:rsid w:val="00214EEE"/>
    <w:rsid w:val="00215495"/>
    <w:rsid w:val="00216B99"/>
    <w:rsid w:val="002170B1"/>
    <w:rsid w:val="0021721A"/>
    <w:rsid w:val="002172AC"/>
    <w:rsid w:val="00217EFF"/>
    <w:rsid w:val="0022040B"/>
    <w:rsid w:val="0022060A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EBA"/>
    <w:rsid w:val="00243FD2"/>
    <w:rsid w:val="00244823"/>
    <w:rsid w:val="0024505D"/>
    <w:rsid w:val="002453B7"/>
    <w:rsid w:val="002455DA"/>
    <w:rsid w:val="00245744"/>
    <w:rsid w:val="00246578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B5F"/>
    <w:rsid w:val="00263E03"/>
    <w:rsid w:val="00264BEC"/>
    <w:rsid w:val="00265641"/>
    <w:rsid w:val="00265692"/>
    <w:rsid w:val="0026592F"/>
    <w:rsid w:val="00265E8B"/>
    <w:rsid w:val="00265F77"/>
    <w:rsid w:val="00266B66"/>
    <w:rsid w:val="00266BEC"/>
    <w:rsid w:val="00266D01"/>
    <w:rsid w:val="002674A2"/>
    <w:rsid w:val="0027058C"/>
    <w:rsid w:val="00270A6D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C83"/>
    <w:rsid w:val="00275FF5"/>
    <w:rsid w:val="00276405"/>
    <w:rsid w:val="00276A99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07AB"/>
    <w:rsid w:val="00291207"/>
    <w:rsid w:val="002913DB"/>
    <w:rsid w:val="002913DE"/>
    <w:rsid w:val="0029164E"/>
    <w:rsid w:val="00291AC6"/>
    <w:rsid w:val="00292553"/>
    <w:rsid w:val="00293180"/>
    <w:rsid w:val="00293C56"/>
    <w:rsid w:val="0029455D"/>
    <w:rsid w:val="00294C1D"/>
    <w:rsid w:val="00294D96"/>
    <w:rsid w:val="00294F7F"/>
    <w:rsid w:val="00295729"/>
    <w:rsid w:val="00295974"/>
    <w:rsid w:val="00295DFB"/>
    <w:rsid w:val="0029611A"/>
    <w:rsid w:val="00296A7E"/>
    <w:rsid w:val="0029722D"/>
    <w:rsid w:val="00297E7F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7D4"/>
    <w:rsid w:val="002B7AEB"/>
    <w:rsid w:val="002B7D26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013"/>
    <w:rsid w:val="002C5135"/>
    <w:rsid w:val="002C551B"/>
    <w:rsid w:val="002C5536"/>
    <w:rsid w:val="002C5670"/>
    <w:rsid w:val="002C5B78"/>
    <w:rsid w:val="002C62AB"/>
    <w:rsid w:val="002C6BB3"/>
    <w:rsid w:val="002C6D52"/>
    <w:rsid w:val="002C7468"/>
    <w:rsid w:val="002C749E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4E63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8C"/>
    <w:rsid w:val="002F2D5A"/>
    <w:rsid w:val="002F2DD7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1D1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48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2F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418C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0EF3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622"/>
    <w:rsid w:val="003516A8"/>
    <w:rsid w:val="003518A0"/>
    <w:rsid w:val="00352506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6A5B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AF0"/>
    <w:rsid w:val="00382ED5"/>
    <w:rsid w:val="00383B81"/>
    <w:rsid w:val="00385C60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0F5A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3DA9"/>
    <w:rsid w:val="003A427E"/>
    <w:rsid w:val="003A49B1"/>
    <w:rsid w:val="003A4E4C"/>
    <w:rsid w:val="003A4EC5"/>
    <w:rsid w:val="003A57AA"/>
    <w:rsid w:val="003A5C85"/>
    <w:rsid w:val="003A5DAF"/>
    <w:rsid w:val="003A6145"/>
    <w:rsid w:val="003A63B2"/>
    <w:rsid w:val="003A7367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B7FD1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0B4"/>
    <w:rsid w:val="003C3257"/>
    <w:rsid w:val="003C3900"/>
    <w:rsid w:val="003C392D"/>
    <w:rsid w:val="003C3AC2"/>
    <w:rsid w:val="003C3CA7"/>
    <w:rsid w:val="003C424C"/>
    <w:rsid w:val="003C43DA"/>
    <w:rsid w:val="003C45CF"/>
    <w:rsid w:val="003C53F8"/>
    <w:rsid w:val="003C5C73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3CF"/>
    <w:rsid w:val="003D06E5"/>
    <w:rsid w:val="003D122B"/>
    <w:rsid w:val="003D12D7"/>
    <w:rsid w:val="003D1AA6"/>
    <w:rsid w:val="003D2363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819"/>
    <w:rsid w:val="003E4A40"/>
    <w:rsid w:val="003E4CB2"/>
    <w:rsid w:val="003E51BD"/>
    <w:rsid w:val="003E5456"/>
    <w:rsid w:val="003E5509"/>
    <w:rsid w:val="003E5729"/>
    <w:rsid w:val="003E5BD1"/>
    <w:rsid w:val="003E5C92"/>
    <w:rsid w:val="003E6E29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5E61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523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AC6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17C88"/>
    <w:rsid w:val="00417F5A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105A"/>
    <w:rsid w:val="0043174C"/>
    <w:rsid w:val="00431BC7"/>
    <w:rsid w:val="00431E78"/>
    <w:rsid w:val="004321F1"/>
    <w:rsid w:val="0043277B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BF9"/>
    <w:rsid w:val="00435F86"/>
    <w:rsid w:val="00436073"/>
    <w:rsid w:val="00436B07"/>
    <w:rsid w:val="00437339"/>
    <w:rsid w:val="00437982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6D53"/>
    <w:rsid w:val="00447696"/>
    <w:rsid w:val="00450ADD"/>
    <w:rsid w:val="00450F7C"/>
    <w:rsid w:val="00451492"/>
    <w:rsid w:val="0045178D"/>
    <w:rsid w:val="00452302"/>
    <w:rsid w:val="00452B7D"/>
    <w:rsid w:val="00452FFA"/>
    <w:rsid w:val="0045358A"/>
    <w:rsid w:val="0045361A"/>
    <w:rsid w:val="0045408E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615"/>
    <w:rsid w:val="00486D2E"/>
    <w:rsid w:val="00486E29"/>
    <w:rsid w:val="00487136"/>
    <w:rsid w:val="004903BD"/>
    <w:rsid w:val="00490F9C"/>
    <w:rsid w:val="00491A53"/>
    <w:rsid w:val="00491BEC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6F3"/>
    <w:rsid w:val="004A0912"/>
    <w:rsid w:val="004A16B2"/>
    <w:rsid w:val="004A19F3"/>
    <w:rsid w:val="004A1B81"/>
    <w:rsid w:val="004A1F98"/>
    <w:rsid w:val="004A2AB5"/>
    <w:rsid w:val="004A3813"/>
    <w:rsid w:val="004A3AC0"/>
    <w:rsid w:val="004A444B"/>
    <w:rsid w:val="004A4813"/>
    <w:rsid w:val="004A4A2E"/>
    <w:rsid w:val="004A4AA3"/>
    <w:rsid w:val="004A4FF6"/>
    <w:rsid w:val="004A515A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81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22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C7E33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1DA3"/>
    <w:rsid w:val="004E2283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6FCB"/>
    <w:rsid w:val="004E753F"/>
    <w:rsid w:val="004F0055"/>
    <w:rsid w:val="004F010C"/>
    <w:rsid w:val="004F055E"/>
    <w:rsid w:val="004F0FE9"/>
    <w:rsid w:val="004F1225"/>
    <w:rsid w:val="004F1C90"/>
    <w:rsid w:val="004F2A0A"/>
    <w:rsid w:val="004F3A1C"/>
    <w:rsid w:val="004F4193"/>
    <w:rsid w:val="004F422F"/>
    <w:rsid w:val="004F4405"/>
    <w:rsid w:val="004F4492"/>
    <w:rsid w:val="004F5072"/>
    <w:rsid w:val="004F528F"/>
    <w:rsid w:val="004F544D"/>
    <w:rsid w:val="004F59C0"/>
    <w:rsid w:val="004F5E0E"/>
    <w:rsid w:val="004F6550"/>
    <w:rsid w:val="004F69AA"/>
    <w:rsid w:val="004F6A65"/>
    <w:rsid w:val="004F6EE8"/>
    <w:rsid w:val="004F7101"/>
    <w:rsid w:val="00500041"/>
    <w:rsid w:val="00500A2A"/>
    <w:rsid w:val="00500D40"/>
    <w:rsid w:val="00500F48"/>
    <w:rsid w:val="005013EB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E77"/>
    <w:rsid w:val="00504E7C"/>
    <w:rsid w:val="005051E9"/>
    <w:rsid w:val="00505754"/>
    <w:rsid w:val="00505915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6F5"/>
    <w:rsid w:val="00511B06"/>
    <w:rsid w:val="00511D51"/>
    <w:rsid w:val="005120B2"/>
    <w:rsid w:val="00513153"/>
    <w:rsid w:val="00513317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3D4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992"/>
    <w:rsid w:val="00523C4D"/>
    <w:rsid w:val="00524257"/>
    <w:rsid w:val="0052589D"/>
    <w:rsid w:val="00525CC8"/>
    <w:rsid w:val="00526399"/>
    <w:rsid w:val="00526950"/>
    <w:rsid w:val="00526DCE"/>
    <w:rsid w:val="005275A5"/>
    <w:rsid w:val="0052793A"/>
    <w:rsid w:val="005306CC"/>
    <w:rsid w:val="005309B9"/>
    <w:rsid w:val="00530FB7"/>
    <w:rsid w:val="005311B1"/>
    <w:rsid w:val="005311B6"/>
    <w:rsid w:val="00532713"/>
    <w:rsid w:val="00532963"/>
    <w:rsid w:val="00532D66"/>
    <w:rsid w:val="00533615"/>
    <w:rsid w:val="00534866"/>
    <w:rsid w:val="00534F3A"/>
    <w:rsid w:val="00535011"/>
    <w:rsid w:val="005359E6"/>
    <w:rsid w:val="00535C17"/>
    <w:rsid w:val="005362B5"/>
    <w:rsid w:val="00536920"/>
    <w:rsid w:val="00536AB3"/>
    <w:rsid w:val="0053724D"/>
    <w:rsid w:val="005379C4"/>
    <w:rsid w:val="00537ABD"/>
    <w:rsid w:val="0054001D"/>
    <w:rsid w:val="00540051"/>
    <w:rsid w:val="00541B37"/>
    <w:rsid w:val="00542313"/>
    <w:rsid w:val="00543747"/>
    <w:rsid w:val="00543AD2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4B3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045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2F9F"/>
    <w:rsid w:val="00583208"/>
    <w:rsid w:val="0058336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869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56D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6DDD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6F1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3A1C"/>
    <w:rsid w:val="005C3C68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0DC4"/>
    <w:rsid w:val="005D161E"/>
    <w:rsid w:val="005D1F9D"/>
    <w:rsid w:val="005D246C"/>
    <w:rsid w:val="005D2778"/>
    <w:rsid w:val="005D27A8"/>
    <w:rsid w:val="005D28F6"/>
    <w:rsid w:val="005D3035"/>
    <w:rsid w:val="005D352E"/>
    <w:rsid w:val="005D3CD1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CFE"/>
    <w:rsid w:val="005D5F87"/>
    <w:rsid w:val="005D60C8"/>
    <w:rsid w:val="005D6278"/>
    <w:rsid w:val="005D714E"/>
    <w:rsid w:val="005D7386"/>
    <w:rsid w:val="005D73C6"/>
    <w:rsid w:val="005D7CAD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692"/>
    <w:rsid w:val="005F7375"/>
    <w:rsid w:val="005F7919"/>
    <w:rsid w:val="005F7AED"/>
    <w:rsid w:val="005F7BB7"/>
    <w:rsid w:val="00600B49"/>
    <w:rsid w:val="00600C93"/>
    <w:rsid w:val="006010A2"/>
    <w:rsid w:val="00601D91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616"/>
    <w:rsid w:val="00617F8D"/>
    <w:rsid w:val="00620933"/>
    <w:rsid w:val="00620989"/>
    <w:rsid w:val="00620D52"/>
    <w:rsid w:val="00620ECF"/>
    <w:rsid w:val="00621769"/>
    <w:rsid w:val="006228BB"/>
    <w:rsid w:val="00622DAF"/>
    <w:rsid w:val="00623351"/>
    <w:rsid w:val="00623505"/>
    <w:rsid w:val="006238E7"/>
    <w:rsid w:val="00624110"/>
    <w:rsid w:val="00624152"/>
    <w:rsid w:val="00624298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4820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4471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ABE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9CD"/>
    <w:rsid w:val="00657CB4"/>
    <w:rsid w:val="00660E35"/>
    <w:rsid w:val="0066176B"/>
    <w:rsid w:val="00661D27"/>
    <w:rsid w:val="0066294E"/>
    <w:rsid w:val="0066309E"/>
    <w:rsid w:val="0066359B"/>
    <w:rsid w:val="006637C0"/>
    <w:rsid w:val="00663882"/>
    <w:rsid w:val="00664407"/>
    <w:rsid w:val="0066572D"/>
    <w:rsid w:val="006663BA"/>
    <w:rsid w:val="00666E13"/>
    <w:rsid w:val="00667394"/>
    <w:rsid w:val="006677A7"/>
    <w:rsid w:val="0066780F"/>
    <w:rsid w:val="00667A18"/>
    <w:rsid w:val="00667B9C"/>
    <w:rsid w:val="006701C3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6"/>
    <w:rsid w:val="006762A6"/>
    <w:rsid w:val="00676983"/>
    <w:rsid w:val="00676F93"/>
    <w:rsid w:val="00677279"/>
    <w:rsid w:val="00680488"/>
    <w:rsid w:val="00680DAF"/>
    <w:rsid w:val="00680FE5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3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47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4F0C"/>
    <w:rsid w:val="006A6035"/>
    <w:rsid w:val="006A6AD7"/>
    <w:rsid w:val="006A6CA3"/>
    <w:rsid w:val="006B0113"/>
    <w:rsid w:val="006B0200"/>
    <w:rsid w:val="006B0426"/>
    <w:rsid w:val="006B0CB3"/>
    <w:rsid w:val="006B12A8"/>
    <w:rsid w:val="006B1583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2D69"/>
    <w:rsid w:val="006D3539"/>
    <w:rsid w:val="006D36E6"/>
    <w:rsid w:val="006D46CD"/>
    <w:rsid w:val="006D50D5"/>
    <w:rsid w:val="006D51B9"/>
    <w:rsid w:val="006D5D92"/>
    <w:rsid w:val="006D64C3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4A4A"/>
    <w:rsid w:val="006E523C"/>
    <w:rsid w:val="006E7F6A"/>
    <w:rsid w:val="006F0596"/>
    <w:rsid w:val="006F0894"/>
    <w:rsid w:val="006F08DB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0D3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6302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5D"/>
    <w:rsid w:val="007610AB"/>
    <w:rsid w:val="00761FBA"/>
    <w:rsid w:val="00762631"/>
    <w:rsid w:val="007626A7"/>
    <w:rsid w:val="00762AAF"/>
    <w:rsid w:val="00763379"/>
    <w:rsid w:val="007636B1"/>
    <w:rsid w:val="007636D3"/>
    <w:rsid w:val="007638C3"/>
    <w:rsid w:val="00763B29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54AE"/>
    <w:rsid w:val="00785D23"/>
    <w:rsid w:val="00785F86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66"/>
    <w:rsid w:val="007955C8"/>
    <w:rsid w:val="0079582A"/>
    <w:rsid w:val="00796144"/>
    <w:rsid w:val="00796406"/>
    <w:rsid w:val="00796A09"/>
    <w:rsid w:val="00797323"/>
    <w:rsid w:val="0079787B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06F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5F51"/>
    <w:rsid w:val="007B66EE"/>
    <w:rsid w:val="007B7584"/>
    <w:rsid w:val="007B7751"/>
    <w:rsid w:val="007C000B"/>
    <w:rsid w:val="007C01B9"/>
    <w:rsid w:val="007C02FC"/>
    <w:rsid w:val="007C094A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29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8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39EA"/>
    <w:rsid w:val="00804848"/>
    <w:rsid w:val="00804A35"/>
    <w:rsid w:val="00806484"/>
    <w:rsid w:val="00806B0F"/>
    <w:rsid w:val="00806F53"/>
    <w:rsid w:val="0080770C"/>
    <w:rsid w:val="00807998"/>
    <w:rsid w:val="00810191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5DB4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5B8"/>
    <w:rsid w:val="0082774D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08E7"/>
    <w:rsid w:val="00851173"/>
    <w:rsid w:val="0085160C"/>
    <w:rsid w:val="008519E7"/>
    <w:rsid w:val="008519E9"/>
    <w:rsid w:val="00852783"/>
    <w:rsid w:val="008527CC"/>
    <w:rsid w:val="00852F75"/>
    <w:rsid w:val="008530A6"/>
    <w:rsid w:val="00853172"/>
    <w:rsid w:val="0085329F"/>
    <w:rsid w:val="008538D4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8A8"/>
    <w:rsid w:val="00861DD7"/>
    <w:rsid w:val="008622FA"/>
    <w:rsid w:val="00863124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04C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37F8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A8D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E80"/>
    <w:rsid w:val="008A2EC9"/>
    <w:rsid w:val="008A3A0F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A782C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569A"/>
    <w:rsid w:val="008C5703"/>
    <w:rsid w:val="008C5857"/>
    <w:rsid w:val="008C5907"/>
    <w:rsid w:val="008C5C58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2D7"/>
    <w:rsid w:val="008E13ED"/>
    <w:rsid w:val="008E1AAC"/>
    <w:rsid w:val="008E1F1C"/>
    <w:rsid w:val="008E235C"/>
    <w:rsid w:val="008E2BC7"/>
    <w:rsid w:val="008E2FF5"/>
    <w:rsid w:val="008E31B5"/>
    <w:rsid w:val="008E32AC"/>
    <w:rsid w:val="008E347E"/>
    <w:rsid w:val="008E55DE"/>
    <w:rsid w:val="008E56FA"/>
    <w:rsid w:val="008E5A70"/>
    <w:rsid w:val="008E5C9C"/>
    <w:rsid w:val="008E623F"/>
    <w:rsid w:val="008E6ADE"/>
    <w:rsid w:val="008E705D"/>
    <w:rsid w:val="008F06A2"/>
    <w:rsid w:val="008F1250"/>
    <w:rsid w:val="008F175C"/>
    <w:rsid w:val="008F1B55"/>
    <w:rsid w:val="008F1C06"/>
    <w:rsid w:val="008F208C"/>
    <w:rsid w:val="008F2602"/>
    <w:rsid w:val="008F28B3"/>
    <w:rsid w:val="008F28D4"/>
    <w:rsid w:val="008F2B61"/>
    <w:rsid w:val="008F3278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972"/>
    <w:rsid w:val="00934B89"/>
    <w:rsid w:val="00934BB0"/>
    <w:rsid w:val="00934C51"/>
    <w:rsid w:val="00935142"/>
    <w:rsid w:val="00935391"/>
    <w:rsid w:val="0093542C"/>
    <w:rsid w:val="0093563F"/>
    <w:rsid w:val="0093576B"/>
    <w:rsid w:val="009358E4"/>
    <w:rsid w:val="00936674"/>
    <w:rsid w:val="00936885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3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D95"/>
    <w:rsid w:val="00956F5B"/>
    <w:rsid w:val="0095723D"/>
    <w:rsid w:val="00960302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973"/>
    <w:rsid w:val="00964A0E"/>
    <w:rsid w:val="00964BFA"/>
    <w:rsid w:val="0096521B"/>
    <w:rsid w:val="00965B91"/>
    <w:rsid w:val="009667DB"/>
    <w:rsid w:val="00966D26"/>
    <w:rsid w:val="00967009"/>
    <w:rsid w:val="0096768B"/>
    <w:rsid w:val="00967AAC"/>
    <w:rsid w:val="00967B7C"/>
    <w:rsid w:val="00970154"/>
    <w:rsid w:val="00970261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14D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FDD"/>
    <w:rsid w:val="0098517A"/>
    <w:rsid w:val="0098599E"/>
    <w:rsid w:val="009859D4"/>
    <w:rsid w:val="00985C10"/>
    <w:rsid w:val="00985F1D"/>
    <w:rsid w:val="009868AA"/>
    <w:rsid w:val="00986CD5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97E82"/>
    <w:rsid w:val="009A070D"/>
    <w:rsid w:val="009A0BC9"/>
    <w:rsid w:val="009A0EB9"/>
    <w:rsid w:val="009A0EE3"/>
    <w:rsid w:val="009A193B"/>
    <w:rsid w:val="009A1E87"/>
    <w:rsid w:val="009A24C5"/>
    <w:rsid w:val="009A260D"/>
    <w:rsid w:val="009A2C72"/>
    <w:rsid w:val="009A2FBE"/>
    <w:rsid w:val="009A3042"/>
    <w:rsid w:val="009A3339"/>
    <w:rsid w:val="009A37DD"/>
    <w:rsid w:val="009A3844"/>
    <w:rsid w:val="009A3863"/>
    <w:rsid w:val="009A3D3F"/>
    <w:rsid w:val="009A3F58"/>
    <w:rsid w:val="009A43E8"/>
    <w:rsid w:val="009A443C"/>
    <w:rsid w:val="009A47E4"/>
    <w:rsid w:val="009A4E7D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1FA3"/>
    <w:rsid w:val="009B2892"/>
    <w:rsid w:val="009B37AA"/>
    <w:rsid w:val="009B3929"/>
    <w:rsid w:val="009B3977"/>
    <w:rsid w:val="009B4056"/>
    <w:rsid w:val="009B4096"/>
    <w:rsid w:val="009B4494"/>
    <w:rsid w:val="009B4D94"/>
    <w:rsid w:val="009B5140"/>
    <w:rsid w:val="009B518D"/>
    <w:rsid w:val="009B700B"/>
    <w:rsid w:val="009B781E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484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78"/>
    <w:rsid w:val="009E36E3"/>
    <w:rsid w:val="009E372A"/>
    <w:rsid w:val="009E3DE8"/>
    <w:rsid w:val="009E4154"/>
    <w:rsid w:val="009E43C0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95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845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4093"/>
    <w:rsid w:val="00A14E7D"/>
    <w:rsid w:val="00A1506E"/>
    <w:rsid w:val="00A1603E"/>
    <w:rsid w:val="00A16071"/>
    <w:rsid w:val="00A168E7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754"/>
    <w:rsid w:val="00A21D1A"/>
    <w:rsid w:val="00A21F36"/>
    <w:rsid w:val="00A226D0"/>
    <w:rsid w:val="00A22E43"/>
    <w:rsid w:val="00A22F44"/>
    <w:rsid w:val="00A2336A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0F6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3E9B"/>
    <w:rsid w:val="00A34352"/>
    <w:rsid w:val="00A34720"/>
    <w:rsid w:val="00A34C51"/>
    <w:rsid w:val="00A35718"/>
    <w:rsid w:val="00A357FA"/>
    <w:rsid w:val="00A35B5F"/>
    <w:rsid w:val="00A36E23"/>
    <w:rsid w:val="00A36E5F"/>
    <w:rsid w:val="00A37095"/>
    <w:rsid w:val="00A37239"/>
    <w:rsid w:val="00A37360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DF9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CBA"/>
    <w:rsid w:val="00A64D02"/>
    <w:rsid w:val="00A65A34"/>
    <w:rsid w:val="00A65D80"/>
    <w:rsid w:val="00A6617F"/>
    <w:rsid w:val="00A669E9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621"/>
    <w:rsid w:val="00A728A5"/>
    <w:rsid w:val="00A73420"/>
    <w:rsid w:val="00A73685"/>
    <w:rsid w:val="00A73698"/>
    <w:rsid w:val="00A7382C"/>
    <w:rsid w:val="00A73F5C"/>
    <w:rsid w:val="00A744AB"/>
    <w:rsid w:val="00A752E7"/>
    <w:rsid w:val="00A76147"/>
    <w:rsid w:val="00A76171"/>
    <w:rsid w:val="00A7636D"/>
    <w:rsid w:val="00A76668"/>
    <w:rsid w:val="00A76F8C"/>
    <w:rsid w:val="00A772FB"/>
    <w:rsid w:val="00A8001A"/>
    <w:rsid w:val="00A80B6A"/>
    <w:rsid w:val="00A80EF8"/>
    <w:rsid w:val="00A80F9D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882"/>
    <w:rsid w:val="00A86A6A"/>
    <w:rsid w:val="00A86AFF"/>
    <w:rsid w:val="00A87B36"/>
    <w:rsid w:val="00A9068F"/>
    <w:rsid w:val="00A90882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4CE5"/>
    <w:rsid w:val="00A96222"/>
    <w:rsid w:val="00A96966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9D5"/>
    <w:rsid w:val="00AA6A94"/>
    <w:rsid w:val="00AA7039"/>
    <w:rsid w:val="00AA79BF"/>
    <w:rsid w:val="00AA7B8E"/>
    <w:rsid w:val="00AB0548"/>
    <w:rsid w:val="00AB0B37"/>
    <w:rsid w:val="00AB0CDB"/>
    <w:rsid w:val="00AB0D0D"/>
    <w:rsid w:val="00AB0E35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173"/>
    <w:rsid w:val="00AB47BA"/>
    <w:rsid w:val="00AB4EE4"/>
    <w:rsid w:val="00AB577A"/>
    <w:rsid w:val="00AB57F8"/>
    <w:rsid w:val="00AB5C06"/>
    <w:rsid w:val="00AB5C3B"/>
    <w:rsid w:val="00AB5DD8"/>
    <w:rsid w:val="00AB5E2C"/>
    <w:rsid w:val="00AB646A"/>
    <w:rsid w:val="00AB6699"/>
    <w:rsid w:val="00AB6B5D"/>
    <w:rsid w:val="00AB6C0E"/>
    <w:rsid w:val="00AB6FD2"/>
    <w:rsid w:val="00AB76EC"/>
    <w:rsid w:val="00AB7769"/>
    <w:rsid w:val="00AB7B1E"/>
    <w:rsid w:val="00AB7D5C"/>
    <w:rsid w:val="00AC0383"/>
    <w:rsid w:val="00AC06A1"/>
    <w:rsid w:val="00AC0C19"/>
    <w:rsid w:val="00AC1E51"/>
    <w:rsid w:val="00AC1F49"/>
    <w:rsid w:val="00AC2007"/>
    <w:rsid w:val="00AC2206"/>
    <w:rsid w:val="00AC2460"/>
    <w:rsid w:val="00AC2A70"/>
    <w:rsid w:val="00AC2F7D"/>
    <w:rsid w:val="00AC36AB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9E9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50F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84"/>
    <w:rsid w:val="00B028BC"/>
    <w:rsid w:val="00B029C2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0793B"/>
    <w:rsid w:val="00B10579"/>
    <w:rsid w:val="00B1109C"/>
    <w:rsid w:val="00B1130A"/>
    <w:rsid w:val="00B11619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4E3A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27299"/>
    <w:rsid w:val="00B31508"/>
    <w:rsid w:val="00B3200E"/>
    <w:rsid w:val="00B328F0"/>
    <w:rsid w:val="00B32A2F"/>
    <w:rsid w:val="00B32DA0"/>
    <w:rsid w:val="00B32E60"/>
    <w:rsid w:val="00B32ED7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29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1B3D"/>
    <w:rsid w:val="00B42691"/>
    <w:rsid w:val="00B42AF6"/>
    <w:rsid w:val="00B42BBD"/>
    <w:rsid w:val="00B42C67"/>
    <w:rsid w:val="00B430A5"/>
    <w:rsid w:val="00B43490"/>
    <w:rsid w:val="00B4354B"/>
    <w:rsid w:val="00B43623"/>
    <w:rsid w:val="00B43C4E"/>
    <w:rsid w:val="00B43CB8"/>
    <w:rsid w:val="00B43E6A"/>
    <w:rsid w:val="00B44686"/>
    <w:rsid w:val="00B4473E"/>
    <w:rsid w:val="00B45038"/>
    <w:rsid w:val="00B45065"/>
    <w:rsid w:val="00B451D8"/>
    <w:rsid w:val="00B45AF8"/>
    <w:rsid w:val="00B462CB"/>
    <w:rsid w:val="00B46C0A"/>
    <w:rsid w:val="00B47551"/>
    <w:rsid w:val="00B477B0"/>
    <w:rsid w:val="00B50B17"/>
    <w:rsid w:val="00B50D05"/>
    <w:rsid w:val="00B51D0F"/>
    <w:rsid w:val="00B52049"/>
    <w:rsid w:val="00B53906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5BA3"/>
    <w:rsid w:val="00B562F2"/>
    <w:rsid w:val="00B56785"/>
    <w:rsid w:val="00B568EF"/>
    <w:rsid w:val="00B56A62"/>
    <w:rsid w:val="00B56CDF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B8B"/>
    <w:rsid w:val="00B63E92"/>
    <w:rsid w:val="00B64607"/>
    <w:rsid w:val="00B64A72"/>
    <w:rsid w:val="00B64E3A"/>
    <w:rsid w:val="00B653DA"/>
    <w:rsid w:val="00B65A62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69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64B3"/>
    <w:rsid w:val="00B77376"/>
    <w:rsid w:val="00B7759A"/>
    <w:rsid w:val="00B778DF"/>
    <w:rsid w:val="00B77FEB"/>
    <w:rsid w:val="00B807A4"/>
    <w:rsid w:val="00B80FE2"/>
    <w:rsid w:val="00B81130"/>
    <w:rsid w:val="00B81182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3926"/>
    <w:rsid w:val="00B9499C"/>
    <w:rsid w:val="00B94FBE"/>
    <w:rsid w:val="00B956E3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9F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D3"/>
    <w:rsid w:val="00BB1040"/>
    <w:rsid w:val="00BB10D2"/>
    <w:rsid w:val="00BB1457"/>
    <w:rsid w:val="00BB14C0"/>
    <w:rsid w:val="00BB1D61"/>
    <w:rsid w:val="00BB1E82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A95"/>
    <w:rsid w:val="00BC1D9D"/>
    <w:rsid w:val="00BC1E79"/>
    <w:rsid w:val="00BC1EDA"/>
    <w:rsid w:val="00BC1F25"/>
    <w:rsid w:val="00BC2034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3DCA"/>
    <w:rsid w:val="00BD4374"/>
    <w:rsid w:val="00BD4BD4"/>
    <w:rsid w:val="00BD544E"/>
    <w:rsid w:val="00BD625D"/>
    <w:rsid w:val="00BD6264"/>
    <w:rsid w:val="00BD633C"/>
    <w:rsid w:val="00BD69FD"/>
    <w:rsid w:val="00BD7145"/>
    <w:rsid w:val="00BD71DF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25F"/>
    <w:rsid w:val="00BE5406"/>
    <w:rsid w:val="00BE5520"/>
    <w:rsid w:val="00BE5B5C"/>
    <w:rsid w:val="00BE6D5F"/>
    <w:rsid w:val="00BE6EBB"/>
    <w:rsid w:val="00BE715C"/>
    <w:rsid w:val="00BE7A01"/>
    <w:rsid w:val="00BE7C30"/>
    <w:rsid w:val="00BE7D6E"/>
    <w:rsid w:val="00BE7D97"/>
    <w:rsid w:val="00BF0349"/>
    <w:rsid w:val="00BF06A9"/>
    <w:rsid w:val="00BF0983"/>
    <w:rsid w:val="00BF1202"/>
    <w:rsid w:val="00BF12D0"/>
    <w:rsid w:val="00BF12E1"/>
    <w:rsid w:val="00BF18AC"/>
    <w:rsid w:val="00BF193C"/>
    <w:rsid w:val="00BF1B7D"/>
    <w:rsid w:val="00BF1BDB"/>
    <w:rsid w:val="00BF1E05"/>
    <w:rsid w:val="00BF23EC"/>
    <w:rsid w:val="00BF2410"/>
    <w:rsid w:val="00BF255B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D82"/>
    <w:rsid w:val="00BF7F87"/>
    <w:rsid w:val="00BF7F9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C59"/>
    <w:rsid w:val="00C01E36"/>
    <w:rsid w:val="00C02067"/>
    <w:rsid w:val="00C0294D"/>
    <w:rsid w:val="00C02D1C"/>
    <w:rsid w:val="00C037AA"/>
    <w:rsid w:val="00C03AFB"/>
    <w:rsid w:val="00C04869"/>
    <w:rsid w:val="00C04B83"/>
    <w:rsid w:val="00C04EE8"/>
    <w:rsid w:val="00C051DD"/>
    <w:rsid w:val="00C05248"/>
    <w:rsid w:val="00C058BE"/>
    <w:rsid w:val="00C05A58"/>
    <w:rsid w:val="00C0614E"/>
    <w:rsid w:val="00C0631B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45BC"/>
    <w:rsid w:val="00C14BB8"/>
    <w:rsid w:val="00C15386"/>
    <w:rsid w:val="00C156BE"/>
    <w:rsid w:val="00C161C5"/>
    <w:rsid w:val="00C163DC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B33"/>
    <w:rsid w:val="00C33FD9"/>
    <w:rsid w:val="00C3452B"/>
    <w:rsid w:val="00C345EF"/>
    <w:rsid w:val="00C34C79"/>
    <w:rsid w:val="00C34D79"/>
    <w:rsid w:val="00C34E09"/>
    <w:rsid w:val="00C35317"/>
    <w:rsid w:val="00C355EE"/>
    <w:rsid w:val="00C35682"/>
    <w:rsid w:val="00C3591C"/>
    <w:rsid w:val="00C35A43"/>
    <w:rsid w:val="00C35FE5"/>
    <w:rsid w:val="00C36017"/>
    <w:rsid w:val="00C37188"/>
    <w:rsid w:val="00C40968"/>
    <w:rsid w:val="00C40EFB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667"/>
    <w:rsid w:val="00C47952"/>
    <w:rsid w:val="00C50114"/>
    <w:rsid w:val="00C50202"/>
    <w:rsid w:val="00C50739"/>
    <w:rsid w:val="00C50A5D"/>
    <w:rsid w:val="00C51101"/>
    <w:rsid w:val="00C518C4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A8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DF9"/>
    <w:rsid w:val="00C8157F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4129"/>
    <w:rsid w:val="00C8511D"/>
    <w:rsid w:val="00C85210"/>
    <w:rsid w:val="00C85906"/>
    <w:rsid w:val="00C86651"/>
    <w:rsid w:val="00C86FF4"/>
    <w:rsid w:val="00C8726D"/>
    <w:rsid w:val="00C872FB"/>
    <w:rsid w:val="00C90BA3"/>
    <w:rsid w:val="00C90C29"/>
    <w:rsid w:val="00C92C66"/>
    <w:rsid w:val="00C92F0F"/>
    <w:rsid w:val="00C932A2"/>
    <w:rsid w:val="00C9394F"/>
    <w:rsid w:val="00C9426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590"/>
    <w:rsid w:val="00C958A6"/>
    <w:rsid w:val="00C95B2A"/>
    <w:rsid w:val="00C95D6E"/>
    <w:rsid w:val="00C96B2C"/>
    <w:rsid w:val="00C96B55"/>
    <w:rsid w:val="00C96F05"/>
    <w:rsid w:val="00C97437"/>
    <w:rsid w:val="00C97CAD"/>
    <w:rsid w:val="00CA0316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1A2D"/>
    <w:rsid w:val="00CB2044"/>
    <w:rsid w:val="00CB2447"/>
    <w:rsid w:val="00CB2C6D"/>
    <w:rsid w:val="00CB2FCB"/>
    <w:rsid w:val="00CB305E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03F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A46"/>
    <w:rsid w:val="00CC6F5C"/>
    <w:rsid w:val="00CC7527"/>
    <w:rsid w:val="00CC7877"/>
    <w:rsid w:val="00CC79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024"/>
    <w:rsid w:val="00CD4101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5B8"/>
    <w:rsid w:val="00CD7F65"/>
    <w:rsid w:val="00CE0B55"/>
    <w:rsid w:val="00CE0F76"/>
    <w:rsid w:val="00CE248A"/>
    <w:rsid w:val="00CE2CAB"/>
    <w:rsid w:val="00CE2D12"/>
    <w:rsid w:val="00CE3A23"/>
    <w:rsid w:val="00CE3BD9"/>
    <w:rsid w:val="00CE404C"/>
    <w:rsid w:val="00CE4482"/>
    <w:rsid w:val="00CE4BF5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0D79"/>
    <w:rsid w:val="00CF1261"/>
    <w:rsid w:val="00CF1484"/>
    <w:rsid w:val="00CF229A"/>
    <w:rsid w:val="00CF24BD"/>
    <w:rsid w:val="00CF39EE"/>
    <w:rsid w:val="00CF3CF3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3D0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16EB7"/>
    <w:rsid w:val="00D170E6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27EA6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45FE"/>
    <w:rsid w:val="00D348BB"/>
    <w:rsid w:val="00D34DCA"/>
    <w:rsid w:val="00D354B3"/>
    <w:rsid w:val="00D35F5F"/>
    <w:rsid w:val="00D35FB6"/>
    <w:rsid w:val="00D36AC3"/>
    <w:rsid w:val="00D36FD7"/>
    <w:rsid w:val="00D37152"/>
    <w:rsid w:val="00D37D86"/>
    <w:rsid w:val="00D4040F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B5F"/>
    <w:rsid w:val="00D44E28"/>
    <w:rsid w:val="00D45388"/>
    <w:rsid w:val="00D453EC"/>
    <w:rsid w:val="00D45AEC"/>
    <w:rsid w:val="00D46065"/>
    <w:rsid w:val="00D46CB8"/>
    <w:rsid w:val="00D46EE6"/>
    <w:rsid w:val="00D47167"/>
    <w:rsid w:val="00D4752E"/>
    <w:rsid w:val="00D4775B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96B"/>
    <w:rsid w:val="00D56E18"/>
    <w:rsid w:val="00D56FA2"/>
    <w:rsid w:val="00D57066"/>
    <w:rsid w:val="00D57353"/>
    <w:rsid w:val="00D57378"/>
    <w:rsid w:val="00D57782"/>
    <w:rsid w:val="00D57962"/>
    <w:rsid w:val="00D57B74"/>
    <w:rsid w:val="00D602BC"/>
    <w:rsid w:val="00D6031C"/>
    <w:rsid w:val="00D60883"/>
    <w:rsid w:val="00D60A4B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A35"/>
    <w:rsid w:val="00D70B7C"/>
    <w:rsid w:val="00D70C9B"/>
    <w:rsid w:val="00D717AE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E07"/>
    <w:rsid w:val="00D971FA"/>
    <w:rsid w:val="00D97202"/>
    <w:rsid w:val="00D97498"/>
    <w:rsid w:val="00D976A9"/>
    <w:rsid w:val="00D97E85"/>
    <w:rsid w:val="00DA0689"/>
    <w:rsid w:val="00DA0E79"/>
    <w:rsid w:val="00DA14D9"/>
    <w:rsid w:val="00DA1650"/>
    <w:rsid w:val="00DA167D"/>
    <w:rsid w:val="00DA19F5"/>
    <w:rsid w:val="00DA1F15"/>
    <w:rsid w:val="00DA22FD"/>
    <w:rsid w:val="00DA27A1"/>
    <w:rsid w:val="00DA27E9"/>
    <w:rsid w:val="00DA320D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AB4"/>
    <w:rsid w:val="00DD2B27"/>
    <w:rsid w:val="00DD2CA2"/>
    <w:rsid w:val="00DD3327"/>
    <w:rsid w:val="00DD4287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840"/>
    <w:rsid w:val="00DE0A27"/>
    <w:rsid w:val="00DE0A83"/>
    <w:rsid w:val="00DE10FF"/>
    <w:rsid w:val="00DE13A3"/>
    <w:rsid w:val="00DE1D0E"/>
    <w:rsid w:val="00DE1D2C"/>
    <w:rsid w:val="00DE1DDA"/>
    <w:rsid w:val="00DE1F9D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E7DEF"/>
    <w:rsid w:val="00DF0F24"/>
    <w:rsid w:val="00DF17B8"/>
    <w:rsid w:val="00DF1B5C"/>
    <w:rsid w:val="00DF1C9D"/>
    <w:rsid w:val="00DF210D"/>
    <w:rsid w:val="00DF3D32"/>
    <w:rsid w:val="00DF3E32"/>
    <w:rsid w:val="00DF4376"/>
    <w:rsid w:val="00DF448C"/>
    <w:rsid w:val="00DF4531"/>
    <w:rsid w:val="00DF4C1C"/>
    <w:rsid w:val="00DF5235"/>
    <w:rsid w:val="00DF5427"/>
    <w:rsid w:val="00DF55CF"/>
    <w:rsid w:val="00DF57DA"/>
    <w:rsid w:val="00DF5B81"/>
    <w:rsid w:val="00DF6088"/>
    <w:rsid w:val="00DF6606"/>
    <w:rsid w:val="00DF6790"/>
    <w:rsid w:val="00DF6DC1"/>
    <w:rsid w:val="00DF6F5B"/>
    <w:rsid w:val="00DF6FCF"/>
    <w:rsid w:val="00DF71C6"/>
    <w:rsid w:val="00DF7390"/>
    <w:rsid w:val="00DF77A2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108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D05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AA2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43CB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07D9"/>
    <w:rsid w:val="00E412A7"/>
    <w:rsid w:val="00E4176B"/>
    <w:rsid w:val="00E41B3B"/>
    <w:rsid w:val="00E41D33"/>
    <w:rsid w:val="00E42339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6B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170"/>
    <w:rsid w:val="00E552D5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138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853"/>
    <w:rsid w:val="00E73FBA"/>
    <w:rsid w:val="00E74928"/>
    <w:rsid w:val="00E759AF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1BC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87BFA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83C"/>
    <w:rsid w:val="00E92B62"/>
    <w:rsid w:val="00E92B74"/>
    <w:rsid w:val="00E92BE7"/>
    <w:rsid w:val="00E93401"/>
    <w:rsid w:val="00E93A3D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E6E"/>
    <w:rsid w:val="00EA4FB9"/>
    <w:rsid w:val="00EA57A1"/>
    <w:rsid w:val="00EA5A08"/>
    <w:rsid w:val="00EA5A3B"/>
    <w:rsid w:val="00EA6A34"/>
    <w:rsid w:val="00EA6A36"/>
    <w:rsid w:val="00EB04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DB"/>
    <w:rsid w:val="00EC759E"/>
    <w:rsid w:val="00ED042F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00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156"/>
    <w:rsid w:val="00F00DD7"/>
    <w:rsid w:val="00F00F72"/>
    <w:rsid w:val="00F0134E"/>
    <w:rsid w:val="00F01E4E"/>
    <w:rsid w:val="00F02379"/>
    <w:rsid w:val="00F0249A"/>
    <w:rsid w:val="00F02E1F"/>
    <w:rsid w:val="00F02EC6"/>
    <w:rsid w:val="00F02FF1"/>
    <w:rsid w:val="00F035C2"/>
    <w:rsid w:val="00F03765"/>
    <w:rsid w:val="00F03E86"/>
    <w:rsid w:val="00F0419F"/>
    <w:rsid w:val="00F04E17"/>
    <w:rsid w:val="00F052E8"/>
    <w:rsid w:val="00F0573E"/>
    <w:rsid w:val="00F05BA7"/>
    <w:rsid w:val="00F05FB0"/>
    <w:rsid w:val="00F06610"/>
    <w:rsid w:val="00F06942"/>
    <w:rsid w:val="00F06A4A"/>
    <w:rsid w:val="00F06A69"/>
    <w:rsid w:val="00F06CD0"/>
    <w:rsid w:val="00F0723B"/>
    <w:rsid w:val="00F073E3"/>
    <w:rsid w:val="00F10501"/>
    <w:rsid w:val="00F10AD2"/>
    <w:rsid w:val="00F10B7D"/>
    <w:rsid w:val="00F10CB6"/>
    <w:rsid w:val="00F10EA0"/>
    <w:rsid w:val="00F10F1C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4990"/>
    <w:rsid w:val="00F14D65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E7F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A2F"/>
    <w:rsid w:val="00F35B99"/>
    <w:rsid w:val="00F366A9"/>
    <w:rsid w:val="00F36FF3"/>
    <w:rsid w:val="00F371A6"/>
    <w:rsid w:val="00F37721"/>
    <w:rsid w:val="00F37D6D"/>
    <w:rsid w:val="00F40A47"/>
    <w:rsid w:val="00F40A98"/>
    <w:rsid w:val="00F40C11"/>
    <w:rsid w:val="00F413CA"/>
    <w:rsid w:val="00F41888"/>
    <w:rsid w:val="00F41A54"/>
    <w:rsid w:val="00F42292"/>
    <w:rsid w:val="00F43EF3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818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1FF"/>
    <w:rsid w:val="00F5784B"/>
    <w:rsid w:val="00F57B3A"/>
    <w:rsid w:val="00F57EEC"/>
    <w:rsid w:val="00F57F4E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A1A"/>
    <w:rsid w:val="00F70B25"/>
    <w:rsid w:val="00F70ECE"/>
    <w:rsid w:val="00F7170E"/>
    <w:rsid w:val="00F71A68"/>
    <w:rsid w:val="00F71FEA"/>
    <w:rsid w:val="00F7211D"/>
    <w:rsid w:val="00F72128"/>
    <w:rsid w:val="00F7247C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805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3DC8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730"/>
    <w:rsid w:val="00F92AB9"/>
    <w:rsid w:val="00F92E92"/>
    <w:rsid w:val="00F93677"/>
    <w:rsid w:val="00F9481D"/>
    <w:rsid w:val="00F94C03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B94"/>
    <w:rsid w:val="00FA7087"/>
    <w:rsid w:val="00FA7464"/>
    <w:rsid w:val="00FA7905"/>
    <w:rsid w:val="00FA7BB1"/>
    <w:rsid w:val="00FB0D6C"/>
    <w:rsid w:val="00FB1026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7AD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496"/>
    <w:rsid w:val="00FC57CC"/>
    <w:rsid w:val="00FC5AE5"/>
    <w:rsid w:val="00FC6591"/>
    <w:rsid w:val="00FC6AD5"/>
    <w:rsid w:val="00FC6BF4"/>
    <w:rsid w:val="00FC6F09"/>
    <w:rsid w:val="00FC7030"/>
    <w:rsid w:val="00FC7D57"/>
    <w:rsid w:val="00FD0A24"/>
    <w:rsid w:val="00FD0C33"/>
    <w:rsid w:val="00FD1773"/>
    <w:rsid w:val="00FD1FF1"/>
    <w:rsid w:val="00FD2400"/>
    <w:rsid w:val="00FD259D"/>
    <w:rsid w:val="00FD2E4E"/>
    <w:rsid w:val="00FD334E"/>
    <w:rsid w:val="00FD3439"/>
    <w:rsid w:val="00FD385B"/>
    <w:rsid w:val="00FD3A7C"/>
    <w:rsid w:val="00FD3D3D"/>
    <w:rsid w:val="00FD3F07"/>
    <w:rsid w:val="00FD4124"/>
    <w:rsid w:val="00FD43A0"/>
    <w:rsid w:val="00FD4806"/>
    <w:rsid w:val="00FD4DB9"/>
    <w:rsid w:val="00FD5112"/>
    <w:rsid w:val="00FD64C2"/>
    <w:rsid w:val="00FD684F"/>
    <w:rsid w:val="00FD6C01"/>
    <w:rsid w:val="00FD6EC6"/>
    <w:rsid w:val="00FD7585"/>
    <w:rsid w:val="00FD7941"/>
    <w:rsid w:val="00FD797F"/>
    <w:rsid w:val="00FD7C78"/>
    <w:rsid w:val="00FE038D"/>
    <w:rsid w:val="00FE059D"/>
    <w:rsid w:val="00FE085F"/>
    <w:rsid w:val="00FE0BE0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682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EF5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1E05C9A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F00156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F00156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DF71C6"/>
    <w:pPr>
      <w:numPr>
        <w:numId w:val="46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2</TotalTime>
  <Pages>1</Pages>
  <Words>15407</Words>
  <Characters>87823</Characters>
  <Application>Microsoft Office Word</Application>
  <DocSecurity>0</DocSecurity>
  <Lines>731</Lines>
  <Paragraphs>206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103024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2026-08-03T06:55:00Z</dcterms:created>
  <dcterms:modified xsi:type="dcterms:W3CDTF">2026-08-03T08:17:00Z</dcterms:modified>
</cp:coreProperties>
</file>