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13CA3C" w14:textId="77777777" w:rsidR="000C5B0D" w:rsidRPr="00B26C8D" w:rsidRDefault="000C5B0D" w:rsidP="007D1695">
      <w:pPr>
        <w:framePr w:w="3969" w:h="567" w:hRule="exact" w:hSpace="181" w:wrap="around" w:vAnchor="page" w:hAnchor="text" w:xAlign="right" w:y="852"/>
        <w:shd w:val="solid" w:color="FFFFFF" w:fill="FFFFFF"/>
        <w:spacing w:line="192" w:lineRule="auto"/>
        <w:jc w:val="center"/>
        <w:rPr>
          <w:b/>
          <w:spacing w:val="-8"/>
          <w:sz w:val="16"/>
          <w:szCs w:val="16"/>
        </w:rPr>
      </w:pPr>
      <w:r w:rsidRPr="00B26C8D">
        <w:rPr>
          <w:b/>
          <w:spacing w:val="-8"/>
          <w:sz w:val="16"/>
          <w:szCs w:val="16"/>
        </w:rPr>
        <w:t>C.N.C.F. "C.F.R." S.A. -  D I R E C Ţ I A  L I N I I</w:t>
      </w:r>
    </w:p>
    <w:p w14:paraId="0333EDAF" w14:textId="3FD84654" w:rsidR="000C5B0D" w:rsidRPr="00B26C8D" w:rsidRDefault="000C5B0D" w:rsidP="007D1695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b/>
          <w:sz w:val="16"/>
          <w:szCs w:val="16"/>
        </w:rPr>
      </w:pPr>
      <w:r w:rsidRPr="00B26C8D">
        <w:rPr>
          <w:b/>
          <w:sz w:val="16"/>
          <w:szCs w:val="16"/>
        </w:rPr>
        <w:t xml:space="preserve"> (de la pagina 1 la pagina )</w:t>
      </w:r>
    </w:p>
    <w:p w14:paraId="7A31FF9A" w14:textId="77777777" w:rsidR="000C5B0D" w:rsidRDefault="000C5B0D">
      <w:pPr>
        <w:framePr w:w="3969" w:h="567" w:hRule="exact" w:hSpace="181" w:wrap="around" w:vAnchor="page" w:hAnchor="text" w:xAlign="right" w:y="852"/>
        <w:shd w:val="solid" w:color="FFFFFF" w:fill="FFFFFF"/>
        <w:spacing w:before="120"/>
        <w:jc w:val="center"/>
        <w:rPr>
          <w:spacing w:val="-8"/>
          <w:sz w:val="18"/>
        </w:rPr>
      </w:pPr>
    </w:p>
    <w:p w14:paraId="6B27BD84" w14:textId="77777777" w:rsidR="000C5B0D" w:rsidRDefault="000C5B0D">
      <w:pPr>
        <w:framePr w:w="3969" w:h="567" w:hRule="exact" w:hSpace="181" w:wrap="around" w:vAnchor="page" w:hAnchor="text" w:xAlign="right" w:y="852"/>
        <w:shd w:val="solid" w:color="FFFFFF" w:fill="FFFFFF"/>
        <w:jc w:val="center"/>
        <w:rPr>
          <w:spacing w:val="-8"/>
          <w:sz w:val="18"/>
        </w:rPr>
      </w:pPr>
    </w:p>
    <w:p w14:paraId="6E9E6A8F" w14:textId="77777777" w:rsidR="000C5B0D" w:rsidRDefault="000C5B0D">
      <w:pPr>
        <w:jc w:val="center"/>
        <w:rPr>
          <w:sz w:val="28"/>
        </w:rPr>
      </w:pPr>
    </w:p>
    <w:p w14:paraId="4E6AE8A8" w14:textId="77777777" w:rsidR="000C5B0D" w:rsidRDefault="000C5B0D">
      <w:pPr>
        <w:jc w:val="center"/>
        <w:rPr>
          <w:sz w:val="28"/>
        </w:rPr>
      </w:pPr>
    </w:p>
    <w:p w14:paraId="37B2694D" w14:textId="77777777" w:rsidR="000C5B0D" w:rsidRDefault="000C5B0D">
      <w:pPr>
        <w:jc w:val="center"/>
        <w:rPr>
          <w:sz w:val="28"/>
        </w:rPr>
      </w:pPr>
    </w:p>
    <w:p w14:paraId="527E7A20" w14:textId="77777777" w:rsidR="000C5B0D" w:rsidRDefault="000C5B0D">
      <w:pPr>
        <w:jc w:val="center"/>
        <w:rPr>
          <w:sz w:val="28"/>
        </w:rPr>
      </w:pPr>
    </w:p>
    <w:p w14:paraId="591FFE95" w14:textId="77777777" w:rsidR="000C5B0D" w:rsidRDefault="000C5B0D">
      <w:pPr>
        <w:jc w:val="center"/>
        <w:rPr>
          <w:b/>
          <w:bCs/>
          <w:spacing w:val="80"/>
          <w:sz w:val="32"/>
          <w:lang w:val="en-US"/>
        </w:rPr>
      </w:pPr>
      <w:r>
        <w:rPr>
          <w:b/>
          <w:bCs/>
          <w:spacing w:val="80"/>
          <w:sz w:val="32"/>
          <w:lang w:val="en-US"/>
        </w:rPr>
        <w:t>B.A.R.</w:t>
      </w:r>
      <w:r>
        <w:rPr>
          <w:b/>
          <w:bCs/>
          <w:spacing w:val="80"/>
          <w:sz w:val="32"/>
        </w:rPr>
        <w:t>IAȘI</w:t>
      </w:r>
    </w:p>
    <w:p w14:paraId="3B76759E" w14:textId="77777777" w:rsidR="000C5B0D" w:rsidRDefault="00000000">
      <w:pPr>
        <w:rPr>
          <w:b/>
          <w:bCs/>
          <w:spacing w:val="40"/>
        </w:rPr>
      </w:pPr>
      <w:r>
        <w:rPr>
          <w:b/>
          <w:bCs/>
          <w:spacing w:val="80"/>
          <w:sz w:val="32"/>
          <w:lang w:val="en-US"/>
        </w:rPr>
        <w:pict w14:anchorId="7C55225A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2050" type="#_x0000_t136" style="position:absolute;margin-left:.5pt;margin-top:2.2pt;width:511.65pt;height:28.65pt;z-index:1" fillcolor="black">
            <v:shadow color="#868686"/>
            <v:textpath style="font-family:&quot;Times New Roman&quot;;font-size:16pt;font-weight:bold;v-text-kern:t" trim="t" fitpath="t" string="B U L E T I N  D E  A V I Z A R E  A  R E S T R I C Ţ I I L O R   D E  V I T E Z Ă"/>
          </v:shape>
        </w:pict>
      </w:r>
    </w:p>
    <w:p w14:paraId="4A8AFFEC" w14:textId="77777777" w:rsidR="000C5B0D" w:rsidRDefault="000C5B0D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10"/>
        </w:rPr>
      </w:pPr>
    </w:p>
    <w:p w14:paraId="5188CC30" w14:textId="77777777" w:rsidR="000C5B0D" w:rsidRDefault="000C5B0D">
      <w:pPr>
        <w:pStyle w:val="Heading8"/>
        <w:framePr w:w="8282" w:h="357" w:hRule="exact" w:wrap="notBeside" w:vAnchor="page" w:hAnchor="page" w:x="1742" w:y="3552"/>
        <w:jc w:val="center"/>
        <w:rPr>
          <w:rFonts w:ascii="Times New Roman" w:hAnsi="Times New Roman"/>
          <w:caps/>
          <w:sz w:val="24"/>
        </w:rPr>
      </w:pPr>
      <w:r>
        <w:rPr>
          <w:rFonts w:ascii="Times New Roman" w:hAnsi="Times New Roman"/>
          <w:caps/>
          <w:sz w:val="24"/>
        </w:rPr>
        <w:t>decada 21-30 septembrie 2026</w:t>
      </w:r>
    </w:p>
    <w:p w14:paraId="080E23E9" w14:textId="77777777" w:rsidR="000C5B0D" w:rsidRDefault="000C5B0D">
      <w:pPr>
        <w:rPr>
          <w:b/>
          <w:bCs/>
          <w:spacing w:val="40"/>
        </w:rPr>
      </w:pPr>
    </w:p>
    <w:tbl>
      <w:tblPr>
        <w:tblW w:w="10206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double" w:sz="6" w:space="0" w:color="auto"/>
          <w:insideV w:val="double" w:sz="6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09"/>
        <w:gridCol w:w="847"/>
        <w:gridCol w:w="714"/>
        <w:gridCol w:w="2267"/>
        <w:gridCol w:w="804"/>
        <w:gridCol w:w="736"/>
        <w:gridCol w:w="959"/>
        <w:gridCol w:w="736"/>
        <w:gridCol w:w="2434"/>
      </w:tblGrid>
      <w:tr w:rsidR="000C5B0D" w14:paraId="7AAECFCB" w14:textId="77777777">
        <w:trPr>
          <w:cantSplit/>
          <w:jc w:val="center"/>
        </w:trPr>
        <w:tc>
          <w:tcPr>
            <w:tcW w:w="709" w:type="dxa"/>
            <w:vMerge w:val="restart"/>
            <w:tcMar>
              <w:left w:w="0" w:type="dxa"/>
              <w:right w:w="0" w:type="dxa"/>
            </w:tcMar>
            <w:textDirection w:val="btLr"/>
            <w:vAlign w:val="center"/>
          </w:tcPr>
          <w:p w14:paraId="21844649" w14:textId="77777777" w:rsidR="000C5B0D" w:rsidRDefault="000C5B0D" w:rsidP="00FC1F7F">
            <w:pPr>
              <w:spacing w:line="192" w:lineRule="auto"/>
              <w:ind w:left="113" w:right="113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Numărul curent</w:t>
            </w:r>
          </w:p>
        </w:tc>
        <w:tc>
          <w:tcPr>
            <w:tcW w:w="1561" w:type="dxa"/>
            <w:gridSpan w:val="2"/>
            <w:tcMar>
              <w:left w:w="0" w:type="dxa"/>
              <w:right w:w="0" w:type="dxa"/>
            </w:tcMar>
          </w:tcPr>
          <w:p w14:paraId="6A89318A" w14:textId="77777777" w:rsidR="000C5B0D" w:rsidRDefault="000C5B0D" w:rsidP="00FC1F7F">
            <w:pPr>
              <w:spacing w:before="120" w:after="40" w:line="192" w:lineRule="auto"/>
              <w:jc w:val="center"/>
              <w:rPr>
                <w:b/>
                <w:bCs/>
                <w:spacing w:val="40"/>
                <w:sz w:val="22"/>
              </w:rPr>
            </w:pPr>
            <w:r>
              <w:rPr>
                <w:b/>
                <w:bCs/>
                <w:spacing w:val="40"/>
                <w:sz w:val="22"/>
              </w:rPr>
              <w:t>FIRUL I</w:t>
            </w:r>
          </w:p>
          <w:p w14:paraId="2C3E5EDD" w14:textId="77777777" w:rsidR="000C5B0D" w:rsidRDefault="000C5B0D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sau</w:t>
            </w:r>
          </w:p>
          <w:p w14:paraId="6FCA150E" w14:textId="77777777" w:rsidR="000C5B0D" w:rsidRDefault="000C5B0D" w:rsidP="00FC1F7F">
            <w:pPr>
              <w:spacing w:after="40"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LINIA SIMPLĂ</w:t>
            </w:r>
          </w:p>
          <w:p w14:paraId="3696B2F2" w14:textId="77777777" w:rsidR="000C5B0D" w:rsidRDefault="000C5B0D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Linia curentă şi</w:t>
            </w:r>
          </w:p>
          <w:p w14:paraId="4E5BC74E" w14:textId="77777777" w:rsidR="000C5B0D" w:rsidRDefault="000C5B0D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 linia directă din staţii, aferente firului I, respectiv liniei simple</w:t>
            </w:r>
          </w:p>
        </w:tc>
        <w:tc>
          <w:tcPr>
            <w:tcW w:w="2267" w:type="dxa"/>
            <w:vMerge w:val="restart"/>
            <w:tcMar>
              <w:left w:w="0" w:type="dxa"/>
              <w:right w:w="0" w:type="dxa"/>
            </w:tcMar>
            <w:vAlign w:val="center"/>
          </w:tcPr>
          <w:p w14:paraId="31F9C990" w14:textId="77777777" w:rsidR="000C5B0D" w:rsidRDefault="000C5B0D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STAŢIA</w:t>
            </w:r>
          </w:p>
          <w:p w14:paraId="56B66510" w14:textId="77777777" w:rsidR="000C5B0D" w:rsidRDefault="000C5B0D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sau</w:t>
            </w:r>
          </w:p>
          <w:p w14:paraId="2E500928" w14:textId="77777777" w:rsidR="000C5B0D" w:rsidRDefault="000C5B0D" w:rsidP="00FC1F7F">
            <w:pPr>
              <w:spacing w:line="192" w:lineRule="auto"/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</w:rPr>
              <w:t>DISTANŢA</w:t>
            </w:r>
          </w:p>
        </w:tc>
        <w:tc>
          <w:tcPr>
            <w:tcW w:w="1540" w:type="dxa"/>
            <w:gridSpan w:val="2"/>
            <w:tcMar>
              <w:left w:w="0" w:type="dxa"/>
              <w:right w:w="0" w:type="dxa"/>
            </w:tcMar>
            <w:vAlign w:val="center"/>
          </w:tcPr>
          <w:p w14:paraId="4F7BFE0D" w14:textId="77777777" w:rsidR="000C5B0D" w:rsidRDefault="000C5B0D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APARATE DE CALE ÎN ABATERE</w:t>
            </w:r>
          </w:p>
          <w:p w14:paraId="62CE0D3D" w14:textId="77777777" w:rsidR="000C5B0D" w:rsidRDefault="000C5B0D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şi</w:t>
            </w:r>
          </w:p>
          <w:p w14:paraId="15DED92B" w14:textId="77777777" w:rsidR="000C5B0D" w:rsidRDefault="000C5B0D" w:rsidP="00E046C7">
            <w:pPr>
              <w:spacing w:before="80"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LINII </w:t>
            </w:r>
          </w:p>
          <w:p w14:paraId="213E11B4" w14:textId="77777777" w:rsidR="000C5B0D" w:rsidRDefault="000C5B0D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ABĂTUTE</w:t>
            </w:r>
          </w:p>
          <w:p w14:paraId="6539DA04" w14:textId="77777777" w:rsidR="000C5B0D" w:rsidRDefault="000C5B0D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 xml:space="preserve">DIN </w:t>
            </w:r>
          </w:p>
          <w:p w14:paraId="776DAB0F" w14:textId="77777777" w:rsidR="000C5B0D" w:rsidRDefault="000C5B0D" w:rsidP="00E046C7">
            <w:pPr>
              <w:spacing w:line="192" w:lineRule="auto"/>
              <w:jc w:val="center"/>
              <w:rPr>
                <w:b/>
                <w:bCs/>
                <w:sz w:val="22"/>
              </w:rPr>
            </w:pPr>
            <w:r>
              <w:rPr>
                <w:b/>
                <w:bCs/>
                <w:sz w:val="22"/>
              </w:rPr>
              <w:t>STAŢII</w:t>
            </w:r>
          </w:p>
        </w:tc>
        <w:tc>
          <w:tcPr>
            <w:tcW w:w="1695" w:type="dxa"/>
            <w:gridSpan w:val="2"/>
            <w:tcMar>
              <w:left w:w="0" w:type="dxa"/>
              <w:right w:w="0" w:type="dxa"/>
            </w:tcMar>
          </w:tcPr>
          <w:p w14:paraId="454855F6" w14:textId="77777777" w:rsidR="000C5B0D" w:rsidRDefault="000C5B0D" w:rsidP="00FC1F7F">
            <w:pPr>
              <w:spacing w:before="120" w:line="192" w:lineRule="auto"/>
              <w:jc w:val="center"/>
              <w:rPr>
                <w:b/>
                <w:bCs/>
                <w:spacing w:val="40"/>
                <w:sz w:val="22"/>
              </w:rPr>
            </w:pPr>
            <w:r>
              <w:rPr>
                <w:b/>
                <w:bCs/>
                <w:spacing w:val="40"/>
                <w:sz w:val="22"/>
              </w:rPr>
              <w:t>FIRUL II</w:t>
            </w:r>
          </w:p>
          <w:p w14:paraId="03168D6C" w14:textId="77777777" w:rsidR="000C5B0D" w:rsidRDefault="000C5B0D" w:rsidP="00FC1F7F">
            <w:pPr>
              <w:spacing w:line="192" w:lineRule="auto"/>
              <w:jc w:val="center"/>
              <w:rPr>
                <w:b/>
                <w:bCs/>
              </w:rPr>
            </w:pPr>
          </w:p>
          <w:p w14:paraId="133C0D8D" w14:textId="77777777" w:rsidR="000C5B0D" w:rsidRDefault="000C5B0D" w:rsidP="00FC1F7F">
            <w:pPr>
              <w:spacing w:line="192" w:lineRule="auto"/>
              <w:jc w:val="center"/>
              <w:rPr>
                <w:b/>
                <w:bCs/>
              </w:rPr>
            </w:pPr>
          </w:p>
          <w:p w14:paraId="01E09F3D" w14:textId="77777777" w:rsidR="000C5B0D" w:rsidRDefault="000C5B0D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</w:p>
          <w:p w14:paraId="21499671" w14:textId="77777777" w:rsidR="000C5B0D" w:rsidRDefault="000C5B0D" w:rsidP="00FC1F7F">
            <w:pPr>
              <w:spacing w:line="192" w:lineRule="auto"/>
              <w:jc w:val="center"/>
              <w:rPr>
                <w:b/>
                <w:bCs/>
                <w:sz w:val="22"/>
              </w:rPr>
            </w:pPr>
          </w:p>
          <w:p w14:paraId="1F1D3822" w14:textId="77777777" w:rsidR="000C5B0D" w:rsidRDefault="000C5B0D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Linia curentă şi</w:t>
            </w:r>
          </w:p>
          <w:p w14:paraId="3EFF3AFB" w14:textId="77777777" w:rsidR="000C5B0D" w:rsidRDefault="000C5B0D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 linia directă din </w:t>
            </w:r>
          </w:p>
          <w:p w14:paraId="608685B9" w14:textId="77777777" w:rsidR="000C5B0D" w:rsidRDefault="000C5B0D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 xml:space="preserve">staţii aferente </w:t>
            </w:r>
          </w:p>
          <w:p w14:paraId="23C5028B" w14:textId="77777777" w:rsidR="000C5B0D" w:rsidRDefault="000C5B0D" w:rsidP="00FC1F7F">
            <w:pPr>
              <w:spacing w:line="192" w:lineRule="auto"/>
              <w:jc w:val="center"/>
              <w:rPr>
                <w:b/>
                <w:bCs/>
                <w:sz w:val="17"/>
              </w:rPr>
            </w:pPr>
            <w:r>
              <w:rPr>
                <w:b/>
                <w:bCs/>
                <w:sz w:val="17"/>
              </w:rPr>
              <w:t>firului II</w:t>
            </w:r>
          </w:p>
        </w:tc>
        <w:tc>
          <w:tcPr>
            <w:tcW w:w="2434" w:type="dxa"/>
            <w:vMerge w:val="restart"/>
            <w:tcMar>
              <w:left w:w="0" w:type="dxa"/>
              <w:right w:w="0" w:type="dxa"/>
            </w:tcMar>
            <w:vAlign w:val="center"/>
          </w:tcPr>
          <w:p w14:paraId="57FF5D65" w14:textId="77777777" w:rsidR="000C5B0D" w:rsidRDefault="000C5B0D" w:rsidP="00FC1F7F">
            <w:pPr>
              <w:spacing w:line="192" w:lineRule="auto"/>
              <w:jc w:val="center"/>
              <w:rPr>
                <w:b/>
                <w:bCs/>
                <w:i/>
                <w:iCs/>
                <w:spacing w:val="40"/>
              </w:rPr>
            </w:pPr>
            <w:r>
              <w:rPr>
                <w:b/>
                <w:bCs/>
                <w:i/>
                <w:iCs/>
                <w:spacing w:val="40"/>
              </w:rPr>
              <w:t>OBSERVAŢII</w:t>
            </w:r>
          </w:p>
        </w:tc>
      </w:tr>
      <w:tr w:rsidR="000C5B0D" w14:paraId="49EEA12D" w14:textId="77777777">
        <w:trPr>
          <w:cantSplit/>
          <w:trHeight w:val="509"/>
          <w:jc w:val="center"/>
        </w:trPr>
        <w:tc>
          <w:tcPr>
            <w:tcW w:w="709" w:type="dxa"/>
            <w:vMerge/>
            <w:tcMar>
              <w:left w:w="0" w:type="dxa"/>
              <w:right w:w="0" w:type="dxa"/>
            </w:tcMar>
          </w:tcPr>
          <w:p w14:paraId="1F66925D" w14:textId="77777777" w:rsidR="000C5B0D" w:rsidRDefault="000C5B0D" w:rsidP="00FC1F7F">
            <w:pPr>
              <w:spacing w:line="192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47" w:type="dxa"/>
            <w:tcMar>
              <w:left w:w="0" w:type="dxa"/>
              <w:right w:w="0" w:type="dxa"/>
            </w:tcMar>
          </w:tcPr>
          <w:p w14:paraId="3D09B7C0" w14:textId="77777777" w:rsidR="000C5B0D" w:rsidRDefault="000C5B0D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km. la km.</w:t>
            </w:r>
          </w:p>
        </w:tc>
        <w:tc>
          <w:tcPr>
            <w:tcW w:w="714" w:type="dxa"/>
            <w:tcMar>
              <w:left w:w="0" w:type="dxa"/>
              <w:right w:w="0" w:type="dxa"/>
            </w:tcMar>
          </w:tcPr>
          <w:p w14:paraId="38DB22E8" w14:textId="77777777" w:rsidR="000C5B0D" w:rsidRDefault="000C5B0D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2267" w:type="dxa"/>
            <w:vMerge/>
            <w:tcMar>
              <w:left w:w="0" w:type="dxa"/>
              <w:right w:w="0" w:type="dxa"/>
            </w:tcMar>
          </w:tcPr>
          <w:p w14:paraId="49D6F62C" w14:textId="77777777" w:rsidR="000C5B0D" w:rsidRDefault="000C5B0D" w:rsidP="00FC1F7F">
            <w:pPr>
              <w:spacing w:line="192" w:lineRule="auto"/>
              <w:jc w:val="center"/>
              <w:rPr>
                <w:b/>
                <w:bCs/>
              </w:rPr>
            </w:pPr>
          </w:p>
        </w:tc>
        <w:tc>
          <w:tcPr>
            <w:tcW w:w="804" w:type="dxa"/>
            <w:tcMar>
              <w:left w:w="0" w:type="dxa"/>
              <w:right w:w="0" w:type="dxa"/>
            </w:tcMar>
          </w:tcPr>
          <w:p w14:paraId="56AED24C" w14:textId="77777777" w:rsidR="000C5B0D" w:rsidRDefault="000C5B0D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km. la 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0BC67F0F" w14:textId="77777777" w:rsidR="000C5B0D" w:rsidRDefault="000C5B0D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959" w:type="dxa"/>
            <w:tcMar>
              <w:left w:w="0" w:type="dxa"/>
              <w:right w:w="0" w:type="dxa"/>
            </w:tcMar>
          </w:tcPr>
          <w:p w14:paraId="590526EF" w14:textId="77777777" w:rsidR="000C5B0D" w:rsidRDefault="000C5B0D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35B3796A" w14:textId="77777777" w:rsidR="000C5B0D" w:rsidRDefault="000C5B0D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km. la </w:t>
            </w:r>
          </w:p>
          <w:p w14:paraId="4145A223" w14:textId="77777777" w:rsidR="000C5B0D" w:rsidRDefault="000C5B0D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km.</w:t>
            </w:r>
          </w:p>
        </w:tc>
        <w:tc>
          <w:tcPr>
            <w:tcW w:w="736" w:type="dxa"/>
            <w:tcMar>
              <w:left w:w="0" w:type="dxa"/>
              <w:right w:w="0" w:type="dxa"/>
            </w:tcMar>
          </w:tcPr>
          <w:p w14:paraId="2769EF42" w14:textId="77777777" w:rsidR="000C5B0D" w:rsidRDefault="000C5B0D" w:rsidP="00FC1F7F">
            <w:pPr>
              <w:spacing w:before="40" w:line="192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Viteza redusă</w:t>
            </w:r>
          </w:p>
        </w:tc>
        <w:tc>
          <w:tcPr>
            <w:tcW w:w="2434" w:type="dxa"/>
            <w:vMerge/>
            <w:tcMar>
              <w:left w:w="0" w:type="dxa"/>
              <w:right w:w="0" w:type="dxa"/>
            </w:tcMar>
          </w:tcPr>
          <w:p w14:paraId="260C88F3" w14:textId="77777777" w:rsidR="000C5B0D" w:rsidRDefault="000C5B0D" w:rsidP="00FC1F7F">
            <w:pPr>
              <w:spacing w:line="192" w:lineRule="auto"/>
              <w:jc w:val="center"/>
              <w:rPr>
                <w:b/>
                <w:bCs/>
              </w:rPr>
            </w:pPr>
          </w:p>
        </w:tc>
      </w:tr>
    </w:tbl>
    <w:p w14:paraId="62AA1F73" w14:textId="77777777" w:rsidR="000C5B0D" w:rsidRDefault="000C5B0D">
      <w:pPr>
        <w:spacing w:line="192" w:lineRule="auto"/>
        <w:jc w:val="center"/>
      </w:pPr>
    </w:p>
    <w:p w14:paraId="33857265" w14:textId="77777777" w:rsidR="000C5B0D" w:rsidRDefault="000C5B0D">
      <w:pPr>
        <w:spacing w:line="192" w:lineRule="auto"/>
        <w:ind w:left="-57" w:right="-57"/>
        <w:jc w:val="center"/>
        <w:rPr>
          <w:b/>
          <w:bCs/>
        </w:rPr>
      </w:pPr>
      <w:r>
        <w:rPr>
          <w:b/>
          <w:bCs/>
        </w:rPr>
        <w:t>TOATE RESTRICŢIILE ŞI LIMITĂRILE DE VITEZĂ SE VOR RESPECTA CU TOT TRENUL !</w:t>
      </w:r>
    </w:p>
    <w:p w14:paraId="21824A96" w14:textId="77777777" w:rsidR="000C5B0D" w:rsidRPr="006310EB" w:rsidRDefault="000C5B0D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1E741152" w14:textId="77777777" w:rsidR="000C5B0D" w:rsidRPr="006310EB" w:rsidRDefault="000C5B0D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65C92C70" w14:textId="77777777" w:rsidR="000C5B0D" w:rsidRPr="006310EB" w:rsidRDefault="000C5B0D">
      <w:pPr>
        <w:spacing w:line="192" w:lineRule="auto"/>
        <w:ind w:left="-57" w:right="-57"/>
        <w:jc w:val="center"/>
        <w:rPr>
          <w:b/>
          <w:bCs/>
          <w:sz w:val="20"/>
          <w:szCs w:val="20"/>
        </w:rPr>
      </w:pPr>
    </w:p>
    <w:p w14:paraId="08C8F010" w14:textId="77777777" w:rsidR="000C5B0D" w:rsidRPr="00A8307A" w:rsidRDefault="000C5B0D" w:rsidP="00516DD3">
      <w:pPr>
        <w:pStyle w:val="Heading1"/>
        <w:spacing w:line="360" w:lineRule="auto"/>
      </w:pPr>
      <w:r w:rsidRPr="00A8307A">
        <w:t>LINIA 100</w:t>
      </w:r>
    </w:p>
    <w:p w14:paraId="1FAE4F0F" w14:textId="77777777" w:rsidR="000C5B0D" w:rsidRPr="00A8307A" w:rsidRDefault="000C5B0D" w:rsidP="00E207A1">
      <w:pPr>
        <w:pStyle w:val="Heading1"/>
        <w:spacing w:line="360" w:lineRule="auto"/>
        <w:rPr>
          <w:sz w:val="8"/>
        </w:rPr>
      </w:pPr>
      <w:r w:rsidRPr="00A8307A">
        <w:t>BUCUREŞTI NORD - CRAIOVA - STREHAIA - ORŞOVA - TIMIŞOARA NORD – JIMBOLIA</w:t>
      </w:r>
    </w:p>
    <w:tbl>
      <w:tblPr>
        <w:tblW w:w="1017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45"/>
        <w:gridCol w:w="923"/>
        <w:gridCol w:w="701"/>
        <w:gridCol w:w="2194"/>
        <w:gridCol w:w="870"/>
        <w:gridCol w:w="765"/>
        <w:gridCol w:w="867"/>
        <w:gridCol w:w="744"/>
        <w:gridCol w:w="2464"/>
      </w:tblGrid>
      <w:tr w:rsidR="000C5B0D" w:rsidRPr="00AB76B4" w14:paraId="5036AF39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BC398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2B938F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C899CE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C17144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6D231A3D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B27C82" w14:textId="77777777" w:rsidR="000C5B0D" w:rsidRPr="00AB76B4" w:rsidRDefault="000C5B0D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385F8C3A" w14:textId="77777777" w:rsidR="000C5B0D" w:rsidRPr="00AB76B4" w:rsidRDefault="000C5B0D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93506E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81711D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DD479E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114952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:rsidRPr="00AB76B4" w14:paraId="0742A840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CEEC7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9136AB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EAE097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B6C99C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25614DD3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F35D90" w14:textId="77777777" w:rsidR="000C5B0D" w:rsidRPr="00AB76B4" w:rsidRDefault="000C5B0D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335922D9" w14:textId="77777777" w:rsidR="000C5B0D" w:rsidRPr="00AB76B4" w:rsidRDefault="000C5B0D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9AA7E2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278D20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5DE090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7CC949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:rsidRPr="00AB76B4" w14:paraId="33A40B7D" w14:textId="77777777" w:rsidTr="00927588">
        <w:trPr>
          <w:cantSplit/>
          <w:trHeight w:val="4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D519B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705D30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B39E8E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D67632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52812704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Grupa 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C2AFE7" w14:textId="77777777" w:rsidR="000C5B0D" w:rsidRPr="00AB76B4" w:rsidRDefault="000C5B0D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</w:t>
            </w:r>
          </w:p>
          <w:p w14:paraId="2AE2F687" w14:textId="77777777" w:rsidR="000C5B0D" w:rsidRPr="00AB76B4" w:rsidRDefault="000C5B0D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186911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838AB8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6D6AA5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A0FF73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374D1DF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Acces la liniile 11 şi 12.</w:t>
            </w:r>
          </w:p>
        </w:tc>
      </w:tr>
      <w:tr w:rsidR="000C5B0D" w:rsidRPr="00AB76B4" w14:paraId="3CA6AAEC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98C15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5FDB06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621D0A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00FAC0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30A06F31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5,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D683AB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85FAEE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F8650F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49E02B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29A4DE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:rsidRPr="00AB76B4" w14:paraId="6265E3C2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7E424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F83310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CBBB8F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E7597A" w14:textId="77777777" w:rsidR="000C5B0D" w:rsidRPr="00AB76B4" w:rsidRDefault="000C5B0D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6C609953" w14:textId="77777777" w:rsidR="000C5B0D" w:rsidRPr="00AB76B4" w:rsidRDefault="000C5B0D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grupa </w:t>
            </w:r>
            <w:r>
              <w:rPr>
                <w:b/>
                <w:bCs/>
                <w:sz w:val="20"/>
              </w:rPr>
              <w:t>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E6F698" w14:textId="77777777" w:rsidR="000C5B0D" w:rsidRPr="00AB76B4" w:rsidRDefault="000C5B0D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între TDJ </w:t>
            </w:r>
          </w:p>
          <w:p w14:paraId="478EFF5B" w14:textId="77777777" w:rsidR="000C5B0D" w:rsidRPr="00AB76B4" w:rsidRDefault="000C5B0D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 xml:space="preserve">6 / </w:t>
            </w:r>
            <w:r>
              <w:rPr>
                <w:b/>
                <w:bCs/>
                <w:sz w:val="20"/>
              </w:rPr>
              <w:t>38</w:t>
            </w:r>
            <w:r w:rsidRPr="00AB76B4">
              <w:rPr>
                <w:b/>
                <w:bCs/>
                <w:sz w:val="20"/>
              </w:rPr>
              <w:t xml:space="preserve"> și </w:t>
            </w:r>
          </w:p>
          <w:p w14:paraId="53E7339A" w14:textId="77777777" w:rsidR="000C5B0D" w:rsidRPr="00AB76B4" w:rsidRDefault="000C5B0D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TDJ </w:t>
            </w:r>
          </w:p>
          <w:p w14:paraId="67B38A36" w14:textId="77777777" w:rsidR="000C5B0D" w:rsidRPr="00AB76B4" w:rsidRDefault="000C5B0D" w:rsidP="0029297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 xml:space="preserve">6 / </w:t>
            </w:r>
            <w:r>
              <w:rPr>
                <w:b/>
                <w:bCs/>
                <w:sz w:val="20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CA2FB4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94F06D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D82597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270133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:rsidRPr="00AB76B4" w14:paraId="359A2A6A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F6855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B28370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690B38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E051A3" w14:textId="77777777" w:rsidR="000C5B0D" w:rsidRPr="00AB76B4" w:rsidRDefault="000C5B0D" w:rsidP="0040129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 Nord</w:t>
            </w:r>
          </w:p>
          <w:p w14:paraId="55A8C270" w14:textId="77777777" w:rsidR="000C5B0D" w:rsidRPr="00AB76B4" w:rsidRDefault="000C5B0D" w:rsidP="0029297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3835ED" w14:textId="77777777" w:rsidR="000C5B0D" w:rsidRPr="00AB76B4" w:rsidRDefault="000C5B0D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</w:t>
            </w:r>
            <w:r w:rsidRPr="00AB76B4">
              <w:rPr>
                <w:b/>
                <w:bCs/>
                <w:sz w:val="20"/>
              </w:rPr>
              <w:t xml:space="preserve">ntre </w:t>
            </w:r>
            <w:r>
              <w:rPr>
                <w:b/>
                <w:bCs/>
                <w:sz w:val="20"/>
              </w:rPr>
              <w:t>sch</w:t>
            </w:r>
            <w:r w:rsidRPr="00AB76B4">
              <w:rPr>
                <w:b/>
                <w:bCs/>
                <w:sz w:val="20"/>
              </w:rPr>
              <w:t xml:space="preserve"> </w:t>
            </w:r>
          </w:p>
          <w:p w14:paraId="7579ACDF" w14:textId="77777777" w:rsidR="000C5B0D" w:rsidRPr="00AB76B4" w:rsidRDefault="000C5B0D" w:rsidP="0040129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</w:t>
            </w:r>
            <w:r>
              <w:rPr>
                <w:b/>
                <w:bCs/>
                <w:sz w:val="20"/>
              </w:rPr>
              <w:t xml:space="preserve">A </w:t>
            </w:r>
            <w:r w:rsidRPr="00AB76B4">
              <w:rPr>
                <w:b/>
                <w:bCs/>
                <w:sz w:val="20"/>
              </w:rPr>
              <w:t>și</w:t>
            </w:r>
            <w:r>
              <w:rPr>
                <w:b/>
                <w:bCs/>
                <w:sz w:val="20"/>
              </w:rPr>
              <w:t xml:space="preserve"> 6B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E9D6CE" w14:textId="77777777" w:rsidR="000C5B0D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E276FA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FB1C00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6E1B45" w14:textId="77777777" w:rsidR="000C5B0D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118F5CB" w14:textId="77777777" w:rsidR="000C5B0D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 fir I și II </w:t>
            </w:r>
            <w:r w:rsidRPr="00AB76B4">
              <w:rPr>
                <w:b/>
                <w:bCs/>
                <w:i/>
                <w:iCs/>
                <w:sz w:val="20"/>
              </w:rPr>
              <w:t>București Nord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40129F">
              <w:rPr>
                <w:b/>
                <w:bCs/>
                <w:i/>
                <w:iCs/>
                <w:sz w:val="20"/>
              </w:rPr>
              <w:t>- Bucureştii Noi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</w:t>
            </w:r>
          </w:p>
        </w:tc>
      </w:tr>
      <w:tr w:rsidR="000C5B0D" w:rsidRPr="00AB76B4" w14:paraId="6410C32B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59EACA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913B38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99CCA7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F4CFF81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Bucureşti Nord -</w:t>
            </w:r>
          </w:p>
          <w:p w14:paraId="57F2D3B9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Post 5 - </w:t>
            </w:r>
          </w:p>
          <w:p w14:paraId="19B15493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Bucureştii Noi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064240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286997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67A59D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1+650</w:t>
            </w:r>
          </w:p>
          <w:p w14:paraId="7A49571E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2+900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A006FE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392A19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Cap București Nord semnalizată numai cu paleta cu diagonală.</w:t>
            </w:r>
          </w:p>
        </w:tc>
      </w:tr>
      <w:tr w:rsidR="000C5B0D" w:rsidRPr="00AB76B4" w14:paraId="5E80A58D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C2A66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938CD5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5+280</w:t>
            </w:r>
          </w:p>
          <w:p w14:paraId="608E91EE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6+</w:t>
            </w:r>
            <w:r>
              <w:rPr>
                <w:b/>
                <w:bCs/>
                <w:sz w:val="20"/>
              </w:rPr>
              <w:t>75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814D66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831825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Bucureştii Noi</w:t>
            </w:r>
          </w:p>
          <w:p w14:paraId="07423855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 + </w:t>
            </w:r>
          </w:p>
          <w:p w14:paraId="1277D625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zonă aparate de cale, Cap X</w:t>
            </w:r>
            <w:r>
              <w:rPr>
                <w:b/>
                <w:bCs/>
                <w:sz w:val="20"/>
              </w:rPr>
              <w:t xml:space="preserve"> 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5F04F0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4D2734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E5E2B1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3649E2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BD5C09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C5B0D" w:rsidRPr="00AB76B4" w14:paraId="39105A7A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BFBBA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D4B874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B52896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E2D24A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Bucureştii Noi </w:t>
            </w:r>
          </w:p>
          <w:p w14:paraId="62AA4BE1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 + </w:t>
            </w:r>
          </w:p>
          <w:p w14:paraId="3A2DDF44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zona aparate de cale, Cap X </w:t>
            </w:r>
            <w:r>
              <w:rPr>
                <w:b/>
                <w:bCs/>
                <w:sz w:val="20"/>
              </w:rPr>
              <w:t>și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DAF618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1FA7A6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6F563C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5+280</w:t>
            </w:r>
          </w:p>
          <w:p w14:paraId="5E4C07D9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6+</w:t>
            </w:r>
            <w:r>
              <w:rPr>
                <w:b/>
                <w:bCs/>
                <w:sz w:val="20"/>
              </w:rPr>
              <w:t>75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D5F7AF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8BC4FA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C5B0D" w:rsidRPr="00AB76B4" w14:paraId="48A76527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BC1E0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F99A20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9A78BE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16F6EE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Bucureştii Noi </w:t>
            </w:r>
          </w:p>
          <w:p w14:paraId="2E0BBD23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63B5CB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10, 12, 8, 14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41EA8F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D06A88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93C38A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C160B2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:rsidRPr="00AB76B4" w14:paraId="00A139B8" w14:textId="77777777" w:rsidTr="00927588">
        <w:trPr>
          <w:cantSplit/>
          <w:trHeight w:val="27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076DD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3CD321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7C6078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C8DC05E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Bucureştii Noi </w:t>
            </w:r>
          </w:p>
          <w:p w14:paraId="6519E21D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045811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1AB33C60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20 / 22</w:t>
            </w:r>
          </w:p>
          <w:p w14:paraId="691FEB31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088E991C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9486A2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FDEF49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D195B7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697149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42BD542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spre Chiajna firele I și II.</w:t>
            </w:r>
          </w:p>
        </w:tc>
      </w:tr>
      <w:tr w:rsidR="000C5B0D" w:rsidRPr="00AB76B4" w14:paraId="0A050E2E" w14:textId="77777777" w:rsidTr="00927588">
        <w:trPr>
          <w:cantSplit/>
          <w:trHeight w:val="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FFB2B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C38AB8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ADA1F1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2A6003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Bucureştii Noi</w:t>
            </w:r>
          </w:p>
          <w:p w14:paraId="37B2152D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E34121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35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466A67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6CBBF9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740F07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717C00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7AEDA99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1.</w:t>
            </w:r>
          </w:p>
        </w:tc>
      </w:tr>
      <w:tr w:rsidR="000C5B0D" w:rsidRPr="00AB76B4" w14:paraId="0662658B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DB214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A5B262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8+410</w:t>
            </w:r>
          </w:p>
          <w:p w14:paraId="20B94307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9+</w:t>
            </w:r>
            <w:r>
              <w:rPr>
                <w:b/>
                <w:bCs/>
                <w:sz w:val="20"/>
              </w:rPr>
              <w:t>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4D2CD2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BD66DA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Chiajna</w:t>
            </w:r>
          </w:p>
          <w:p w14:paraId="0A1FAF10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4 directă + </w:t>
            </w:r>
          </w:p>
          <w:p w14:paraId="7C8BA1A5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zona aparate de cale nr. 7,  9, 13.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C536EC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D8B881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2AEC42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B646B6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C3B0CB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C5B0D" w:rsidRPr="00AB76B4" w14:paraId="536F2B3C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E3A79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75F78A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A66332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382497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Chiajna</w:t>
            </w:r>
          </w:p>
          <w:p w14:paraId="6DE0B43B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 + </w:t>
            </w:r>
          </w:p>
          <w:p w14:paraId="606F338B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zona aparate de cale nr. </w:t>
            </w:r>
            <w:r>
              <w:rPr>
                <w:b/>
                <w:bCs/>
                <w:sz w:val="20"/>
              </w:rPr>
              <w:t xml:space="preserve">15, </w:t>
            </w:r>
            <w:r w:rsidRPr="00AB76B4">
              <w:rPr>
                <w:b/>
                <w:bCs/>
                <w:sz w:val="20"/>
              </w:rPr>
              <w:t>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193BEE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1CEA88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5E51C6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8+410</w:t>
            </w:r>
          </w:p>
          <w:p w14:paraId="6174081F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9+</w:t>
            </w:r>
            <w:r>
              <w:rPr>
                <w:b/>
                <w:bCs/>
                <w:sz w:val="20"/>
              </w:rPr>
              <w:t>1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687C62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787D64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C5B0D" w:rsidRPr="00AB76B4" w14:paraId="3C6E5219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A88B1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BADDB8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D8B995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0544586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Chiajna</w:t>
            </w:r>
          </w:p>
          <w:p w14:paraId="5BFBE897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16CA8F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0765CAC3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5, 9 </w:t>
            </w:r>
          </w:p>
          <w:p w14:paraId="67204326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 11</w:t>
            </w:r>
          </w:p>
          <w:p w14:paraId="5BBCFE5E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7735C2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565CF9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397BED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53E0CE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4E4110A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1 - 5.</w:t>
            </w:r>
          </w:p>
        </w:tc>
      </w:tr>
      <w:tr w:rsidR="000C5B0D" w:rsidRPr="00AB76B4" w14:paraId="1B088361" w14:textId="77777777" w:rsidTr="00927588">
        <w:trPr>
          <w:cantSplit/>
          <w:trHeight w:val="2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05C06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E7554D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1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5DC06661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24775F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045313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Chiajna -</w:t>
            </w:r>
          </w:p>
          <w:p w14:paraId="0BF3D865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C16206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DA5706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4948A9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75602C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F75D97" w14:textId="77777777" w:rsidR="000C5B0D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57CE2905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C5B0D" w:rsidRPr="00AB76B4" w14:paraId="5C8ABC7D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4DC8F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AE15E4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8AB1A9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CE4E1A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30970DA5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F33062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93F757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84B957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C73EA9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BB9D34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:rsidRPr="00AB76B4" w14:paraId="590D2374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DF721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AE802A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777032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181D10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281FB2C6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1A261A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349AEB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2823A7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ECA84B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010AEF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:rsidRPr="00AB76B4" w14:paraId="0C7AB16D" w14:textId="77777777" w:rsidTr="00927588">
        <w:trPr>
          <w:cantSplit/>
          <w:trHeight w:val="2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15EE8F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6DC07D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7E3B67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AB9968A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4CD107D8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26CFE6" w14:textId="77777777" w:rsidR="000C5B0D" w:rsidRPr="00AB76B4" w:rsidRDefault="000C5B0D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 15 /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0269A6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9BB689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B66636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7BE12F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:rsidRPr="00AB76B4" w14:paraId="2861A7E5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564E8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2D0EF8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A40F24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E5CA1F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Grădinari</w:t>
            </w:r>
          </w:p>
          <w:p w14:paraId="7B87CC6B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BA17D0" w14:textId="77777777" w:rsidR="000C5B0D" w:rsidRPr="00AB76B4" w:rsidRDefault="000C5B0D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 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30529E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DE38E3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392CDC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7AF04E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:rsidRPr="00AB76B4" w14:paraId="234425CD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2C193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7905E2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E39501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D82267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Chiajna - </w:t>
            </w:r>
          </w:p>
          <w:p w14:paraId="7AAC977D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3CA0F4" w14:textId="77777777" w:rsidR="000C5B0D" w:rsidRPr="00AB76B4" w:rsidRDefault="000C5B0D" w:rsidP="00927588">
            <w:pPr>
              <w:spacing w:before="2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F784F0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B3ABED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8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53D77A8A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00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84D900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8598CF" w14:textId="77777777" w:rsidR="000C5B0D" w:rsidRPr="00AB76B4" w:rsidRDefault="000C5B0D" w:rsidP="0051497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:rsidRPr="00AB76B4" w14:paraId="67FFE200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AF2D5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F28231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8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377936BE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</w:t>
            </w: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00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35DF8E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CE1DD4" w14:textId="77777777" w:rsidR="000C5B0D" w:rsidRPr="00AB76B4" w:rsidRDefault="000C5B0D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Chiajna - </w:t>
            </w:r>
          </w:p>
          <w:p w14:paraId="175B46A7" w14:textId="77777777" w:rsidR="000C5B0D" w:rsidRPr="00AB76B4" w:rsidRDefault="000C5B0D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Grădinari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B2393B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4A47A1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AAB1FF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7B5A8D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4DC809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:rsidRPr="00AB76B4" w14:paraId="78EB9165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E06F2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AD4FCE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DB35CD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ABDA81" w14:textId="77777777" w:rsidR="000C5B0D" w:rsidRPr="00AB76B4" w:rsidRDefault="000C5B0D" w:rsidP="00FC745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Chiajna </w:t>
            </w:r>
            <w:r>
              <w:rPr>
                <w:b/>
                <w:bCs/>
                <w:sz w:val="20"/>
              </w:rPr>
              <w:t xml:space="preserve">– </w:t>
            </w:r>
            <w:r w:rsidRPr="00AB76B4">
              <w:rPr>
                <w:b/>
                <w:bCs/>
                <w:sz w:val="20"/>
              </w:rPr>
              <w:t>Grădinar</w:t>
            </w:r>
            <w:r>
              <w:rPr>
                <w:b/>
                <w:bCs/>
                <w:sz w:val="20"/>
              </w:rPr>
              <w:t>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EA6952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D73C58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32AF5E" w14:textId="77777777" w:rsidR="000C5B0D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23+800</w:t>
            </w:r>
          </w:p>
          <w:p w14:paraId="657E9A37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EF0D7E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E568A0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:rsidRPr="00AB76B4" w14:paraId="3FFAF76F" w14:textId="77777777" w:rsidTr="00927588">
        <w:trPr>
          <w:cantSplit/>
          <w:trHeight w:val="67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5D6A4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780A4D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2FF2B6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7EDD9A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Grădinari </w:t>
            </w:r>
          </w:p>
          <w:p w14:paraId="34081A3D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E35FF7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  <w:p w14:paraId="6EE55D58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sch. </w:t>
            </w:r>
          </w:p>
          <w:p w14:paraId="703AF845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 și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536049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A195AE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F800C9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431148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:rsidRPr="00AB76B4" w14:paraId="62A23558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335F8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6A1A00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744099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DF1C2E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H. Vadu Lat</w:t>
            </w:r>
          </w:p>
          <w:p w14:paraId="2B48C816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</w:t>
            </w:r>
            <w:r>
              <w:rPr>
                <w:b/>
                <w:bCs/>
                <w:sz w:val="20"/>
              </w:rPr>
              <w:t>ile</w:t>
            </w:r>
            <w:r w:rsidRPr="00AB76B4">
              <w:rPr>
                <w:b/>
                <w:bCs/>
                <w:sz w:val="20"/>
              </w:rPr>
              <w:t xml:space="preserve"> 2 </w:t>
            </w:r>
            <w:r>
              <w:rPr>
                <w:b/>
                <w:bCs/>
                <w:sz w:val="20"/>
              </w:rPr>
              <w:t xml:space="preserve">și 5 </w:t>
            </w:r>
            <w:r w:rsidRPr="00AB76B4">
              <w:rPr>
                <w:b/>
                <w:bCs/>
                <w:sz w:val="20"/>
              </w:rPr>
              <w:t>abătut</w:t>
            </w:r>
            <w:r>
              <w:rPr>
                <w:b/>
                <w:bCs/>
                <w:sz w:val="20"/>
              </w:rPr>
              <w:t>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30B063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40EB88E0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EEDB15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578913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326C94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7C38F7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:rsidRPr="00AB76B4" w14:paraId="75FBB126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5541A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D828D7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A366D7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1AD42CA" w14:textId="77777777" w:rsidR="000C5B0D" w:rsidRPr="00AB76B4" w:rsidRDefault="000C5B0D" w:rsidP="00AE02A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Vadu Lat</w:t>
            </w:r>
            <w:r>
              <w:rPr>
                <w:b/>
                <w:bCs/>
                <w:sz w:val="20"/>
              </w:rPr>
              <w:t xml:space="preserve"> – </w:t>
            </w:r>
            <w:r w:rsidRPr="00AB76B4">
              <w:rPr>
                <w:b/>
                <w:bCs/>
                <w:sz w:val="20"/>
              </w:rPr>
              <w:t>Zăvestreni</w:t>
            </w:r>
            <w:r>
              <w:rPr>
                <w:b/>
                <w:bCs/>
                <w:sz w:val="20"/>
              </w:rPr>
              <w:br/>
              <w:t xml:space="preserve">+ linia 3 directă </w:t>
            </w:r>
            <w:r>
              <w:rPr>
                <w:b/>
                <w:bCs/>
                <w:sz w:val="20"/>
              </w:rPr>
              <w:br/>
              <w:t>Videle linia 3 directă – R1 Videle - 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E7FC72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CCA30B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97B0B1" w14:textId="77777777" w:rsidR="000C5B0D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42+000</w:t>
            </w:r>
          </w:p>
          <w:p w14:paraId="5B624C04" w14:textId="77777777" w:rsidR="000C5B0D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0B2DDC" w14:textId="77777777" w:rsidR="000C5B0D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EB4D26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:rsidRPr="00AB76B4" w14:paraId="53291786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7F2DE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BD166D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121D07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F06FAE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Zăvestreni 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F953C1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  <w:p w14:paraId="580F0261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+ </w:t>
            </w:r>
          </w:p>
          <w:p w14:paraId="52DB3953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3F33092F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9 - 13 </w:t>
            </w:r>
          </w:p>
          <w:p w14:paraId="23F4165C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660A896F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8 - 14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474223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C1183F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CC196F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F86436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:rsidRPr="00AB76B4" w14:paraId="6A6F23A5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85A73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32E7C3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45+000</w:t>
            </w:r>
          </w:p>
          <w:p w14:paraId="09F1F298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F46106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3AF8AC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Zăvestreni -</w:t>
            </w:r>
          </w:p>
          <w:p w14:paraId="6C62C1FD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Videle</w:t>
            </w:r>
            <w:r>
              <w:rPr>
                <w:b/>
                <w:bCs/>
                <w:sz w:val="20"/>
              </w:rPr>
              <w:t xml:space="preserve"> + linia 4 directă - 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B8E925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D4E904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FBF741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491FF4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5B94FB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:rsidRPr="00AB76B4" w14:paraId="28E87EA5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74F34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6644B3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665374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59C6D79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7D2076BF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787BA4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zonă sch. 13, 21, 23  și TDJ  </w:t>
            </w:r>
          </w:p>
          <w:p w14:paraId="662C1EF6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 /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ACC225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A0EC2C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910896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032999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25FBAE1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D9143F2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6 - 8.</w:t>
            </w:r>
          </w:p>
        </w:tc>
      </w:tr>
      <w:tr w:rsidR="000C5B0D" w:rsidRPr="00AB76B4" w14:paraId="011F69EB" w14:textId="77777777" w:rsidTr="00927588">
        <w:trPr>
          <w:cantSplit/>
          <w:trHeight w:val="7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F50B6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D84EFA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5AA636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8A733D9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117CB139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A7A3AE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753F5174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24CA1A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69FDC5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393C7F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D28405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:rsidRPr="00AB76B4" w14:paraId="5BE0D9E9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F1565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547FF0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BCDAA9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1D7DFF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3C77647F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573334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542E46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803236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1301FB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3FD525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:rsidRPr="00AB76B4" w14:paraId="005AA39C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4A805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7EA2A2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31DA05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B85E25D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Videle</w:t>
            </w:r>
          </w:p>
          <w:p w14:paraId="2A49B685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EBD0A6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zonă sch. 18, 26, 30  și TDJ </w:t>
            </w:r>
          </w:p>
          <w:p w14:paraId="39B06352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DF13A9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021031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33DA73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5065E4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C6195D3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6BD89C2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6 - 8.</w:t>
            </w:r>
          </w:p>
        </w:tc>
      </w:tr>
      <w:tr w:rsidR="000C5B0D" w:rsidRPr="00AB76B4" w14:paraId="6701E7D4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339C4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0BE07C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52+500</w:t>
            </w:r>
          </w:p>
          <w:p w14:paraId="48AFB376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52+600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849B79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4D301F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Videle -</w:t>
            </w:r>
          </w:p>
          <w:p w14:paraId="0D3BF3D3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R1 Videle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05A1F8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238967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5AF3E3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4AF92D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45F62D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:rsidRPr="00AB76B4" w14:paraId="07927CFF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78DE6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7BA13F" w14:textId="77777777" w:rsidR="000C5B0D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52+600</w:t>
            </w:r>
          </w:p>
          <w:p w14:paraId="10E5CEEC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3FEFD3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E0656B" w14:textId="77777777" w:rsidR="000C5B0D" w:rsidRPr="00AB76B4" w:rsidRDefault="000C5B0D" w:rsidP="00684E27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Videle -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Ciolpani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9F85B3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D8F6FA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878B37" w14:textId="77777777" w:rsidR="000C5B0D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F4B83D" w14:textId="77777777" w:rsidR="000C5B0D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4CCE47" w14:textId="77777777" w:rsidR="000C5B0D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:rsidRPr="00AB76B4" w14:paraId="11EA53DE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1F837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2C0496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57+880</w:t>
            </w:r>
          </w:p>
          <w:p w14:paraId="5EB8C795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59+150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CD77D7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27B75B4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Ciolpani</w:t>
            </w:r>
          </w:p>
          <w:p w14:paraId="055F6B50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directă, </w:t>
            </w:r>
          </w:p>
          <w:p w14:paraId="38A48559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9C8465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8FE119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BB3DB9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3B9A2E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96AFFD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C5B0D" w:rsidRPr="00AB76B4" w14:paraId="53AC93D6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02A70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88ECC5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F0127D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0225D9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Ciolpani</w:t>
            </w:r>
          </w:p>
          <w:p w14:paraId="6172A08A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85BC82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9D69B1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EC9A6C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58+950</w:t>
            </w:r>
          </w:p>
          <w:p w14:paraId="02ECE31A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59+000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D102F5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6B58C7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E39D117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10.</w:t>
            </w:r>
          </w:p>
          <w:p w14:paraId="4B173081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5B0D" w:rsidRPr="00AB76B4" w14:paraId="50F8D686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063D1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F2120E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AB87B7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824F39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Ciolpani -</w:t>
            </w:r>
          </w:p>
          <w:p w14:paraId="29260C15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AA5B52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7E1C87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19224F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59+500</w:t>
            </w:r>
          </w:p>
          <w:p w14:paraId="6D462489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64+600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F494EE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023D5C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C5B0D" w:rsidRPr="00AB76B4" w14:paraId="58F2DBD2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AC64B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A60F80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60+600</w:t>
            </w:r>
          </w:p>
          <w:p w14:paraId="0DAD7CD7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64+750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9B07B1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82E4FE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Ciolpani -</w:t>
            </w:r>
          </w:p>
          <w:p w14:paraId="2197E05B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Gălăteni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86D51B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AA42AE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CCC6D4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F4A701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B7BDA3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C5B0D" w:rsidRPr="00AB76B4" w14:paraId="1395792C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7FDAC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FBAF64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66+025</w:t>
            </w:r>
          </w:p>
          <w:p w14:paraId="67844533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66+085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5FA65E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7E531D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5147801D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0AA6B0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A972B9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A2F34D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5CD7D7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D15182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1430D28E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00A3B66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5, Cap X.</w:t>
            </w:r>
          </w:p>
        </w:tc>
      </w:tr>
      <w:tr w:rsidR="000C5B0D" w:rsidRPr="00AB76B4" w14:paraId="31568A3E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63A8A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10AAC1" w14:textId="77777777" w:rsidR="000C5B0D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67+170</w:t>
            </w:r>
          </w:p>
          <w:p w14:paraId="4D739A29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EDEDE2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0CBF2E2" w14:textId="77777777" w:rsidR="000C5B0D" w:rsidRPr="00AB76B4" w:rsidRDefault="000C5B0D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3B31A4A3" w14:textId="77777777" w:rsidR="000C5B0D" w:rsidRPr="00AB76B4" w:rsidRDefault="000C5B0D" w:rsidP="00207F4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directă, Cap </w:t>
            </w:r>
            <w:r>
              <w:rPr>
                <w:b/>
                <w:bCs/>
                <w:sz w:val="20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85E790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118428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07F4B0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42A4AF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B48F82" w14:textId="77777777" w:rsidR="000C5B0D" w:rsidRPr="00AB76B4" w:rsidRDefault="000C5B0D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  <w:r>
              <w:rPr>
                <w:b/>
                <w:bCs/>
                <w:i/>
                <w:iCs/>
                <w:sz w:val="20"/>
              </w:rPr>
              <w:br/>
            </w: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5F273F0" w14:textId="77777777" w:rsidR="000C5B0D" w:rsidRPr="00AB76B4" w:rsidRDefault="000C5B0D" w:rsidP="00207F4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peste sch. </w:t>
            </w:r>
            <w:r>
              <w:rPr>
                <w:b/>
                <w:bCs/>
                <w:i/>
                <w:iCs/>
                <w:sz w:val="20"/>
              </w:rPr>
              <w:t>4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, Cap </w:t>
            </w:r>
            <w:r>
              <w:rPr>
                <w:b/>
                <w:bCs/>
                <w:i/>
                <w:iCs/>
                <w:sz w:val="20"/>
              </w:rPr>
              <w:t>Y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0C5B0D" w:rsidRPr="00AB76B4" w14:paraId="7908854E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22E02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ABF97D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8F066E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F67185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346DC0B3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867482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4E308521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2 - 4 </w:t>
            </w:r>
          </w:p>
          <w:p w14:paraId="36701E07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</w:t>
            </w:r>
          </w:p>
          <w:p w14:paraId="063CC09F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B65193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646EFC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0299AD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CE83C7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FA21B92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din firul I în firul II.</w:t>
            </w:r>
          </w:p>
        </w:tc>
      </w:tr>
      <w:tr w:rsidR="000C5B0D" w:rsidRPr="00AB76B4" w14:paraId="708BCC04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EF64C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6BB048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56787F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E597EC5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Gălăteni </w:t>
            </w:r>
          </w:p>
          <w:p w14:paraId="4A613537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435D52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495FBA33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</w:t>
            </w:r>
          </w:p>
          <w:p w14:paraId="78772531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DAD3DF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FECA49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A315CE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885E06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la liniile 1 și 2 </w:t>
            </w:r>
          </w:p>
        </w:tc>
      </w:tr>
      <w:tr w:rsidR="000C5B0D" w:rsidRPr="00AB76B4" w14:paraId="56D7F0E4" w14:textId="77777777" w:rsidTr="00927588">
        <w:trPr>
          <w:cantSplit/>
          <w:trHeight w:val="2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EAC5D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C74FD1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4DCB36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7998A0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Gălăteni - Olteni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E1334D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79F083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0C7568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68+300</w:t>
            </w:r>
          </w:p>
          <w:p w14:paraId="4800E9E1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68+800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193813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891AD9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5B0D" w:rsidRPr="00AB76B4" w14:paraId="57EBED06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1309F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F31CC7" w14:textId="77777777" w:rsidR="000C5B0D" w:rsidRPr="00AB76B4" w:rsidRDefault="000C5B0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A3D00B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70EFFE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Olteni</w:t>
            </w:r>
          </w:p>
          <w:p w14:paraId="63B3AD60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0F2E5D" w14:textId="77777777" w:rsidR="000C5B0D" w:rsidRPr="00AB76B4" w:rsidRDefault="000C5B0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0472949C" w14:textId="77777777" w:rsidR="000C5B0D" w:rsidRPr="00AB76B4" w:rsidRDefault="000C5B0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9 - 13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BBCAA9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5A92C1" w14:textId="77777777" w:rsidR="000C5B0D" w:rsidRPr="00AB76B4" w:rsidRDefault="000C5B0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BCDC65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5FBFD8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64FA14E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linia 1 Cap X. </w:t>
            </w:r>
          </w:p>
        </w:tc>
      </w:tr>
      <w:tr w:rsidR="000C5B0D" w:rsidRPr="00AB76B4" w14:paraId="05434403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0E828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070C5E" w14:textId="77777777" w:rsidR="000C5B0D" w:rsidRPr="00AB76B4" w:rsidRDefault="000C5B0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7230B6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C3A9A9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Olteni</w:t>
            </w:r>
          </w:p>
          <w:p w14:paraId="32506F78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D1157A" w14:textId="77777777" w:rsidR="000C5B0D" w:rsidRPr="00AB76B4" w:rsidRDefault="000C5B0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3A31BCB7" w14:textId="77777777" w:rsidR="000C5B0D" w:rsidRPr="00AB76B4" w:rsidRDefault="000C5B0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2198B1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EB7A78" w14:textId="77777777" w:rsidR="000C5B0D" w:rsidRPr="00AB76B4" w:rsidRDefault="000C5B0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C621F8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11C870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circulația pe linia 1</w:t>
            </w:r>
          </w:p>
        </w:tc>
      </w:tr>
      <w:tr w:rsidR="000C5B0D" w:rsidRPr="00AB76B4" w14:paraId="71A596A2" w14:textId="77777777" w:rsidTr="00927588">
        <w:trPr>
          <w:cantSplit/>
          <w:trHeight w:val="38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4D9F8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7ABF61" w14:textId="77777777" w:rsidR="000C5B0D" w:rsidRPr="00AB76B4" w:rsidRDefault="000C5B0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0CE699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AF75245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Olteni -</w:t>
            </w:r>
          </w:p>
          <w:p w14:paraId="7D1C2756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1DFB43" w14:textId="77777777" w:rsidR="000C5B0D" w:rsidRPr="00AB76B4" w:rsidRDefault="000C5B0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3D1E44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BF0A3D" w14:textId="77777777" w:rsidR="000C5B0D" w:rsidRPr="00AB76B4" w:rsidRDefault="000C5B0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74+200</w:t>
            </w:r>
          </w:p>
          <w:p w14:paraId="5FF8C9CF" w14:textId="77777777" w:rsidR="000C5B0D" w:rsidRPr="00AB76B4" w:rsidRDefault="000C5B0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84+280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62E995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A7DBBB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5B0D" w:rsidRPr="00AB76B4" w14:paraId="1D4E9B1D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0AEDF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91A21D" w14:textId="77777777" w:rsidR="000C5B0D" w:rsidRPr="00AB76B4" w:rsidRDefault="000C5B0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050B2D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8A929D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Olteni -</w:t>
            </w:r>
          </w:p>
          <w:p w14:paraId="0E278600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Rădoieşti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4C764F" w14:textId="77777777" w:rsidR="000C5B0D" w:rsidRPr="00AB76B4" w:rsidRDefault="000C5B0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63730B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412545" w14:textId="77777777" w:rsidR="000C5B0D" w:rsidRPr="00AB76B4" w:rsidRDefault="000C5B0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75+600</w:t>
            </w:r>
          </w:p>
          <w:p w14:paraId="393F8B5A" w14:textId="77777777" w:rsidR="000C5B0D" w:rsidRPr="00AB76B4" w:rsidRDefault="000C5B0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80+600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D1D9E1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A072F0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1C66581A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0C5B0D" w:rsidRPr="00AB76B4" w14:paraId="74A14482" w14:textId="77777777" w:rsidTr="00927588">
        <w:trPr>
          <w:cantSplit/>
          <w:trHeight w:val="96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16DD1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FED34D" w14:textId="77777777" w:rsidR="000C5B0D" w:rsidRPr="00AB76B4" w:rsidRDefault="000C5B0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85+880</w:t>
            </w:r>
          </w:p>
          <w:p w14:paraId="0CFD0BDD" w14:textId="77777777" w:rsidR="000C5B0D" w:rsidRPr="00AB76B4" w:rsidRDefault="000C5B0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</w:t>
            </w:r>
            <w:r>
              <w:rPr>
                <w:b/>
                <w:bCs/>
                <w:sz w:val="20"/>
              </w:rPr>
              <w:t>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BCDD6C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8764A9" w14:textId="77777777" w:rsidR="000C5B0D" w:rsidRDefault="000C5B0D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 -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Atârnaţi</w:t>
            </w:r>
            <w:r>
              <w:rPr>
                <w:b/>
                <w:bCs/>
                <w:sz w:val="20"/>
              </w:rPr>
              <w:t xml:space="preserve">, </w:t>
            </w:r>
          </w:p>
          <w:p w14:paraId="1F2D5481" w14:textId="77777777" w:rsidR="000C5B0D" w:rsidRDefault="000C5B0D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</w:t>
            </w:r>
            <w:r w:rsidRPr="00AB76B4">
              <w:rPr>
                <w:b/>
                <w:bCs/>
                <w:sz w:val="20"/>
              </w:rPr>
              <w:t>t. Atârnaţi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 xml:space="preserve">linia 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 xml:space="preserve"> directă</w:t>
            </w:r>
            <w:r>
              <w:rPr>
                <w:b/>
                <w:bCs/>
                <w:sz w:val="20"/>
              </w:rPr>
              <w:t xml:space="preserve">, </w:t>
            </w:r>
            <w:r w:rsidRPr="00AB76B4">
              <w:rPr>
                <w:b/>
                <w:bCs/>
                <w:sz w:val="20"/>
              </w:rPr>
              <w:t>Atârnaţi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Roşiori Nord</w:t>
            </w:r>
          </w:p>
          <w:p w14:paraId="290F99AE" w14:textId="77777777" w:rsidR="000C5B0D" w:rsidRPr="00AB76B4" w:rsidRDefault="000C5B0D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4 directă Cap X </w:t>
            </w:r>
            <w:r>
              <w:rPr>
                <w:b/>
                <w:bCs/>
                <w:sz w:val="20"/>
              </w:rPr>
              <w:br/>
            </w:r>
            <w:r w:rsidRPr="00AB76B4">
              <w:rPr>
                <w:b/>
                <w:bCs/>
                <w:sz w:val="20"/>
              </w:rPr>
              <w:t>Roşiori Nord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877742" w14:textId="77777777" w:rsidR="000C5B0D" w:rsidRPr="00AB76B4" w:rsidRDefault="000C5B0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F71105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54B1D4" w14:textId="77777777" w:rsidR="000C5B0D" w:rsidRPr="00AB76B4" w:rsidRDefault="000C5B0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36D0A8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EF912E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Semnalizată ca limitare de viteză.</w:t>
            </w:r>
          </w:p>
        </w:tc>
      </w:tr>
      <w:tr w:rsidR="000C5B0D" w:rsidRPr="00AB76B4" w14:paraId="450EB247" w14:textId="77777777" w:rsidTr="00927588">
        <w:trPr>
          <w:cantSplit/>
          <w:trHeight w:hRule="exact"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E3545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DE969F" w14:textId="77777777" w:rsidR="000C5B0D" w:rsidRPr="00AB76B4" w:rsidRDefault="000C5B0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452395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72F275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 -</w:t>
            </w:r>
          </w:p>
          <w:p w14:paraId="73CC387C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Atârnaţi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9FDFE9" w14:textId="77777777" w:rsidR="000C5B0D" w:rsidRPr="00AB76B4" w:rsidRDefault="000C5B0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5DD905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5B5388" w14:textId="77777777" w:rsidR="000C5B0D" w:rsidRPr="00AB76B4" w:rsidRDefault="000C5B0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85+880</w:t>
            </w:r>
          </w:p>
          <w:p w14:paraId="65A06384" w14:textId="77777777" w:rsidR="000C5B0D" w:rsidRPr="00AB76B4" w:rsidRDefault="000C5B0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90+000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16BA5C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F83B7A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0C5B0D" w:rsidRPr="00AB76B4" w14:paraId="60AA8D97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A2A67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999EBD" w14:textId="77777777" w:rsidR="000C5B0D" w:rsidRPr="00AB76B4" w:rsidRDefault="000C5B0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6B9306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0F42944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Rădoieşti -</w:t>
            </w:r>
          </w:p>
          <w:p w14:paraId="11DFF89D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Atârnaţi </w:t>
            </w:r>
          </w:p>
          <w:p w14:paraId="58514985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  <w:r>
              <w:rPr>
                <w:b/>
                <w:bCs/>
                <w:sz w:val="20"/>
              </w:rPr>
              <w:t>S</w:t>
            </w:r>
            <w:r w:rsidRPr="00AB76B4">
              <w:rPr>
                <w:b/>
                <w:bCs/>
                <w:sz w:val="20"/>
              </w:rPr>
              <w:t>t. Atârnaţi</w:t>
            </w:r>
          </w:p>
          <w:p w14:paraId="417E4CC8" w14:textId="77777777" w:rsidR="000C5B0D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</w:t>
            </w:r>
            <w:r>
              <w:rPr>
                <w:b/>
                <w:bCs/>
                <w:sz w:val="20"/>
              </w:rPr>
              <w:t xml:space="preserve"> și </w:t>
            </w:r>
            <w:r w:rsidRPr="00AB76B4">
              <w:rPr>
                <w:b/>
                <w:bCs/>
                <w:sz w:val="20"/>
              </w:rPr>
              <w:t>Atârnaţi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Roşiori Nord</w:t>
            </w:r>
          </w:p>
          <w:p w14:paraId="255469DA" w14:textId="77777777" w:rsidR="000C5B0D" w:rsidRPr="00075656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3 directă </w:t>
            </w:r>
            <w:r>
              <w:rPr>
                <w:b/>
                <w:bCs/>
                <w:sz w:val="20"/>
              </w:rPr>
              <w:br/>
            </w:r>
            <w:r w:rsidRPr="00AB76B4">
              <w:rPr>
                <w:b/>
                <w:bCs/>
                <w:sz w:val="20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6D97D4" w14:textId="77777777" w:rsidR="000C5B0D" w:rsidRPr="00AB76B4" w:rsidRDefault="000C5B0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666C5E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582F82" w14:textId="77777777" w:rsidR="000C5B0D" w:rsidRPr="00AB76B4" w:rsidRDefault="000C5B0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90+000</w:t>
            </w:r>
          </w:p>
          <w:p w14:paraId="6F237480" w14:textId="77777777" w:rsidR="000C5B0D" w:rsidRPr="00AB76B4" w:rsidRDefault="000C5B0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101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33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395061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CD7913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Fără inductori.</w:t>
            </w:r>
          </w:p>
        </w:tc>
      </w:tr>
      <w:tr w:rsidR="000C5B0D" w:rsidRPr="00AB76B4" w14:paraId="276376CF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6C2D5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6D2B36" w14:textId="77777777" w:rsidR="000C5B0D" w:rsidRPr="00AB76B4" w:rsidRDefault="000C5B0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1F9B8C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9F1709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Atârnaţi</w:t>
            </w:r>
          </w:p>
          <w:p w14:paraId="3C43918E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33D3E6" w14:textId="77777777" w:rsidR="000C5B0D" w:rsidRPr="00AB76B4" w:rsidRDefault="000C5B0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6A54D3D4" w14:textId="77777777" w:rsidR="000C5B0D" w:rsidRPr="00AB76B4" w:rsidRDefault="000C5B0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1 - 5 </w:t>
            </w:r>
          </w:p>
          <w:p w14:paraId="534F4B79" w14:textId="77777777" w:rsidR="000C5B0D" w:rsidRPr="00AB76B4" w:rsidRDefault="000C5B0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240F4A88" w14:textId="77777777" w:rsidR="000C5B0D" w:rsidRPr="00AB76B4" w:rsidRDefault="000C5B0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7 - 9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AB1A9F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293016" w14:textId="77777777" w:rsidR="000C5B0D" w:rsidRPr="00AB76B4" w:rsidRDefault="000C5B0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268C3E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DEEE9C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0374801C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</w:rPr>
              <w:t xml:space="preserve"> și invers.</w:t>
            </w:r>
          </w:p>
        </w:tc>
      </w:tr>
      <w:tr w:rsidR="000C5B0D" w:rsidRPr="00AB76B4" w14:paraId="21F9237D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1B0DC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7AB150" w14:textId="77777777" w:rsidR="000C5B0D" w:rsidRPr="00AB76B4" w:rsidRDefault="000C5B0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F133E6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60DB05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Atârnaţi</w:t>
            </w:r>
          </w:p>
          <w:p w14:paraId="63BF07D6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9C7F59" w14:textId="77777777" w:rsidR="000C5B0D" w:rsidRPr="00AB76B4" w:rsidRDefault="000C5B0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38CE54AC" w14:textId="77777777" w:rsidR="000C5B0D" w:rsidRPr="00AB76B4" w:rsidRDefault="000C5B0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5E930E11" w14:textId="77777777" w:rsidR="000C5B0D" w:rsidRPr="00AB76B4" w:rsidRDefault="000C5B0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10 și 11 </w:t>
            </w:r>
          </w:p>
          <w:p w14:paraId="4A8F9C3C" w14:textId="77777777" w:rsidR="000C5B0D" w:rsidRPr="00AB76B4" w:rsidRDefault="000C5B0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697F85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4DBD00" w14:textId="77777777" w:rsidR="000C5B0D" w:rsidRPr="00AB76B4" w:rsidRDefault="000C5B0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587EDF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0801A3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31338EC7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la linia 1.</w:t>
            </w:r>
          </w:p>
        </w:tc>
      </w:tr>
      <w:tr w:rsidR="000C5B0D" w:rsidRPr="00AB76B4" w14:paraId="49BBFCB3" w14:textId="77777777" w:rsidTr="00927588">
        <w:trPr>
          <w:cantSplit/>
          <w:trHeight w:val="3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338EA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3B6649" w14:textId="77777777" w:rsidR="000C5B0D" w:rsidRPr="00AB76B4" w:rsidRDefault="000C5B0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CFF356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B6E48A" w14:textId="77777777" w:rsidR="000C5B0D" w:rsidRPr="00AB76B4" w:rsidRDefault="000C5B0D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Atârnaţi</w:t>
            </w:r>
          </w:p>
          <w:p w14:paraId="476A41BF" w14:textId="77777777" w:rsidR="000C5B0D" w:rsidRPr="00AB76B4" w:rsidRDefault="000C5B0D" w:rsidP="001817A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</w:rPr>
              <w:t>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691E64" w14:textId="77777777" w:rsidR="000C5B0D" w:rsidRDefault="000C5B0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25BFD2A6" w14:textId="77777777" w:rsidR="000C5B0D" w:rsidRDefault="000C5B0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4B00E87F" w14:textId="77777777" w:rsidR="000C5B0D" w:rsidRDefault="000C5B0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– 8</w:t>
            </w:r>
          </w:p>
          <w:p w14:paraId="7CE420D5" w14:textId="77777777" w:rsidR="000C5B0D" w:rsidRDefault="000C5B0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56CC7D45" w14:textId="77777777" w:rsidR="000C5B0D" w:rsidRPr="00AB76B4" w:rsidRDefault="000C5B0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EE9D80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1D24BF" w14:textId="77777777" w:rsidR="000C5B0D" w:rsidRPr="00AB76B4" w:rsidRDefault="000C5B0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1786EE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A0469C" w14:textId="77777777" w:rsidR="000C5B0D" w:rsidRPr="00AB76B4" w:rsidRDefault="000C5B0D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 xml:space="preserve">Afectează intrări - ieşiri </w:t>
            </w:r>
          </w:p>
          <w:p w14:paraId="7BC18298" w14:textId="77777777" w:rsidR="000C5B0D" w:rsidRPr="00AB76B4" w:rsidRDefault="000C5B0D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din firul I în firul II</w:t>
            </w:r>
            <w:r>
              <w:rPr>
                <w:b/>
                <w:bCs/>
                <w:i/>
                <w:iCs/>
                <w:color w:val="000000"/>
                <w:sz w:val="20"/>
              </w:rPr>
              <w:t xml:space="preserve"> și invers.</w:t>
            </w:r>
          </w:p>
        </w:tc>
      </w:tr>
      <w:tr w:rsidR="000C5B0D" w:rsidRPr="00AB76B4" w14:paraId="3A2CA461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A460E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BE5790" w14:textId="77777777" w:rsidR="000C5B0D" w:rsidRPr="00AB76B4" w:rsidRDefault="000C5B0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31E5F0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4EEB9F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Atârnaţi -</w:t>
            </w:r>
          </w:p>
          <w:p w14:paraId="43B21EE2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Roşiori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57A210" w14:textId="77777777" w:rsidR="000C5B0D" w:rsidRPr="00AB76B4" w:rsidRDefault="000C5B0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F1111B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2A3C16" w14:textId="77777777" w:rsidR="000C5B0D" w:rsidRPr="00AB76B4" w:rsidRDefault="000C5B0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94+800</w:t>
            </w:r>
          </w:p>
          <w:p w14:paraId="294FD476" w14:textId="77777777" w:rsidR="000C5B0D" w:rsidRPr="00AB76B4" w:rsidRDefault="000C5B0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97+700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967CBF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3C9FFB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5ED20592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Nesemnalizată pe teren.</w:t>
            </w:r>
          </w:p>
        </w:tc>
      </w:tr>
      <w:tr w:rsidR="000C5B0D" w:rsidRPr="00AB76B4" w14:paraId="75054C9D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AFE1E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E3BFC9" w14:textId="77777777" w:rsidR="000C5B0D" w:rsidRPr="00AB76B4" w:rsidRDefault="000C5B0D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41314C" w14:textId="77777777" w:rsidR="000C5B0D" w:rsidRPr="00AB76B4" w:rsidRDefault="000C5B0D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0D220E" w14:textId="77777777" w:rsidR="000C5B0D" w:rsidRPr="00AB76B4" w:rsidRDefault="000C5B0D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Roşiori Nord</w:t>
            </w:r>
            <w:r>
              <w:rPr>
                <w:b/>
                <w:bCs/>
                <w:sz w:val="20"/>
              </w:rPr>
              <w:t xml:space="preserve"> -</w:t>
            </w:r>
            <w:r w:rsidRPr="00AB76B4">
              <w:rPr>
                <w:b/>
                <w:bCs/>
                <w:sz w:val="20"/>
              </w:rPr>
              <w:t xml:space="preserve"> Măldăeni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E026B7" w14:textId="77777777" w:rsidR="000C5B0D" w:rsidRPr="00AB76B4" w:rsidRDefault="000C5B0D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39F3BA" w14:textId="77777777" w:rsidR="000C5B0D" w:rsidRPr="00AB76B4" w:rsidRDefault="000C5B0D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47F7B8" w14:textId="77777777" w:rsidR="000C5B0D" w:rsidRPr="00AB76B4" w:rsidRDefault="000C5B0D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101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330</w:t>
            </w:r>
          </w:p>
          <w:p w14:paraId="18F71CD2" w14:textId="77777777" w:rsidR="000C5B0D" w:rsidRPr="00AB76B4" w:rsidRDefault="000C5B0D" w:rsidP="0088186A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107+465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1968FF" w14:textId="77777777" w:rsidR="000C5B0D" w:rsidRPr="00AB76B4" w:rsidRDefault="000C5B0D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DDEE20" w14:textId="77777777" w:rsidR="000C5B0D" w:rsidRPr="00AB76B4" w:rsidRDefault="000C5B0D" w:rsidP="0088186A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color w:val="000000"/>
                <w:sz w:val="20"/>
              </w:rPr>
              <w:t>Semnalizată ca limitare de viteză.</w:t>
            </w:r>
          </w:p>
        </w:tc>
      </w:tr>
      <w:tr w:rsidR="000C5B0D" w:rsidRPr="00AB76B4" w14:paraId="3C34BCE5" w14:textId="77777777" w:rsidTr="00927588">
        <w:trPr>
          <w:cantSplit/>
          <w:trHeight w:val="38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92123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593087" w14:textId="77777777" w:rsidR="000C5B0D" w:rsidRPr="00AB76B4" w:rsidRDefault="000C5B0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A78BB4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A73800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651C605E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A9E678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6CFB47C8" w14:textId="77777777" w:rsidR="000C5B0D" w:rsidRPr="00AB76B4" w:rsidRDefault="000C5B0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TDJ </w:t>
            </w:r>
          </w:p>
          <w:p w14:paraId="7EFDBAB7" w14:textId="77777777" w:rsidR="000C5B0D" w:rsidRPr="00AB76B4" w:rsidRDefault="000C5B0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15 / 17 </w:t>
            </w:r>
          </w:p>
          <w:p w14:paraId="66F0F072" w14:textId="77777777" w:rsidR="000C5B0D" w:rsidRPr="00AB76B4" w:rsidRDefault="000C5B0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4529E5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64FFEC" w14:textId="77777777" w:rsidR="000C5B0D" w:rsidRPr="00AB76B4" w:rsidRDefault="000C5B0D" w:rsidP="00927588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BAD062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D91CA9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A2D7029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din fir I în fir II și invers.</w:t>
            </w:r>
          </w:p>
        </w:tc>
      </w:tr>
      <w:tr w:rsidR="000C5B0D" w:rsidRPr="00AB76B4" w14:paraId="67C42D5C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F7B87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72B7D1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02BB98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E39B00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3DBE0E51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37FF8F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6253EB63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487A1805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F8569B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1F232A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94FE91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F6C144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0611735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și 6 Cap X.</w:t>
            </w:r>
          </w:p>
        </w:tc>
      </w:tr>
      <w:tr w:rsidR="000C5B0D" w:rsidRPr="00AB76B4" w14:paraId="7BB35988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D0BD8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8C4D1D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771DE3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C26AD3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418906EE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DBAFFA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46FAE9A7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22E291B9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12 - 16 </w:t>
            </w:r>
          </w:p>
          <w:p w14:paraId="68FD28D1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5313C61F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20 - 30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A47831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A3BCFB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95A01B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2C0B1D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:rsidRPr="00AB76B4" w14:paraId="124A1D1D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EBC4E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0AC697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7168EB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4D2E5F2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Roşiori Nord</w:t>
            </w:r>
          </w:p>
          <w:p w14:paraId="09CC684F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7 </w:t>
            </w:r>
          </w:p>
          <w:p w14:paraId="01CA47B0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2CEC20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7E6B6283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AF3917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2E3125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205A25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2F011A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:rsidRPr="00AB76B4" w14:paraId="36F683B4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B8CC5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6433FD" w14:textId="77777777" w:rsidR="000C5B0D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106+000</w:t>
            </w:r>
          </w:p>
          <w:p w14:paraId="782B4341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119+530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C0065B" w14:textId="77777777" w:rsidR="000C5B0D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7C0A0B6" w14:textId="77777777" w:rsidR="000C5B0D" w:rsidRPr="00AB76B4" w:rsidRDefault="000C5B0D" w:rsidP="00673BD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Roșiori Nord – Măldăeni</w:t>
            </w:r>
            <w:r>
              <w:rPr>
                <w:b/>
                <w:bCs/>
                <w:sz w:val="20"/>
              </w:rPr>
              <w:t xml:space="preserve"> și linia 2 directă St. </w:t>
            </w:r>
            <w:r w:rsidRPr="00AB76B4">
              <w:rPr>
                <w:b/>
                <w:bCs/>
                <w:sz w:val="20"/>
              </w:rPr>
              <w:t>Măldăeni</w:t>
            </w:r>
            <w:r>
              <w:rPr>
                <w:b/>
                <w:bCs/>
                <w:sz w:val="20"/>
              </w:rPr>
              <w:t xml:space="preserve">  +</w:t>
            </w:r>
            <w:r w:rsidRPr="00AB76B4">
              <w:rPr>
                <w:b/>
                <w:bCs/>
                <w:sz w:val="20"/>
              </w:rPr>
              <w:t>Măldăeni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Mihăeşti</w:t>
            </w:r>
            <w:r>
              <w:rPr>
                <w:b/>
                <w:bCs/>
                <w:sz w:val="20"/>
              </w:rPr>
              <w:t xml:space="preserve"> și linia 3 directă </w:t>
            </w:r>
            <w:r w:rsidRPr="00AB76B4">
              <w:rPr>
                <w:b/>
                <w:bCs/>
                <w:sz w:val="20"/>
              </w:rPr>
              <w:t>Mihăeşti</w:t>
            </w:r>
            <w:r>
              <w:rPr>
                <w:b/>
                <w:bCs/>
                <w:sz w:val="20"/>
              </w:rPr>
              <w:t xml:space="preserve"> și </w:t>
            </w:r>
            <w:r w:rsidRPr="00AB76B4">
              <w:rPr>
                <w:b/>
                <w:bCs/>
                <w:sz w:val="20"/>
              </w:rPr>
              <w:t>Mihăeşti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E21CD0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784855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7BA684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AFF449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3B88A8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C5B0D" w:rsidRPr="00AB76B4" w14:paraId="226F3925" w14:textId="77777777" w:rsidTr="00927588">
        <w:trPr>
          <w:cantSplit/>
          <w:trHeight w:val="60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74ECF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071A70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8E2037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76BC8B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Măldăeni</w:t>
            </w:r>
          </w:p>
          <w:p w14:paraId="592BDCD0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C2F9DF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0CF89F7B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5-9 și sch. 11 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0ADF65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28E884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6D01C5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E9B91B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firul 1 in firul 2 si invers și intrari- ieșiri la linia 1 primiri - expedieri</w:t>
            </w:r>
          </w:p>
        </w:tc>
      </w:tr>
      <w:tr w:rsidR="000C5B0D" w:rsidRPr="00AB76B4" w14:paraId="3C4E1E14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00F7E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8F2073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DCC727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D0E1CF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Măldăeni</w:t>
            </w:r>
          </w:p>
          <w:p w14:paraId="40739658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2D5B8723" w14:textId="77777777" w:rsidR="000C5B0D" w:rsidRPr="00AB76B4" w:rsidRDefault="000C5B0D" w:rsidP="00927588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5C0309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03ED4864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FEC8D2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6AE560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EE597B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EBBA12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:rsidRPr="00AB76B4" w14:paraId="3A1497CE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4C16E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DD5C79" w14:textId="77777777" w:rsidR="000C5B0D" w:rsidRDefault="000C5B0D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315AB0" w14:textId="77777777" w:rsidR="000C5B0D" w:rsidRDefault="000C5B0D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70C56A" w14:textId="77777777" w:rsidR="000C5B0D" w:rsidRPr="00AB76B4" w:rsidRDefault="000C5B0D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Măldăeni –</w:t>
            </w:r>
          </w:p>
          <w:p w14:paraId="3552452E" w14:textId="77777777" w:rsidR="000C5B0D" w:rsidRPr="00AB76B4" w:rsidRDefault="000C5B0D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Mihăeşti și</w:t>
            </w:r>
          </w:p>
          <w:p w14:paraId="3034CF1A" w14:textId="77777777" w:rsidR="000C5B0D" w:rsidRPr="00AB76B4" w:rsidRDefault="000C5B0D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4 directă Mihăeşti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F9E6AB" w14:textId="77777777" w:rsidR="000C5B0D" w:rsidRPr="00AB76B4" w:rsidRDefault="000C5B0D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13203D" w14:textId="77777777" w:rsidR="000C5B0D" w:rsidRPr="00AB76B4" w:rsidRDefault="000C5B0D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C89037" w14:textId="77777777" w:rsidR="000C5B0D" w:rsidRPr="00AB76B4" w:rsidRDefault="000C5B0D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09</w:t>
            </w:r>
            <w:r w:rsidRPr="00AB76B4">
              <w:rPr>
                <w:b/>
                <w:bCs/>
                <w:sz w:val="20"/>
              </w:rPr>
              <w:t>+200</w:t>
            </w:r>
          </w:p>
          <w:p w14:paraId="03514F79" w14:textId="77777777" w:rsidR="000C5B0D" w:rsidRPr="00AB76B4" w:rsidRDefault="000C5B0D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118+400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627EFD" w14:textId="77777777" w:rsidR="000C5B0D" w:rsidRPr="00AB76B4" w:rsidRDefault="000C5B0D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AEAC4C" w14:textId="77777777" w:rsidR="000C5B0D" w:rsidRDefault="000C5B0D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5B0D" w:rsidRPr="00AB76B4" w14:paraId="5B8F73D8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09C84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515642" w14:textId="77777777" w:rsidR="000C5B0D" w:rsidRDefault="000C5B0D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6707CE" w14:textId="77777777" w:rsidR="000C5B0D" w:rsidRDefault="000C5B0D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A33DFA" w14:textId="77777777" w:rsidR="000C5B0D" w:rsidRPr="00AB76B4" w:rsidRDefault="000C5B0D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Mihăeşti</w:t>
            </w:r>
          </w:p>
          <w:p w14:paraId="1E8D9F5A" w14:textId="77777777" w:rsidR="000C5B0D" w:rsidRDefault="000C5B0D" w:rsidP="000F68F2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26F92A" w14:textId="77777777" w:rsidR="000C5B0D" w:rsidRPr="00AB76B4" w:rsidRDefault="000C5B0D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0431A650" w14:textId="77777777" w:rsidR="000C5B0D" w:rsidRPr="00AB76B4" w:rsidRDefault="000C5B0D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C60DAC" w14:textId="77777777" w:rsidR="000C5B0D" w:rsidRPr="00AB76B4" w:rsidRDefault="000C5B0D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076BAE" w14:textId="77777777" w:rsidR="000C5B0D" w:rsidRPr="00AB76B4" w:rsidRDefault="000C5B0D" w:rsidP="000F68F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BAD723" w14:textId="77777777" w:rsidR="000C5B0D" w:rsidRPr="00AB76B4" w:rsidRDefault="000C5B0D" w:rsidP="000F68F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DC4D54" w14:textId="77777777" w:rsidR="000C5B0D" w:rsidRDefault="000C5B0D" w:rsidP="000F68F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:rsidRPr="00AB76B4" w14:paraId="242BE0C2" w14:textId="77777777" w:rsidTr="00927588">
        <w:trPr>
          <w:cantSplit/>
          <w:trHeight w:val="3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C07A0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9D5D04" w14:textId="77777777" w:rsidR="000C5B0D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119+530</w:t>
            </w:r>
          </w:p>
          <w:p w14:paraId="12063EC5" w14:textId="77777777" w:rsidR="000C5B0D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121+000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A2B6A7" w14:textId="77777777" w:rsidR="000C5B0D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45E927" w14:textId="77777777" w:rsidR="000C5B0D" w:rsidRPr="00AB76B4" w:rsidRDefault="000C5B0D" w:rsidP="00F7047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Mihăeşti </w:t>
            </w:r>
            <w:r>
              <w:rPr>
                <w:b/>
                <w:bCs/>
                <w:sz w:val="20"/>
              </w:rPr>
              <w:t xml:space="preserve">- </w:t>
            </w:r>
            <w:r w:rsidRPr="00AB76B4">
              <w:rPr>
                <w:b/>
                <w:bCs/>
                <w:sz w:val="20"/>
              </w:rPr>
              <w:t>Radomirești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0E57C2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49781A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917A59" w14:textId="77777777" w:rsidR="000C5B0D" w:rsidRPr="00AB76B4" w:rsidRDefault="000C5B0D" w:rsidP="00927588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0FA0BD" w14:textId="77777777" w:rsidR="000C5B0D" w:rsidRPr="00AB76B4" w:rsidRDefault="000C5B0D" w:rsidP="00927588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966EF8" w14:textId="77777777" w:rsidR="000C5B0D" w:rsidRDefault="000C5B0D" w:rsidP="00927588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C5B0D" w:rsidRPr="00AB76B4" w14:paraId="5D23054A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A42F3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C74144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1F9123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40FD7D6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Radomirești</w:t>
            </w:r>
            <w:r>
              <w:rPr>
                <w:b/>
                <w:bCs/>
                <w:sz w:val="20"/>
              </w:rPr>
              <w:t>, linia 2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D80AB4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1F6CB0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9978DA" w14:textId="77777777" w:rsidR="000C5B0D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124+650</w:t>
            </w:r>
          </w:p>
          <w:p w14:paraId="23BDFFAA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126+528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05E6A3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6DD8CD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C5B0D" w:rsidRPr="00AB76B4" w14:paraId="6AD6F082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ED967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36FF03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E1F193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FD8C49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Radomirești</w:t>
            </w:r>
          </w:p>
          <w:p w14:paraId="31FBBE56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C1BFC9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20E753FE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4 - 8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8E062C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8FAA17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7D019B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B37B90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4981E80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din firul I în firul II și invers.</w:t>
            </w:r>
          </w:p>
        </w:tc>
      </w:tr>
      <w:tr w:rsidR="000C5B0D" w:rsidRPr="00AB76B4" w14:paraId="6A124673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5AD87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6EE916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F0D10D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090B452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Radomirești</w:t>
            </w:r>
          </w:p>
          <w:p w14:paraId="6A626409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A49A97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54CB6D38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 și 12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29D96F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8733DE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DD9C7E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C98D9B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F4A224A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1.</w:t>
            </w:r>
          </w:p>
        </w:tc>
      </w:tr>
      <w:tr w:rsidR="000C5B0D" w:rsidRPr="00AB76B4" w14:paraId="25E0795A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59FB7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6D0592" w14:textId="77777777" w:rsidR="000C5B0D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129+900</w:t>
            </w:r>
          </w:p>
          <w:p w14:paraId="217BA6EE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143+750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BFB9BA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44D011" w14:textId="77777777" w:rsidR="000C5B0D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Radomirești -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7FEED831" w14:textId="77777777" w:rsidR="000C5B0D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  </w:t>
            </w:r>
          </w:p>
          <w:p w14:paraId="08E8BC9A" w14:textId="77777777" w:rsidR="000C5B0D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63980987" w14:textId="77777777" w:rsidR="000C5B0D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B278FA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D7EF1B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FCA1F1" w14:textId="77777777" w:rsidR="000C5B0D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DD9129" w14:textId="77777777" w:rsidR="000C5B0D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16C06B" w14:textId="77777777" w:rsidR="000C5B0D" w:rsidRDefault="000C5B0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C5B0D" w:rsidRPr="00AB76B4" w14:paraId="7476969F" w14:textId="77777777" w:rsidTr="00927588">
        <w:trPr>
          <w:cantSplit/>
          <w:trHeight w:val="80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C392E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4A5821" w14:textId="77777777" w:rsidR="000C5B0D" w:rsidRDefault="000C5B0D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23A93B" w14:textId="77777777" w:rsidR="000C5B0D" w:rsidRDefault="000C5B0D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1FFB99" w14:textId="77777777" w:rsidR="000C5B0D" w:rsidRDefault="000C5B0D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directă  </w:t>
            </w:r>
          </w:p>
          <w:p w14:paraId="1703FB25" w14:textId="77777777" w:rsidR="000C5B0D" w:rsidRDefault="000C5B0D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și </w:t>
            </w:r>
            <w:r w:rsidRPr="00AB76B4">
              <w:rPr>
                <w:b/>
                <w:bCs/>
                <w:sz w:val="20"/>
              </w:rPr>
              <w:t>Drăgăneşti Olt</w:t>
            </w:r>
            <w:r>
              <w:rPr>
                <w:b/>
                <w:bCs/>
                <w:sz w:val="20"/>
              </w:rPr>
              <w:t xml:space="preserve"> - </w:t>
            </w:r>
            <w:r w:rsidRPr="00AB76B4">
              <w:rPr>
                <w:b/>
                <w:bCs/>
                <w:sz w:val="20"/>
              </w:rPr>
              <w:t>Fărcașele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C676C3" w14:textId="77777777" w:rsidR="000C5B0D" w:rsidRPr="00AB76B4" w:rsidRDefault="000C5B0D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C6D2C8" w14:textId="77777777" w:rsidR="000C5B0D" w:rsidRPr="00AB76B4" w:rsidRDefault="000C5B0D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91287B" w14:textId="77777777" w:rsidR="000C5B0D" w:rsidRDefault="000C5B0D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136+746</w:t>
            </w:r>
          </w:p>
          <w:p w14:paraId="47CAF131" w14:textId="77777777" w:rsidR="000C5B0D" w:rsidRDefault="000C5B0D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144+100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93BDF7" w14:textId="77777777" w:rsidR="000C5B0D" w:rsidRDefault="000C5B0D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EB8C69" w14:textId="77777777" w:rsidR="000C5B0D" w:rsidRDefault="000C5B0D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C5B0D" w:rsidRPr="00AB76B4" w14:paraId="327F2FF5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D42FB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7F5C57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06688C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1E58EC3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Drăgăneşti Olt</w:t>
            </w:r>
          </w:p>
          <w:p w14:paraId="6EA2A8C0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7130CCC0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2BDD74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de la</w:t>
            </w:r>
          </w:p>
          <w:p w14:paraId="45DBA726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  <w:p w14:paraId="16A827F6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la </w:t>
            </w:r>
          </w:p>
          <w:p w14:paraId="4C11C2F6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axa staţiei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7132DA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B8CD14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A06A15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127E2B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:rsidRPr="00AB76B4" w14:paraId="19F7E742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F990D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7F79C3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6F1937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42711B3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Drăgăneşti Olt</w:t>
            </w:r>
          </w:p>
          <w:p w14:paraId="69DEB4C6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CA0B57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2521C24D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1B27D892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6 - 12, </w:t>
            </w:r>
          </w:p>
          <w:p w14:paraId="62AC0F49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8 - 10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D350D6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D12278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2431D5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9882DC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8E0FA86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2 și 3 directe.</w:t>
            </w:r>
          </w:p>
        </w:tc>
      </w:tr>
      <w:tr w:rsidR="000C5B0D" w:rsidRPr="00AB76B4" w14:paraId="5CE61F10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F9D20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EBBFC7" w14:textId="77777777" w:rsidR="000C5B0D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28DF06" w14:textId="77777777" w:rsidR="000C5B0D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00F00D" w14:textId="77777777" w:rsidR="000C5B0D" w:rsidRPr="00AB76B4" w:rsidRDefault="000C5B0D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Fărcașele</w:t>
            </w:r>
          </w:p>
          <w:p w14:paraId="2F05FAC4" w14:textId="77777777" w:rsidR="000C5B0D" w:rsidRPr="00AB76B4" w:rsidRDefault="000C5B0D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 xml:space="preserve"> directă</w:t>
            </w:r>
            <w:r>
              <w:rPr>
                <w:b/>
                <w:bCs/>
                <w:sz w:val="20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71F517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D43C90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24258D" w14:textId="77777777" w:rsidR="000C5B0D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146+830</w:t>
            </w:r>
          </w:p>
          <w:p w14:paraId="27C13F68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147+380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AA4090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7BAE9B" w14:textId="77777777" w:rsidR="000C5B0D" w:rsidRDefault="000C5B0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C5B0D" w:rsidRPr="00AB76B4" w14:paraId="0080408A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28FD8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94FB94" w14:textId="77777777" w:rsidR="000C5B0D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8439C2" w14:textId="77777777" w:rsidR="000C5B0D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A87B8E" w14:textId="77777777" w:rsidR="000C5B0D" w:rsidRPr="00AB76B4" w:rsidRDefault="000C5B0D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Fărcașele</w:t>
            </w:r>
          </w:p>
          <w:p w14:paraId="6E98B346" w14:textId="77777777" w:rsidR="000C5B0D" w:rsidRPr="00AB76B4" w:rsidRDefault="000C5B0D" w:rsidP="00844E2B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 xml:space="preserve">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228993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04C411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E276CC" w14:textId="77777777" w:rsidR="000C5B0D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147+380</w:t>
            </w:r>
          </w:p>
          <w:p w14:paraId="3EF459E9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2A0567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1E1E61" w14:textId="77777777" w:rsidR="000C5B0D" w:rsidRDefault="000C5B0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5B0D" w:rsidRPr="00AB76B4" w14:paraId="04E07DB9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8A4AE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128A0B" w14:textId="77777777" w:rsidR="000C5B0D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469D57" w14:textId="77777777" w:rsidR="000C5B0D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0EE82D" w14:textId="77777777" w:rsidR="000C5B0D" w:rsidRPr="00AB76B4" w:rsidRDefault="000C5B0D" w:rsidP="00FB5F7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Fărcașele</w:t>
            </w:r>
          </w:p>
          <w:p w14:paraId="73EDCA74" w14:textId="77777777" w:rsidR="000C5B0D" w:rsidRPr="00AB76B4" w:rsidRDefault="000C5B0D" w:rsidP="00FB5F7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 xml:space="preserve"> directă</w:t>
            </w:r>
            <w:r>
              <w:rPr>
                <w:b/>
                <w:bCs/>
                <w:sz w:val="20"/>
              </w:rPr>
              <w:t xml:space="preserve">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7CC89E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290E45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1541BC" w14:textId="77777777" w:rsidR="000C5B0D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148+200</w:t>
            </w:r>
          </w:p>
          <w:p w14:paraId="1687ACE1" w14:textId="77777777" w:rsidR="000C5B0D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148+792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FFF692" w14:textId="77777777" w:rsidR="000C5B0D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A34025" w14:textId="77777777" w:rsidR="000C5B0D" w:rsidRDefault="000C5B0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C5B0D" w:rsidRPr="00AB76B4" w14:paraId="57402100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3D11D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BA1422" w14:textId="77777777" w:rsidR="000C5B0D" w:rsidRDefault="000C5B0D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148+792</w:t>
            </w:r>
          </w:p>
          <w:p w14:paraId="3CA34AF2" w14:textId="77777777" w:rsidR="000C5B0D" w:rsidRDefault="000C5B0D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153+900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7F03A6" w14:textId="77777777" w:rsidR="000C5B0D" w:rsidRDefault="000C5B0D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BBDA10" w14:textId="77777777" w:rsidR="000C5B0D" w:rsidRPr="00AB76B4" w:rsidRDefault="000C5B0D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Fărcașele - Caracal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A95ABA" w14:textId="77777777" w:rsidR="000C5B0D" w:rsidRPr="00AB76B4" w:rsidRDefault="000C5B0D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0A4CE9" w14:textId="77777777" w:rsidR="000C5B0D" w:rsidRPr="00AB76B4" w:rsidRDefault="000C5B0D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358173" w14:textId="77777777" w:rsidR="000C5B0D" w:rsidRDefault="000C5B0D" w:rsidP="008818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B40DE5" w14:textId="77777777" w:rsidR="000C5B0D" w:rsidRDefault="000C5B0D" w:rsidP="008818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85BA12" w14:textId="77777777" w:rsidR="000C5B0D" w:rsidRDefault="000C5B0D" w:rsidP="008818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C5B0D" w:rsidRPr="00AB76B4" w14:paraId="2C6EFA84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EDC62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997E35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153+900</w:t>
            </w:r>
          </w:p>
          <w:p w14:paraId="2B8B9298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155+300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8394CE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F07687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Fărcașele - </w:t>
            </w:r>
          </w:p>
          <w:p w14:paraId="32001520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Caracal și </w:t>
            </w:r>
          </w:p>
          <w:p w14:paraId="48373EAC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0A6C225B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6EB6AD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62FED6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D73879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9E66E8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DE89CE" w14:textId="77777777" w:rsidR="000C5B0D" w:rsidRPr="00AB76B4" w:rsidRDefault="000C5B0D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Fără inductori.</w:t>
            </w:r>
          </w:p>
          <w:p w14:paraId="21596E2B" w14:textId="77777777" w:rsidR="000C5B0D" w:rsidRPr="00AB76B4" w:rsidRDefault="000C5B0D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Afectează intrări - ieşiri </w:t>
            </w:r>
          </w:p>
          <w:p w14:paraId="7EE4394A" w14:textId="77777777" w:rsidR="000C5B0D" w:rsidRPr="00AB76B4" w:rsidRDefault="000C5B0D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peste sch. 7, 11, 17, 23 și 27.</w:t>
            </w:r>
          </w:p>
          <w:p w14:paraId="1476CBA3" w14:textId="77777777" w:rsidR="000C5B0D" w:rsidRPr="00AB76B4" w:rsidRDefault="000C5B0D" w:rsidP="000B5F91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:rsidRPr="00AB76B4" w14:paraId="1B8CAE99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D6CAD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8EF0B5" w14:textId="77777777" w:rsidR="000C5B0D" w:rsidRPr="00AB76B4" w:rsidRDefault="000C5B0D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B50AA6" w14:textId="77777777" w:rsidR="000C5B0D" w:rsidRPr="00AB76B4" w:rsidRDefault="000C5B0D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66534E" w14:textId="77777777" w:rsidR="000C5B0D" w:rsidRPr="00AB76B4" w:rsidRDefault="000C5B0D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26969860" w14:textId="77777777" w:rsidR="000C5B0D" w:rsidRPr="00AB76B4" w:rsidRDefault="000C5B0D" w:rsidP="00075656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6067D3" w14:textId="77777777" w:rsidR="000C5B0D" w:rsidRPr="00AB76B4" w:rsidRDefault="000C5B0D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7BF865" w14:textId="77777777" w:rsidR="000C5B0D" w:rsidRPr="00AB76B4" w:rsidRDefault="000C5B0D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F52684" w14:textId="77777777" w:rsidR="000C5B0D" w:rsidRPr="00AB76B4" w:rsidRDefault="000C5B0D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155+330</w:t>
            </w:r>
          </w:p>
          <w:p w14:paraId="24D3580B" w14:textId="77777777" w:rsidR="000C5B0D" w:rsidRPr="00AB76B4" w:rsidRDefault="000C5B0D" w:rsidP="0007565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156+310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E5596A" w14:textId="77777777" w:rsidR="000C5B0D" w:rsidRPr="00AB76B4" w:rsidRDefault="000C5B0D" w:rsidP="0007565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A412EC" w14:textId="77777777" w:rsidR="000C5B0D" w:rsidRPr="00AB76B4" w:rsidRDefault="000C5B0D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5076B24A" w14:textId="77777777" w:rsidR="000C5B0D" w:rsidRPr="00AB76B4" w:rsidRDefault="000C5B0D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Între călcâi sch. 27 și </w:t>
            </w:r>
          </w:p>
          <w:p w14:paraId="74A29074" w14:textId="77777777" w:rsidR="000C5B0D" w:rsidRPr="00AB76B4" w:rsidRDefault="000C5B0D" w:rsidP="00075656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vf. sch. 22.</w:t>
            </w:r>
          </w:p>
        </w:tc>
      </w:tr>
      <w:tr w:rsidR="000C5B0D" w:rsidRPr="00AB76B4" w14:paraId="36049937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2F22E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E1BD4F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283713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D5904C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 Cap Y</w:t>
            </w:r>
          </w:p>
          <w:p w14:paraId="240D7686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88AE06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88F0A0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83F8CD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EC9FAC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B66318" w14:textId="77777777" w:rsidR="000C5B0D" w:rsidRPr="00AB76B4" w:rsidRDefault="000C5B0D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liniile 4 și 5</w:t>
            </w:r>
          </w:p>
        </w:tc>
      </w:tr>
      <w:tr w:rsidR="000C5B0D" w:rsidRPr="00AB76B4" w14:paraId="4D55BBE5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69271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DCF37D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75AE3F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AA6454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0FD7C243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Y,</w:t>
            </w:r>
          </w:p>
          <w:p w14:paraId="63442C5A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6, 32 și 34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665262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7363B2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C4ABA8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156+150</w:t>
            </w:r>
          </w:p>
          <w:p w14:paraId="21FA3FF3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156+480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7400AE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4ADDEA" w14:textId="77777777" w:rsidR="000C5B0D" w:rsidRPr="00AB76B4" w:rsidRDefault="000C5B0D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14303785" w14:textId="77777777" w:rsidR="000C5B0D" w:rsidRPr="00AB76B4" w:rsidRDefault="000C5B0D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8CEB72B" w14:textId="77777777" w:rsidR="000C5B0D" w:rsidRPr="00AB76B4" w:rsidRDefault="000C5B0D" w:rsidP="000B5F91">
            <w:pPr>
              <w:spacing w:before="40" w:after="40" w:line="276" w:lineRule="auto"/>
              <w:ind w:left="83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și 2, Cap Y.</w:t>
            </w:r>
          </w:p>
        </w:tc>
      </w:tr>
      <w:tr w:rsidR="000C5B0D" w:rsidRPr="00AB76B4" w14:paraId="69297173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620C6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F42AF1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201F51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95E3002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6D647E70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5373FE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7395A0ED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11 - 19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4B9324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58AD69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016D1D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C3AE73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C086577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și 2.</w:t>
            </w:r>
          </w:p>
        </w:tc>
      </w:tr>
      <w:tr w:rsidR="000C5B0D" w:rsidRPr="00AB76B4" w14:paraId="61FA83B6" w14:textId="77777777" w:rsidTr="00927588">
        <w:trPr>
          <w:cantSplit/>
          <w:trHeight w:val="11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24647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7F1B82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4F4509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11838F1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794D6B1C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131127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3885C1F0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13 - 17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6DD393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5AA1DE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00980A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D5A208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9B5E40C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2 și 3.</w:t>
            </w:r>
          </w:p>
        </w:tc>
      </w:tr>
      <w:tr w:rsidR="000C5B0D" w:rsidRPr="00AB76B4" w14:paraId="04AC4367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BD7C6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B1AE09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6E4059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A76F32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7061BB56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5CBAD7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3078B9D3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3 - 9 </w:t>
            </w:r>
          </w:p>
          <w:p w14:paraId="227DA6E6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</w:t>
            </w:r>
          </w:p>
          <w:p w14:paraId="497897D3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21 - 33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65646D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CA7D37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329C18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9B1AF7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2662BD4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1 - 7.</w:t>
            </w:r>
          </w:p>
        </w:tc>
      </w:tr>
      <w:tr w:rsidR="000C5B0D" w:rsidRPr="00AB76B4" w14:paraId="028BD037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282A9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7B68BB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6DB7E2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342CF2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41AD2392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3A61D8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1CC87217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23 - 29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CD8EEE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F13199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08C56C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8AB066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Afectează intrări - ieşiri </w:t>
            </w:r>
          </w:p>
          <w:p w14:paraId="5A9E3609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3 - 9.</w:t>
            </w:r>
          </w:p>
        </w:tc>
      </w:tr>
      <w:tr w:rsidR="000C5B0D" w:rsidRPr="00AB76B4" w14:paraId="263B7B6C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F7265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94712B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C685B8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04AA7F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7D0DD55A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BECA6B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31 și 37</w:t>
            </w:r>
          </w:p>
          <w:p w14:paraId="306833ED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 directă și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9CE8C3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9A3644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2095BD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1D2EA1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092AE74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6 - 9.</w:t>
            </w:r>
          </w:p>
        </w:tc>
      </w:tr>
      <w:tr w:rsidR="000C5B0D" w:rsidRPr="00AB76B4" w14:paraId="1C91F6EA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AAB8F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94782B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D3070D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C25A42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400D7C54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678100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CCB8B5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D7048C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D62E07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B07ABD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4618757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 Cap Y.</w:t>
            </w:r>
          </w:p>
        </w:tc>
      </w:tr>
      <w:tr w:rsidR="000C5B0D" w:rsidRPr="00AB76B4" w14:paraId="18B3535D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A2E79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95AC07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F55ABD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A6E877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7430F4F8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32C2D6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26, 28, 30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693F38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AB1903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EB87D7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C737C4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Cu acces la liniile 6 și 7.</w:t>
            </w:r>
          </w:p>
        </w:tc>
      </w:tr>
      <w:tr w:rsidR="000C5B0D" w:rsidRPr="00AB76B4" w14:paraId="075755B8" w14:textId="77777777" w:rsidTr="00927588">
        <w:trPr>
          <w:cantSplit/>
          <w:trHeight w:val="132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1E5B0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254EAE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483677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95E311F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3D8F4D73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9B10CA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DFF153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39ABC2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7F0A92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C540E6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Cu acces la linia 1.</w:t>
            </w:r>
          </w:p>
        </w:tc>
      </w:tr>
      <w:tr w:rsidR="000C5B0D" w:rsidRPr="00AB76B4" w14:paraId="7C22EA1D" w14:textId="77777777" w:rsidTr="00927588">
        <w:trPr>
          <w:cantSplit/>
          <w:trHeight w:val="66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023DF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ECF56B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8FD301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9E8BA2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2C5F7728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6B00F0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550FD4FF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48 și 52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6B245C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5EC293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5B637C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045CF9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16F7688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1, 4 și 5.</w:t>
            </w:r>
          </w:p>
        </w:tc>
      </w:tr>
      <w:tr w:rsidR="000C5B0D" w:rsidRPr="00AB76B4" w14:paraId="625203E3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C48E7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05B52F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04C229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9982EC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58408461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liniile 5 și 6 </w:t>
            </w:r>
          </w:p>
          <w:p w14:paraId="3E2365C4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03D296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B2C227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CEF6CE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DF3638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2FF189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:rsidRPr="00AB76B4" w14:paraId="520EA5E5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C03B0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D66A2D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B42846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79DCDE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Caracal</w:t>
            </w:r>
          </w:p>
          <w:p w14:paraId="0D1B2FE1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7 </w:t>
            </w:r>
          </w:p>
          <w:p w14:paraId="67088EB2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573933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3A4102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DC9748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A48FC8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2CC857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:rsidRPr="00AB76B4" w14:paraId="034BA7B0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F1870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5936C9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156+450</w:t>
            </w:r>
          </w:p>
          <w:p w14:paraId="20979C68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</w:t>
            </w:r>
            <w:r>
              <w:rPr>
                <w:b/>
                <w:bCs/>
                <w:sz w:val="20"/>
              </w:rPr>
              <w:t>60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57FE05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1B90785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02623CFB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CA1D7D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D9EFA6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CB765D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88BD6E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D7F129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5B0D" w:rsidRPr="00AB76B4" w14:paraId="25D78604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CACBC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2B58B4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F6C8E6" w14:textId="77777777" w:rsidR="000C5B0D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785F01A" w14:textId="77777777" w:rsidR="000C5B0D" w:rsidRDefault="000C5B0D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Caracal </w:t>
            </w:r>
            <w:r>
              <w:rPr>
                <w:b/>
                <w:bCs/>
                <w:sz w:val="20"/>
              </w:rPr>
              <w:t xml:space="preserve">– </w:t>
            </w:r>
            <w:r w:rsidRPr="00AB76B4">
              <w:rPr>
                <w:b/>
                <w:bCs/>
                <w:sz w:val="20"/>
              </w:rPr>
              <w:t>Grozăvești</w:t>
            </w:r>
            <w:r>
              <w:rPr>
                <w:b/>
                <w:bCs/>
                <w:sz w:val="20"/>
              </w:rPr>
              <w:t xml:space="preserve"> și linia 2 directă</w:t>
            </w:r>
          </w:p>
          <w:p w14:paraId="4858F966" w14:textId="77777777" w:rsidR="000C5B0D" w:rsidRPr="00AB76B4" w:rsidRDefault="000C5B0D" w:rsidP="0088186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64A3BC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EA296D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443B67" w14:textId="77777777" w:rsidR="000C5B0D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157+660</w:t>
            </w:r>
          </w:p>
          <w:p w14:paraId="5DA79B1C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169+378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F65FF6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CC0B39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C5B0D" w:rsidRPr="00AB76B4" w14:paraId="1DE37CC0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D1F0B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DCCFCC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160+500</w:t>
            </w:r>
          </w:p>
          <w:p w14:paraId="211CA70B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16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30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4113FB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2A86CDC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2265043F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60B3F0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E3C9DD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C40EA8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732808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D3B56A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5B0D" w:rsidRPr="00AB76B4" w14:paraId="751DB3DB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5920A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305DA1" w14:textId="77777777" w:rsidR="000C5B0D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162+200</w:t>
            </w:r>
          </w:p>
          <w:p w14:paraId="0784B4B8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162+300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15B869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504526" w14:textId="77777777" w:rsidR="000C5B0D" w:rsidRPr="00AB76B4" w:rsidRDefault="000C5B0D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1F7994B4" w14:textId="77777777" w:rsidR="000C5B0D" w:rsidRPr="00AB76B4" w:rsidRDefault="000C5B0D" w:rsidP="00E43BF7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4A8553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E98304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53FD54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2A674A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C971C0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Interzis circulația locomotivelor cuplate.</w:t>
            </w:r>
          </w:p>
        </w:tc>
      </w:tr>
      <w:tr w:rsidR="000C5B0D" w:rsidRPr="00AB76B4" w14:paraId="259E393E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9C1FC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E3A9E7" w14:textId="77777777" w:rsidR="000C5B0D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162+300</w:t>
            </w:r>
          </w:p>
          <w:p w14:paraId="62F9D616" w14:textId="77777777" w:rsidR="000C5B0D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165+000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96FBA9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C414AED" w14:textId="77777777" w:rsidR="000C5B0D" w:rsidRPr="00AB76B4" w:rsidRDefault="000C5B0D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5FE43957" w14:textId="77777777" w:rsidR="000C5B0D" w:rsidRPr="00AB76B4" w:rsidRDefault="000C5B0D" w:rsidP="00105F53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78B73D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1A89EF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2A6971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1C0929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98666D" w14:textId="77777777" w:rsidR="000C5B0D" w:rsidRDefault="000C5B0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5B0D" w:rsidRPr="00AB76B4" w14:paraId="6E90EFC0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6CA9A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974FF0" w14:textId="77777777" w:rsidR="000C5B0D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165+000</w:t>
            </w:r>
          </w:p>
          <w:p w14:paraId="5CE2636E" w14:textId="77777777" w:rsidR="000C5B0D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167+400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0D6A78" w14:textId="77777777" w:rsidR="000C5B0D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BA72EF" w14:textId="77777777" w:rsidR="000C5B0D" w:rsidRPr="00AB76B4" w:rsidRDefault="000C5B0D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Caracal -</w:t>
            </w:r>
          </w:p>
          <w:p w14:paraId="28D7FFAF" w14:textId="77777777" w:rsidR="000C5B0D" w:rsidRPr="00AB76B4" w:rsidRDefault="000C5B0D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78B3A5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9076F8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30BA25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620FAC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FFFCC5" w14:textId="77777777" w:rsidR="000C5B0D" w:rsidRDefault="000C5B0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C5B0D" w:rsidRPr="00AB76B4" w14:paraId="2F3910DE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A7EF4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F52730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170+200</w:t>
            </w:r>
          </w:p>
          <w:p w14:paraId="5CED4064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CC2202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416CDB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Grozăvești -</w:t>
            </w:r>
          </w:p>
          <w:p w14:paraId="46FA0E5C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Jianca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05C28E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0580FA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31C3ED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36220E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C54D73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C5B0D" w:rsidRPr="00AB76B4" w14:paraId="3BEB4A20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8D131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8E15A5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176+200</w:t>
            </w:r>
          </w:p>
          <w:p w14:paraId="2CE15AC5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177+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640CE9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5501C37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Jianca</w:t>
            </w:r>
          </w:p>
          <w:p w14:paraId="6D572E16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 </w:t>
            </w:r>
            <w:r w:rsidRPr="00AB76B4">
              <w:rPr>
                <w:b/>
                <w:bCs/>
                <w:sz w:val="20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900677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54E276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80C3E7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E83223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D82B8E" w14:textId="77777777" w:rsidR="000C5B0D" w:rsidRDefault="000C5B0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670B9AF5" w14:textId="77777777" w:rsidR="000C5B0D" w:rsidRDefault="000C5B0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4344A7EF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– ieşiri. Peste sch. 3, 5, 4 și 6.</w:t>
            </w:r>
          </w:p>
        </w:tc>
      </w:tr>
      <w:tr w:rsidR="000C5B0D" w:rsidRPr="00AB76B4" w14:paraId="14500680" w14:textId="77777777" w:rsidTr="00927588">
        <w:trPr>
          <w:cantSplit/>
          <w:trHeight w:val="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78058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539E31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E878B1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6B15AA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Jianca</w:t>
            </w:r>
          </w:p>
          <w:p w14:paraId="7F2ADBDE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 </w:t>
            </w:r>
            <w:r w:rsidRPr="00AB76B4">
              <w:rPr>
                <w:b/>
                <w:bCs/>
                <w:sz w:val="20"/>
              </w:rPr>
              <w:br/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41CDEF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860E16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D727AC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176+200</w:t>
            </w:r>
          </w:p>
          <w:p w14:paraId="6719EED6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177+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EC8386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7E8837" w14:textId="77777777" w:rsidR="000C5B0D" w:rsidRDefault="000C5B0D" w:rsidP="001A298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153C8C56" w14:textId="77777777" w:rsidR="000C5B0D" w:rsidRDefault="000C5B0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4EE0775D" w14:textId="77777777" w:rsidR="000C5B0D" w:rsidRPr="00AB76B4" w:rsidRDefault="000C5B0D" w:rsidP="000D628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– ieşiri. Peste sch. 1, 7, 11, 2, 8 și 10.</w:t>
            </w:r>
          </w:p>
        </w:tc>
      </w:tr>
      <w:tr w:rsidR="000C5B0D" w:rsidRPr="00AB76B4" w14:paraId="0AA00CE5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61C90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52A5C4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AE27CB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397D8C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Jianca</w:t>
            </w:r>
          </w:p>
          <w:p w14:paraId="459245CA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178C3FCF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78B17A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033D87E4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92DEF6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8078DC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A95336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E9F670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:rsidRPr="00AB76B4" w14:paraId="2C4B5725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B5760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F3E1D4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181+000</w:t>
            </w:r>
          </w:p>
          <w:p w14:paraId="6F2B67B1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182+500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35DDCB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8AB58D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Jianca - Leu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639EFD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D735AA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329353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4AA573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BA25DD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5B0D" w:rsidRPr="00AB76B4" w14:paraId="02466001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AE155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83713D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9C1890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671944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74410E15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X</w:t>
            </w:r>
            <w:r>
              <w:rPr>
                <w:b/>
                <w:bCs/>
                <w:sz w:val="20"/>
              </w:rPr>
              <w:t xml:space="preserve"> și Y, peste sch. 1, 7, 11, 10, 8, 2 și 16.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C6274C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DE8F90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365203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184+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61F540F6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CA1195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115068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C5B0D" w:rsidRPr="00AB76B4" w14:paraId="2B3E1136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DBF02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F595DB" w14:textId="77777777" w:rsidR="000C5B0D" w:rsidRPr="00AB76B4" w:rsidRDefault="000C5B0D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184+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2982D325" w14:textId="77777777" w:rsidR="000C5B0D" w:rsidRPr="00AB76B4" w:rsidRDefault="000C5B0D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18</w:t>
            </w:r>
            <w:r>
              <w:rPr>
                <w:b/>
                <w:bCs/>
                <w:sz w:val="20"/>
              </w:rPr>
              <w:t>6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EAEB17" w14:textId="77777777" w:rsidR="000C5B0D" w:rsidRPr="00AB76B4" w:rsidRDefault="000C5B0D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149911F" w14:textId="77777777" w:rsidR="000C5B0D" w:rsidRPr="00AB76B4" w:rsidRDefault="000C5B0D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3E511BD7" w14:textId="77777777" w:rsidR="000C5B0D" w:rsidRPr="00AB76B4" w:rsidRDefault="000C5B0D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directă, </w:t>
            </w:r>
          </w:p>
          <w:p w14:paraId="48A5EF2E" w14:textId="77777777" w:rsidR="000C5B0D" w:rsidRDefault="000C5B0D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Y</w:t>
            </w:r>
            <w:r>
              <w:rPr>
                <w:b/>
                <w:bCs/>
                <w:sz w:val="20"/>
              </w:rPr>
              <w:t xml:space="preserve">, </w:t>
            </w:r>
          </w:p>
          <w:p w14:paraId="20D59D04" w14:textId="77777777" w:rsidR="000C5B0D" w:rsidRPr="0068517F" w:rsidRDefault="000C5B0D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68517F">
              <w:rPr>
                <w:b/>
                <w:bCs/>
                <w:sz w:val="20"/>
              </w:rPr>
              <w:t>peste sch. 3, 5, 4 și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F56C1C" w14:textId="77777777" w:rsidR="000C5B0D" w:rsidRPr="00AB76B4" w:rsidRDefault="000C5B0D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4136DB" w14:textId="77777777" w:rsidR="000C5B0D" w:rsidRPr="00AB76B4" w:rsidRDefault="000C5B0D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E22A60" w14:textId="77777777" w:rsidR="000C5B0D" w:rsidRPr="00AB76B4" w:rsidRDefault="000C5B0D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809546" w14:textId="77777777" w:rsidR="000C5B0D" w:rsidRPr="00AB76B4" w:rsidRDefault="000C5B0D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EB3D3A" w14:textId="77777777" w:rsidR="000C5B0D" w:rsidRDefault="000C5B0D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7098A6A6" w14:textId="77777777" w:rsidR="000C5B0D" w:rsidRPr="00AB76B4" w:rsidRDefault="000C5B0D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5B0D" w:rsidRPr="00AB76B4" w14:paraId="02E03AF4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71578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6F4FB3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5134DC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65A38F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1A405671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</w:t>
            </w:r>
            <w:r>
              <w:rPr>
                <w:b/>
                <w:bCs/>
                <w:sz w:val="20"/>
              </w:rPr>
              <w:t>X</w:t>
            </w:r>
            <w:r w:rsidRPr="00AB76B4"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40F2B3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23AB7D5B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</w:t>
            </w:r>
            <w:r w:rsidRPr="00AB76B4">
              <w:rPr>
                <w:b/>
                <w:bCs/>
                <w:sz w:val="20"/>
              </w:rPr>
              <w:t>-</w:t>
            </w:r>
            <w:r>
              <w:rPr>
                <w:b/>
                <w:bCs/>
                <w:sz w:val="20"/>
              </w:rPr>
              <w:t>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F4D05C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EA0F68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5DF0E5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EF56C3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</w:rPr>
              <w:br/>
              <w:t>din fir I în fir II.</w:t>
            </w:r>
          </w:p>
        </w:tc>
      </w:tr>
      <w:tr w:rsidR="000C5B0D" w:rsidRPr="00AB76B4" w14:paraId="55AF087B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25A62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926733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8DFB34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EAAE0A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01239FA9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B0CAC5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</w:t>
            </w:r>
          </w:p>
          <w:p w14:paraId="6F5FC021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6-8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5AB21E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6FF3C0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E6F832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CC824A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  <w:r w:rsidRPr="00AB76B4">
              <w:rPr>
                <w:b/>
                <w:bCs/>
                <w:i/>
                <w:iCs/>
                <w:sz w:val="20"/>
              </w:rPr>
              <w:br/>
              <w:t>din fir I în fir II.</w:t>
            </w:r>
          </w:p>
        </w:tc>
      </w:tr>
      <w:tr w:rsidR="000C5B0D" w:rsidRPr="00AB76B4" w14:paraId="6B4652F4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527FB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3BA519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396C8C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06271A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Leu</w:t>
            </w:r>
          </w:p>
          <w:p w14:paraId="1816EE09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prim. - exp.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B67DBA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6E0213B9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BB812A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5703E6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3D47A6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F294E0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:rsidRPr="00AB76B4" w14:paraId="40EF1515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944F8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0787FB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196+000</w:t>
            </w:r>
          </w:p>
          <w:p w14:paraId="66F87043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197+700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F7B080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3B0980" w14:textId="77777777" w:rsidR="000C5B0D" w:rsidRPr="00AB76B4" w:rsidRDefault="000C5B0D" w:rsidP="000B5F91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Leu - Malu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E835A9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5F7D25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50CBBC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A4B63B" w14:textId="77777777" w:rsidR="000C5B0D" w:rsidRPr="00AB76B4" w:rsidRDefault="000C5B0D" w:rsidP="000B5F91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EF9B1F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3E1EDC1D" w14:textId="77777777" w:rsidR="000C5B0D" w:rsidRPr="00AB76B4" w:rsidRDefault="000C5B0D" w:rsidP="000B5F91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5B0D" w:rsidRPr="00AB76B4" w14:paraId="2E97FE8F" w14:textId="77777777" w:rsidTr="00927588">
        <w:trPr>
          <w:cantSplit/>
          <w:trHeight w:val="1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8AA96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84FBCE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BCFA55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DC6952" w14:textId="77777777" w:rsidR="000C5B0D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</w:t>
            </w:r>
            <w:r w:rsidRPr="00AB76B4">
              <w:rPr>
                <w:b/>
                <w:bCs/>
                <w:sz w:val="20"/>
              </w:rPr>
              <w:t>Banu Mărăcine</w:t>
            </w:r>
            <w:r>
              <w:rPr>
                <w:b/>
                <w:bCs/>
                <w:sz w:val="20"/>
              </w:rPr>
              <w:t xml:space="preserve"> </w:t>
            </w:r>
          </w:p>
          <w:p w14:paraId="08C12B7C" w14:textId="77777777" w:rsidR="000C5B0D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directă Cap. X</w:t>
            </w:r>
          </w:p>
          <w:p w14:paraId="75ADEC77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7,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5588D1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6E8FDE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921E99" w14:textId="77777777" w:rsidR="000C5B0D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203+250</w:t>
            </w:r>
          </w:p>
          <w:p w14:paraId="24ACC374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203+350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D2F3F6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E5EE66" w14:textId="77777777" w:rsidR="000C5B0D" w:rsidRDefault="000C5B0D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2CF78437" w14:textId="77777777" w:rsidR="000C5B0D" w:rsidRPr="00AB76B4" w:rsidRDefault="000C5B0D" w:rsidP="001817A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5B0D" w:rsidRPr="00AB76B4" w14:paraId="40EBB99A" w14:textId="77777777" w:rsidTr="00927588">
        <w:trPr>
          <w:cantSplit/>
          <w:trHeight w:val="3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D7FDB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8EEA81C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6B412D0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428AD4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74D4DBFA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507F46B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3D38643E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 și 11 în abatere</w:t>
            </w:r>
          </w:p>
          <w:p w14:paraId="376A8148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</w:t>
            </w:r>
          </w:p>
          <w:p w14:paraId="0BEE6A12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5467EFE2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9 - 11</w:t>
            </w:r>
          </w:p>
          <w:p w14:paraId="326A858C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și sch. </w:t>
            </w:r>
          </w:p>
          <w:p w14:paraId="3B921A89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14 și 18 în abatere și diag. 14 - 18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F10C8F7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1FAABB5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89A21E3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C12C0EF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liniile 1 - 4 Cap X + Cap Y.</w:t>
            </w:r>
          </w:p>
          <w:p w14:paraId="46803E88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:rsidRPr="00AB76B4" w14:paraId="368CF009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C2CC0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58D997D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4464526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D79C7F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189B77E0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F5287A5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7</w:t>
            </w:r>
          </w:p>
          <w:p w14:paraId="3C2A926B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- 100 m din călcâi sch. </w:t>
            </w:r>
          </w:p>
          <w:p w14:paraId="483FE5AB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26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65A9FF2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DB6E40C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C579819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772B4BF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:rsidRPr="00AB76B4" w14:paraId="05BC6D37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14B48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911E3F7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E6380A1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4A6ABF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63EDD516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6149392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4E6E1511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02AFC86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C26883B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D451A79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F156208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25EB117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4 Cap X şi CEREALCOM.</w:t>
            </w:r>
          </w:p>
        </w:tc>
      </w:tr>
      <w:tr w:rsidR="000C5B0D" w:rsidRPr="00AB76B4" w14:paraId="583E07ED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690C1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EDC084D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A377EE0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E0B3437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2EDED77B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5FD57AF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17, 21 şi 23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319B1C9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BC6445D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0395D2F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3B88CCB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9FE34D7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CEREALCOM.</w:t>
            </w:r>
          </w:p>
        </w:tc>
      </w:tr>
      <w:tr w:rsidR="000C5B0D" w:rsidRPr="00AB76B4" w14:paraId="4E06FEE8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2F78C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89F97A3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D8949FE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6E85FD4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Banu Mărăcine</w:t>
            </w:r>
          </w:p>
          <w:p w14:paraId="0BB11798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3E2D1F3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20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F9D25CD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AC01119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55CCDF1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4555292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84D7178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4 Cap Y.</w:t>
            </w:r>
          </w:p>
        </w:tc>
      </w:tr>
      <w:tr w:rsidR="000C5B0D" w:rsidRPr="00AB76B4" w14:paraId="1409B24A" w14:textId="77777777" w:rsidTr="00927588">
        <w:trPr>
          <w:cantSplit/>
          <w:trHeight w:val="9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DDCEC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AC15758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249+150</w:t>
            </w:r>
          </w:p>
          <w:p w14:paraId="6640D6DC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250+300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07F948E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972F53D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6A36DCFB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3A + 3B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5C86F63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565F984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421FA8C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6958C2D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22F607C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Numai pentru trenurile de marfă în tranzit .</w:t>
            </w:r>
          </w:p>
          <w:p w14:paraId="6E95291F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B576D51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Stație paralelogram.</w:t>
            </w:r>
          </w:p>
        </w:tc>
      </w:tr>
      <w:tr w:rsidR="000C5B0D" w:rsidRPr="00AB76B4" w14:paraId="73D097AA" w14:textId="77777777" w:rsidTr="00927588">
        <w:trPr>
          <w:cantSplit/>
          <w:trHeight w:val="10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99015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0E94F3F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191E0A8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644C6B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6D49857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44E4FD06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1FCBAA98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73 - 77 - - 83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35C53C5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806A280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19504F4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CEBF988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linia 2 A la liniile 26 și 27.</w:t>
            </w:r>
          </w:p>
        </w:tc>
      </w:tr>
      <w:tr w:rsidR="000C5B0D" w:rsidRPr="00AB76B4" w14:paraId="7C276BDD" w14:textId="77777777" w:rsidTr="00927588">
        <w:trPr>
          <w:cantSplit/>
          <w:trHeight w:val="6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75CFB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696C55A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11DE211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2766DE3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64624A6C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29CDEA7A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5BA90A9C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79 - 85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7F08D6AA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120295A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19DF2343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0587258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linia 28 A la liniile 1 - 4 B.</w:t>
            </w:r>
          </w:p>
        </w:tc>
      </w:tr>
      <w:tr w:rsidR="000C5B0D" w:rsidRPr="00AB76B4" w14:paraId="2F3070D7" w14:textId="77777777" w:rsidTr="00927588">
        <w:trPr>
          <w:cantSplit/>
          <w:trHeight w:val="54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1EB95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A9774FE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F700126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E8F694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12487B90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1B8F718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2FEBF48A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75 / 79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A111B0B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4D47355C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FD6E563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322ACE13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 linia 28A la liniile 1 - 4 B, 26 și 27.</w:t>
            </w:r>
          </w:p>
        </w:tc>
      </w:tr>
      <w:tr w:rsidR="000C5B0D" w:rsidRPr="00AB76B4" w14:paraId="7833E0E5" w14:textId="77777777" w:rsidTr="00927588">
        <w:trPr>
          <w:cantSplit/>
          <w:trHeight w:val="86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5BBF3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9E83CF0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D7666C8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51C4D9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05F98989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11DF1EF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TDJ</w:t>
            </w:r>
          </w:p>
          <w:p w14:paraId="04D73B44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83 / 87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50094039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DF19E1B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094B2BA8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noWrap/>
            <w:tcMar>
              <w:left w:w="0" w:type="dxa"/>
              <w:right w:w="0" w:type="dxa"/>
            </w:tcMar>
            <w:vAlign w:val="center"/>
          </w:tcPr>
          <w:p w14:paraId="23D68833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din  liniile 1A, 2A și 28A la liniile 26 și 27.</w:t>
            </w:r>
          </w:p>
        </w:tc>
      </w:tr>
      <w:tr w:rsidR="000C5B0D" w:rsidRPr="00AB76B4" w14:paraId="65F7F5F1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79F42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B5A0BC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E42C95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98F1343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00E2E7F5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E943CD" w14:textId="77777777" w:rsidR="000C5B0D" w:rsidRPr="00AB76B4" w:rsidRDefault="000C5B0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5EDABFE0" w14:textId="77777777" w:rsidR="000C5B0D" w:rsidRPr="00AB76B4" w:rsidRDefault="000C5B0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 23,  33,  35,  </w:t>
            </w:r>
          </w:p>
          <w:p w14:paraId="08FFE6C2" w14:textId="77777777" w:rsidR="000C5B0D" w:rsidRPr="00AB76B4" w:rsidRDefault="000C5B0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5C444B56" w14:textId="77777777" w:rsidR="000C5B0D" w:rsidRPr="00AB76B4" w:rsidRDefault="000C5B0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43 / 49, </w:t>
            </w:r>
          </w:p>
          <w:p w14:paraId="430AF82F" w14:textId="77777777" w:rsidR="000C5B0D" w:rsidRPr="00AB76B4" w:rsidRDefault="000C5B0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45 / 51, sch. 55,  57, 59,  </w:t>
            </w:r>
          </w:p>
          <w:p w14:paraId="16E00A07" w14:textId="77777777" w:rsidR="000C5B0D" w:rsidRPr="00AB76B4" w:rsidRDefault="000C5B0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65,  67,  69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ED780D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234577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2CCFA7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27294F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768AE6A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4A - 1</w:t>
            </w:r>
            <w:r>
              <w:rPr>
                <w:b/>
                <w:bCs/>
                <w:i/>
                <w:iCs/>
                <w:sz w:val="20"/>
              </w:rPr>
              <w:t>1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0C5B0D" w:rsidRPr="00AB76B4" w14:paraId="59CE60A6" w14:textId="77777777" w:rsidTr="00927588">
        <w:trPr>
          <w:cantSplit/>
          <w:trHeight w:val="18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30BCB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086482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048926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0E39F1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2CD1A2CD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5F5A8F" w14:textId="77777777" w:rsidR="000C5B0D" w:rsidRPr="00AB76B4" w:rsidRDefault="000C5B0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4221C962" w14:textId="77777777" w:rsidR="000C5B0D" w:rsidRPr="00AB76B4" w:rsidRDefault="000C5B0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 </w:t>
            </w:r>
            <w:r>
              <w:rPr>
                <w:b/>
                <w:bCs/>
                <w:spacing w:val="-10"/>
                <w:sz w:val="20"/>
              </w:rPr>
              <w:t>145, 147, 149, 151, 157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379F9A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F2A492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A055C6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075384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21BA679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</w:rPr>
              <w:t>6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0C5B0D" w:rsidRPr="00AB76B4" w14:paraId="20FB039B" w14:textId="77777777" w:rsidTr="00927588">
        <w:trPr>
          <w:cantSplit/>
          <w:trHeight w:val="94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EA156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6042B3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EB9A6E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69039CB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3605CD54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liniile 12-16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A2EC48" w14:textId="77777777" w:rsidR="000C5B0D" w:rsidRPr="00AB76B4" w:rsidRDefault="000C5B0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toată </w:t>
            </w:r>
            <w:r w:rsidRPr="00AB76B4">
              <w:rPr>
                <w:b/>
                <w:bCs/>
                <w:spacing w:val="-10"/>
                <w:sz w:val="20"/>
              </w:rPr>
              <w:br/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4F34AF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A5160F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4C1A49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993E61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:rsidRPr="00AB76B4" w14:paraId="3FDE8FAF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60828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33BEDF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2E50C6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DD74A7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45D0F166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C9C1E0" w14:textId="77777777" w:rsidR="000C5B0D" w:rsidRPr="00AB76B4" w:rsidRDefault="000C5B0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061F96D4" w14:textId="77777777" w:rsidR="000C5B0D" w:rsidRPr="00AB76B4" w:rsidRDefault="000C5B0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12</w:t>
            </w:r>
          </w:p>
          <w:p w14:paraId="04E9FE96" w14:textId="77777777" w:rsidR="000C5B0D" w:rsidRPr="00AB76B4" w:rsidRDefault="000C5B0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1FD8837B" w14:textId="77777777" w:rsidR="000C5B0D" w:rsidRPr="00AB76B4" w:rsidRDefault="000C5B0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22 / 26</w:t>
            </w:r>
          </w:p>
          <w:p w14:paraId="5038C7FF" w14:textId="77777777" w:rsidR="000C5B0D" w:rsidRPr="00AB76B4" w:rsidRDefault="000C5B0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24</w:t>
            </w:r>
          </w:p>
          <w:p w14:paraId="2D5D51F6" w14:textId="77777777" w:rsidR="000C5B0D" w:rsidRPr="00AB76B4" w:rsidRDefault="000C5B0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701E196A" w14:textId="77777777" w:rsidR="000C5B0D" w:rsidRPr="00AB76B4" w:rsidRDefault="000C5B0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32 / 38</w:t>
            </w:r>
          </w:p>
          <w:p w14:paraId="4DC1E98C" w14:textId="77777777" w:rsidR="000C5B0D" w:rsidRPr="00AB76B4" w:rsidRDefault="000C5B0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sch.: 40</w:t>
            </w:r>
          </w:p>
          <w:p w14:paraId="23298B62" w14:textId="77777777" w:rsidR="000C5B0D" w:rsidRPr="00AB76B4" w:rsidRDefault="000C5B0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50, 52, 54, 56, 58, 60, 62, 64, 66</w:t>
            </w:r>
          </w:p>
          <w:p w14:paraId="0BD4FB2F" w14:textId="77777777" w:rsidR="000C5B0D" w:rsidRPr="00AB76B4" w:rsidRDefault="000C5B0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B4DF9E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F363F3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4E39EA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10C1A4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2E17F54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</w:t>
            </w:r>
            <w:r>
              <w:rPr>
                <w:b/>
                <w:bCs/>
                <w:i/>
                <w:iCs/>
                <w:sz w:val="20"/>
              </w:rPr>
              <w:t>1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0C5B0D" w:rsidRPr="00AB76B4" w14:paraId="4A6E7F49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B0211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CB29AE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0ADA72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E6AFFFC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Craiova</w:t>
            </w:r>
          </w:p>
          <w:p w14:paraId="59EB45B4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DDFE75" w14:textId="77777777" w:rsidR="000C5B0D" w:rsidRPr="00AB76B4" w:rsidRDefault="000C5B0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 peste </w:t>
            </w:r>
          </w:p>
          <w:p w14:paraId="2C778FD8" w14:textId="77777777" w:rsidR="000C5B0D" w:rsidRPr="00AB76B4" w:rsidRDefault="000C5B0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</w:t>
            </w:r>
            <w:r>
              <w:rPr>
                <w:b/>
                <w:bCs/>
                <w:spacing w:val="-10"/>
                <w:sz w:val="20"/>
              </w:rPr>
              <w:t xml:space="preserve"> </w:t>
            </w:r>
            <w:r w:rsidRPr="00AB76B4">
              <w:rPr>
                <w:b/>
                <w:bCs/>
                <w:spacing w:val="-10"/>
                <w:sz w:val="20"/>
              </w:rPr>
              <w:t xml:space="preserve">76, 78, 80, 82, 84 </w:t>
            </w:r>
          </w:p>
          <w:p w14:paraId="01D613EF" w14:textId="77777777" w:rsidR="000C5B0D" w:rsidRPr="00AB76B4" w:rsidRDefault="000C5B0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C76FB9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15D304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4D23E0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66145A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B27A194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</w:t>
            </w:r>
            <w:r>
              <w:rPr>
                <w:b/>
                <w:bCs/>
                <w:i/>
                <w:iCs/>
                <w:sz w:val="20"/>
              </w:rPr>
              <w:t>12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- 1</w:t>
            </w:r>
            <w:r>
              <w:rPr>
                <w:b/>
                <w:bCs/>
                <w:i/>
                <w:iCs/>
                <w:sz w:val="20"/>
              </w:rPr>
              <w:t>6</w:t>
            </w:r>
            <w:r w:rsidRPr="00AB76B4"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0C5B0D" w:rsidRPr="00AB76B4" w14:paraId="50A25389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5E92B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9EBB56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85AC3B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2D330A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570BFE24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Y, L 13 directă, peste sch. 9, 15, 21, 28, 20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21A07F" w14:textId="77777777" w:rsidR="000C5B0D" w:rsidRPr="00AB76B4" w:rsidRDefault="000C5B0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16CD73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D4A028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255+140</w:t>
            </w:r>
          </w:p>
          <w:p w14:paraId="6010CDCF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256+540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B46FA3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2BC091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51875A5C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C5B0D" w:rsidRPr="00AB76B4" w14:paraId="20F945B5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B9FFC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E57200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255+140</w:t>
            </w:r>
          </w:p>
          <w:p w14:paraId="5A530965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256+540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9C45A7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C28FFF9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1BF0A0F1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X+Y, L 12 directă</w:t>
            </w:r>
          </w:p>
          <w:p w14:paraId="795AFAD7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7, 13, 17, 22, 18 și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55FA46" w14:textId="77777777" w:rsidR="000C5B0D" w:rsidRPr="00AB76B4" w:rsidRDefault="000C5B0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6F2620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16532B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8185A4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F0C982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386F4D67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C5B0D" w:rsidRPr="00AB76B4" w14:paraId="3DDD035E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3E9B4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5953AA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EB8038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A2A78F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3E02C9CE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04BECD" w14:textId="77777777" w:rsidR="000C5B0D" w:rsidRPr="00AB76B4" w:rsidRDefault="000C5B0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2D188595" w14:textId="77777777" w:rsidR="000C5B0D" w:rsidRPr="00AB76B4" w:rsidRDefault="000C5B0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TDJ </w:t>
            </w:r>
          </w:p>
          <w:p w14:paraId="20C96711" w14:textId="77777777" w:rsidR="000C5B0D" w:rsidRPr="00AB76B4" w:rsidRDefault="000C5B0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23 / 27 </w:t>
            </w:r>
          </w:p>
          <w:p w14:paraId="6983CB05" w14:textId="77777777" w:rsidR="000C5B0D" w:rsidRPr="00AB76B4" w:rsidRDefault="000C5B0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și </w:t>
            </w:r>
          </w:p>
          <w:p w14:paraId="0010627A" w14:textId="77777777" w:rsidR="000C5B0D" w:rsidRPr="00AB76B4" w:rsidRDefault="000C5B0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9E85C4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7E6075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474F1A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B25D9A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5BDCFE2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7 - 11.</w:t>
            </w:r>
          </w:p>
        </w:tc>
      </w:tr>
      <w:tr w:rsidR="000C5B0D" w:rsidRPr="00AB76B4" w14:paraId="781EE735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70710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36C973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DB3C69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A956E4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7277655B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784FEA" w14:textId="77777777" w:rsidR="000C5B0D" w:rsidRPr="00AB76B4" w:rsidRDefault="000C5B0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479EA796" w14:textId="77777777" w:rsidR="000C5B0D" w:rsidRPr="00AB76B4" w:rsidRDefault="000C5B0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2C900EB1" w14:textId="77777777" w:rsidR="000C5B0D" w:rsidRPr="00AB76B4" w:rsidRDefault="000C5B0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29 și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90770A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339333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A2D9D4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8B6CBC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8D75683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14 - 18.</w:t>
            </w:r>
          </w:p>
        </w:tc>
      </w:tr>
      <w:tr w:rsidR="000C5B0D" w:rsidRPr="00AB76B4" w14:paraId="46B5D272" w14:textId="77777777" w:rsidTr="00927588">
        <w:trPr>
          <w:cantSplit/>
          <w:trHeight w:val="79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8D3C3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00D542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01EA4A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9860442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755E169D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967F8B" w14:textId="77777777" w:rsidR="000C5B0D" w:rsidRPr="00AB76B4" w:rsidRDefault="000C5B0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69A7D0BC" w14:textId="77777777" w:rsidR="000C5B0D" w:rsidRPr="00AB76B4" w:rsidRDefault="000C5B0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sch.  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FFA2F2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1B1846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7F00A8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4914F6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către Triaj Grupa A.</w:t>
            </w:r>
          </w:p>
        </w:tc>
      </w:tr>
      <w:tr w:rsidR="000C5B0D" w:rsidRPr="00AB76B4" w14:paraId="5C0C438C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73847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16E5F7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811D54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4F0F3B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520843F7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244C8C" w14:textId="77777777" w:rsidR="000C5B0D" w:rsidRPr="00AB76B4" w:rsidRDefault="000C5B0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T.D.J. </w:t>
            </w:r>
          </w:p>
          <w:p w14:paraId="65996D53" w14:textId="77777777" w:rsidR="000C5B0D" w:rsidRPr="00AB76B4" w:rsidRDefault="000C5B0D" w:rsidP="00C7433E">
            <w:pPr>
              <w:spacing w:before="40" w:after="40" w:line="276" w:lineRule="auto"/>
              <w:ind w:left="28" w:right="28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33 /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03FA85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AE9357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572DF8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8B7A3A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DDCFBED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7 - 10 .</w:t>
            </w:r>
          </w:p>
          <w:p w14:paraId="51B9B2C6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0C5B0D" w:rsidRPr="00AB76B4" w14:paraId="5B4A465E" w14:textId="77777777" w:rsidTr="00927588">
        <w:trPr>
          <w:cantSplit/>
          <w:trHeight w:val="181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84818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42B2AF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CDC7FB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7DAAF2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2E13D9AF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92EB43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toţi schim-bătorii </w:t>
            </w:r>
          </w:p>
          <w:p w14:paraId="01583745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care dau acces la liniile 15 - 18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4D01F2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507D61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E6B6C3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FE21BA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C60DEA5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15 - 18 Cap X.</w:t>
            </w:r>
          </w:p>
        </w:tc>
      </w:tr>
      <w:tr w:rsidR="000C5B0D" w:rsidRPr="00AB76B4" w14:paraId="30F716F5" w14:textId="77777777" w:rsidTr="00927588">
        <w:trPr>
          <w:cantSplit/>
          <w:trHeight w:val="89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A69AD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34F069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F7A876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F06992C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7B2F12CF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F189A2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6839DE32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30, 38 </w:t>
            </w:r>
          </w:p>
          <w:p w14:paraId="0F0E15E9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şi 54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6B34C8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D4ABC7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CEEA4E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FF734D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liniile 7, 8 și 10 Cap Y.</w:t>
            </w:r>
          </w:p>
        </w:tc>
      </w:tr>
      <w:tr w:rsidR="000C5B0D" w:rsidRPr="00AB76B4" w14:paraId="04BBECAA" w14:textId="77777777" w:rsidTr="00927588">
        <w:trPr>
          <w:cantSplit/>
          <w:trHeight w:val="8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88182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CD1D2A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E48BEF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D901B9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Cernele</w:t>
            </w:r>
          </w:p>
          <w:p w14:paraId="2D24155D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544DB3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2935BFB8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44, 52, 56, 58, 60 şi </w:t>
            </w:r>
          </w:p>
          <w:p w14:paraId="0E08BAB5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7FEF6274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58 - 60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A0FEE5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5F4952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8C9620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67FA1B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1F2A54A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15 - 18 Cap Y.</w:t>
            </w:r>
          </w:p>
        </w:tc>
      </w:tr>
      <w:tr w:rsidR="000C5B0D" w:rsidRPr="00AB76B4" w14:paraId="326F27D9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2F513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30A009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257+900</w:t>
            </w:r>
          </w:p>
          <w:p w14:paraId="3D7853B5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258+100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3029CF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C0C8FB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Cernele -</w:t>
            </w:r>
          </w:p>
          <w:p w14:paraId="74EB3CC4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Işalniţa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872781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038D40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4EC729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3B53EC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0F7162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5D7D7E9D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:rsidRPr="00AB76B4" w14:paraId="23367D57" w14:textId="77777777" w:rsidTr="00927588">
        <w:trPr>
          <w:cantSplit/>
          <w:trHeight w:val="23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88F5D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80D353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3810C2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7E7DB30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04D08BD2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directă, </w:t>
            </w:r>
          </w:p>
          <w:p w14:paraId="4F90A06D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  <w:p w14:paraId="7A6744B8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  <w:r>
              <w:rPr>
                <w:b/>
                <w:bCs/>
                <w:sz w:val="20"/>
              </w:rPr>
              <w:t xml:space="preserve"> </w:t>
            </w:r>
            <w:r w:rsidRPr="00AB76B4">
              <w:rPr>
                <w:b/>
                <w:bCs/>
                <w:sz w:val="20"/>
              </w:rPr>
              <w:t>8 și 4.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C43FDA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D27586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F35BA9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26</w:t>
            </w:r>
            <w:r>
              <w:rPr>
                <w:b/>
                <w:bCs/>
                <w:sz w:val="20"/>
              </w:rPr>
              <w:t>2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7</w:t>
            </w:r>
            <w:r w:rsidRPr="00AB76B4">
              <w:rPr>
                <w:b/>
                <w:bCs/>
                <w:sz w:val="20"/>
              </w:rPr>
              <w:t>00</w:t>
            </w:r>
          </w:p>
          <w:p w14:paraId="00105544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262+850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A3B047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AE4B77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AB76B4">
              <w:rPr>
                <w:b/>
                <w:bCs/>
                <w:i/>
                <w:color w:val="000000"/>
                <w:sz w:val="20"/>
              </w:rPr>
              <w:t>Fără inductori.</w:t>
            </w:r>
          </w:p>
          <w:p w14:paraId="4891FA27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color w:val="000000"/>
                <w:sz w:val="20"/>
              </w:rPr>
            </w:pPr>
            <w:r w:rsidRPr="00AB76B4">
              <w:rPr>
                <w:b/>
                <w:bCs/>
                <w:i/>
                <w:color w:val="000000"/>
                <w:sz w:val="20"/>
              </w:rPr>
              <w:t>Semnalizată ca limitare de viteză.</w:t>
            </w:r>
          </w:p>
        </w:tc>
      </w:tr>
      <w:tr w:rsidR="000C5B0D" w:rsidRPr="00AB76B4" w14:paraId="33022A32" w14:textId="77777777" w:rsidTr="00927588">
        <w:trPr>
          <w:cantSplit/>
          <w:trHeight w:val="162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33DE8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1ADC2C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7D7D97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2480291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0F97400F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Y, liniile 4  - 13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812896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4DFED19E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toţi </w:t>
            </w:r>
          </w:p>
          <w:p w14:paraId="43BC6D0B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2EB02640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şi </w:t>
            </w:r>
          </w:p>
          <w:p w14:paraId="36B82444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51541553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C2FC14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4D4675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94E360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E3B0CB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:rsidRPr="00AB76B4" w14:paraId="1C96FF82" w14:textId="77777777" w:rsidTr="00927588">
        <w:trPr>
          <w:cantSplit/>
          <w:trHeight w:val="116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9A0D2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3B7E44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67D8C9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F46804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294748DB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11 </w:t>
            </w:r>
          </w:p>
          <w:p w14:paraId="2EC2C683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primiri - expedieri, </w:t>
            </w:r>
          </w:p>
          <w:p w14:paraId="014657FA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A9B0C5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100 m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EF29B8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204700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50C3B6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70E893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:rsidRPr="00AB76B4" w14:paraId="15B28855" w14:textId="77777777" w:rsidTr="00927588">
        <w:trPr>
          <w:cantSplit/>
          <w:trHeight w:val="44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4E93A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044F74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68F8DF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2053DB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Işalniţa</w:t>
            </w:r>
          </w:p>
          <w:p w14:paraId="173DF864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6EC34F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478345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83B22D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574675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36D5BD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:rsidRPr="00AB76B4" w14:paraId="3383C5FD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4E218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029BEC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 w:rsidRPr="00AB76B4">
              <w:rPr>
                <w:b/>
                <w:bCs/>
                <w:color w:val="000000"/>
                <w:sz w:val="20"/>
              </w:rPr>
              <w:t>287+640</w:t>
            </w:r>
          </w:p>
          <w:p w14:paraId="7E24611B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color w:val="000000"/>
                <w:sz w:val="20"/>
              </w:rPr>
              <w:t>287+690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AE47BC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02EC1C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Filiaşi -</w:t>
            </w:r>
          </w:p>
          <w:p w14:paraId="3428CED5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9380FF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C87247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D4FE1C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287+640</w:t>
            </w:r>
          </w:p>
          <w:p w14:paraId="43255CBA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287+690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631C46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404E97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*Valabil pentru trenurile care au în componență  două locomotive cuplate.</w:t>
            </w:r>
          </w:p>
          <w:p w14:paraId="6213FAA7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:rsidRPr="00AB76B4" w14:paraId="520EFFF9" w14:textId="77777777" w:rsidTr="00927588">
        <w:trPr>
          <w:cantSplit/>
          <w:trHeight w:val="8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F5546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873A84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DCBCDC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4614C5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Filiaşi -</w:t>
            </w:r>
          </w:p>
          <w:p w14:paraId="2397A308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563F1A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BF9015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071B9D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290+550</w:t>
            </w:r>
          </w:p>
          <w:p w14:paraId="71BB59C2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290+750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6F4DE7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0C7C72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AB76B4">
              <w:rPr>
                <w:b/>
                <w:bCs/>
                <w:i/>
                <w:sz w:val="20"/>
              </w:rPr>
              <w:t>Fără inductori.</w:t>
            </w:r>
          </w:p>
        </w:tc>
      </w:tr>
      <w:tr w:rsidR="000C5B0D" w:rsidRPr="00AB76B4" w14:paraId="1DD03625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ED624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E9DF06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1DA8A6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7DB9602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Gura Motrului</w:t>
            </w:r>
          </w:p>
          <w:p w14:paraId="6E16C349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4 </w:t>
            </w:r>
          </w:p>
          <w:p w14:paraId="7A4EAB52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0F66E5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 inclusiv sch. 10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EB2DA4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42CD3D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C85CC5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9BF9EF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:rsidRPr="00AB76B4" w14:paraId="54F64000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9E7B5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FAE26C" w14:textId="77777777" w:rsidR="000C5B0D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290+000</w:t>
            </w:r>
          </w:p>
          <w:p w14:paraId="60CD10A4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292+000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044164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4D5CB0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Filiaşi -</w:t>
            </w:r>
          </w:p>
          <w:p w14:paraId="1EE9B118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</w:t>
            </w:r>
            <w:r>
              <w:rPr>
                <w:b/>
                <w:bCs/>
                <w:sz w:val="20"/>
              </w:rPr>
              <w:t xml:space="preserve"> si St. </w:t>
            </w:r>
            <w:r w:rsidRPr="00AB76B4">
              <w:rPr>
                <w:b/>
                <w:bCs/>
                <w:sz w:val="20"/>
              </w:rPr>
              <w:t>Gura Motrului</w:t>
            </w:r>
            <w:r>
              <w:rPr>
                <w:b/>
                <w:bCs/>
                <w:sz w:val="20"/>
              </w:rPr>
              <w:t xml:space="preserve"> Cap X peste pod Jiu </w:t>
            </w:r>
            <w:r>
              <w:rPr>
                <w:b/>
                <w:bCs/>
                <w:sz w:val="20"/>
              </w:rPr>
              <w:br/>
              <w:t>și sch 5 și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3BA171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AD169C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493F1A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06BFE2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FC091B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5B0D" w:rsidRPr="00AB76B4" w14:paraId="1202220D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22F1F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D67A0D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150AA1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145AE63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Gura Motrului -</w:t>
            </w:r>
          </w:p>
          <w:p w14:paraId="093FD506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Butoieşti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DBFE79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BE6A1C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F97B48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292+000</w:t>
            </w:r>
          </w:p>
          <w:p w14:paraId="06FB3B19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293+300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16DB90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F206F7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5B0D" w:rsidRPr="00AB76B4" w14:paraId="4A166C91" w14:textId="77777777" w:rsidTr="00927588">
        <w:trPr>
          <w:cantSplit/>
          <w:trHeight w:val="52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10AE9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6C83B5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05825C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666C176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Butoieşti</w:t>
            </w:r>
          </w:p>
          <w:p w14:paraId="3F18B4FE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31E4480B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ACAAAF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1CC981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6B09BE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619A7D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70666E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:rsidRPr="00AB76B4" w14:paraId="32FE78F7" w14:textId="77777777" w:rsidTr="00927588">
        <w:trPr>
          <w:cantSplit/>
          <w:trHeight w:val="27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FD203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38A709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302+500</w:t>
            </w:r>
          </w:p>
          <w:p w14:paraId="266CFE54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302+700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65B23C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E7379D8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Butoieşti -</w:t>
            </w:r>
          </w:p>
          <w:p w14:paraId="0F162957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Strehaia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3CA839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0E86B3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523B65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BD7EA3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B01119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locomotivelor cuplate.</w:t>
            </w:r>
          </w:p>
          <w:p w14:paraId="2C8CDCC7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:rsidRPr="00AB76B4" w14:paraId="664DA40C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357D2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FD070D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046FE9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14636F4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6DB70B66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3D4350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17</w:t>
            </w:r>
          </w:p>
          <w:p w14:paraId="234C2643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in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6495C8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D2F166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83A46E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47E9A6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DDB6F66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 abătută.</w:t>
            </w:r>
          </w:p>
        </w:tc>
      </w:tr>
      <w:tr w:rsidR="000C5B0D" w:rsidRPr="00AB76B4" w14:paraId="17D92F16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B5446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FCDB32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71D7DF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D733D28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78FE1BBE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77B3DBC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12</w:t>
            </w:r>
          </w:p>
          <w:p w14:paraId="5DFC3CEC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BA0B98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5B823C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A02499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A8AB2B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8BB6332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2 - 5  înspre și dinspre st. Jirov.</w:t>
            </w:r>
          </w:p>
        </w:tc>
      </w:tr>
      <w:tr w:rsidR="000C5B0D" w:rsidRPr="00AB76B4" w14:paraId="5A0520CE" w14:textId="77777777" w:rsidTr="00927588">
        <w:trPr>
          <w:cantSplit/>
          <w:trHeight w:val="114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02222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5A1C3C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FA183E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880E966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0486D6F5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F133DE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</w:t>
            </w:r>
          </w:p>
          <w:p w14:paraId="175FB4B3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26 / 30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A403D4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33BCD3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DFB834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AA7CA8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F7D03BC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0C5B0D" w:rsidRPr="00AB76B4" w14:paraId="1F684136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8730E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F288FF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7E7F38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E3665A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Strehaia</w:t>
            </w:r>
          </w:p>
          <w:p w14:paraId="01DA70D4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27184F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28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DC5761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111C6C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7C428F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12544C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938B443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1.</w:t>
            </w:r>
          </w:p>
        </w:tc>
      </w:tr>
      <w:tr w:rsidR="000C5B0D" w:rsidRPr="00AB76B4" w14:paraId="07E8707D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A8A68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BCB729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CB71A4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DD380F0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Ciochiuţa</w:t>
            </w:r>
          </w:p>
          <w:p w14:paraId="7606414A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6903A65F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127955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</w:t>
            </w:r>
          </w:p>
          <w:p w14:paraId="7BC57E27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ax stație până la Cap Y călcâi 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859AEC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953A35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E6E15E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608C04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:rsidRPr="00AB76B4" w14:paraId="2BD305F6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028C6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992B12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</w:t>
            </w:r>
            <w:r>
              <w:rPr>
                <w:b/>
                <w:bCs/>
                <w:sz w:val="20"/>
              </w:rPr>
              <w:t>0</w:t>
            </w:r>
            <w:r w:rsidRPr="00AB76B4">
              <w:rPr>
                <w:b/>
                <w:bCs/>
                <w:sz w:val="20"/>
              </w:rPr>
              <w:t>+0</w:t>
            </w:r>
            <w:r>
              <w:rPr>
                <w:b/>
                <w:bCs/>
                <w:sz w:val="20"/>
              </w:rPr>
              <w:t>0</w:t>
            </w:r>
            <w:r w:rsidRPr="00AB76B4">
              <w:rPr>
                <w:b/>
                <w:bCs/>
                <w:sz w:val="20"/>
              </w:rPr>
              <w:t>0</w:t>
            </w:r>
          </w:p>
          <w:p w14:paraId="6C15FDD2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322+350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B7488B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C66C70C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Ciochiuţa -</w:t>
            </w:r>
          </w:p>
          <w:p w14:paraId="3DEF0D4C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Tâmna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DDF2DB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BA71A8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A7196B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86DA1E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6A65E0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5B0D" w:rsidRPr="00AB76B4" w14:paraId="0F11092F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88210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C27588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23B474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CE9C01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Tâmna</w:t>
            </w:r>
          </w:p>
          <w:p w14:paraId="1E43D8B6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DD8BD2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din calcâi</w:t>
            </w:r>
          </w:p>
          <w:p w14:paraId="6D49B8A0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</w:t>
            </w:r>
          </w:p>
          <w:p w14:paraId="403CBAF3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până</w:t>
            </w:r>
          </w:p>
          <w:p w14:paraId="74DCDA9C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la axa</w:t>
            </w:r>
          </w:p>
          <w:p w14:paraId="57BB86CF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stației Tâmna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2FA204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676618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C47D1C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008592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:rsidRPr="00AB76B4" w14:paraId="02BD1507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A0D12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F41977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81F7B2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F083F1B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Tâmna</w:t>
            </w:r>
          </w:p>
          <w:p w14:paraId="5A69C7AC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271DFBA9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4C44A2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F1C435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00F86D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4738E7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5EBE73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:rsidRPr="00AB76B4" w14:paraId="351A5FAF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C5974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607B8D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325+100</w:t>
            </w:r>
          </w:p>
          <w:p w14:paraId="2A70BAD9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325+220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BCDC84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AB76B4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5648AF3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Tâmna </w:t>
            </w:r>
          </w:p>
          <w:p w14:paraId="7D333B54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78086B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E7B0EF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7BA647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A6C962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889B68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1DBEA05A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2 și 4.</w:t>
            </w:r>
          </w:p>
        </w:tc>
      </w:tr>
      <w:tr w:rsidR="000C5B0D" w:rsidRPr="00AB76B4" w14:paraId="702448A4" w14:textId="77777777" w:rsidTr="00927588">
        <w:trPr>
          <w:cantSplit/>
          <w:trHeight w:val="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57EE3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719ACA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329+400</w:t>
            </w:r>
          </w:p>
          <w:p w14:paraId="3D4C066F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329+600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9F9C01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309760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Igiroasa, linia 2 directă Cap X</w:t>
            </w:r>
          </w:p>
          <w:p w14:paraId="792BFC83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832819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A62052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32D072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735332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4B7E54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Peste sch. 1. </w:t>
            </w:r>
          </w:p>
          <w:p w14:paraId="573A3C33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5B0D" w:rsidRPr="00AB76B4" w14:paraId="56D7F0CC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3ACCC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08D345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9DCAA5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73E7D7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Igiroasa</w:t>
            </w:r>
          </w:p>
          <w:p w14:paraId="41922362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</w:t>
            </w:r>
          </w:p>
          <w:p w14:paraId="1E643F3E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DB02CC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și peste sch. 3 </w:t>
            </w:r>
          </w:p>
          <w:p w14:paraId="1B06F459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D8C28F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ACEC0C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E86B31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6500AD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:rsidRPr="00AB76B4" w14:paraId="5E82E918" w14:textId="77777777" w:rsidTr="00927588">
        <w:trPr>
          <w:cantSplit/>
          <w:trHeight w:val="65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D9701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D6D37D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7C18E2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5D371F7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Prunişor</w:t>
            </w:r>
          </w:p>
          <w:p w14:paraId="6BC7DEBA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</w:t>
            </w:r>
          </w:p>
          <w:p w14:paraId="6DB88924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7228C8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4593607D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E98176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1874D8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47484D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AD96E7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:rsidRPr="00AB76B4" w14:paraId="72F2C4E9" w14:textId="77777777" w:rsidTr="00927588">
        <w:trPr>
          <w:cantSplit/>
          <w:trHeight w:val="10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51B01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59D4AD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40A61E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331D2B8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Prunişor</w:t>
            </w:r>
          </w:p>
          <w:p w14:paraId="096DC692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</w:t>
            </w:r>
          </w:p>
          <w:p w14:paraId="53678DD4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B8E019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axa staţiei </w:t>
            </w:r>
          </w:p>
          <w:p w14:paraId="3D79F001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la </w:t>
            </w:r>
          </w:p>
          <w:p w14:paraId="09F936CD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B8012F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123016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CB5E77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F39D9F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:rsidRPr="00AB76B4" w14:paraId="33A90B1F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921EB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171733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335+120</w:t>
            </w:r>
          </w:p>
          <w:p w14:paraId="20E1EFC6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335+170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B83628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024AFD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Prunișor -</w:t>
            </w:r>
          </w:p>
          <w:p w14:paraId="57039710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Gârniţa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C721C5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675E0E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90109B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D9FC20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AA2E2C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*Valabil inclusiv pentru trenurile care au în componență două locomotive cuplate.</w:t>
            </w:r>
          </w:p>
          <w:p w14:paraId="02B9F999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5B0D" w:rsidRPr="00AB76B4" w14:paraId="2F8DCA80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C6200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E8A49F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001CBC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5B423E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Gârniţa</w:t>
            </w:r>
          </w:p>
          <w:p w14:paraId="31093EBC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B86FAA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3 </w:t>
            </w:r>
          </w:p>
          <w:p w14:paraId="20A09D88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C83CE7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D5433C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811C0D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1E14F6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916ECF8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1, Cap X.</w:t>
            </w:r>
          </w:p>
        </w:tc>
      </w:tr>
      <w:tr w:rsidR="000C5B0D" w:rsidRPr="00AB76B4" w14:paraId="586B2265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E5342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ED051B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E9E002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F4388A9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Gârniţa</w:t>
            </w:r>
          </w:p>
          <w:p w14:paraId="5CDEB6BA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14D6CF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2 </w:t>
            </w:r>
          </w:p>
          <w:p w14:paraId="2581A9DA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5DE430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07F706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9CAF77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046608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8CB4035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1, CapY.</w:t>
            </w:r>
          </w:p>
        </w:tc>
      </w:tr>
      <w:tr w:rsidR="000C5B0D" w:rsidRPr="00AB76B4" w14:paraId="52F9A098" w14:textId="77777777" w:rsidTr="00927588">
        <w:trPr>
          <w:cantSplit/>
          <w:trHeight w:val="5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3612C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839EB6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342+430</w:t>
            </w:r>
          </w:p>
          <w:p w14:paraId="776CA220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342+630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94A920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B290212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Gârniţa -</w:t>
            </w:r>
          </w:p>
          <w:p w14:paraId="1F415764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C24BB4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DF10F5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9A554E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C7640E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565B4D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5B0D" w:rsidRPr="00AB76B4" w14:paraId="45601D02" w14:textId="77777777" w:rsidTr="00927588">
        <w:trPr>
          <w:cantSplit/>
          <w:trHeight w:val="46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2B85E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B7BD20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DF3955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A7615F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114F5E25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</w:t>
            </w:r>
          </w:p>
          <w:p w14:paraId="2CDB62BF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6800CA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6BF3498E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59B64F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B3D9ED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BC423A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455879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:rsidRPr="00AB76B4" w14:paraId="5DDDFCA5" w14:textId="77777777" w:rsidTr="00927588">
        <w:trPr>
          <w:cantSplit/>
          <w:trHeight w:val="68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5A3BB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A6F3C7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E31800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1C7179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2139EEA6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8518EA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15 </w:t>
            </w:r>
          </w:p>
          <w:p w14:paraId="7B19B533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4970D2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79F58B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CD9363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9C1827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D576C2E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3.</w:t>
            </w:r>
          </w:p>
        </w:tc>
      </w:tr>
      <w:tr w:rsidR="000C5B0D" w:rsidRPr="00AB76B4" w14:paraId="68834326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24146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FEF385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D10E09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C142525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4BE1C6EB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991457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</w:t>
            </w:r>
          </w:p>
          <w:p w14:paraId="1EAE27D2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 /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3A7171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1EC0D6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D8A1D7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C5959D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5098013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şi 4.</w:t>
            </w:r>
          </w:p>
        </w:tc>
      </w:tr>
      <w:tr w:rsidR="000C5B0D" w:rsidRPr="00AB76B4" w14:paraId="4FBFBBAB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3F860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4C401C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4445B7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F336B9F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B4B391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diag.  dintre sch. </w:t>
            </w:r>
          </w:p>
          <w:p w14:paraId="09597E72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17 -</w:t>
            </w:r>
          </w:p>
          <w:p w14:paraId="49549ACE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4DC39DF0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19 /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8ED681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C7F64B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407682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0F3C35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zonă parcurs </w:t>
            </w:r>
          </w:p>
          <w:p w14:paraId="67859511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st. Balota liniile 1 - 3 </w:t>
            </w:r>
          </w:p>
          <w:p w14:paraId="0AB4A8E3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în abatere.</w:t>
            </w:r>
          </w:p>
        </w:tc>
      </w:tr>
      <w:tr w:rsidR="000C5B0D" w:rsidRPr="00AB76B4" w14:paraId="54947918" w14:textId="77777777" w:rsidTr="00927588">
        <w:trPr>
          <w:cantSplit/>
          <w:trHeight w:val="112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F7999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389A54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8567BF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EA056A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0ADEBD9B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3 </w:t>
            </w:r>
          </w:p>
          <w:p w14:paraId="1E1C8DCC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787E36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axa staţiei </w:t>
            </w:r>
          </w:p>
          <w:p w14:paraId="518EB2CF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la </w:t>
            </w:r>
          </w:p>
          <w:p w14:paraId="6A6E9D31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915384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3DCC50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D3FF57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F78420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:rsidRPr="00AB76B4" w14:paraId="1E6C4279" w14:textId="77777777" w:rsidTr="00927588">
        <w:trPr>
          <w:cantSplit/>
          <w:trHeight w:val="201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673C5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C4358B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46DB55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A590A71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24F28498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4 </w:t>
            </w:r>
          </w:p>
          <w:p w14:paraId="06D57225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88AE63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de la axa staţiei până la călcâi macaz 12 </w:t>
            </w:r>
          </w:p>
          <w:p w14:paraId="2796E79B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3FDE67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43FEFE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9A2D7D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CFFEBC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:rsidRPr="00AB76B4" w14:paraId="080AF54F" w14:textId="77777777" w:rsidTr="00927588">
        <w:trPr>
          <w:cantSplit/>
          <w:trHeight w:val="113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EDD12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B3CF76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2AA620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3405AD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36CA6E7A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5 </w:t>
            </w:r>
          </w:p>
          <w:p w14:paraId="0EFD13BE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EB1633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5EBF6284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33406F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3BE467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B6037B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B06B24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:rsidRPr="00AB76B4" w14:paraId="6EF12FE1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19824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E658A5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E39B4A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CC94E8E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Balota</w:t>
            </w:r>
          </w:p>
          <w:p w14:paraId="31D79446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60107B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T.D.J.</w:t>
            </w:r>
          </w:p>
          <w:p w14:paraId="1E650A5D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 /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4B56CC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4D8EC0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6A2FE4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BC3D5C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C8AABE3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3 - 5.</w:t>
            </w:r>
          </w:p>
        </w:tc>
      </w:tr>
      <w:tr w:rsidR="000C5B0D" w:rsidRPr="00AB76B4" w14:paraId="731A69BF" w14:textId="77777777" w:rsidTr="00927588">
        <w:trPr>
          <w:cantSplit/>
          <w:trHeight w:val="9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6B3DD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EEF922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345+652</w:t>
            </w:r>
          </w:p>
          <w:p w14:paraId="44D84AA5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355+537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B465BF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BB02700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Balota –</w:t>
            </w:r>
          </w:p>
          <w:p w14:paraId="2FD52A4E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Drobeta Turnu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C4BD31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9AC5E2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A65B13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00B7EE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9CD8A3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Cs/>
                <w:color w:val="000000"/>
                <w:sz w:val="20"/>
              </w:rPr>
            </w:pPr>
            <w:r w:rsidRPr="00AB76B4">
              <w:rPr>
                <w:b/>
                <w:bCs/>
                <w:iCs/>
                <w:color w:val="000000"/>
                <w:sz w:val="20"/>
              </w:rPr>
              <w:t>*Interzis circulația trenurilor care au în componență mai mult de două locomotive cuplate.</w:t>
            </w:r>
          </w:p>
          <w:p w14:paraId="702FC160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:rsidRPr="00AB76B4" w14:paraId="384F6606" w14:textId="77777777" w:rsidTr="00927588">
        <w:trPr>
          <w:cantSplit/>
          <w:trHeight w:val="129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7B78D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297D1B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345+200</w:t>
            </w:r>
          </w:p>
          <w:p w14:paraId="61B14953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353+200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56F128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6E7CF9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Balota –</w:t>
            </w:r>
          </w:p>
          <w:p w14:paraId="74BD3671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Valea Albă</w:t>
            </w:r>
          </w:p>
          <w:p w14:paraId="19DE9306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1 directă </w:t>
            </w:r>
          </w:p>
          <w:p w14:paraId="0ABB1E55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Valea Albă și</w:t>
            </w:r>
          </w:p>
          <w:p w14:paraId="47874B7D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Valea Albă -</w:t>
            </w:r>
          </w:p>
          <w:p w14:paraId="2C67E57C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Post Macazuri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DB8F2E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1095FB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566F7D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FFD5D1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BA90BC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5B0D" w:rsidRPr="00AB76B4" w14:paraId="4457BD8A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9B2F8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23B62C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10AD45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D41080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Post Macazuri -</w:t>
            </w:r>
          </w:p>
          <w:p w14:paraId="2589CF93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Drobeta Tr. Severin Mărfuri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ED0269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823EF9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B6C594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354+400</w:t>
            </w:r>
          </w:p>
          <w:p w14:paraId="12C6808E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354+700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3E8D7E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C706AB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5B0D" w:rsidRPr="00AB76B4" w14:paraId="640F4426" w14:textId="77777777" w:rsidTr="00927588">
        <w:trPr>
          <w:cantSplit/>
          <w:trHeight w:val="45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F34CA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692B88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B7EDE0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2D92AD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</w:t>
            </w:r>
          </w:p>
          <w:p w14:paraId="0260CAB2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Mărfuri </w:t>
            </w:r>
          </w:p>
          <w:p w14:paraId="564CCBF4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Y, 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393FCF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51D5D2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84A929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356+930</w:t>
            </w:r>
          </w:p>
          <w:p w14:paraId="505A7BDC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357+170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4E8B54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43D846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FCCEF90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Peste sch. 10, 8 și 6A.</w:t>
            </w:r>
          </w:p>
        </w:tc>
      </w:tr>
      <w:tr w:rsidR="000C5B0D" w:rsidRPr="00AB76B4" w14:paraId="17C596F6" w14:textId="77777777" w:rsidTr="00927588">
        <w:trPr>
          <w:cantSplit/>
          <w:trHeight w:val="281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641AB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020B1F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718179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D80D74C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32D05E5E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C11B3B" w14:textId="77777777" w:rsidR="000C5B0D" w:rsidRPr="00AB76B4" w:rsidRDefault="000C5B0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diag.</w:t>
            </w:r>
          </w:p>
          <w:p w14:paraId="513E9387" w14:textId="77777777" w:rsidR="000C5B0D" w:rsidRPr="00AB76B4" w:rsidRDefault="000C5B0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1 - 3 </w:t>
            </w:r>
          </w:p>
          <w:p w14:paraId="68AE8DDD" w14:textId="77777777" w:rsidR="000C5B0D" w:rsidRPr="00AB76B4" w:rsidRDefault="000C5B0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şi</w:t>
            </w:r>
          </w:p>
          <w:p w14:paraId="0B853FBD" w14:textId="77777777" w:rsidR="000C5B0D" w:rsidRPr="00AB76B4" w:rsidRDefault="000C5B0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11EAF115" w14:textId="77777777" w:rsidR="000C5B0D" w:rsidRPr="00AB76B4" w:rsidRDefault="000C5B0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1 şi 3 </w:t>
            </w:r>
          </w:p>
          <w:p w14:paraId="7D2F67AD" w14:textId="77777777" w:rsidR="000C5B0D" w:rsidRPr="00AB76B4" w:rsidRDefault="000C5B0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A948C4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5956DA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65C643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739C62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6431D3D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1 - 3.</w:t>
            </w:r>
          </w:p>
        </w:tc>
      </w:tr>
      <w:tr w:rsidR="000C5B0D" w:rsidRPr="00AB76B4" w14:paraId="1C576C76" w14:textId="77777777" w:rsidTr="00927588">
        <w:trPr>
          <w:cantSplit/>
          <w:trHeight w:val="77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D2121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2CA696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FF99CB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5BBB74B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739B13" w14:textId="77777777" w:rsidR="000C5B0D" w:rsidRPr="00AB76B4" w:rsidRDefault="000C5B0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07111826" w14:textId="77777777" w:rsidR="000C5B0D" w:rsidRPr="00AB76B4" w:rsidRDefault="000C5B0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9 </w:t>
            </w:r>
          </w:p>
          <w:p w14:paraId="35D8212D" w14:textId="77777777" w:rsidR="000C5B0D" w:rsidRPr="00AB76B4" w:rsidRDefault="000C5B0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7D9E1A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2734B8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1E588C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37EDAA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FA587CC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și 2.</w:t>
            </w:r>
          </w:p>
        </w:tc>
      </w:tr>
      <w:tr w:rsidR="000C5B0D" w:rsidRPr="00AB76B4" w14:paraId="53B0F5E8" w14:textId="77777777" w:rsidTr="00927588">
        <w:trPr>
          <w:cantSplit/>
          <w:trHeight w:val="208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8AC0E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1D6FF9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5D89F5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82686C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49ECF111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 +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E90081" w14:textId="77777777" w:rsidR="000C5B0D" w:rsidRPr="00AB76B4" w:rsidRDefault="000C5B0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02C51ADA" w14:textId="77777777" w:rsidR="000C5B0D" w:rsidRPr="00AB76B4" w:rsidRDefault="000C5B0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7 </w:t>
            </w:r>
          </w:p>
          <w:p w14:paraId="5EA3C355" w14:textId="77777777" w:rsidR="000C5B0D" w:rsidRPr="00AB76B4" w:rsidRDefault="000C5B0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  <w:p w14:paraId="4B897F2E" w14:textId="77777777" w:rsidR="000C5B0D" w:rsidRPr="00AB76B4" w:rsidRDefault="000C5B0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şi</w:t>
            </w:r>
          </w:p>
          <w:p w14:paraId="74E0D662" w14:textId="77777777" w:rsidR="000C5B0D" w:rsidRPr="00AB76B4" w:rsidRDefault="000C5B0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708D6329" w14:textId="77777777" w:rsidR="000C5B0D" w:rsidRPr="00AB76B4" w:rsidRDefault="000C5B0D" w:rsidP="00C7433E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12 /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221BF2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96FD16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781DAB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16F972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C6C5977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şi 2.</w:t>
            </w:r>
          </w:p>
        </w:tc>
      </w:tr>
      <w:tr w:rsidR="000C5B0D" w:rsidRPr="00AB76B4" w14:paraId="6AF57FD4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6B0A7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43DBAC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74F29A2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2FCDEA8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39F68C5A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Cap X, liniile 6 - 10 </w:t>
            </w:r>
          </w:p>
          <w:p w14:paraId="427330D0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247D6B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0AEC5441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nr. 15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69080C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668450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EE9D46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144059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:rsidRPr="00AB76B4" w14:paraId="0B5B9BB7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5DEA0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AA8EA6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2F26B5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5ECD4A1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29A60D64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5 </w:t>
            </w:r>
          </w:p>
          <w:p w14:paraId="625C7431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E264DA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de la Cap X la axa stației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43CBFE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F5D671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30A0F7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9BFD92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:rsidRPr="00AB76B4" w14:paraId="60D7DA50" w14:textId="77777777" w:rsidTr="00927588">
        <w:trPr>
          <w:cantSplit/>
          <w:trHeight w:val="166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16E81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A93F74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F410E4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738ED2A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 Mărfuri</w:t>
            </w:r>
          </w:p>
          <w:p w14:paraId="5DEF6B80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FC0875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13DD4D1E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22 / 24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E43EDB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4C31EB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2406D1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268946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A6CF3F6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5 - 10, Cap Y.</w:t>
            </w:r>
          </w:p>
        </w:tc>
      </w:tr>
      <w:tr w:rsidR="000C5B0D" w:rsidRPr="00AB76B4" w14:paraId="10A8A064" w14:textId="77777777" w:rsidTr="00927588">
        <w:trPr>
          <w:cantSplit/>
          <w:trHeight w:val="74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F26DF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E323DC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E38982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1F3139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Turnu Severin Est</w:t>
            </w:r>
          </w:p>
          <w:p w14:paraId="69B007E2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2B6170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1 </w:t>
            </w:r>
          </w:p>
          <w:p w14:paraId="1845D497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F96299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4854D4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EB53A3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F44931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linia 2 primiri - expedieri.</w:t>
            </w:r>
          </w:p>
        </w:tc>
      </w:tr>
      <w:tr w:rsidR="000C5B0D" w:rsidRPr="00AB76B4" w14:paraId="4178E5A9" w14:textId="77777777" w:rsidTr="00927588">
        <w:trPr>
          <w:cantSplit/>
          <w:trHeight w:val="1230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1DC9A9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CE2E1E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CBE095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17389FF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Turnu Severin Est</w:t>
            </w:r>
          </w:p>
          <w:p w14:paraId="7881F29F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45A8B0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2 </w:t>
            </w:r>
          </w:p>
          <w:p w14:paraId="07652336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0475BB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2559BB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F029C2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7ED49D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BAF5C68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abatere.</w:t>
            </w:r>
          </w:p>
        </w:tc>
      </w:tr>
      <w:tr w:rsidR="000C5B0D" w:rsidRPr="00AB76B4" w14:paraId="76A56B68" w14:textId="77777777" w:rsidTr="00927588">
        <w:trPr>
          <w:cantSplit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0F632E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5CACEF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6322C5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B39A027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</w:t>
            </w:r>
          </w:p>
          <w:p w14:paraId="4CC1E809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EF8260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1069864D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3B520141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11, 13, 15, 17,  21, 23, </w:t>
            </w:r>
          </w:p>
          <w:p w14:paraId="5406E6D1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25 și 27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7D1AF5A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240D7DA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A59CF5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83703E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575E37F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5 - 14.</w:t>
            </w:r>
          </w:p>
        </w:tc>
      </w:tr>
      <w:tr w:rsidR="000C5B0D" w:rsidRPr="00AB76B4" w14:paraId="0DE739D4" w14:textId="77777777" w:rsidTr="00927588">
        <w:trPr>
          <w:cantSplit/>
          <w:trHeight w:val="230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660AE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87BC44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4E5A5E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ED7D92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Drobeta Tr. Severin</w:t>
            </w:r>
          </w:p>
          <w:p w14:paraId="27F73770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167EA8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4405CAFF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 xml:space="preserve">sch. 12, 18,  20, 22,  24, 26,  28, 30,  32, </w:t>
            </w:r>
          </w:p>
          <w:p w14:paraId="2D497BEB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 w:rsidRPr="00AB76B4">
              <w:rPr>
                <w:b/>
                <w:bCs/>
                <w:spacing w:val="-10"/>
                <w:sz w:val="20"/>
              </w:rPr>
              <w:t>34 şi 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23B3B2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B19EE3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29419B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C6BAA9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3F3E00E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5 - 14.</w:t>
            </w:r>
          </w:p>
        </w:tc>
      </w:tr>
      <w:tr w:rsidR="000C5B0D" w:rsidRPr="00AB76B4" w14:paraId="373113A6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22B17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5C1096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380+600</w:t>
            </w:r>
          </w:p>
          <w:p w14:paraId="78F50E73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384+200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384850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63B0CB0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Vârciorova  </w:t>
            </w:r>
          </w:p>
          <w:p w14:paraId="62629DDE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linia 2 directă, Cap Y și </w:t>
            </w:r>
          </w:p>
          <w:p w14:paraId="7C4F36FF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Vârciorova -</w:t>
            </w:r>
          </w:p>
          <w:p w14:paraId="05FDBD51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Orșova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547675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5162E3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4B6606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95B990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FCAACB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5B0D" w:rsidRPr="00AB76B4" w14:paraId="0934D77A" w14:textId="77777777" w:rsidTr="00927588">
        <w:trPr>
          <w:cantSplit/>
          <w:trHeight w:val="287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BA257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1FD80B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B00254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560C4E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Orşova </w:t>
            </w:r>
          </w:p>
          <w:p w14:paraId="1A230A98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5A1F2B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între călcâi </w:t>
            </w:r>
          </w:p>
          <w:p w14:paraId="156A8612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 3 </w:t>
            </w:r>
          </w:p>
          <w:p w14:paraId="32A62506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sz w:val="20"/>
              </w:rPr>
              <w:t>și opritor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E731C5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6D1D33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05DDB5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173ABB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:rsidRPr="00AB76B4" w14:paraId="57424793" w14:textId="77777777" w:rsidTr="00927588">
        <w:trPr>
          <w:cantSplit/>
          <w:trHeight w:val="1372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B17FF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145FB7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A8AD4B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70D10D5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Orşova </w:t>
            </w:r>
          </w:p>
          <w:p w14:paraId="1B4B7527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DA0E5E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 xml:space="preserve">peste </w:t>
            </w:r>
          </w:p>
          <w:p w14:paraId="206604A4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S 9,</w:t>
            </w:r>
          </w:p>
          <w:p w14:paraId="04CCCEEA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S 13,</w:t>
            </w:r>
          </w:p>
          <w:p w14:paraId="402A977D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S 17,</w:t>
            </w:r>
          </w:p>
          <w:p w14:paraId="3D025DE4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 xml:space="preserve">S 19 </w:t>
            </w:r>
          </w:p>
          <w:p w14:paraId="1ED8D89C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şi</w:t>
            </w:r>
          </w:p>
          <w:p w14:paraId="7FFA97E8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  <w:lang w:val="en-US"/>
              </w:rPr>
            </w:pPr>
            <w:r w:rsidRPr="00AB76B4">
              <w:rPr>
                <w:b/>
                <w:bCs/>
                <w:iCs/>
                <w:sz w:val="20"/>
                <w:lang w:val="en-US"/>
              </w:rPr>
              <w:t>S 21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A2AB2C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8D959F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B1B80C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EE828C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912F4B3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 -  7 abătute.</w:t>
            </w:r>
          </w:p>
        </w:tc>
      </w:tr>
      <w:tr w:rsidR="000C5B0D" w:rsidRPr="00AB76B4" w14:paraId="161279D7" w14:textId="77777777" w:rsidTr="00927588">
        <w:trPr>
          <w:cantSplit/>
          <w:trHeight w:val="35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0B65C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20A6BD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A966CB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D95430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Orşova</w:t>
            </w:r>
          </w:p>
          <w:p w14:paraId="1C7F7222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liniile 3 și 4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4A3AC5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BD8F28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29A11C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16961F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8A1347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:rsidRPr="00AB76B4" w14:paraId="27F56922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8E7EC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463920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0A6C25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E3BA61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Orşova</w:t>
            </w:r>
          </w:p>
          <w:p w14:paraId="5F720D81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7CE7DA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peste sch. 14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D775CF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CF30FC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970285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489363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D4B2C75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 8 abatere.</w:t>
            </w:r>
          </w:p>
        </w:tc>
      </w:tr>
      <w:tr w:rsidR="000C5B0D" w:rsidRPr="00AB76B4" w14:paraId="0BDE3BD6" w14:textId="77777777" w:rsidTr="00927588">
        <w:trPr>
          <w:cantSplit/>
          <w:trHeight w:val="28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F1505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662838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21F085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A14E1AD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Valea Cernei</w:t>
            </w:r>
          </w:p>
          <w:p w14:paraId="3E228F00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D4D515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iCs/>
                <w:sz w:val="20"/>
              </w:rPr>
            </w:pPr>
            <w:r w:rsidRPr="00AB76B4">
              <w:rPr>
                <w:b/>
                <w:bCs/>
                <w:iCs/>
                <w:sz w:val="20"/>
              </w:rPr>
              <w:t>toată linia inclusiv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FF578D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CE9CA8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5CAA1A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F695D1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:rsidRPr="00AB76B4" w14:paraId="3C7657DE" w14:textId="77777777" w:rsidTr="00927588">
        <w:trPr>
          <w:cantSplit/>
          <w:trHeight w:val="3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A2A1A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1E0B7A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9AB0D9A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35B552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Topleţ </w:t>
            </w:r>
          </w:p>
          <w:p w14:paraId="2179E59B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6A247A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064CDC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BF8D61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9FAD03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BD1FB6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:rsidRPr="00AB76B4" w14:paraId="30946B47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5B5D1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ECE86C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9D3461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AEF291C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Mehadia Nouă</w:t>
            </w:r>
          </w:p>
          <w:p w14:paraId="6408CFAA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13AB50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2A9FEDE3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75DE6D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E2E7F2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E8FB6A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01FCCE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34C48DF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linia 3 abătută. </w:t>
            </w:r>
          </w:p>
        </w:tc>
      </w:tr>
      <w:tr w:rsidR="000C5B0D" w:rsidRPr="00AB76B4" w14:paraId="0B7863EF" w14:textId="77777777" w:rsidTr="00927588">
        <w:trPr>
          <w:cantSplit/>
          <w:trHeight w:val="20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45B95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9A4655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891799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E5B37FF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Mehadia Nouă</w:t>
            </w:r>
          </w:p>
          <w:p w14:paraId="3C8035A9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977055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BD41D9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93FAEC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0E0873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670003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la liniile 2 și 3 abătute, Cap Y. </w:t>
            </w:r>
          </w:p>
        </w:tc>
      </w:tr>
      <w:tr w:rsidR="000C5B0D" w:rsidRPr="00AB76B4" w14:paraId="7F30F5B5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E9095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1D65EA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DBAE47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2B9C5C4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Crușovăț</w:t>
            </w:r>
          </w:p>
          <w:p w14:paraId="6BE4C04D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1B22A7B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1488B9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CE0B75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9A50DC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1CDB18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10DF306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1 abătută.</w:t>
            </w:r>
          </w:p>
        </w:tc>
      </w:tr>
      <w:tr w:rsidR="000C5B0D" w:rsidRPr="00AB76B4" w14:paraId="1FB0F1D8" w14:textId="77777777" w:rsidTr="00927588">
        <w:trPr>
          <w:cantSplit/>
          <w:trHeight w:val="11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F1A5E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B33422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428+850</w:t>
            </w:r>
          </w:p>
          <w:p w14:paraId="2AE3C7BB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429+100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72206E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8531173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Crușovăț - </w:t>
            </w:r>
          </w:p>
          <w:p w14:paraId="05D13B6D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Domașnea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E1857C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CACB6D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EAE539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688045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0D9243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:rsidRPr="00AB76B4" w14:paraId="34A1DABE" w14:textId="77777777" w:rsidTr="00927588">
        <w:trPr>
          <w:cantSplit/>
          <w:trHeight w:val="14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AAA12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9B5861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9A6FB0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0BB5C87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Domașnea</w:t>
            </w:r>
          </w:p>
          <w:p w14:paraId="7ED9533F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5B9E88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3 </w:t>
            </w:r>
          </w:p>
          <w:p w14:paraId="3FDDB0FB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DB647A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AA6740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47CE4E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C247D4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24A3A0D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și 4 Cap X.</w:t>
            </w:r>
          </w:p>
        </w:tc>
      </w:tr>
      <w:tr w:rsidR="000C5B0D" w:rsidRPr="00AB76B4" w14:paraId="2944C077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17295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A58384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B31A12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0FC0A72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Poarta </w:t>
            </w:r>
          </w:p>
          <w:p w14:paraId="60296C16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247C6F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TDJ </w:t>
            </w:r>
          </w:p>
          <w:p w14:paraId="02C6779C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 /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E74184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C90E04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2B8E9C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0AEABD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FDC1600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abătută.</w:t>
            </w:r>
          </w:p>
        </w:tc>
      </w:tr>
      <w:tr w:rsidR="000C5B0D" w:rsidRPr="00AB76B4" w14:paraId="6536F540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84D20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D3B1CB" w14:textId="77777777" w:rsidR="000C5B0D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458+000</w:t>
            </w:r>
          </w:p>
          <w:p w14:paraId="6258AB89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458+800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B98B18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F1A203D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Slatina Timiș - </w:t>
            </w:r>
            <w:r w:rsidRPr="00AB76B4">
              <w:rPr>
                <w:b/>
                <w:bCs/>
                <w:sz w:val="20"/>
              </w:rPr>
              <w:t>Vălișoara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539C34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9C3AC6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87AD80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17CCBD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161BD8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5B0D" w:rsidRPr="00AB76B4" w14:paraId="1D5E93BB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B728B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15ED41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D3B9746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2274F45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Vălișoara</w:t>
            </w:r>
          </w:p>
          <w:p w14:paraId="5918C0D6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AAC97B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24003134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6 și 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66C503D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4EFE69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830293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0681C4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3AAD172B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la liniile 3 și 4, Cap Y.</w:t>
            </w:r>
          </w:p>
        </w:tc>
      </w:tr>
      <w:tr w:rsidR="000C5B0D" w:rsidRPr="00AB76B4" w14:paraId="48C18EAA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62EDF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50F4DC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462+050</w:t>
            </w:r>
          </w:p>
          <w:p w14:paraId="5DCE5936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462+100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415CC9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9161A2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Vălișoara</w:t>
            </w:r>
          </w:p>
          <w:p w14:paraId="425B8328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C36062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557B0D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5E6754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AEF7E7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693274" w14:textId="77777777" w:rsidR="000C5B0D" w:rsidRPr="00AB76B4" w:rsidRDefault="000C5B0D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:rsidRPr="00AB76B4" w14:paraId="33E667E3" w14:textId="77777777" w:rsidTr="00927588">
        <w:trPr>
          <w:cantSplit/>
          <w:trHeight w:val="78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AF9C8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29D4852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EC4364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E1FF63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Valea Timișului</w:t>
            </w:r>
          </w:p>
          <w:p w14:paraId="690F4B4F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C90772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2F498C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257558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13A9FB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6CC326" w14:textId="77777777" w:rsidR="000C5B0D" w:rsidRPr="00AB76B4" w:rsidRDefault="000C5B0D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Afectează intrări - ieşiri </w:t>
            </w:r>
          </w:p>
          <w:p w14:paraId="7A874EC9" w14:textId="77777777" w:rsidR="000C5B0D" w:rsidRPr="00AB76B4" w:rsidRDefault="000C5B0D" w:rsidP="00C7433E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 la linia 3 abătută Cap Y.</w:t>
            </w:r>
          </w:p>
        </w:tc>
      </w:tr>
      <w:tr w:rsidR="000C5B0D" w:rsidRPr="00AB76B4" w14:paraId="31036A64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C347A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E5EAF6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73B383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BA81C1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Balta Sărată </w:t>
            </w:r>
          </w:p>
          <w:p w14:paraId="7D10A8CB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28723B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 inclusiv peste</w:t>
            </w:r>
          </w:p>
          <w:p w14:paraId="41B2E5ED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sch. </w:t>
            </w:r>
          </w:p>
          <w:p w14:paraId="072B7A30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1, 8 și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FB39B0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E0DBE6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60BA8E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E1B5AD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:rsidRPr="00AB76B4" w14:paraId="695A8D71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54F2C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8B4AD0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C1E2E9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E2AB3DA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Balta Sărată </w:t>
            </w:r>
          </w:p>
          <w:p w14:paraId="0742764F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C16C73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toată linia inclusiv în aba-terea </w:t>
            </w:r>
          </w:p>
          <w:p w14:paraId="666A30A5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D924FA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6C480A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146A77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455854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:rsidRPr="00AB76B4" w14:paraId="58B8898F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11CDD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ED2AF2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A954588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992E0D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Caransebeş</w:t>
            </w:r>
          </w:p>
          <w:p w14:paraId="5E8872AD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A43B67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87AF1E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655DD6C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1C7C08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CF2C39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8E0876E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3 - 7, Cap X.</w:t>
            </w:r>
          </w:p>
        </w:tc>
      </w:tr>
      <w:tr w:rsidR="000C5B0D" w:rsidRPr="00AB76B4" w14:paraId="196F60F4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223DE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A6CB39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CF1FCC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F03CA00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Caransebeş</w:t>
            </w:r>
          </w:p>
          <w:p w14:paraId="1F692344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7AA333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TDJ</w:t>
            </w:r>
          </w:p>
          <w:p w14:paraId="3ED3978C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11 / 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699C4A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9DB932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D685BC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D55D94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573E045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3 - 8, Cap X.</w:t>
            </w:r>
          </w:p>
        </w:tc>
      </w:tr>
      <w:tr w:rsidR="000C5B0D" w:rsidRPr="00AB76B4" w14:paraId="487AC259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738B8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77E102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FFCE5D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69C87F3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Caransebeş</w:t>
            </w:r>
          </w:p>
          <w:p w14:paraId="3E1837AA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1C4C0D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529E59A6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1FE227B9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 / 36,</w:t>
            </w:r>
          </w:p>
          <w:p w14:paraId="421AA5B2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T.D.J.</w:t>
            </w:r>
          </w:p>
          <w:p w14:paraId="13536E11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42 / 46</w:t>
            </w:r>
          </w:p>
          <w:p w14:paraId="02B231D6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</w:t>
            </w:r>
          </w:p>
          <w:p w14:paraId="092E7FF0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57EEDF93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36 - 42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03DC85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2F8180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880BA1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330132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3C1AF9B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3 - 7, Cap Y.</w:t>
            </w:r>
          </w:p>
        </w:tc>
      </w:tr>
      <w:tr w:rsidR="000C5B0D" w:rsidRPr="00AB76B4" w14:paraId="2D7954A9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E9F88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BAFE06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AFE8F2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38871AB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Jena</w:t>
            </w:r>
          </w:p>
          <w:p w14:paraId="747D7A38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C6B307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CED09C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25CBEF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0D72CE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FA20A8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3C37C02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abătută, Cap X.</w:t>
            </w:r>
          </w:p>
        </w:tc>
      </w:tr>
      <w:tr w:rsidR="000C5B0D" w:rsidRPr="00AB76B4" w14:paraId="54BD76BC" w14:textId="77777777" w:rsidTr="00927588">
        <w:trPr>
          <w:cantSplit/>
          <w:trHeight w:val="666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1B296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1CDA25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E97303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5EE356B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Jena</w:t>
            </w:r>
          </w:p>
          <w:p w14:paraId="4E844979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038DAF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 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5F4D89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2E6E3C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480276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933CB7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28CF5C5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linia 2 abătută, Cap Y.</w:t>
            </w:r>
          </w:p>
        </w:tc>
      </w:tr>
      <w:tr w:rsidR="000C5B0D" w:rsidRPr="00AB76B4" w14:paraId="231B7238" w14:textId="77777777" w:rsidTr="00927588">
        <w:trPr>
          <w:cantSplit/>
          <w:trHeight w:val="254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380E0EB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4149F4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BEBA0F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F48F91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Găvojdia</w:t>
            </w:r>
          </w:p>
          <w:p w14:paraId="19348E69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4818BB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E97575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4BD3D5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0A7369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FA65AC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</w:tr>
      <w:tr w:rsidR="000C5B0D" w:rsidRPr="00AB76B4" w14:paraId="1E5882A1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EF99633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0403C8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12072B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7A9CBAC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Tapia</w:t>
            </w:r>
          </w:p>
          <w:p w14:paraId="57F75129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F17D44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5C5F7EB4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  <w:p w14:paraId="568CB9E6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inclusiv </w:t>
            </w:r>
          </w:p>
          <w:p w14:paraId="6FC485B7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4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4AC387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3BEA3D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95D19E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9781BA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:rsidRPr="00AB76B4" w14:paraId="683C320B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4982DF5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27F72F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427E1F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EED4002" w14:textId="77777777" w:rsidR="000C5B0D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Tapia - Lugoj și </w:t>
            </w:r>
          </w:p>
          <w:p w14:paraId="3EBD50E9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Lugoj linia 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 xml:space="preserve"> directă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D5DFB8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F49752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45DF9D6" w14:textId="77777777" w:rsidR="000C5B0D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514+400</w:t>
            </w:r>
          </w:p>
          <w:p w14:paraId="44464070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517+200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22DD48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8FEFC5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  <w:p w14:paraId="36EE1F86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</w:t>
            </w:r>
          </w:p>
        </w:tc>
      </w:tr>
      <w:tr w:rsidR="000C5B0D" w:rsidRPr="00AB76B4" w14:paraId="4CB4486E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858AC15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CE8489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BF4C9F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0AEB22DE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Lugoj, </w:t>
            </w:r>
            <w:r>
              <w:rPr>
                <w:b/>
                <w:bCs/>
                <w:sz w:val="20"/>
              </w:rPr>
              <w:br/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A54D7A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9A2F50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1602C8" w14:textId="77777777" w:rsidR="000C5B0D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7569A7" w14:textId="77777777" w:rsidR="000C5B0D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6311F2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Inclusiv peste S 11, S 13, </w:t>
            </w:r>
            <w:r>
              <w:rPr>
                <w:b/>
                <w:bCs/>
                <w:i/>
                <w:iCs/>
                <w:sz w:val="20"/>
              </w:rPr>
              <w:br/>
              <w:t>S 15 și S 40</w:t>
            </w:r>
          </w:p>
        </w:tc>
      </w:tr>
      <w:tr w:rsidR="000C5B0D" w:rsidRPr="00AB76B4" w14:paraId="0FEB5FCF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B4B83CB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0BE8CC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EEC315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CBEE8D3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Lugoj, </w:t>
            </w:r>
            <w:r>
              <w:rPr>
                <w:b/>
                <w:bCs/>
                <w:sz w:val="20"/>
              </w:rPr>
              <w:br/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F6CB94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ECE04E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65ED9E" w14:textId="77777777" w:rsidR="000C5B0D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59CC12" w14:textId="77777777" w:rsidR="000C5B0D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F6AA2E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peste S 23,  și S 34</w:t>
            </w:r>
          </w:p>
        </w:tc>
      </w:tr>
      <w:tr w:rsidR="000C5B0D" w:rsidRPr="00AB76B4" w14:paraId="2351EBFD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3C74B69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A4D25D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26FDC0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FE15890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Lugoj, </w:t>
            </w:r>
            <w:r>
              <w:rPr>
                <w:b/>
                <w:bCs/>
                <w:sz w:val="20"/>
              </w:rPr>
              <w:br/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0F4D6D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1A2285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AB0C94" w14:textId="77777777" w:rsidR="000C5B0D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0E4F73" w14:textId="77777777" w:rsidR="000C5B0D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0AC5C4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peste S 25,  și S 34</w:t>
            </w:r>
          </w:p>
        </w:tc>
      </w:tr>
      <w:tr w:rsidR="000C5B0D" w:rsidRPr="00AB76B4" w14:paraId="1980E615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8D6FF16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B04AEFC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DB9B1AB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7E1C8D5" w14:textId="77777777" w:rsidR="000C5B0D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Lugoj - Belinț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BE279CE" w14:textId="77777777" w:rsidR="000C5B0D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67B94B" w14:textId="77777777" w:rsidR="000C5B0D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3C237A" w14:textId="77777777" w:rsidR="000C5B0D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523+150</w:t>
            </w:r>
          </w:p>
          <w:p w14:paraId="5629BFC2" w14:textId="77777777" w:rsidR="000C5B0D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523+200</w:t>
            </w: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AAE5769" w14:textId="77777777" w:rsidR="000C5B0D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5C1A22" w14:textId="77777777" w:rsidR="000C5B0D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41634CAA" w14:textId="77777777" w:rsidR="000C5B0D" w:rsidRPr="00344E0A" w:rsidRDefault="000C5B0D" w:rsidP="00C7433E">
            <w:pPr>
              <w:spacing w:before="40" w:after="40" w:line="276" w:lineRule="auto"/>
              <w:ind w:left="57" w:right="57"/>
            </w:pPr>
            <w:r w:rsidRPr="00AB76B4">
              <w:rPr>
                <w:b/>
                <w:bCs/>
                <w:i/>
                <w:iCs/>
                <w:sz w:val="20"/>
              </w:rPr>
              <w:t>Lucrări Coridor IV</w:t>
            </w:r>
          </w:p>
        </w:tc>
      </w:tr>
      <w:tr w:rsidR="000C5B0D" w:rsidRPr="00AB76B4" w14:paraId="5B364578" w14:textId="77777777">
        <w:trPr>
          <w:cantSplit/>
          <w:trHeight w:val="271"/>
          <w:jc w:val="center"/>
        </w:trPr>
        <w:tc>
          <w:tcPr>
            <w:tcW w:w="645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10782AF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4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2D18E4" w14:textId="77777777" w:rsidR="000C5B0D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523+200</w:t>
            </w:r>
          </w:p>
          <w:p w14:paraId="1520A7D7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525+050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D3AD40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3AA2CAD" w14:textId="77777777" w:rsidR="000C5B0D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Lugoj - Belinț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80E8C9" w14:textId="77777777" w:rsidR="000C5B0D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6F59E3" w14:textId="77777777" w:rsidR="000C5B0D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D81E65" w14:textId="77777777" w:rsidR="000C5B0D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130D18" w14:textId="77777777" w:rsidR="000C5B0D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3EA03B1" w14:textId="77777777" w:rsidR="000C5B0D" w:rsidRDefault="000C5B0D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739CA36B" w14:textId="77777777" w:rsidR="000C5B0D" w:rsidRDefault="000C5B0D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</w:t>
            </w:r>
          </w:p>
        </w:tc>
      </w:tr>
      <w:tr w:rsidR="000C5B0D" w:rsidRPr="00AB76B4" w14:paraId="3918D726" w14:textId="77777777">
        <w:trPr>
          <w:cantSplit/>
          <w:trHeight w:val="390"/>
          <w:jc w:val="center"/>
        </w:trPr>
        <w:tc>
          <w:tcPr>
            <w:tcW w:w="645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4C13E156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4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B88ACB" w14:textId="77777777" w:rsidR="000C5B0D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525+050</w:t>
            </w:r>
          </w:p>
          <w:p w14:paraId="0FB14C77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525+550</w:t>
            </w:r>
          </w:p>
        </w:tc>
        <w:tc>
          <w:tcPr>
            <w:tcW w:w="701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CF25FB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8F0E33A" w14:textId="77777777" w:rsidR="000C5B0D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C4A0820" w14:textId="77777777" w:rsidR="000C5B0D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26AE95" w14:textId="77777777" w:rsidR="000C5B0D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vMerge/>
            <w:tcBorders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0466D1" w14:textId="77777777" w:rsidR="000C5B0D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vMerge/>
            <w:tcBorders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E92DDA" w14:textId="77777777" w:rsidR="000C5B0D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vMerge/>
            <w:tcBorders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90DA6F" w14:textId="77777777" w:rsidR="000C5B0D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:rsidRPr="00AB76B4" w14:paraId="1B218FED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902AC58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69A4FC9" w14:textId="77777777" w:rsidR="000C5B0D" w:rsidRPr="00AB76B4" w:rsidRDefault="000C5B0D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F3A51E" w14:textId="77777777" w:rsidR="000C5B0D" w:rsidRPr="00AB76B4" w:rsidRDefault="000C5B0D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12343C" w14:textId="77777777" w:rsidR="000C5B0D" w:rsidRDefault="000C5B0D" w:rsidP="00344E0A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Belinț, </w:t>
            </w:r>
            <w:r w:rsidRPr="00AB76B4">
              <w:rPr>
                <w:b/>
                <w:bCs/>
                <w:sz w:val="20"/>
              </w:rPr>
              <w:t xml:space="preserve">linia </w:t>
            </w: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6AAE73" w14:textId="77777777" w:rsidR="000C5B0D" w:rsidRPr="00AB76B4" w:rsidRDefault="000C5B0D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4EB344A6" w14:textId="77777777" w:rsidR="000C5B0D" w:rsidRDefault="000C5B0D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E5D6A19" w14:textId="77777777" w:rsidR="000C5B0D" w:rsidRDefault="000C5B0D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BC1A18" w14:textId="77777777" w:rsidR="000C5B0D" w:rsidRDefault="000C5B0D" w:rsidP="00344E0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4202D3" w14:textId="77777777" w:rsidR="000C5B0D" w:rsidRDefault="000C5B0D" w:rsidP="00344E0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735F73" w14:textId="77777777" w:rsidR="000C5B0D" w:rsidRDefault="000C5B0D" w:rsidP="00344E0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</w:rPr>
              <w:t>S11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și </w:t>
            </w:r>
            <w:r>
              <w:rPr>
                <w:b/>
                <w:bCs/>
                <w:i/>
                <w:iCs/>
                <w:sz w:val="20"/>
              </w:rPr>
              <w:t>S12</w:t>
            </w:r>
          </w:p>
        </w:tc>
      </w:tr>
      <w:tr w:rsidR="000C5B0D" w:rsidRPr="00AB76B4" w14:paraId="379B1683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19B4612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DC0B9C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B64F3D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D0AC2D4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St. Topolovăț, linia </w:t>
            </w: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 xml:space="preserve">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0E13FE5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7C5CF7D9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59D40DD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CE09AB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755C57B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085C9C9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</w:rPr>
              <w:t>S10</w:t>
            </w:r>
          </w:p>
        </w:tc>
      </w:tr>
      <w:tr w:rsidR="000C5B0D" w:rsidRPr="00AB76B4" w14:paraId="5D92D987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3BB680B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9360A3" w14:textId="77777777" w:rsidR="000C5B0D" w:rsidRDefault="000C5B0D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EF239B" w14:textId="77777777" w:rsidR="000C5B0D" w:rsidRDefault="000C5B0D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35DBB5" w14:textId="77777777" w:rsidR="000C5B0D" w:rsidRPr="00AB76B4" w:rsidRDefault="000C5B0D" w:rsidP="0068517F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 xml:space="preserve">Recaș </w:t>
            </w:r>
            <w:r>
              <w:rPr>
                <w:b/>
                <w:bCs/>
                <w:sz w:val="20"/>
              </w:rPr>
              <w:t xml:space="preserve"> 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3A85E6" w14:textId="77777777" w:rsidR="000C5B0D" w:rsidRPr="00AB76B4" w:rsidRDefault="000C5B0D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692F858B" w14:textId="77777777" w:rsidR="000C5B0D" w:rsidRPr="00AB76B4" w:rsidRDefault="000C5B0D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232027" w14:textId="77777777" w:rsidR="000C5B0D" w:rsidRDefault="000C5B0D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955F44" w14:textId="77777777" w:rsidR="000C5B0D" w:rsidRPr="00AB76B4" w:rsidRDefault="000C5B0D" w:rsidP="0068517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74B182" w14:textId="77777777" w:rsidR="000C5B0D" w:rsidRPr="00AB76B4" w:rsidRDefault="000C5B0D" w:rsidP="0068517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CAA118" w14:textId="77777777" w:rsidR="000C5B0D" w:rsidRDefault="000C5B0D" w:rsidP="0068517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Inclusiv peste </w:t>
            </w:r>
            <w:r>
              <w:rPr>
                <w:b/>
                <w:bCs/>
                <w:i/>
                <w:iCs/>
                <w:sz w:val="20"/>
              </w:rPr>
              <w:t>S6, S8 și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</w:rPr>
              <w:t>S11</w:t>
            </w:r>
          </w:p>
        </w:tc>
      </w:tr>
      <w:tr w:rsidR="000C5B0D" w:rsidRPr="00AB76B4" w14:paraId="237F3CBE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5AFF8A4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E29B4C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26C85C7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85514F6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 </w:t>
            </w:r>
            <w:r w:rsidRPr="00AB76B4">
              <w:rPr>
                <w:b/>
                <w:bCs/>
                <w:sz w:val="20"/>
              </w:rPr>
              <w:t>Remetea Mare</w:t>
            </w:r>
            <w:r>
              <w:rPr>
                <w:b/>
                <w:bCs/>
                <w:sz w:val="20"/>
              </w:rPr>
              <w:t>, 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11E9E5" w14:textId="77777777" w:rsidR="000C5B0D" w:rsidRPr="00AB76B4" w:rsidRDefault="000C5B0D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4146EFCD" w14:textId="77777777" w:rsidR="000C5B0D" w:rsidRPr="00AB76B4" w:rsidRDefault="000C5B0D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6A5DBE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09B2CCB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1261BB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3C11AF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Inclusiv peste  </w:t>
            </w:r>
            <w:r>
              <w:rPr>
                <w:b/>
                <w:bCs/>
                <w:i/>
                <w:iCs/>
                <w:sz w:val="20"/>
              </w:rPr>
              <w:t>S1</w:t>
            </w:r>
            <w:r w:rsidRPr="00AB76B4">
              <w:rPr>
                <w:b/>
                <w:bCs/>
                <w:i/>
                <w:iCs/>
                <w:sz w:val="20"/>
              </w:rPr>
              <w:t xml:space="preserve">3 și </w:t>
            </w:r>
            <w:r>
              <w:rPr>
                <w:b/>
                <w:bCs/>
                <w:i/>
                <w:iCs/>
                <w:sz w:val="20"/>
              </w:rPr>
              <w:t>S20</w:t>
            </w:r>
          </w:p>
        </w:tc>
      </w:tr>
      <w:tr w:rsidR="000C5B0D" w:rsidRPr="00AB76B4" w14:paraId="5DEB9020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34A1A84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E81D76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BEF3BC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B995228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 </w:t>
            </w:r>
            <w:r w:rsidRPr="00AB76B4">
              <w:rPr>
                <w:b/>
                <w:bCs/>
                <w:sz w:val="20"/>
              </w:rPr>
              <w:t>Remetea Mare</w:t>
            </w:r>
            <w:r>
              <w:rPr>
                <w:b/>
                <w:bCs/>
                <w:sz w:val="20"/>
              </w:rPr>
              <w:t>,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F1A0BA" w14:textId="77777777" w:rsidR="000C5B0D" w:rsidRPr="00AB76B4" w:rsidRDefault="000C5B0D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67AFAB07" w14:textId="77777777" w:rsidR="000C5B0D" w:rsidRPr="00AB76B4" w:rsidRDefault="000C5B0D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4112DE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07DBAFF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7B9523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154B03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Inclusiv peste S9, S14 și S16</w:t>
            </w:r>
          </w:p>
        </w:tc>
      </w:tr>
      <w:tr w:rsidR="000C5B0D" w:rsidRPr="00AB76B4" w14:paraId="153FB5EA" w14:textId="77777777" w:rsidTr="00927588">
        <w:trPr>
          <w:cantSplit/>
          <w:trHeight w:val="379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104F3E4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0D4A9F" w14:textId="77777777" w:rsidR="000C5B0D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569+300</w:t>
            </w:r>
          </w:p>
          <w:p w14:paraId="66F4729A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569+600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DD6AAA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51EB1A" w14:textId="77777777" w:rsidR="000C5B0D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</w:t>
            </w:r>
            <w:r w:rsidRPr="00AB76B4">
              <w:rPr>
                <w:b/>
                <w:bCs/>
                <w:sz w:val="20"/>
              </w:rPr>
              <w:t>Timişoara Est</w:t>
            </w:r>
            <w:r>
              <w:rPr>
                <w:b/>
                <w:bCs/>
                <w:sz w:val="20"/>
              </w:rPr>
              <w:t xml:space="preserve"> linia 2 directă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B51B24" w14:textId="77777777" w:rsidR="000C5B0D" w:rsidRPr="00AB76B4" w:rsidRDefault="000C5B0D" w:rsidP="000E270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EDEEDA0" w14:textId="77777777" w:rsidR="000C5B0D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4ED9CA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05BDFA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55DE03" w14:textId="77777777" w:rsidR="000C5B0D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D32E9CA" w14:textId="77777777" w:rsidR="000C5B0D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IV.</w:t>
            </w:r>
          </w:p>
        </w:tc>
      </w:tr>
      <w:tr w:rsidR="000C5B0D" w:rsidRPr="00AB76B4" w14:paraId="520D62E4" w14:textId="77777777" w:rsidTr="00927588">
        <w:trPr>
          <w:cantSplit/>
          <w:trHeight w:val="663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28914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C1B183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57</w:t>
            </w:r>
            <w:r>
              <w:rPr>
                <w:b/>
                <w:bCs/>
                <w:sz w:val="20"/>
              </w:rPr>
              <w:t>1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50</w:t>
            </w:r>
            <w:r w:rsidRPr="00AB76B4">
              <w:rPr>
                <w:b/>
                <w:bCs/>
                <w:sz w:val="20"/>
              </w:rPr>
              <w:t>0</w:t>
            </w:r>
          </w:p>
          <w:p w14:paraId="02C3C1FD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57</w:t>
            </w:r>
            <w:r>
              <w:rPr>
                <w:b/>
                <w:bCs/>
                <w:sz w:val="20"/>
              </w:rPr>
              <w:t>3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10</w:t>
            </w:r>
            <w:r w:rsidRPr="00AB76B4">
              <w:rPr>
                <w:b/>
                <w:bCs/>
                <w:sz w:val="20"/>
              </w:rPr>
              <w:t>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F5C0C2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0F08EA6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Timişoara Est -</w:t>
            </w:r>
          </w:p>
          <w:p w14:paraId="179D3B51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Timişoara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F95112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8A7CD52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87C9BF4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77BF54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F3AB44" w14:textId="77777777" w:rsidR="000C5B0D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  <w:p w14:paraId="41FE40EC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Lucrări Coridor IV.</w:t>
            </w:r>
          </w:p>
        </w:tc>
      </w:tr>
      <w:tr w:rsidR="000C5B0D" w:rsidRPr="00AB76B4" w14:paraId="173FD386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7B7C4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71CC78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9BDF182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6E6E0DD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424D79EB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14AFAF9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248AEAB1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5A3FAD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498C3E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95E970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29376B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:rsidRPr="00AB76B4" w14:paraId="64EE1AAE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27262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0ABDA5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41A2494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9FA2019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3BAE5339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9BB7A04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11, 51, 97 </w:t>
            </w:r>
          </w:p>
          <w:p w14:paraId="1844A9CC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 113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32AF62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7F05E3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11B3A6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25CD81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F49C4C7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3C0EC3F6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2 Peron, 1 Tehnică și </w:t>
            </w:r>
          </w:p>
          <w:p w14:paraId="1D807AA7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1 </w:t>
            </w:r>
            <w:r w:rsidRPr="00AB76B4">
              <w:rPr>
                <w:b/>
                <w:bCs/>
                <w:i/>
                <w:iCs/>
                <w:sz w:val="20"/>
                <w:lang w:val="en-US"/>
              </w:rPr>
              <w:t>Lugoj.</w:t>
            </w:r>
          </w:p>
        </w:tc>
      </w:tr>
      <w:tr w:rsidR="000C5B0D" w:rsidRPr="00AB76B4" w14:paraId="73C5E3CA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26007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AAA5B7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A427AA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6292517D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224D131C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E2E5D4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7897A285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7,  15, 25, 35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C42C479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7845F9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9215094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1CFF8E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984B07F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6273BDAB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2 Peron, 1 Tehnică și </w:t>
            </w:r>
          </w:p>
          <w:p w14:paraId="0D40388B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1 Lugoj.</w:t>
            </w:r>
          </w:p>
        </w:tc>
      </w:tr>
      <w:tr w:rsidR="000C5B0D" w:rsidRPr="00AB76B4" w14:paraId="59BE290A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0BE89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5A54E0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76FDAD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5EEA9B1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3FF0CEF5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4056D0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</w:t>
            </w:r>
          </w:p>
          <w:p w14:paraId="034F19D2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55 și 71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9E3FDE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04F26E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ED53B13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547F952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5347D77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5 - 12, Cap X.</w:t>
            </w:r>
          </w:p>
        </w:tc>
      </w:tr>
      <w:tr w:rsidR="000C5B0D" w:rsidRPr="00AB76B4" w14:paraId="036DD7A3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94EE1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93FD4F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698502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720783E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73B1A62E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4133BE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13, 17, 29, 43, 59, 63, 69, 73, 75, 79, 115 și 119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6AAB68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3E9524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BEC5BA6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584B369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EE3C79D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5 - 13, Cap X.</w:t>
            </w:r>
          </w:p>
        </w:tc>
      </w:tr>
      <w:tr w:rsidR="000C5B0D" w:rsidRPr="00AB76B4" w14:paraId="06F96583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63699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994FC5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95F748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B3C6046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76460C1B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4B6E3A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110, 126 și 146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D0A22F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EEA82F8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5AF5024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A25789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C04F02C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4 și 5 Reșița și </w:t>
            </w:r>
          </w:p>
          <w:p w14:paraId="047E93D1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8 - 11 Cap Y.</w:t>
            </w:r>
          </w:p>
        </w:tc>
      </w:tr>
      <w:tr w:rsidR="000C5B0D" w:rsidRPr="00AB76B4" w14:paraId="2EC86F3D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808FD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3DA6CE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34FEF5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325D9D7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4E22E8F8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504018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120, 132 și 136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B7B5EF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CB43CE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FF4EF3B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28A8984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7CA7A0C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la liniile abătute 1 Peron, </w:t>
            </w:r>
          </w:p>
          <w:p w14:paraId="2DB90A2F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2 Peron, 1 - 3 Reșița.</w:t>
            </w:r>
          </w:p>
        </w:tc>
      </w:tr>
      <w:tr w:rsidR="000C5B0D" w:rsidRPr="00AB76B4" w14:paraId="13893608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0398C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8C8727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29AE1A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1408C123" w14:textId="77777777" w:rsidR="000C5B0D" w:rsidRPr="00AB76B4" w:rsidRDefault="000C5B0D" w:rsidP="00912B4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2EE61D35" w14:textId="77777777" w:rsidR="000C5B0D" w:rsidRPr="00AB76B4" w:rsidRDefault="000C5B0D" w:rsidP="00912B4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CFB3B4B" w14:textId="77777777" w:rsidR="000C5B0D" w:rsidRPr="00AB76B4" w:rsidRDefault="000C5B0D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5D1E7932" w14:textId="77777777" w:rsidR="000C5B0D" w:rsidRPr="00AB76B4" w:rsidRDefault="000C5B0D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751C61E8" w14:textId="77777777" w:rsidR="000C5B0D" w:rsidRPr="00AB76B4" w:rsidRDefault="000C5B0D" w:rsidP="00912B4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134</w:t>
            </w:r>
            <w:r w:rsidRPr="00AB76B4">
              <w:rPr>
                <w:b/>
                <w:bCs/>
                <w:sz w:val="20"/>
              </w:rPr>
              <w:t>-</w:t>
            </w:r>
            <w:r>
              <w:rPr>
                <w:b/>
                <w:bCs/>
                <w:sz w:val="20"/>
              </w:rPr>
              <w:t>138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E4ECF4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63273A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E4CD10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9BB55A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12B4E">
              <w:rPr>
                <w:b/>
                <w:bCs/>
                <w:i/>
                <w:iCs/>
                <w:sz w:val="20"/>
              </w:rPr>
              <w:t xml:space="preserve">Afectează intrări - ieşiri   liniile </w:t>
            </w:r>
            <w:r>
              <w:rPr>
                <w:b/>
                <w:bCs/>
                <w:i/>
                <w:iCs/>
                <w:sz w:val="20"/>
              </w:rPr>
              <w:t>2</w:t>
            </w:r>
            <w:r w:rsidRPr="00912B4E">
              <w:rPr>
                <w:b/>
                <w:bCs/>
                <w:i/>
                <w:iCs/>
                <w:sz w:val="20"/>
              </w:rPr>
              <w:t xml:space="preserve"> - 6 Reșița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912B4E">
              <w:rPr>
                <w:b/>
                <w:bCs/>
                <w:i/>
                <w:iCs/>
                <w:sz w:val="20"/>
              </w:rPr>
              <w:t xml:space="preserve">Cap. Y </w:t>
            </w:r>
            <w:r>
              <w:rPr>
                <w:b/>
                <w:bCs/>
                <w:i/>
                <w:iCs/>
                <w:sz w:val="20"/>
              </w:rPr>
              <w:br/>
            </w:r>
            <w:r w:rsidRPr="00912B4E">
              <w:rPr>
                <w:b/>
                <w:bCs/>
                <w:i/>
                <w:iCs/>
                <w:sz w:val="20"/>
              </w:rPr>
              <w:t>Timișoara Nord.</w:t>
            </w:r>
          </w:p>
        </w:tc>
      </w:tr>
      <w:tr w:rsidR="000C5B0D" w:rsidRPr="00AB76B4" w14:paraId="7A683863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A9FF5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10745AE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F090F95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9A7AC35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A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086485F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0A931332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diag.</w:t>
            </w:r>
          </w:p>
          <w:p w14:paraId="47541EDC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36 - 44 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130B285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3D4E91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EFBD7A1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E8C47AE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Inclusiv peste sch. 36 și 44.</w:t>
            </w:r>
          </w:p>
          <w:p w14:paraId="06A6B25C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în direcția Timișoara Nord - Timișoara Sud, Timișoara Nord - Timișoara Vest și liniile 1 - 6 Reșița, liniile </w:t>
            </w:r>
          </w:p>
          <w:p w14:paraId="44152639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1- 12 Cap. Y Timișoara Nord.</w:t>
            </w:r>
          </w:p>
        </w:tc>
      </w:tr>
      <w:tr w:rsidR="000C5B0D" w:rsidRPr="00AB76B4" w14:paraId="0E2BBDDE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82C73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ADDDC44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580826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83D85ED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2B47B30F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AD17BE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30, 46, 62, și 82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74D74D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746170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FCAF5EF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849890B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81B662E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1 - 13, Cap Y și liniile 1R - 6R.</w:t>
            </w:r>
          </w:p>
        </w:tc>
      </w:tr>
      <w:tr w:rsidR="000C5B0D" w:rsidRPr="00AB76B4" w14:paraId="4429BEC6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FA83E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862E03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9FFA9E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E5E247D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AAA5E2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09AA8AC0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6E998B57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34 - 40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3836D2A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FF8EBE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E13E87C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CCAD89B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Inclusiv peste sch. 34 și 40.</w:t>
            </w:r>
          </w:p>
          <w:p w14:paraId="5CE47A03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linia 218 Timișoara Nord - Arad și liniile 1 - 6 Reșița, liniile 1- 12 Cap. Y Timișoara Nord.</w:t>
            </w:r>
          </w:p>
        </w:tc>
      </w:tr>
      <w:tr w:rsidR="000C5B0D" w:rsidRPr="00AB76B4" w14:paraId="57B0B575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88B2C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4FD745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026C6C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B065CD4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23F294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</w:t>
            </w:r>
          </w:p>
          <w:p w14:paraId="341DEF22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sch. 38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B6BBD3F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48082E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96EB4F0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202823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Afectează intrări - ieşiri la linia 100 Timișoara Nord - Cărpiniș, linia 133 Timișoara Nord - Ronaț Triaj și liniile 1 - 6 Reșița, liniile 1- 12 Cap. Y Timișoara Nord.</w:t>
            </w:r>
          </w:p>
        </w:tc>
      </w:tr>
      <w:tr w:rsidR="000C5B0D" w:rsidRPr="00AB76B4" w14:paraId="1E98260D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E352D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BAD9DC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44B6F3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A2B3C94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 linia Grupa B Cap.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BFCB5D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</w:t>
            </w:r>
          </w:p>
          <w:p w14:paraId="73E98134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diag. </w:t>
            </w:r>
          </w:p>
          <w:p w14:paraId="600EA099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40</w:t>
            </w:r>
            <w:r w:rsidRPr="00AB76B4">
              <w:rPr>
                <w:b/>
                <w:bCs/>
                <w:sz w:val="20"/>
              </w:rPr>
              <w:t xml:space="preserve"> - 4</w:t>
            </w:r>
            <w:r>
              <w:rPr>
                <w:b/>
                <w:bCs/>
                <w:sz w:val="20"/>
              </w:rPr>
              <w:t>2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C33FF66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1D9C285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0859AE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656199" w14:textId="77777777" w:rsidR="000C5B0D" w:rsidRPr="007B5A25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7B5A25">
              <w:rPr>
                <w:b/>
                <w:bCs/>
                <w:i/>
                <w:iCs/>
                <w:sz w:val="20"/>
              </w:rPr>
              <w:t>Inclusiv peste sch. 40 și 42.</w:t>
            </w:r>
          </w:p>
          <w:p w14:paraId="255DE7F3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7B5A25">
              <w:rPr>
                <w:b/>
                <w:bCs/>
                <w:i/>
                <w:iCs/>
                <w:sz w:val="20"/>
              </w:rPr>
              <w:t>Afectează intrări - ieşiri la linia 218 Timișoara Nord - Arad și liniile 1 - 6 Reșița, liniile 1- 12 Cap. Y Timișoara Nord.</w:t>
            </w:r>
          </w:p>
        </w:tc>
      </w:tr>
      <w:tr w:rsidR="000C5B0D" w:rsidRPr="00AB76B4" w14:paraId="5771A650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89338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34A4A8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9DAEA8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6420C8A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5EE7FC19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4BF467E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peste sch. 52, 66, 68, 70, 86 </w:t>
            </w:r>
          </w:p>
          <w:p w14:paraId="39000978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și 96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781530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6D1AF0D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354CAE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8CB8993" w14:textId="77777777" w:rsidR="000C5B0D" w:rsidRPr="00AB76B4" w:rsidRDefault="000C5B0D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369A87E" w14:textId="77777777" w:rsidR="000C5B0D" w:rsidRPr="00AB76B4" w:rsidRDefault="000C5B0D" w:rsidP="00C7433E">
            <w:pPr>
              <w:spacing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 Cap Y și liniile 1R - 6R.</w:t>
            </w:r>
          </w:p>
        </w:tc>
      </w:tr>
      <w:tr w:rsidR="000C5B0D" w:rsidRPr="00AB76B4" w14:paraId="6EB1621B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64246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12950E6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113662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4603B99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1ADB28F0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BE362F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54, TDJ 90/94, TDJ 92/104, TDJ 108/118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318F59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8554736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A99C273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7C59BD5" w14:textId="77777777" w:rsidR="000C5B0D" w:rsidRPr="00AB76B4" w:rsidRDefault="000C5B0D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2F7FCFE" w14:textId="77777777" w:rsidR="000C5B0D" w:rsidRPr="00AB76B4" w:rsidRDefault="000C5B0D" w:rsidP="00C7433E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 Cap Y și liniile 1R - 6R.</w:t>
            </w:r>
          </w:p>
        </w:tc>
      </w:tr>
      <w:tr w:rsidR="000C5B0D" w:rsidRPr="00AB76B4" w14:paraId="0ED4306A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D8ABD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09041E9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93D6BE5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746131E4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4FC3E1C7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8B96324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32,   76, 78, și 88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1D195E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6631B51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31BC91E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BFF63CE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FA4C2DC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1- 13, Cap Y și liniile 1R - 6R.</w:t>
            </w:r>
          </w:p>
        </w:tc>
      </w:tr>
      <w:tr w:rsidR="000C5B0D" w:rsidRPr="00AB76B4" w14:paraId="53FF8E2A" w14:textId="77777777" w:rsidTr="00927588">
        <w:trPr>
          <w:cantSplit/>
          <w:trHeight w:val="27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218B6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8B05E3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D6DB466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54AE8C36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Timişoara Nord</w:t>
            </w:r>
          </w:p>
          <w:p w14:paraId="4745E7AE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Grupa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FD5E5E9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peste sch. 106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BE20479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8D24DDB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701915D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328F93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8BADEBC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la liniile 1- 13, Cap Y și liniile 1R - 6R.</w:t>
            </w:r>
          </w:p>
        </w:tc>
      </w:tr>
      <w:tr w:rsidR="000C5B0D" w:rsidRPr="00AB76B4" w14:paraId="36440527" w14:textId="77777777" w:rsidTr="00927588">
        <w:trPr>
          <w:cantSplit/>
          <w:trHeight w:val="598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DC01F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AC01716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582+250</w:t>
            </w:r>
          </w:p>
          <w:p w14:paraId="16429F2E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58</w:t>
            </w:r>
            <w:r>
              <w:rPr>
                <w:b/>
                <w:bCs/>
                <w:sz w:val="20"/>
              </w:rPr>
              <w:t>9</w:t>
            </w:r>
            <w:r w:rsidRPr="00AB76B4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4</w:t>
            </w:r>
            <w:r w:rsidRPr="00AB76B4">
              <w:rPr>
                <w:b/>
                <w:bCs/>
                <w:sz w:val="20"/>
              </w:rPr>
              <w:t>00</w:t>
            </w: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4E168AD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26797AD5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Timişoara Nord -</w:t>
            </w:r>
          </w:p>
          <w:p w14:paraId="1D6A09E2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Cărpiniş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09E80A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F177F4D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37BAB9A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A730BE2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A9BCE3F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5B0D" w:rsidRPr="00AB76B4" w14:paraId="334F0618" w14:textId="77777777" w:rsidTr="00927588">
        <w:trPr>
          <w:cantSplit/>
          <w:trHeight w:val="525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680D5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5095926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ADE49E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342844C3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Cărpiniş</w:t>
            </w:r>
          </w:p>
          <w:p w14:paraId="07E2ABA2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DDF2192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toată</w:t>
            </w:r>
          </w:p>
          <w:p w14:paraId="1417AEF7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B9FF3CC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258D08B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4455304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28E974D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Inclusiv peste sch. 5, 9 și 10, până la limita cu LFI.</w:t>
            </w:r>
          </w:p>
        </w:tc>
      </w:tr>
      <w:tr w:rsidR="000C5B0D" w:rsidRPr="00AB76B4" w14:paraId="2D252AA8" w14:textId="77777777" w:rsidTr="00927588">
        <w:trPr>
          <w:cantSplit/>
          <w:trHeight w:val="121"/>
          <w:jc w:val="center"/>
        </w:trPr>
        <w:tc>
          <w:tcPr>
            <w:tcW w:w="64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98522" w14:textId="77777777" w:rsidR="000C5B0D" w:rsidRPr="00AB76B4" w:rsidRDefault="000C5B0D" w:rsidP="000C5B0D">
            <w:pPr>
              <w:numPr>
                <w:ilvl w:val="0"/>
                <w:numId w:val="1"/>
              </w:numPr>
              <w:tabs>
                <w:tab w:val="clear" w:pos="153"/>
              </w:tabs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6565F4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0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05448B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top w:w="28" w:type="dxa"/>
              <w:left w:w="0" w:type="dxa"/>
              <w:right w:w="0" w:type="dxa"/>
            </w:tcMar>
            <w:vAlign w:val="center"/>
          </w:tcPr>
          <w:p w14:paraId="4D23488F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St. Jimbolia</w:t>
            </w:r>
          </w:p>
          <w:p w14:paraId="5DA37B67" w14:textId="77777777" w:rsidR="000C5B0D" w:rsidRPr="00AB76B4" w:rsidRDefault="000C5B0D" w:rsidP="00C7433E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3C1F602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AB76B4">
              <w:rPr>
                <w:b/>
                <w:bCs/>
                <w:sz w:val="20"/>
              </w:rPr>
              <w:t xml:space="preserve">între sch. 19 și Ax St. </w:t>
            </w:r>
            <w:r w:rsidRPr="00AB76B4">
              <w:rPr>
                <w:b/>
                <w:bCs/>
                <w:sz w:val="18"/>
                <w:szCs w:val="18"/>
              </w:rPr>
              <w:t>Jimbolia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3079188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AB76B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66C9F9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65F3ECF" w14:textId="77777777" w:rsidR="000C5B0D" w:rsidRPr="00AB76B4" w:rsidRDefault="000C5B0D" w:rsidP="00C7433E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6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EF94DA9" w14:textId="77777777" w:rsidR="000C5B0D" w:rsidRPr="00AB76B4" w:rsidRDefault="000C5B0D" w:rsidP="00C7433E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AB76B4">
              <w:rPr>
                <w:b/>
                <w:bCs/>
                <w:i/>
                <w:iCs/>
                <w:sz w:val="20"/>
              </w:rPr>
              <w:t>Restul liniei este închisă</w:t>
            </w:r>
          </w:p>
        </w:tc>
      </w:tr>
    </w:tbl>
    <w:p w14:paraId="05E235D8" w14:textId="77777777" w:rsidR="000C5B0D" w:rsidRPr="00A8307A" w:rsidRDefault="000C5B0D" w:rsidP="008B25EE">
      <w:pPr>
        <w:spacing w:before="40" w:after="40" w:line="192" w:lineRule="auto"/>
        <w:ind w:right="57"/>
        <w:rPr>
          <w:sz w:val="20"/>
        </w:rPr>
      </w:pPr>
    </w:p>
    <w:p w14:paraId="372C5504" w14:textId="77777777" w:rsidR="000C5B0D" w:rsidRDefault="000C5B0D" w:rsidP="0095691E">
      <w:pPr>
        <w:pStyle w:val="Heading1"/>
        <w:spacing w:line="360" w:lineRule="auto"/>
      </w:pPr>
      <w:r>
        <w:t>LINIA 300</w:t>
      </w:r>
    </w:p>
    <w:p w14:paraId="3AC6587D" w14:textId="77777777" w:rsidR="000C5B0D" w:rsidRDefault="000C5B0D" w:rsidP="0095691E">
      <w:pPr>
        <w:pStyle w:val="Heading1"/>
        <w:spacing w:line="360" w:lineRule="auto"/>
        <w:rPr>
          <w:b w:val="0"/>
          <w:bCs w:val="0"/>
          <w:sz w:val="8"/>
        </w:rPr>
      </w:pPr>
      <w:bookmarkStart w:id="0" w:name="_Hlk184980371"/>
      <w:r>
        <w:t xml:space="preserve">BUCUREŞTI NORD - BRAŞOV - </w:t>
      </w:r>
      <w:bookmarkStart w:id="1" w:name="_Hlk229641781"/>
      <w:r>
        <w:t>TEIUŞ - CLUJ NAPOCA - OŞORHEI - EPISCOPIA BIHOR</w:t>
      </w:r>
      <w:bookmarkEnd w:id="1"/>
    </w:p>
    <w:bookmarkEnd w:id="0"/>
    <w:tbl>
      <w:tblPr>
        <w:tblW w:w="1020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85"/>
        <w:gridCol w:w="922"/>
        <w:gridCol w:w="805"/>
        <w:gridCol w:w="2092"/>
        <w:gridCol w:w="840"/>
        <w:gridCol w:w="743"/>
        <w:gridCol w:w="883"/>
        <w:gridCol w:w="729"/>
        <w:gridCol w:w="2509"/>
      </w:tblGrid>
      <w:tr w:rsidR="000C5B0D" w14:paraId="0E08F6B9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D8BAC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2444A3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A046C" w14:textId="77777777" w:rsidR="000C5B0D" w:rsidRPr="00600D25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86998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1937B534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F3C39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61040" w14:textId="77777777" w:rsidR="000C5B0D" w:rsidRPr="00600D25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A5445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FC000" w14:textId="77777777" w:rsidR="000C5B0D" w:rsidRPr="00600D25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C566E3" w14:textId="77777777" w:rsidR="000C5B0D" w:rsidRPr="00D344C9" w:rsidRDefault="000C5B0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C5B0D" w14:paraId="3E7A7DBD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DCC2F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EEAA9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D2917" w14:textId="77777777" w:rsidR="000C5B0D" w:rsidRPr="00600D25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E2D13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30F403F3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85726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4066D" w14:textId="77777777" w:rsidR="000C5B0D" w:rsidRPr="00600D25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75139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B3D871" w14:textId="77777777" w:rsidR="000C5B0D" w:rsidRPr="00600D25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832DA2" w14:textId="77777777" w:rsidR="000C5B0D" w:rsidRPr="00D344C9" w:rsidRDefault="000C5B0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C5B0D" w14:paraId="51D22150" w14:textId="77777777" w:rsidTr="00E4222D">
        <w:trPr>
          <w:cantSplit/>
          <w:trHeight w:val="11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685FC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F1BF1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FCF16" w14:textId="77777777" w:rsidR="000C5B0D" w:rsidRPr="00600D25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82CFF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014320B6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A9327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2FBF903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CD620" w14:textId="77777777" w:rsidR="000C5B0D" w:rsidRPr="00600D25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F4651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97036" w14:textId="77777777" w:rsidR="000C5B0D" w:rsidRPr="00600D25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298D8" w14:textId="77777777" w:rsidR="000C5B0D" w:rsidRPr="00D344C9" w:rsidRDefault="000C5B0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4CFE460C" w14:textId="77777777" w:rsidR="000C5B0D" w:rsidRPr="00D344C9" w:rsidRDefault="000C5B0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Acces la liniile 11 şi 12.</w:t>
            </w:r>
          </w:p>
        </w:tc>
      </w:tr>
      <w:tr w:rsidR="000C5B0D" w14:paraId="1C650096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4DA93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1EB15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44884" w14:textId="77777777" w:rsidR="000C5B0D" w:rsidRPr="00600D25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EB928" w14:textId="77777777" w:rsidR="000C5B0D" w:rsidRDefault="000C5B0D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02221F22" w14:textId="77777777" w:rsidR="000C5B0D" w:rsidRDefault="000C5B0D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grupa B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10888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1378E" w14:textId="77777777" w:rsidR="000C5B0D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D0D98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F2CDF" w14:textId="77777777" w:rsidR="000C5B0D" w:rsidRPr="00600D25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9711B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755EBFBD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443EB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bookmarkStart w:id="2" w:name="_Hlk220053686"/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E8EE0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BEE8E" w14:textId="77777777" w:rsidR="000C5B0D" w:rsidRPr="00600D25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FBACDA" w14:textId="77777777" w:rsidR="000C5B0D" w:rsidRDefault="000C5B0D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St. Bucureşti Nord</w:t>
            </w:r>
            <w:r>
              <w:rPr>
                <w:b/>
                <w:bCs/>
                <w:sz w:val="20"/>
              </w:rPr>
              <w:t xml:space="preserve"> </w:t>
            </w:r>
            <w:r w:rsidRPr="00E4222D">
              <w:rPr>
                <w:b/>
                <w:bCs/>
                <w:sz w:val="20"/>
              </w:rPr>
              <w:t>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31D5B" w14:textId="77777777" w:rsidR="000C5B0D" w:rsidRPr="00E4222D" w:rsidRDefault="000C5B0D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între TDJ </w:t>
            </w:r>
          </w:p>
          <w:p w14:paraId="3C2A1722" w14:textId="77777777" w:rsidR="000C5B0D" w:rsidRPr="00E4222D" w:rsidRDefault="000C5B0D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36 / 38 și </w:t>
            </w:r>
          </w:p>
          <w:p w14:paraId="35C63C8F" w14:textId="77777777" w:rsidR="000C5B0D" w:rsidRPr="00E4222D" w:rsidRDefault="000C5B0D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TDJ </w:t>
            </w:r>
          </w:p>
          <w:p w14:paraId="110DFF30" w14:textId="77777777" w:rsidR="000C5B0D" w:rsidRDefault="000C5B0D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46 / 49</w:t>
            </w:r>
            <w:r w:rsidRPr="00E4222D">
              <w:rPr>
                <w:b/>
                <w:bCs/>
                <w:sz w:val="20"/>
              </w:rPr>
              <w:tab/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3819E" w14:textId="77777777" w:rsidR="000C5B0D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0788B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D46C8" w14:textId="77777777" w:rsidR="000C5B0D" w:rsidRPr="00600D25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16223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4222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6D09CCA9" w14:textId="77777777" w:rsidTr="00E4222D">
        <w:trPr>
          <w:cantSplit/>
          <w:trHeight w:val="81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EEAC7F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C6146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C8BCE" w14:textId="77777777" w:rsidR="000C5B0D" w:rsidRPr="00600D25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C1B5A" w14:textId="77777777" w:rsidR="000C5B0D" w:rsidRPr="00E4222D" w:rsidRDefault="000C5B0D" w:rsidP="00344535">
            <w:pPr>
              <w:spacing w:before="2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Buftea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22A68" w14:textId="77777777" w:rsidR="000C5B0D" w:rsidRPr="00E4222D" w:rsidRDefault="000C5B0D" w:rsidP="00E4222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71A209" w14:textId="77777777" w:rsidR="000C5B0D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20D55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16+200</w:t>
            </w:r>
          </w:p>
          <w:p w14:paraId="20A65C75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16+250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5C188" w14:textId="77777777" w:rsidR="000C5B0D" w:rsidRPr="00600D25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E4DC2" w14:textId="77777777" w:rsidR="000C5B0D" w:rsidRPr="00E4222D" w:rsidRDefault="000C5B0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bookmarkEnd w:id="2"/>
      <w:tr w:rsidR="000C5B0D" w14:paraId="3915E179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D70A6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75085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8CB58" w14:textId="77777777" w:rsidR="000C5B0D" w:rsidRPr="00600D25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DBE51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Buftea </w:t>
            </w:r>
          </w:p>
          <w:p w14:paraId="79DB10F9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721DB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4C4AC312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</w:t>
            </w:r>
            <w:r>
              <w:rPr>
                <w:b/>
                <w:bCs/>
                <w:sz w:val="20"/>
                <w:lang w:val="en-US"/>
              </w:rPr>
              <w:t xml:space="preserve"> / 2</w:t>
            </w:r>
            <w:r>
              <w:rPr>
                <w:b/>
                <w:bCs/>
                <w:sz w:val="20"/>
              </w:rPr>
              <w:t>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A74AF" w14:textId="77777777" w:rsidR="000C5B0D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B5409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3BDDA" w14:textId="77777777" w:rsidR="000C5B0D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73333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5 - 7 Cap X.</w:t>
            </w:r>
          </w:p>
          <w:p w14:paraId="49F43805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C5B0D" w14:paraId="25BF9A78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7A7A4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6F965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A8815" w14:textId="77777777" w:rsidR="000C5B0D" w:rsidRPr="00600D25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37927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Buftea </w:t>
            </w:r>
          </w:p>
          <w:p w14:paraId="260B99BF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6004A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3515F0CC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</w:t>
            </w:r>
            <w:r>
              <w:rPr>
                <w:b/>
                <w:bCs/>
                <w:sz w:val="20"/>
                <w:lang w:val="en-US"/>
              </w:rPr>
              <w:t xml:space="preserve"> / 27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39AC0" w14:textId="77777777" w:rsidR="000C5B0D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48D04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72C76B" w14:textId="77777777" w:rsidR="000C5B0D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91C1B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7E97EF2D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6 și 7 Cap X.</w:t>
            </w:r>
          </w:p>
        </w:tc>
      </w:tr>
      <w:tr w:rsidR="000C5B0D" w14:paraId="1B90713D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5B0A8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6E651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E5744" w14:textId="77777777" w:rsidR="000C5B0D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69B20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Periș - Crivina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3A0924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DA735" w14:textId="77777777" w:rsidR="000C5B0D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848348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35+500</w:t>
            </w:r>
          </w:p>
          <w:p w14:paraId="64AD31A1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35+550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5CA79" w14:textId="77777777" w:rsidR="000C5B0D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56DC1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C5B0D" w14:paraId="21C0F1C7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4E8D6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50BA5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49+850</w:t>
            </w:r>
          </w:p>
          <w:p w14:paraId="704C91BB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49+950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F9624" w14:textId="77777777" w:rsidR="000C5B0D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FA96F" w14:textId="77777777" w:rsidR="000C5B0D" w:rsidRDefault="000C5B0D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Crivina - Brazi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3F6AC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AD4F7" w14:textId="77777777" w:rsidR="000C5B0D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8CF37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22F66" w14:textId="77777777" w:rsidR="000C5B0D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11B4C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C5B0D" w14:paraId="7A87997C" w14:textId="77777777" w:rsidTr="00E4222D">
        <w:trPr>
          <w:cantSplit/>
          <w:trHeight w:val="83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08177E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9F918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5C9A9" w14:textId="77777777" w:rsidR="000C5B0D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65538" w14:textId="77777777" w:rsidR="000C5B0D" w:rsidRDefault="000C5B0D" w:rsidP="0014696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Brazi</w:t>
            </w:r>
          </w:p>
          <w:p w14:paraId="60A0010F" w14:textId="77777777" w:rsidR="000C5B0D" w:rsidRDefault="000C5B0D" w:rsidP="00422F8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3, 7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593BB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173BA" w14:textId="77777777" w:rsidR="000C5B0D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19E16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50+500</w:t>
            </w:r>
          </w:p>
          <w:p w14:paraId="6C6A5AAD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2590E3" w14:textId="77777777" w:rsidR="000C5B0D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80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43FFE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C5B0D" w14:paraId="32D557F1" w14:textId="77777777" w:rsidTr="00E4222D">
        <w:trPr>
          <w:cantSplit/>
          <w:trHeight w:val="20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81C50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3030E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8E954" w14:textId="77777777" w:rsidR="000C5B0D" w:rsidRPr="00600D25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C3307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Brazi</w:t>
            </w:r>
          </w:p>
          <w:p w14:paraId="767E6284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9 - 13  Grupa 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64D06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5CEBF" w14:textId="77777777" w:rsidR="000C5B0D" w:rsidRPr="00600D25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960FC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A7717" w14:textId="77777777" w:rsidR="000C5B0D" w:rsidRPr="00600D25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79B81" w14:textId="77777777" w:rsidR="000C5B0D" w:rsidRPr="00D344C9" w:rsidRDefault="000C5B0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C5B0D" w14:paraId="5E8631B3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B753E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DAA50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B69EC" w14:textId="77777777" w:rsidR="000C5B0D" w:rsidRPr="00600D25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B58AD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Brazi</w:t>
            </w:r>
          </w:p>
          <w:p w14:paraId="5055CBCC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 ş</w:t>
            </w:r>
            <w:r>
              <w:rPr>
                <w:b/>
                <w:bCs/>
                <w:sz w:val="20"/>
                <w:lang w:val="en-US"/>
              </w:rPr>
              <w:t>i 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840FB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4E6197ED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39, 41 şi TDJ </w:t>
            </w:r>
          </w:p>
          <w:p w14:paraId="110E4886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 / 37,</w:t>
            </w:r>
          </w:p>
          <w:p w14:paraId="6C0105F5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 / 56,</w:t>
            </w:r>
          </w:p>
          <w:p w14:paraId="7E4E7A91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 / 62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1028A" w14:textId="77777777" w:rsidR="000C5B0D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B3755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6917D" w14:textId="77777777" w:rsidR="000C5B0D" w:rsidRPr="00600D25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871E8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Nesemnalizată pe teren. Afectează intrări - ieşiri </w:t>
            </w:r>
          </w:p>
          <w:p w14:paraId="125690C0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la liniile 9 - 13.</w:t>
            </w:r>
          </w:p>
          <w:p w14:paraId="1DFBC375" w14:textId="77777777" w:rsidR="000C5B0D" w:rsidRPr="004870EE" w:rsidRDefault="000C5B0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Numai pentru trenurile de marfă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.</w:t>
            </w:r>
          </w:p>
        </w:tc>
      </w:tr>
      <w:tr w:rsidR="000C5B0D" w14:paraId="0B08AAB8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D83D5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75A1F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59+000</w:t>
            </w:r>
          </w:p>
          <w:p w14:paraId="1EB925A4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59+500</w:t>
            </w:r>
          </w:p>
          <w:p w14:paraId="3FE5B7E8" w14:textId="77777777" w:rsidR="000C5B0D" w:rsidRDefault="000C5B0D" w:rsidP="00A34530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(ax st. Ploiești Sud)</w:t>
            </w:r>
          </w:p>
          <w:p w14:paraId="6ACD0304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99215" w14:textId="77777777" w:rsidR="000C5B0D" w:rsidRPr="00600D25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6238B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Ploiești Sud linia 4 directă,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E6544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2F860B" w14:textId="77777777" w:rsidR="000C5B0D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63181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61614" w14:textId="77777777" w:rsidR="000C5B0D" w:rsidRPr="00600D25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9CC8A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C5B0D" w14:paraId="6C432817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A0D7D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45A89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229B6" w14:textId="77777777" w:rsidR="000C5B0D" w:rsidRPr="00600D25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71331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Numai zona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8241B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DE977" w14:textId="77777777" w:rsidR="000C5B0D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242EA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Ploiești Sud -</w:t>
            </w:r>
          </w:p>
          <w:p w14:paraId="620DC5D3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B200B" w14:textId="77777777" w:rsidR="000C5B0D" w:rsidRPr="00600D25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93185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10AD87E5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ieșirile spre ram. Ploiești Triaj.</w:t>
            </w:r>
          </w:p>
        </w:tc>
      </w:tr>
      <w:tr w:rsidR="000C5B0D" w14:paraId="7C82F541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5FAA1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CF17E" w14:textId="77777777" w:rsidR="000C5B0D" w:rsidRDefault="000C5B0D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Ploiești Sud -</w:t>
            </w:r>
          </w:p>
          <w:p w14:paraId="78D9440A" w14:textId="77777777" w:rsidR="000C5B0D" w:rsidRDefault="000C5B0D" w:rsidP="00344535">
            <w:pPr>
              <w:spacing w:before="40" w:line="276" w:lineRule="auto"/>
              <w:ind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42899" w14:textId="77777777" w:rsidR="000C5B0D" w:rsidRPr="00600D25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63DE4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1122B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2DA42" w14:textId="77777777" w:rsidR="000C5B0D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BD943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4ABD87" w14:textId="77777777" w:rsidR="000C5B0D" w:rsidRPr="00600D25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5A3E2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327CE5A7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ieșirile spre  Ploiești Vest.</w:t>
            </w:r>
          </w:p>
        </w:tc>
      </w:tr>
      <w:tr w:rsidR="000C5B0D" w14:paraId="461AE3B1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7CAA7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6553E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0E691" w14:textId="77777777" w:rsidR="000C5B0D" w:rsidRPr="00600D25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A279C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Numai zonă aparate de cale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E6AD5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53B14" w14:textId="77777777" w:rsidR="000C5B0D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855F7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60+000-</w:t>
            </w:r>
          </w:p>
          <w:p w14:paraId="41B6CD8E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Ploiești Sud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89ED9" w14:textId="77777777" w:rsidR="000C5B0D" w:rsidRPr="00600D25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2B1A5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6195AD01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intrările dinspre Ploiești Vest.</w:t>
            </w:r>
          </w:p>
        </w:tc>
      </w:tr>
      <w:tr w:rsidR="000C5B0D" w14:paraId="779C5CA3" w14:textId="77777777" w:rsidTr="00E4222D">
        <w:trPr>
          <w:cantSplit/>
          <w:trHeight w:val="137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DDF76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26366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69+920</w:t>
            </w:r>
          </w:p>
          <w:p w14:paraId="71FBF600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69+970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955CF" w14:textId="77777777" w:rsidR="000C5B0D" w:rsidRPr="00600D25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DD11F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Buda linia 3 directă Cap.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C73D1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405CC" w14:textId="77777777" w:rsidR="000C5B0D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F3A1A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4CCDD" w14:textId="77777777" w:rsidR="000C5B0D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416D2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C5B0D" w14:paraId="39FB3AF3" w14:textId="77777777" w:rsidTr="00E4222D">
        <w:trPr>
          <w:cantSplit/>
          <w:trHeight w:val="70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ADE10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5E79B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2C5FB" w14:textId="77777777" w:rsidR="000C5B0D" w:rsidRPr="00600D25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01E928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Buda linia 4 directă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A5521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0DCA2" w14:textId="77777777" w:rsidR="000C5B0D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D0040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69+920</w:t>
            </w:r>
          </w:p>
          <w:p w14:paraId="451F8971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886FF" w14:textId="77777777" w:rsidR="000C5B0D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FC166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C5B0D" w14:paraId="7AE6B402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14E65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97BE5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2B5C4" w14:textId="77777777" w:rsidR="000C5B0D" w:rsidRPr="00600D25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3F52C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Predeal</w:t>
            </w:r>
          </w:p>
          <w:p w14:paraId="64717212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21B9D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705A58A2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 /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72FC4" w14:textId="77777777" w:rsidR="000C5B0D" w:rsidRPr="00600D25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06838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AE30A" w14:textId="77777777" w:rsidR="000C5B0D" w:rsidRPr="00600D25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4E767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697E1C0E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2607236C" w14:textId="77777777" w:rsidR="000C5B0D" w:rsidRPr="00D344C9" w:rsidRDefault="000C5B0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la linia 9 directă.</w:t>
            </w:r>
          </w:p>
        </w:tc>
      </w:tr>
      <w:tr w:rsidR="000C5B0D" w14:paraId="6B2DFD3C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49F64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3CA79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B4346" w14:textId="77777777" w:rsidR="000C5B0D" w:rsidRPr="00600D25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09A90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Timişu de Sus</w:t>
            </w:r>
          </w:p>
          <w:p w14:paraId="633660C0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A88CE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F259F" w14:textId="77777777" w:rsidR="000C5B0D" w:rsidRPr="00600D25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315FB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F3A7D" w14:textId="77777777" w:rsidR="000C5B0D" w:rsidRPr="00600D25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3B470" w14:textId="77777777" w:rsidR="000C5B0D" w:rsidRPr="00D344C9" w:rsidRDefault="000C5B0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C5B0D" w14:paraId="05623FD5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8CAC0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70D95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0BAD5" w14:textId="77777777" w:rsidR="000C5B0D" w:rsidRPr="00600D25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C75F1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Dârste, linia 4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55C12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9D6E2" w14:textId="77777777" w:rsidR="000C5B0D" w:rsidRPr="00600D25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58CB8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163+500</w:t>
            </w:r>
          </w:p>
          <w:p w14:paraId="75E448FB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164+200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0B2BA" w14:textId="77777777" w:rsidR="000C5B0D" w:rsidRPr="00600D25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578FD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25DF5F93" w14:textId="77777777" w:rsidR="000C5B0D" w:rsidRPr="00D344C9" w:rsidRDefault="000C5B0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Fără inductori. </w:t>
            </w:r>
          </w:p>
        </w:tc>
      </w:tr>
      <w:tr w:rsidR="000C5B0D" w14:paraId="6FE010C2" w14:textId="77777777" w:rsidTr="00E4222D">
        <w:trPr>
          <w:cantSplit/>
          <w:trHeight w:val="84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76F0D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C00B1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163+360</w:t>
            </w:r>
          </w:p>
          <w:p w14:paraId="13A35E45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164+500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439FB" w14:textId="77777777" w:rsidR="000C5B0D" w:rsidRPr="00600D25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145E0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Dârste, 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2673B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F3FDD" w14:textId="77777777" w:rsidR="000C5B0D" w:rsidRPr="00600D25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1DDD2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7A7A3" w14:textId="77777777" w:rsidR="000C5B0D" w:rsidRPr="00600D25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71D37" w14:textId="77777777" w:rsidR="000C5B0D" w:rsidRDefault="000C5B0D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0EF88A58" w14:textId="77777777" w:rsidR="000C5B0D" w:rsidRPr="00D344C9" w:rsidRDefault="000C5B0D" w:rsidP="00011144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Fără inductori. </w:t>
            </w:r>
          </w:p>
        </w:tc>
      </w:tr>
      <w:tr w:rsidR="000C5B0D" w14:paraId="0548B9C0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EFC490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472F2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169+400</w:t>
            </w:r>
          </w:p>
          <w:p w14:paraId="50CA9551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F2862" w14:textId="77777777" w:rsidR="000C5B0D" w:rsidRPr="00600D25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CF6EA" w14:textId="77777777" w:rsidR="000C5B0D" w:rsidRDefault="000C5B0D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Braşov </w:t>
            </w:r>
          </w:p>
          <w:p w14:paraId="27A95B81" w14:textId="77777777" w:rsidR="000C5B0D" w:rsidRDefault="000C5B0D" w:rsidP="00A34530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83E4E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DEAF307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43, 45, 61, 63 T.D.J.</w:t>
            </w:r>
          </w:p>
          <w:p w14:paraId="497A3254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 / 51, 55 / 59, 65 / 67,</w:t>
            </w:r>
          </w:p>
          <w:p w14:paraId="6FE991BC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 / 57</w:t>
            </w:r>
          </w:p>
          <w:p w14:paraId="6E88D59A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12775BFA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69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03002" w14:textId="77777777" w:rsidR="000C5B0D" w:rsidRPr="00600D25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E7A51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169+400</w:t>
            </w:r>
          </w:p>
          <w:p w14:paraId="76775B1A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EE104" w14:textId="77777777" w:rsidR="000C5B0D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B37EF" w14:textId="77777777" w:rsidR="000C5B0D" w:rsidRDefault="000C5B0D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58DDB1BA" w14:textId="77777777" w:rsidR="000C5B0D" w:rsidRDefault="000C5B0D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4BF8079C" w14:textId="77777777" w:rsidR="000C5B0D" w:rsidRPr="00D344C9" w:rsidRDefault="000C5B0D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1 - 8 și 21 – 23 Cap X.</w:t>
            </w:r>
          </w:p>
        </w:tc>
      </w:tr>
      <w:tr w:rsidR="000C5B0D" w14:paraId="750A4117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AB891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766E6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33F53" w14:textId="77777777" w:rsidR="000C5B0D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12EB7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Braşov </w:t>
            </w:r>
          </w:p>
          <w:p w14:paraId="4E1A095B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5D0F5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68E2C3C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83 / 87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3BC7C" w14:textId="77777777" w:rsidR="000C5B0D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2ADD9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43EA4" w14:textId="77777777" w:rsidR="000C5B0D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13E722" w14:textId="77777777" w:rsidR="000C5B0D" w:rsidRDefault="000C5B0D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1696B6C1" w14:textId="77777777" w:rsidR="000C5B0D" w:rsidRDefault="000C5B0D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2EEDD4D2" w14:textId="77777777" w:rsidR="000C5B0D" w:rsidRDefault="000C5B0D" w:rsidP="00344535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la linia 8B, Cap X.</w:t>
            </w:r>
          </w:p>
        </w:tc>
      </w:tr>
      <w:tr w:rsidR="000C5B0D" w14:paraId="346D0EB4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FFDF4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E3103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B22D9" w14:textId="77777777" w:rsidR="000C5B0D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4A1BF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Braşov </w:t>
            </w:r>
          </w:p>
          <w:p w14:paraId="52CDD7BB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9F561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 </w:t>
            </w:r>
          </w:p>
          <w:p w14:paraId="6DA758E9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5C5F0A">
              <w:rPr>
                <w:b/>
                <w:bCs/>
                <w:sz w:val="19"/>
                <w:szCs w:val="19"/>
              </w:rPr>
              <w:t>3T, 9T, 11T,</w:t>
            </w:r>
            <w:r>
              <w:rPr>
                <w:b/>
                <w:bCs/>
                <w:sz w:val="19"/>
                <w:szCs w:val="19"/>
              </w:rPr>
              <w:t>1</w:t>
            </w:r>
            <w:r w:rsidRPr="005C5F0A">
              <w:rPr>
                <w:b/>
                <w:bCs/>
                <w:sz w:val="19"/>
                <w:szCs w:val="19"/>
              </w:rPr>
              <w:t xml:space="preserve">3T </w:t>
            </w:r>
            <w:r>
              <w:rPr>
                <w:b/>
                <w:bCs/>
                <w:sz w:val="19"/>
                <w:szCs w:val="19"/>
              </w:rPr>
              <w:t>1</w:t>
            </w:r>
            <w:r w:rsidRPr="005C5F0A">
              <w:rPr>
                <w:b/>
                <w:bCs/>
                <w:sz w:val="19"/>
                <w:szCs w:val="19"/>
              </w:rPr>
              <w:t>7T,19T23T</w:t>
            </w:r>
            <w:r>
              <w:rPr>
                <w:b/>
                <w:bCs/>
                <w:sz w:val="19"/>
                <w:szCs w:val="19"/>
              </w:rPr>
              <w:t>,25T2</w:t>
            </w:r>
            <w:r w:rsidRPr="005C5F0A">
              <w:rPr>
                <w:b/>
                <w:bCs/>
                <w:sz w:val="19"/>
                <w:szCs w:val="19"/>
              </w:rPr>
              <w:t>7T,</w:t>
            </w:r>
            <w:r>
              <w:rPr>
                <w:b/>
                <w:bCs/>
                <w:sz w:val="19"/>
                <w:szCs w:val="19"/>
              </w:rPr>
              <w:t>3</w:t>
            </w:r>
            <w:r w:rsidRPr="005C5F0A">
              <w:rPr>
                <w:b/>
                <w:bCs/>
                <w:sz w:val="19"/>
                <w:szCs w:val="19"/>
              </w:rPr>
              <w:t>5T</w:t>
            </w:r>
            <w:r>
              <w:rPr>
                <w:b/>
                <w:bCs/>
                <w:sz w:val="19"/>
                <w:szCs w:val="19"/>
              </w:rPr>
              <w:t>37T,3</w:t>
            </w:r>
            <w:r w:rsidRPr="005C5F0A">
              <w:rPr>
                <w:b/>
                <w:bCs/>
                <w:sz w:val="19"/>
                <w:szCs w:val="19"/>
              </w:rPr>
              <w:t>9T</w:t>
            </w:r>
            <w:r>
              <w:rPr>
                <w:b/>
                <w:bCs/>
                <w:sz w:val="19"/>
                <w:szCs w:val="19"/>
              </w:rPr>
              <w:t>41T,4</w:t>
            </w:r>
            <w:r w:rsidRPr="005C5F0A">
              <w:rPr>
                <w:b/>
                <w:bCs/>
                <w:sz w:val="19"/>
                <w:szCs w:val="19"/>
              </w:rPr>
              <w:t>3T45T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AD835" w14:textId="77777777" w:rsidR="000C5B0D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542F1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601A6" w14:textId="77777777" w:rsidR="000C5B0D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A1EEF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4831AAAA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2-12 Grupa Tehnică.</w:t>
            </w:r>
          </w:p>
        </w:tc>
      </w:tr>
      <w:tr w:rsidR="000C5B0D" w14:paraId="49DAB67C" w14:textId="77777777" w:rsidTr="00E4222D">
        <w:trPr>
          <w:cantSplit/>
          <w:trHeight w:val="164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9EC27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56911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C5CEF" w14:textId="77777777" w:rsidR="000C5B0D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619A9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</w:t>
            </w:r>
            <w:r w:rsidRPr="007575CA">
              <w:rPr>
                <w:b/>
                <w:bCs/>
                <w:sz w:val="20"/>
              </w:rPr>
              <w:t xml:space="preserve"> Brașov, linia 4 directă, între vârf aparat de cale 18 și călcăi aparat cale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34FB9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63230" w14:textId="77777777" w:rsidR="000C5B0D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04E4E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170+290</w:t>
            </w:r>
          </w:p>
          <w:p w14:paraId="3148CB45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170+370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AF41A" w14:textId="77777777" w:rsidR="000C5B0D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361B6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04A85BE9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0C5B0D" w14:paraId="51232F52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79FC4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D9118B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2FE8D" w14:textId="77777777" w:rsidR="000C5B0D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6C4722" w14:textId="77777777" w:rsidR="000C5B0D" w:rsidRDefault="000C5B0D" w:rsidP="008D53B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Braşov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F1AA02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 18/24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3F394" w14:textId="77777777" w:rsidR="000C5B0D" w:rsidRPr="00600D25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46157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701A6" w14:textId="77777777" w:rsidR="000C5B0D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71C3D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C5B0D" w14:paraId="6BE74EB1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B2A7D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9E51C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74BFF" w14:textId="77777777" w:rsidR="000C5B0D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B53F9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Brașov</w:t>
            </w:r>
          </w:p>
          <w:p w14:paraId="6E21454E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CB6FA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44F31" w14:textId="77777777" w:rsidR="000C5B0D" w:rsidRPr="00600D25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ED163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37A7D" w14:textId="77777777" w:rsidR="000C5B0D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ED7BE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C5B0D" w14:paraId="208651FD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2BEC2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CE608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1744E" w14:textId="77777777" w:rsidR="000C5B0D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7C567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Brașov</w:t>
            </w:r>
          </w:p>
          <w:p w14:paraId="60ECE964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8B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C28D85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C329B" w14:textId="77777777" w:rsidR="000C5B0D" w:rsidRPr="00600D25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E57EC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FDD10" w14:textId="77777777" w:rsidR="000C5B0D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090F8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C5B0D" w14:paraId="7C1F1F0D" w14:textId="77777777" w:rsidTr="00E4222D">
        <w:trPr>
          <w:cantSplit/>
          <w:trHeight w:val="111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40CDB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E255F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C71FE" w14:textId="77777777" w:rsidR="000C5B0D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E1E39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Brașov</w:t>
            </w:r>
          </w:p>
          <w:p w14:paraId="006A61C7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5C685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060D8AC7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 / 40</w:t>
            </w:r>
          </w:p>
          <w:p w14:paraId="5091A495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7E63D7BB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 / 46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82328" w14:textId="77777777" w:rsidR="000C5B0D" w:rsidRPr="00600D25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9AA0B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D5326" w14:textId="77777777" w:rsidR="000C5B0D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3B82B1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1C118862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67A9E766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la linia 8B, Cap Y.</w:t>
            </w:r>
          </w:p>
        </w:tc>
      </w:tr>
      <w:tr w:rsidR="000C5B0D" w14:paraId="602653FD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71E3F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03FB6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90761" w14:textId="77777777" w:rsidR="000C5B0D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CDB0B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Braşov </w:t>
            </w:r>
          </w:p>
          <w:p w14:paraId="71BC27C9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F2E59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AB1EE91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56 şi 58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9E92D" w14:textId="77777777" w:rsidR="000C5B0D" w:rsidRPr="00600D25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3152E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20312B" w14:textId="77777777" w:rsidR="000C5B0D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B25F2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53BBA142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13 - 15.</w:t>
            </w:r>
          </w:p>
        </w:tc>
      </w:tr>
      <w:tr w:rsidR="000C5B0D" w14:paraId="5418EB0D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10A25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F033C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4D5DBD">
              <w:rPr>
                <w:b/>
                <w:bCs/>
                <w:sz w:val="20"/>
              </w:rPr>
              <w:t>173+350 km pr - 176+450 km ex. = 176+478 km pr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BEDD0" w14:textId="77777777" w:rsidR="000C5B0D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F1650" w14:textId="77777777" w:rsidR="000C5B0D" w:rsidRDefault="000C5B0D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Brașov</w:t>
            </w:r>
          </w:p>
          <w:p w14:paraId="0537B510" w14:textId="77777777" w:rsidR="000C5B0D" w:rsidRDefault="000C5B0D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9CA8E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C75B6" w14:textId="77777777" w:rsidR="000C5B0D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CB5EF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C848B" w14:textId="77777777" w:rsidR="000C5B0D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57F7E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4D5DBD">
              <w:rPr>
                <w:i/>
                <w:iCs/>
                <w:sz w:val="20"/>
                <w:szCs w:val="20"/>
              </w:rPr>
              <w:t xml:space="preserve">Semnalizată ca limitare de viteză în capătul dinspre Brașov. Fără inductori.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</w:rPr>
              <w:t>Valabilă pentru toate trenurile de călători.</w:t>
            </w:r>
            <w:r w:rsidRPr="004D5DBD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0C5B0D" w14:paraId="00851D2D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E293D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0E8FE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8911CF">
              <w:rPr>
                <w:b/>
                <w:bCs/>
                <w:sz w:val="20"/>
              </w:rPr>
              <w:t xml:space="preserve">169+ km ex. = 171+041 km pr. - 176+450 km ex. = 176+478 km pr. 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73E53" w14:textId="77777777" w:rsidR="000C5B0D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EDF20" w14:textId="77777777" w:rsidR="000C5B0D" w:rsidRDefault="000C5B0D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Brașov</w:t>
            </w:r>
          </w:p>
          <w:p w14:paraId="19E2BAD3" w14:textId="77777777" w:rsidR="000C5B0D" w:rsidRDefault="000C5B0D" w:rsidP="004D5DB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5EF38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70486" w14:textId="77777777" w:rsidR="000C5B0D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53F9B" w14:textId="77777777" w:rsidR="000C5B0D" w:rsidRDefault="000C5B0D" w:rsidP="0034453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5D641" w14:textId="77777777" w:rsidR="000C5B0D" w:rsidRDefault="000C5B0D" w:rsidP="0034453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A95740" w14:textId="77777777" w:rsidR="000C5B0D" w:rsidRDefault="000C5B0D" w:rsidP="0034453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8911CF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</w:rPr>
              <w:t xml:space="preserve"> 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</w:rPr>
              <w:t xml:space="preserve">Valabilă pentru toate trenurile de </w:t>
            </w:r>
            <w:r>
              <w:rPr>
                <w:b/>
                <w:bCs/>
                <w:i/>
                <w:iCs/>
                <w:sz w:val="20"/>
                <w:szCs w:val="20"/>
                <w:u w:val="single"/>
              </w:rPr>
              <w:t>marfă</w:t>
            </w:r>
            <w:r w:rsidRPr="004D5DBD">
              <w:rPr>
                <w:b/>
                <w:bCs/>
                <w:i/>
                <w:iCs/>
                <w:sz w:val="20"/>
                <w:szCs w:val="20"/>
                <w:u w:val="single"/>
              </w:rPr>
              <w:t>.</w:t>
            </w:r>
            <w:r w:rsidRPr="004D5DBD"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0C5B0D" w14:paraId="516D7382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D028B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75502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4E9C8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97AC1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Brașov</w:t>
            </w:r>
          </w:p>
          <w:p w14:paraId="36571F39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590C5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F9ED9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DB708" w14:textId="77777777" w:rsidR="000C5B0D" w:rsidRPr="00E731A9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1</w:t>
            </w:r>
            <w:r>
              <w:rPr>
                <w:b/>
                <w:bCs/>
                <w:sz w:val="16"/>
                <w:szCs w:val="16"/>
              </w:rPr>
              <w:t>73</w:t>
            </w:r>
            <w:r w:rsidRPr="00E731A9">
              <w:rPr>
                <w:b/>
                <w:bCs/>
                <w:sz w:val="16"/>
                <w:szCs w:val="16"/>
              </w:rPr>
              <w:t>+</w:t>
            </w:r>
            <w:r>
              <w:rPr>
                <w:b/>
                <w:bCs/>
                <w:sz w:val="16"/>
                <w:szCs w:val="16"/>
              </w:rPr>
              <w:t>350</w:t>
            </w:r>
            <w:r w:rsidRPr="00E731A9">
              <w:rPr>
                <w:b/>
                <w:bCs/>
                <w:sz w:val="16"/>
                <w:szCs w:val="16"/>
              </w:rPr>
              <w:t xml:space="preserve"> Km </w:t>
            </w:r>
            <w:r>
              <w:rPr>
                <w:b/>
                <w:bCs/>
                <w:sz w:val="16"/>
                <w:szCs w:val="16"/>
              </w:rPr>
              <w:t>pr</w:t>
            </w:r>
            <w:r w:rsidRPr="00E731A9">
              <w:rPr>
                <w:b/>
                <w:bCs/>
                <w:sz w:val="16"/>
                <w:szCs w:val="16"/>
              </w:rPr>
              <w:t>.</w:t>
            </w:r>
          </w:p>
          <w:p w14:paraId="6383A3B1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-176+450</w:t>
            </w:r>
            <w:r>
              <w:rPr>
                <w:b/>
                <w:bCs/>
                <w:sz w:val="16"/>
                <w:szCs w:val="16"/>
              </w:rPr>
              <w:t xml:space="preserve"> Km ex.</w:t>
            </w:r>
          </w:p>
          <w:p w14:paraId="4C2BABD2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16"/>
                <w:szCs w:val="16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B6E0E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9F5F7" w14:textId="77777777" w:rsidR="000C5B0D" w:rsidRDefault="000C5B0D" w:rsidP="00FF6B4A">
            <w:pPr>
              <w:rPr>
                <w:b/>
                <w:bCs/>
                <w:i/>
                <w:iCs/>
                <w:sz w:val="20"/>
                <w:szCs w:val="20"/>
              </w:rPr>
            </w:pPr>
            <w:bookmarkStart w:id="3" w:name="_Hlk184113336"/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 în capătul dinspre</w:t>
            </w:r>
          </w:p>
          <w:p w14:paraId="320DC745" w14:textId="77777777" w:rsidR="000C5B0D" w:rsidRDefault="000C5B0D" w:rsidP="00FF6B4A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Brașov. Fără inductori.</w:t>
            </w:r>
          </w:p>
          <w:bookmarkEnd w:id="3"/>
          <w:p w14:paraId="55A260EE" w14:textId="77777777" w:rsidR="000C5B0D" w:rsidRPr="001D4392" w:rsidRDefault="000C5B0D" w:rsidP="00FF6B4A">
            <w:pPr>
              <w:rPr>
                <w:b/>
                <w:bCs/>
                <w:i/>
                <w:iCs/>
                <w:sz w:val="20"/>
                <w:szCs w:val="20"/>
                <w:u w:val="single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</w:rPr>
              <w:t xml:space="preserve">Valabil pentru toate trenurile de călători </w:t>
            </w:r>
          </w:p>
        </w:tc>
      </w:tr>
      <w:tr w:rsidR="000C5B0D" w14:paraId="06FA7AFF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53564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0E1E23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6F244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8F478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Brașov</w:t>
            </w:r>
          </w:p>
          <w:p w14:paraId="37B76A4C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Stupini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5C31F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B4A1D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709CE" w14:textId="77777777" w:rsidR="000C5B0D" w:rsidRPr="00E731A9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169+864 Km ex.</w:t>
            </w:r>
          </w:p>
          <w:p w14:paraId="01702AC9" w14:textId="77777777" w:rsidR="000C5B0D" w:rsidRPr="00E731A9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171+041 Km pr.</w:t>
            </w:r>
          </w:p>
          <w:p w14:paraId="472619BD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-176+450</w:t>
            </w:r>
            <w:r>
              <w:rPr>
                <w:b/>
                <w:bCs/>
                <w:sz w:val="16"/>
                <w:szCs w:val="16"/>
              </w:rPr>
              <w:t xml:space="preserve"> Km ex.</w:t>
            </w:r>
          </w:p>
          <w:p w14:paraId="1BB654C2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16"/>
                <w:szCs w:val="16"/>
              </w:rPr>
              <w:t>-176+478 Km pr.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E6766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1947D" w14:textId="77777777" w:rsidR="000C5B0D" w:rsidRPr="00616BAF" w:rsidRDefault="000C5B0D" w:rsidP="00FF6B4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781A507B" w14:textId="77777777" w:rsidR="000C5B0D" w:rsidRDefault="000C5B0D" w:rsidP="00FF6B4A">
            <w:pPr>
              <w:rPr>
                <w:b/>
                <w:bCs/>
                <w:i/>
                <w:iCs/>
                <w:sz w:val="20"/>
                <w:szCs w:val="20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248E6D0E" w14:textId="77777777" w:rsidR="000C5B0D" w:rsidRPr="003B726B" w:rsidRDefault="000C5B0D" w:rsidP="00FF6B4A">
            <w:pPr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</w:rPr>
              <w:t xml:space="preserve">Valabil pentru toate trenurile de marfă </w:t>
            </w:r>
          </w:p>
        </w:tc>
      </w:tr>
      <w:tr w:rsidR="000C5B0D" w14:paraId="07E4E9AC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D31FF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3E7AA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B5168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4EC4F1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Stupini</w:t>
            </w:r>
          </w:p>
          <w:p w14:paraId="2FE63A4D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X, peste aparatele de cale 5 și 9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7736A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3825F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D60AF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176+030</w:t>
            </w:r>
          </w:p>
          <w:p w14:paraId="02D30241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176+110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A21A5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9B353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462155C9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0C5B0D" w14:paraId="7FB589F5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5234E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84D8A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377AE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3322A" w14:textId="77777777" w:rsidR="000C5B0D" w:rsidRDefault="000C5B0D" w:rsidP="0040109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Stupini</w:t>
            </w:r>
          </w:p>
          <w:p w14:paraId="58085AEF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56F52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C773B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6CF1F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4DD69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ED671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C5B0D" w14:paraId="432BAAEC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A8532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4BF7B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2B651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8F2BB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Stupini -</w:t>
            </w:r>
          </w:p>
          <w:p w14:paraId="0464B758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A626B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E663C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4CA97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1</w:t>
            </w:r>
            <w:r>
              <w:rPr>
                <w:b/>
                <w:bCs/>
                <w:sz w:val="16"/>
                <w:szCs w:val="16"/>
              </w:rPr>
              <w:t>76+450</w:t>
            </w:r>
          </w:p>
          <w:p w14:paraId="10FCBE94" w14:textId="77777777" w:rsidR="000C5B0D" w:rsidRPr="00E731A9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>
              <w:rPr>
                <w:b/>
                <w:bCs/>
                <w:sz w:val="16"/>
                <w:szCs w:val="16"/>
              </w:rPr>
              <w:t>K</w:t>
            </w:r>
            <w:r w:rsidRPr="00E731A9">
              <w:rPr>
                <w:b/>
                <w:bCs/>
                <w:sz w:val="16"/>
                <w:szCs w:val="16"/>
              </w:rPr>
              <w:t>m ex.</w:t>
            </w:r>
          </w:p>
          <w:p w14:paraId="4B27DE53" w14:textId="77777777" w:rsidR="000C5B0D" w:rsidRPr="00E731A9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17</w:t>
            </w:r>
            <w:r>
              <w:rPr>
                <w:b/>
                <w:bCs/>
                <w:sz w:val="16"/>
                <w:szCs w:val="16"/>
              </w:rPr>
              <w:t>6</w:t>
            </w:r>
            <w:r w:rsidRPr="00E731A9">
              <w:rPr>
                <w:b/>
                <w:bCs/>
                <w:sz w:val="16"/>
                <w:szCs w:val="16"/>
              </w:rPr>
              <w:t>+</w:t>
            </w:r>
            <w:r>
              <w:rPr>
                <w:b/>
                <w:bCs/>
                <w:sz w:val="16"/>
                <w:szCs w:val="16"/>
              </w:rPr>
              <w:t>478</w:t>
            </w:r>
            <w:r w:rsidRPr="00E731A9">
              <w:rPr>
                <w:b/>
                <w:bCs/>
                <w:sz w:val="16"/>
                <w:szCs w:val="16"/>
              </w:rPr>
              <w:t xml:space="preserve"> Km pr.</w:t>
            </w:r>
          </w:p>
          <w:p w14:paraId="5388F696" w14:textId="77777777" w:rsidR="000C5B0D" w:rsidRPr="001D4392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-1</w:t>
            </w:r>
            <w:r>
              <w:rPr>
                <w:b/>
                <w:bCs/>
                <w:sz w:val="16"/>
                <w:szCs w:val="16"/>
              </w:rPr>
              <w:t>83</w:t>
            </w:r>
            <w:r w:rsidRPr="00E731A9">
              <w:rPr>
                <w:b/>
                <w:bCs/>
                <w:sz w:val="16"/>
                <w:szCs w:val="16"/>
              </w:rPr>
              <w:t>+</w:t>
            </w:r>
            <w:r>
              <w:rPr>
                <w:b/>
                <w:bCs/>
                <w:sz w:val="16"/>
                <w:szCs w:val="16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8A990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DE7AE" w14:textId="77777777" w:rsidR="000C5B0D" w:rsidRDefault="000C5B0D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4BEDED67" w14:textId="77777777" w:rsidR="000C5B0D" w:rsidRDefault="000C5B0D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01B9778A" w14:textId="77777777" w:rsidR="000C5B0D" w:rsidRPr="003B726B" w:rsidRDefault="000C5B0D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</w:rPr>
              <w:t xml:space="preserve">Valabil pentru toate trenurile de călători </w:t>
            </w:r>
          </w:p>
        </w:tc>
      </w:tr>
      <w:tr w:rsidR="000C5B0D" w14:paraId="27EE28A0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8E5A4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EC77A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779C0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679EA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St. Stupini - </w:t>
            </w:r>
          </w:p>
          <w:p w14:paraId="08DFE492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0715C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9925D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0DF9C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1</w:t>
            </w:r>
            <w:r>
              <w:rPr>
                <w:b/>
                <w:bCs/>
                <w:sz w:val="16"/>
                <w:szCs w:val="16"/>
              </w:rPr>
              <w:t>76</w:t>
            </w:r>
            <w:r w:rsidRPr="00E731A9">
              <w:rPr>
                <w:b/>
                <w:bCs/>
                <w:sz w:val="16"/>
                <w:szCs w:val="16"/>
              </w:rPr>
              <w:t>+</w:t>
            </w:r>
            <w:r>
              <w:rPr>
                <w:b/>
                <w:bCs/>
                <w:sz w:val="16"/>
                <w:szCs w:val="16"/>
              </w:rPr>
              <w:t>450</w:t>
            </w:r>
          </w:p>
          <w:p w14:paraId="535F5E2E" w14:textId="77777777" w:rsidR="000C5B0D" w:rsidRPr="00E731A9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Km ex.</w:t>
            </w:r>
          </w:p>
          <w:p w14:paraId="0CACE3E1" w14:textId="77777777" w:rsidR="000C5B0D" w:rsidRPr="00E731A9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17</w:t>
            </w:r>
            <w:r>
              <w:rPr>
                <w:b/>
                <w:bCs/>
                <w:sz w:val="16"/>
                <w:szCs w:val="16"/>
              </w:rPr>
              <w:t>6</w:t>
            </w:r>
            <w:r w:rsidRPr="00E731A9">
              <w:rPr>
                <w:b/>
                <w:bCs/>
                <w:sz w:val="16"/>
                <w:szCs w:val="16"/>
              </w:rPr>
              <w:t>+</w:t>
            </w:r>
            <w:r>
              <w:rPr>
                <w:b/>
                <w:bCs/>
                <w:sz w:val="16"/>
                <w:szCs w:val="16"/>
              </w:rPr>
              <w:t>478</w:t>
            </w:r>
            <w:r w:rsidRPr="00E731A9">
              <w:rPr>
                <w:b/>
                <w:bCs/>
                <w:sz w:val="16"/>
                <w:szCs w:val="16"/>
              </w:rPr>
              <w:t xml:space="preserve"> Km pr.</w:t>
            </w:r>
          </w:p>
          <w:p w14:paraId="5FAEE80F" w14:textId="77777777" w:rsidR="000C5B0D" w:rsidRPr="001D4392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6"/>
                <w:szCs w:val="16"/>
              </w:rPr>
            </w:pPr>
            <w:r w:rsidRPr="00E731A9">
              <w:rPr>
                <w:b/>
                <w:bCs/>
                <w:sz w:val="16"/>
                <w:szCs w:val="16"/>
              </w:rPr>
              <w:t>-1</w:t>
            </w:r>
            <w:r>
              <w:rPr>
                <w:b/>
                <w:bCs/>
                <w:sz w:val="16"/>
                <w:szCs w:val="16"/>
              </w:rPr>
              <w:t>83</w:t>
            </w:r>
            <w:r w:rsidRPr="00E731A9">
              <w:rPr>
                <w:b/>
                <w:bCs/>
                <w:sz w:val="16"/>
                <w:szCs w:val="16"/>
              </w:rPr>
              <w:t>+</w:t>
            </w:r>
            <w:r>
              <w:rPr>
                <w:b/>
                <w:bCs/>
                <w:sz w:val="16"/>
                <w:szCs w:val="16"/>
              </w:rPr>
              <w:t>045 Km ex.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95F90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A40888" w14:textId="77777777" w:rsidR="000C5B0D" w:rsidRPr="00616BAF" w:rsidRDefault="000C5B0D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5DE80E7D" w14:textId="77777777" w:rsidR="000C5B0D" w:rsidRDefault="000C5B0D" w:rsidP="00FF6B4A">
            <w:pPr>
              <w:ind w:firstLine="91"/>
              <w:rPr>
                <w:b/>
                <w:bCs/>
                <w:i/>
                <w:iCs/>
                <w:sz w:val="20"/>
                <w:szCs w:val="20"/>
              </w:rPr>
            </w:pPr>
            <w:r w:rsidRPr="00616BAF"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2A80BD62" w14:textId="77777777" w:rsidR="000C5B0D" w:rsidRPr="003B726B" w:rsidRDefault="000C5B0D" w:rsidP="00FF6B4A">
            <w:pPr>
              <w:ind w:left="82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  <w:u w:val="single"/>
              </w:rPr>
              <w:t>Valabil pentru toate trenurile de mafă</w:t>
            </w:r>
          </w:p>
        </w:tc>
      </w:tr>
      <w:tr w:rsidR="000C5B0D" w14:paraId="5C450BB1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95BA9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E64EB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27565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6E7E6E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Stupini -</w:t>
            </w:r>
          </w:p>
          <w:p w14:paraId="0BF51A88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77B58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3B1B1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49B28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178+800</w:t>
            </w:r>
          </w:p>
          <w:p w14:paraId="29112ECA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179+300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CCC62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98CA4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38153C88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21BFF5CA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Pod provozoriu.</w:t>
            </w:r>
          </w:p>
        </w:tc>
      </w:tr>
      <w:tr w:rsidR="000C5B0D" w14:paraId="018AB4E0" w14:textId="77777777" w:rsidTr="00E4222D">
        <w:trPr>
          <w:cantSplit/>
          <w:trHeight w:val="8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E5FD0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E9895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08D27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40948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Stupini – Bod și </w:t>
            </w:r>
          </w:p>
          <w:p w14:paraId="6F54C926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Bod </w:t>
            </w:r>
          </w:p>
          <w:p w14:paraId="22B5A746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EF4A2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BBA46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5FDF3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182+100</w:t>
            </w:r>
          </w:p>
          <w:p w14:paraId="37EC2A0C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183+900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5CEDF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E29EA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Semnalizată ca limitare de viteză. </w:t>
            </w:r>
          </w:p>
        </w:tc>
      </w:tr>
      <w:tr w:rsidR="000C5B0D" w14:paraId="21BE3901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9B810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70A9E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F154F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13D3C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Bod </w:t>
            </w:r>
          </w:p>
          <w:p w14:paraId="3246EFDA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C5BDB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22, 24 și 26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CBC58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2695E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0F61F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EB4DE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4BCD6591" w14:textId="77777777" w:rsidR="000C5B0D" w:rsidRPr="00D344C9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5 și 6 abătute.</w:t>
            </w:r>
          </w:p>
        </w:tc>
      </w:tr>
      <w:tr w:rsidR="000C5B0D" w14:paraId="4031EF20" w14:textId="77777777" w:rsidTr="00E4222D">
        <w:trPr>
          <w:cantSplit/>
          <w:trHeight w:val="103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DA03A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881C6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184+000</w:t>
            </w:r>
          </w:p>
          <w:p w14:paraId="7A376550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186+900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6ACD8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19AD5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Bod și linia 2 directă  și</w:t>
            </w:r>
          </w:p>
          <w:p w14:paraId="12EDB858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5CF13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5F433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642BC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B0A06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C7F50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1E7D18ED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0C5B0D" w14:paraId="3E87320B" w14:textId="77777777" w:rsidTr="00E4222D">
        <w:trPr>
          <w:cantSplit/>
          <w:trHeight w:val="10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F6CD9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FB2F3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186+900</w:t>
            </w:r>
          </w:p>
          <w:p w14:paraId="60B0E041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7FE7E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0B22A7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Bod –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D5CAD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92401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6F4F4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0367D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75160" w14:textId="77777777" w:rsidR="000C5B0D" w:rsidRPr="00D344C9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Semnalizată ca limitare de viteză.  </w:t>
            </w:r>
          </w:p>
          <w:p w14:paraId="5C297C02" w14:textId="77777777" w:rsidR="000C5B0D" w:rsidRPr="00D344C9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0C5B0D" w14:paraId="668B1ACA" w14:textId="77777777" w:rsidTr="00E4222D">
        <w:trPr>
          <w:cantSplit/>
          <w:trHeight w:val="39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79740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2687D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F4F04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70A7F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Bod - Feldioara</w:t>
            </w:r>
          </w:p>
          <w:p w14:paraId="3E6A6CE6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linia 3 directă </w:t>
            </w:r>
          </w:p>
          <w:p w14:paraId="13E08754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Feldioara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457D7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AA108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08626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186+900</w:t>
            </w:r>
          </w:p>
          <w:p w14:paraId="71C73C43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192+300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FDC17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8B1AAD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</w:tc>
      </w:tr>
      <w:tr w:rsidR="000C5B0D" w14:paraId="7778D83C" w14:textId="77777777" w:rsidTr="00E4222D">
        <w:trPr>
          <w:cantSplit/>
          <w:trHeight w:val="54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F9D37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EF4AF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DD622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CC5C4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Feldioara       </w:t>
            </w:r>
          </w:p>
          <w:p w14:paraId="6BDBF44D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810CD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1E978CB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16 - 18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BC202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EC4C1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F0DE2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474FE" w14:textId="77777777" w:rsidR="000C5B0D" w:rsidRPr="00D344C9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C5B0D" w14:paraId="4FCAEF14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0C7D31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BB1B7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DAF7D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251D5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Feldioara </w:t>
            </w:r>
          </w:p>
          <w:p w14:paraId="671A494B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AB841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B9909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ADF30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192+300</w:t>
            </w:r>
          </w:p>
          <w:p w14:paraId="76C10402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192+500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3BD2E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D82AD" w14:textId="77777777" w:rsidR="000C5B0D" w:rsidRPr="00D344C9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C5B0D" w14:paraId="5F52DC3D" w14:textId="77777777" w:rsidTr="00E4222D">
        <w:trPr>
          <w:cantSplit/>
          <w:trHeight w:val="54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2B000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6D2C2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01F63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0FAAC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Feldioara – 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D6CEF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8B524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9CEEB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194+500</w:t>
            </w:r>
          </w:p>
          <w:p w14:paraId="1533D79E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198+900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39338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379C3" w14:textId="77777777" w:rsidR="000C5B0D" w:rsidRPr="00D344C9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Semnalizată ca limitare de viteză.   </w:t>
            </w:r>
          </w:p>
          <w:p w14:paraId="75B308B0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706149A3" w14:textId="77777777" w:rsidR="000C5B0D" w:rsidRPr="00D344C9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Protecție muncitori </w:t>
            </w:r>
            <w:r w:rsidRPr="009F1867">
              <w:rPr>
                <w:b/>
                <w:bCs/>
                <w:i/>
                <w:iCs/>
                <w:sz w:val="20"/>
                <w:szCs w:val="20"/>
              </w:rPr>
              <w:t>și lipsă vizibilitate trecere la nivel km 194+630</w:t>
            </w:r>
          </w:p>
        </w:tc>
      </w:tr>
      <w:tr w:rsidR="000C5B0D" w14:paraId="442E496D" w14:textId="77777777" w:rsidTr="00E4222D">
        <w:trPr>
          <w:cantSplit/>
          <w:trHeight w:val="4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7EAE7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B521E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A3D8F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89009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Feldioara –</w:t>
            </w:r>
          </w:p>
          <w:p w14:paraId="474A7120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Apaţa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2B9E3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1E419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87A7C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201+000</w:t>
            </w:r>
          </w:p>
          <w:p w14:paraId="299FB400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205+500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92C61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870E9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5CD0753B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0C5B0D" w14:paraId="477B4C66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3B124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F840C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9B59F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2978F1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Apaţa</w:t>
            </w:r>
          </w:p>
          <w:p w14:paraId="3E1189D8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20A92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7BC5A7C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1 - 7 </w:t>
            </w:r>
          </w:p>
          <w:p w14:paraId="2FE7F98D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715D5A08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3CD82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FBD95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8D04C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BE547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din firul I în firul II.</w:t>
            </w:r>
          </w:p>
          <w:p w14:paraId="04979D54" w14:textId="77777777" w:rsidR="000C5B0D" w:rsidRPr="00D344C9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C5B0D" w14:paraId="4485FF2F" w14:textId="77777777" w:rsidTr="00E4222D">
        <w:trPr>
          <w:cantSplit/>
          <w:trHeight w:val="8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EB753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BD5EC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AB8B8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D3999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Apaţa - Augustin și </w:t>
            </w:r>
          </w:p>
          <w:p w14:paraId="1EF75263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Augustin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07577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70403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1C041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211+600</w:t>
            </w:r>
          </w:p>
          <w:p w14:paraId="16E95D4D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220+200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D04BA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B1E6D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1AEB00AF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0C5B0D" w14:paraId="6EE2B97A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B7E19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15E9F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229+600</w:t>
            </w:r>
          </w:p>
          <w:p w14:paraId="69D7D5EC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6A89C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EF3567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Augustin – 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063E6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519DD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E0CAE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229+600</w:t>
            </w:r>
          </w:p>
          <w:p w14:paraId="6C591712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6FFA8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A9C15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C5B0D" w14:paraId="546109AC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27416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C1FBA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234+050</w:t>
            </w:r>
          </w:p>
          <w:p w14:paraId="7339CABB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234+150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34F90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002E1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Racoş - 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B5B16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243AA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AC771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22F77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3B3E9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2C79B6A8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Pod provizoriu.</w:t>
            </w:r>
          </w:p>
        </w:tc>
      </w:tr>
      <w:tr w:rsidR="000C5B0D" w14:paraId="23D4B66A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CDFA1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BFCA7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8725B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7BED0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Racoş linia 5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FFC6A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2CB359F5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8ED19C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C440F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BCCFE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3E212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C5B0D" w14:paraId="287453A3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66CD3C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C50A3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E4EE4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533DC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Racoş linia 6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326C8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1283B8C6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44FFB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D3808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B81AA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A5323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C5B0D" w14:paraId="2CCB8E0F" w14:textId="77777777" w:rsidTr="00E4222D">
        <w:trPr>
          <w:cantSplit/>
          <w:trHeight w:val="68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9599A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F2411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75FB6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FCA84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Racoş linia 7 abătută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91E78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1952A661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5A757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16EC0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293CB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C96A1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C5B0D" w14:paraId="2F330757" w14:textId="77777777" w:rsidTr="00E4222D">
        <w:trPr>
          <w:cantSplit/>
          <w:trHeight w:val="89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59AB0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BFF1F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243+900</w:t>
            </w:r>
          </w:p>
          <w:p w14:paraId="05D7100C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F5049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7D5A3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Racoş -</w:t>
            </w:r>
          </w:p>
          <w:p w14:paraId="3E9BB53E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Rupea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4DBFE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8A29F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397A3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243+900</w:t>
            </w:r>
          </w:p>
          <w:p w14:paraId="455D14F1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244+000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93B64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83D00" w14:textId="77777777" w:rsidR="000C5B0D" w:rsidRPr="0019324E" w:rsidRDefault="000C5B0D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19324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19324E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6BF90263" w14:textId="77777777" w:rsidR="000C5B0D" w:rsidRPr="000160B5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160B5">
              <w:rPr>
                <w:b/>
                <w:bCs/>
                <w:i/>
                <w:iCs/>
                <w:sz w:val="20"/>
              </w:rPr>
              <w:t>Pod km 243+941.</w:t>
            </w:r>
          </w:p>
          <w:p w14:paraId="4ADD848E" w14:textId="77777777" w:rsidR="000C5B0D" w:rsidRPr="006B78FD" w:rsidRDefault="000C5B0D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34BEEE29" w14:textId="77777777" w:rsidTr="00E4222D">
        <w:trPr>
          <w:cantSplit/>
          <w:trHeight w:val="51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D6095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F1503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5E89D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97E50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Rupea</w:t>
            </w:r>
          </w:p>
          <w:p w14:paraId="255FB482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C9300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15 </w:t>
            </w:r>
          </w:p>
          <w:p w14:paraId="08C0548D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847C3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65F9EE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1DD21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D0147" w14:textId="77777777" w:rsidR="000C5B0D" w:rsidRPr="00D344C9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 pe teren.</w:t>
            </w:r>
          </w:p>
          <w:p w14:paraId="3126B372" w14:textId="77777777" w:rsidR="000C5B0D" w:rsidRPr="00D344C9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Cu acces la liniile 5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</w:rPr>
              <w:t>-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 </w:t>
            </w:r>
            <w:r w:rsidRPr="00D344C9">
              <w:rPr>
                <w:b/>
                <w:bCs/>
                <w:i/>
                <w:iCs/>
                <w:sz w:val="20"/>
                <w:szCs w:val="20"/>
              </w:rPr>
              <w:t>8 abătute.</w:t>
            </w:r>
          </w:p>
        </w:tc>
      </w:tr>
      <w:tr w:rsidR="000C5B0D" w14:paraId="3516F510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37B41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C36B8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BFCF9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4A4EA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Rupea</w:t>
            </w:r>
          </w:p>
          <w:p w14:paraId="45077149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 și 2 abătute,</w:t>
            </w:r>
          </w:p>
          <w:p w14:paraId="4991D3E9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inclusiv peste sch. 23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B7C0A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28923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63E724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751C7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F92951" w14:textId="77777777" w:rsidR="000C5B0D" w:rsidRPr="00D344C9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60B2E316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49BEBAF4" w14:textId="77777777" w:rsidR="000C5B0D" w:rsidRPr="00D344C9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la liniile 1 şi 2 abătute.</w:t>
            </w:r>
          </w:p>
        </w:tc>
      </w:tr>
      <w:tr w:rsidR="000C5B0D" w14:paraId="35B5A217" w14:textId="77777777" w:rsidTr="00E4222D">
        <w:trPr>
          <w:cantSplit/>
          <w:trHeight w:val="32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43929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1A546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E3DED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AA295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Rupea</w:t>
            </w:r>
          </w:p>
          <w:p w14:paraId="3C1C2723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6510B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362FD8FB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2 - 8</w:t>
            </w:r>
          </w:p>
          <w:p w14:paraId="64A3E1AF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7E15E1DE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7060C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FD2B3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2FCCA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88A1A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1706F48B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00E03DF5" w14:textId="77777777" w:rsidR="000C5B0D" w:rsidRPr="00D344C9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de pe firul I pe firul II.</w:t>
            </w:r>
          </w:p>
        </w:tc>
      </w:tr>
      <w:tr w:rsidR="000C5B0D" w14:paraId="2C7F1D15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82E24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EDB96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B18C2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18958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Rupea</w:t>
            </w:r>
          </w:p>
          <w:p w14:paraId="05DEB7A9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874D5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12 </w:t>
            </w:r>
          </w:p>
          <w:p w14:paraId="2CE6F030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92EFD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C79AD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4AC8E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1C7ABC" w14:textId="77777777" w:rsidR="000C5B0D" w:rsidRPr="00D344C9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 pe teren.</w:t>
            </w:r>
          </w:p>
          <w:p w14:paraId="0B9D4C27" w14:textId="77777777" w:rsidR="000C5B0D" w:rsidRPr="00D344C9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Cu acces la liniile 5 - 8.</w:t>
            </w:r>
          </w:p>
        </w:tc>
      </w:tr>
      <w:tr w:rsidR="000C5B0D" w14:paraId="637168CE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B68DA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22BD8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8BD3C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07061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Rupea</w:t>
            </w:r>
          </w:p>
          <w:p w14:paraId="6703FAF3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F2195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 și 24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81AC9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859B4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60935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1C26A6" w14:textId="77777777" w:rsidR="000C5B0D" w:rsidRPr="00D344C9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 pe teren.</w:t>
            </w:r>
          </w:p>
          <w:p w14:paraId="14037377" w14:textId="77777777" w:rsidR="000C5B0D" w:rsidRPr="00D344C9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Cu acces la liniile </w:t>
            </w:r>
            <w:r>
              <w:rPr>
                <w:b/>
                <w:bCs/>
                <w:i/>
                <w:iCs/>
                <w:sz w:val="20"/>
                <w:szCs w:val="20"/>
              </w:rPr>
              <w:t>6,7 și 8</w:t>
            </w:r>
            <w:r w:rsidRPr="00D344C9">
              <w:rPr>
                <w:b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0C5B0D" w14:paraId="08C76E39" w14:textId="77777777" w:rsidTr="00E4222D">
        <w:trPr>
          <w:cantSplit/>
          <w:trHeight w:val="57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E991B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4545C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52610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20914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Rupea</w:t>
            </w:r>
          </w:p>
          <w:p w14:paraId="03A3393C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abătută</w:t>
            </w:r>
          </w:p>
          <w:p w14:paraId="27D754AB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inclusiv peste </w:t>
            </w:r>
          </w:p>
          <w:p w14:paraId="0AD7DB7F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C5388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D4B51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F4422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5A0CC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680CA" w14:textId="77777777" w:rsidR="000C5B0D" w:rsidRPr="00D344C9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C5B0D" w14:paraId="67A793A9" w14:textId="77777777" w:rsidTr="00E4222D">
        <w:trPr>
          <w:cantSplit/>
          <w:trHeight w:val="4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C33F5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22CA3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7374A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0F610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Rupea</w:t>
            </w:r>
          </w:p>
          <w:p w14:paraId="44FC981B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 abătută</w:t>
            </w:r>
          </w:p>
          <w:p w14:paraId="29642AE9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inclusiv peste </w:t>
            </w:r>
          </w:p>
          <w:p w14:paraId="02CF0417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31 și 28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C98DB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0F3BC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34C89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C0A6D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8A53B" w14:textId="77777777" w:rsidR="000C5B0D" w:rsidRPr="00D344C9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C5B0D" w14:paraId="15B012E8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8A252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7FB27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245+000</w:t>
            </w:r>
          </w:p>
          <w:p w14:paraId="57CAFF6D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5E6F8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A80EC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Rupea -</w:t>
            </w:r>
          </w:p>
          <w:p w14:paraId="42E0CCDA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FAF58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6AF3D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DA30F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245+000</w:t>
            </w:r>
          </w:p>
          <w:p w14:paraId="01F53F82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245+100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21586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09178" w14:textId="77777777" w:rsidR="000C5B0D" w:rsidRPr="0019324E" w:rsidRDefault="000C5B0D" w:rsidP="00FF6B4A">
            <w:pPr>
              <w:spacing w:before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19324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19324E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48E986A1" w14:textId="77777777" w:rsidR="000C5B0D" w:rsidRPr="000160B5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160B5">
              <w:rPr>
                <w:b/>
                <w:bCs/>
                <w:i/>
                <w:iCs/>
                <w:sz w:val="20"/>
              </w:rPr>
              <w:t>Pod km 245+050.</w:t>
            </w:r>
          </w:p>
          <w:p w14:paraId="41DEA6C1" w14:textId="77777777" w:rsidR="000C5B0D" w:rsidRPr="005C2BB7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7A73F5AE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20B20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190FB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251+100</w:t>
            </w:r>
          </w:p>
          <w:p w14:paraId="0623DC88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251+200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FFDE3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4BB4F2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Rupea -</w:t>
            </w:r>
          </w:p>
          <w:p w14:paraId="49698CB1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Caţa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747E7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E4E72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44A0D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99801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962EA" w14:textId="77777777" w:rsidR="000C5B0D" w:rsidRPr="00DE4F3A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DE4F3A">
              <w:rPr>
                <w:b/>
                <w:bCs/>
                <w:i/>
                <w:sz w:val="20"/>
              </w:rPr>
              <w:t>Semnalizată ca limitare de viteză.</w:t>
            </w:r>
          </w:p>
          <w:p w14:paraId="7AF46AEB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DE4F3A">
              <w:rPr>
                <w:b/>
                <w:bCs/>
                <w:i/>
                <w:sz w:val="20"/>
              </w:rPr>
              <w:t>Podeț  provizoriu.</w:t>
            </w:r>
          </w:p>
          <w:p w14:paraId="0DB6B741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Protecție muncitori.</w:t>
            </w:r>
          </w:p>
          <w:p w14:paraId="35A0F216" w14:textId="77777777" w:rsidR="000C5B0D" w:rsidRPr="00DE4F3A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Lucrări în firul II.</w:t>
            </w:r>
          </w:p>
        </w:tc>
      </w:tr>
      <w:tr w:rsidR="000C5B0D" w14:paraId="3776D8EC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4FD2F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1E058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252+400</w:t>
            </w:r>
          </w:p>
          <w:p w14:paraId="70587BDD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4BCB5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82321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Rupea -</w:t>
            </w:r>
          </w:p>
          <w:p w14:paraId="1F086562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Caţa și</w:t>
            </w:r>
          </w:p>
          <w:p w14:paraId="20262384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st. Cața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D3A4B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224A0E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7FC9D6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EECE8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37C24" w14:textId="77777777" w:rsidR="000C5B0D" w:rsidRPr="00DE4F3A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DE4F3A">
              <w:rPr>
                <w:b/>
                <w:bCs/>
                <w:i/>
                <w:sz w:val="20"/>
              </w:rPr>
              <w:t>Semnalizată ca limitare de viteză.</w:t>
            </w:r>
          </w:p>
          <w:p w14:paraId="2C3E2E4C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DE4F3A">
              <w:rPr>
                <w:b/>
                <w:bCs/>
                <w:i/>
                <w:sz w:val="20"/>
              </w:rPr>
              <w:t>Podeț  provizoriu.</w:t>
            </w:r>
          </w:p>
          <w:p w14:paraId="6882DC72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Protecție muncitori.</w:t>
            </w:r>
          </w:p>
          <w:p w14:paraId="7F4FE7A6" w14:textId="77777777" w:rsidR="000C5B0D" w:rsidRPr="00DE4F3A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Lucrări în firul II.</w:t>
            </w:r>
          </w:p>
        </w:tc>
      </w:tr>
      <w:tr w:rsidR="000C5B0D" w14:paraId="7F01BFAD" w14:textId="77777777" w:rsidTr="00E4222D">
        <w:trPr>
          <w:cantSplit/>
          <w:trHeight w:val="56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C94E6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91A1E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BAD37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80F949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Cața </w:t>
            </w:r>
          </w:p>
          <w:p w14:paraId="74E84B58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F6968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B66C4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23895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17BA1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09E9C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C5B0D" w14:paraId="3768311A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35D77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C55D65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255+400</w:t>
            </w:r>
          </w:p>
          <w:p w14:paraId="629CCA40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257+400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7E765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4E7FB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Caţa -</w:t>
            </w:r>
          </w:p>
          <w:p w14:paraId="24845D4E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C3A01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9E279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218F2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03BF59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D0A574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282ECD94" w14:textId="77777777" w:rsidTr="00E4222D">
        <w:trPr>
          <w:cantSplit/>
          <w:trHeight w:val="107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083BE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AECEF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260+650</w:t>
            </w:r>
          </w:p>
          <w:p w14:paraId="5AA06FA7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263+100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849E9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84D3C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Caţa -</w:t>
            </w:r>
          </w:p>
          <w:p w14:paraId="0D67A541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Beia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B79C4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B3528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34161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01E34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35CF2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2B81A8A0" w14:textId="77777777" w:rsidR="000C5B0D" w:rsidRPr="00CB2A72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5B0D" w14:paraId="27CAAC5B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17D3C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E31CD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9587F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D4BD80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Beia</w:t>
            </w:r>
          </w:p>
          <w:p w14:paraId="6676CEA2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215DC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D802C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AFD83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C6927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AB97D" w14:textId="77777777" w:rsidR="000C5B0D" w:rsidRPr="00D344C9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C5B0D" w14:paraId="5F98F6A0" w14:textId="77777777" w:rsidTr="00E4222D">
        <w:trPr>
          <w:cantSplit/>
          <w:trHeight w:val="5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2DE87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F9A41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D6A19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BFEEF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Beia</w:t>
            </w:r>
          </w:p>
          <w:p w14:paraId="3B0001B6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E6E0D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 </w:t>
            </w:r>
          </w:p>
          <w:p w14:paraId="7DE08E68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439FF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1BC2F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D3B08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E6139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73C48DD6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56824B8B" w14:textId="77777777" w:rsidR="000C5B0D" w:rsidRPr="00D344C9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de pe firul I pe firul II și invers.</w:t>
            </w:r>
          </w:p>
        </w:tc>
      </w:tr>
      <w:tr w:rsidR="000C5B0D" w14:paraId="48E4DF6B" w14:textId="77777777" w:rsidTr="00E4222D">
        <w:trPr>
          <w:cantSplit/>
          <w:trHeight w:val="541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A3DE2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4ADD6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DE76C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3FDAA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Beia - </w:t>
            </w:r>
          </w:p>
          <w:p w14:paraId="64373E18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Mureni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608AB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75BD2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A36A5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273+700</w:t>
            </w:r>
          </w:p>
          <w:p w14:paraId="66FF29FC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274+600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AA4C7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04646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 Fără inductori.</w:t>
            </w:r>
          </w:p>
        </w:tc>
      </w:tr>
      <w:tr w:rsidR="000C5B0D" w14:paraId="2BBECD4A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BEC9B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0BCE4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B54B6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DBACE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Mureni</w:t>
            </w:r>
          </w:p>
          <w:p w14:paraId="2754783C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551F6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71764519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5BE4D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2714E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1954E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298E41" w14:textId="77777777" w:rsidR="000C5B0D" w:rsidRPr="00D344C9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 pe teren.</w:t>
            </w:r>
          </w:p>
          <w:p w14:paraId="734320F0" w14:textId="77777777" w:rsidR="000C5B0D" w:rsidRPr="00D344C9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Cu acces de pe firul I </w:t>
            </w:r>
          </w:p>
          <w:p w14:paraId="71538268" w14:textId="77777777" w:rsidR="000C5B0D" w:rsidRPr="00D344C9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pe firul II şi invers.</w:t>
            </w:r>
          </w:p>
        </w:tc>
      </w:tr>
      <w:tr w:rsidR="000C5B0D" w14:paraId="27349774" w14:textId="77777777" w:rsidTr="00E4222D">
        <w:trPr>
          <w:cantSplit/>
          <w:trHeight w:val="4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64CF3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2E18B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34E1C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8865A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Mureni</w:t>
            </w:r>
          </w:p>
          <w:p w14:paraId="2F47000A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95533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19A67001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2 - 6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238E1D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FA767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61574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1C082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43030C00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66F02E7E" w14:textId="77777777" w:rsidR="000C5B0D" w:rsidRPr="00D344C9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de pe firul I pe firul II și invers.</w:t>
            </w:r>
          </w:p>
        </w:tc>
      </w:tr>
      <w:tr w:rsidR="000C5B0D" w14:paraId="308ED241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30466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C8CEE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75211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41438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Mureni</w:t>
            </w:r>
          </w:p>
          <w:p w14:paraId="13C86B1C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1BE95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45B91074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12 - 16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90010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4626B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07F55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1BF44" w14:textId="77777777" w:rsidR="000C5B0D" w:rsidRPr="00D344C9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29334FF2" w14:textId="77777777" w:rsidR="000C5B0D" w:rsidRPr="00D344C9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Cu acces la linia 4 abătută.</w:t>
            </w:r>
          </w:p>
        </w:tc>
      </w:tr>
      <w:tr w:rsidR="000C5B0D" w14:paraId="2D2E3FDC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4CB32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4373A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75B80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E1684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Mureni</w:t>
            </w:r>
          </w:p>
          <w:p w14:paraId="2D5297B4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28E62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156D3612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4 - 8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01CAB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89493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08BE0C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6F828B" w14:textId="77777777" w:rsidR="000C5B0D" w:rsidRPr="00D344C9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4EEFBA1B" w14:textId="77777777" w:rsidR="000C5B0D" w:rsidRPr="00D344C9" w:rsidRDefault="000C5B0D" w:rsidP="00FF6B4A">
            <w:pPr>
              <w:spacing w:before="40" w:line="276" w:lineRule="auto"/>
              <w:ind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 Cu acces de pe firul I </w:t>
            </w:r>
          </w:p>
          <w:p w14:paraId="5DC36CB5" w14:textId="77777777" w:rsidR="000C5B0D" w:rsidRPr="00D344C9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pe firul II şi invers.</w:t>
            </w:r>
          </w:p>
        </w:tc>
      </w:tr>
      <w:tr w:rsidR="000C5B0D" w14:paraId="7B47B3D5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4A82C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4843D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271+650</w:t>
            </w:r>
          </w:p>
          <w:p w14:paraId="6211F359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273+700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17958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8900E7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Vânători, linia 2 și </w:t>
            </w:r>
          </w:p>
          <w:p w14:paraId="76F4993F" w14:textId="77777777" w:rsidR="000C5B0D" w:rsidRDefault="000C5B0D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Vânători –</w:t>
            </w:r>
          </w:p>
          <w:p w14:paraId="20A80558" w14:textId="77777777" w:rsidR="000C5B0D" w:rsidRDefault="000C5B0D" w:rsidP="00E134F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1B365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C0CE6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799EA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86EFE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6B69B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58B811DA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Fără inductori. </w:t>
            </w:r>
          </w:p>
          <w:p w14:paraId="2891C538" w14:textId="77777777" w:rsidR="000C5B0D" w:rsidRPr="00D344C9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Poziții kilometrice noi.</w:t>
            </w:r>
          </w:p>
        </w:tc>
      </w:tr>
      <w:tr w:rsidR="000C5B0D" w14:paraId="1E27F216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CADEF4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7F1C2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281+743</w:t>
            </w:r>
          </w:p>
          <w:p w14:paraId="1C628562" w14:textId="77777777" w:rsidR="000C5B0D" w:rsidRPr="001F1B3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</w:rPr>
            </w:pPr>
            <w:r w:rsidRPr="001F1B3D">
              <w:rPr>
                <w:b/>
                <w:bCs/>
                <w:sz w:val="19"/>
                <w:szCs w:val="19"/>
              </w:rPr>
              <w:t>Km vechi</w:t>
            </w:r>
          </w:p>
          <w:p w14:paraId="0AA3B548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277+133</w:t>
            </w:r>
          </w:p>
          <w:p w14:paraId="456E32DE" w14:textId="77777777" w:rsidR="000C5B0D" w:rsidRPr="001F1B3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1F1B3D">
              <w:rPr>
                <w:b/>
                <w:bCs/>
                <w:sz w:val="20"/>
                <w:szCs w:val="20"/>
              </w:rPr>
              <w:t>Km nou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252D4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0633D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Mureni –</w:t>
            </w:r>
          </w:p>
          <w:p w14:paraId="03FBD4EF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48A06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FEC2A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3FC13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A1F32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BA723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C5B0D" w14:paraId="605CDDD3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EFFF1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DCB79" w14:textId="77777777" w:rsidR="000C5B0D" w:rsidRDefault="000C5B0D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275+951</w:t>
            </w:r>
          </w:p>
          <w:p w14:paraId="53E38B71" w14:textId="77777777" w:rsidR="000C5B0D" w:rsidRDefault="000C5B0D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276+250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94784" w14:textId="77777777" w:rsidR="000C5B0D" w:rsidRPr="00600D25" w:rsidRDefault="000C5B0D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96825" w14:textId="77777777" w:rsidR="000C5B0D" w:rsidRDefault="000C5B0D" w:rsidP="001F1B3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Albeşti Târnava, linia 2 directă Cap X între semnal X- vârf sch.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D4170" w14:textId="77777777" w:rsidR="000C5B0D" w:rsidRDefault="000C5B0D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4320A" w14:textId="77777777" w:rsidR="000C5B0D" w:rsidRPr="00600D25" w:rsidRDefault="000C5B0D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086FE" w14:textId="77777777" w:rsidR="000C5B0D" w:rsidRDefault="000C5B0D" w:rsidP="001F1B3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7A48D" w14:textId="77777777" w:rsidR="000C5B0D" w:rsidRPr="00600D25" w:rsidRDefault="000C5B0D" w:rsidP="001F1B3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08CBD" w14:textId="77777777" w:rsidR="000C5B0D" w:rsidRDefault="000C5B0D" w:rsidP="001F1B3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55740E7E" w14:textId="77777777" w:rsidR="000C5B0D" w:rsidRPr="00E134F4" w:rsidRDefault="000C5B0D" w:rsidP="001F1B3D">
            <w:pPr>
              <w:spacing w:before="40" w:line="276" w:lineRule="auto"/>
              <w:ind w:left="57" w:right="57"/>
            </w:pPr>
            <w:r>
              <w:rPr>
                <w:b/>
                <w:bCs/>
                <w:i/>
                <w:iCs/>
                <w:sz w:val="20"/>
                <w:szCs w:val="20"/>
              </w:rPr>
              <w:t>Poziții kilometrice noi.</w:t>
            </w:r>
          </w:p>
        </w:tc>
      </w:tr>
      <w:tr w:rsidR="000C5B0D" w14:paraId="6978C947" w14:textId="77777777" w:rsidTr="00E4222D">
        <w:trPr>
          <w:cantSplit/>
          <w:trHeight w:val="35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6D0A0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E7653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E0CB7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ABC06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Albeşti Târnava Cap X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BE941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6000297E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 1/7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4C089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B019D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9C691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38883" w14:textId="77777777" w:rsidR="000C5B0D" w:rsidRPr="00D344C9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C5B0D" w14:paraId="796888AA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E91C4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AF866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845FB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1A1B9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Vânători -</w:t>
            </w:r>
          </w:p>
          <w:p w14:paraId="18A613A5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Albeşti Târnava și linia 3 directă </w:t>
            </w:r>
          </w:p>
          <w:p w14:paraId="364C67D3" w14:textId="77777777" w:rsidR="000C5B0D" w:rsidRDefault="000C5B0D" w:rsidP="004712B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Albeşti Târnava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7DD0D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7F590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49E34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288+300</w:t>
            </w:r>
          </w:p>
          <w:p w14:paraId="2A362BB3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294+500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740C6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CE877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172ECC83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0C5B0D" w14:paraId="489578E6" w14:textId="77777777" w:rsidTr="00E4222D">
        <w:trPr>
          <w:cantSplit/>
          <w:trHeight w:val="115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FE21C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22BDB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7948AC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5DFB4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</w:t>
            </w:r>
          </w:p>
          <w:p w14:paraId="39C3C17A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Sighișoara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22AEE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5BC7B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CBA96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297+700</w:t>
            </w:r>
          </w:p>
          <w:p w14:paraId="553EE8BA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299+200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31869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C631C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61F329BF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0C5B0D" w14:paraId="4F3A2157" w14:textId="77777777" w:rsidTr="00E4222D">
        <w:trPr>
          <w:cantSplit/>
          <w:trHeight w:val="35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BFAB4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DD9B7D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A2EAEA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B116A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3477D365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592E5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F1146CA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7 - 9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586EE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6203E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FC4D0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E34AF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2D57DE3D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1EF59AA3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la liniile 1 și 2</w:t>
            </w:r>
          </w:p>
        </w:tc>
      </w:tr>
      <w:tr w:rsidR="000C5B0D" w14:paraId="0F931210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DD8B2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EC470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2B0C3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40BE5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09992EFB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BFE0B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53DC1F0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45FB24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05D95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2FE3C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02D38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0D83AD11" w14:textId="77777777" w:rsidR="000C5B0D" w:rsidRPr="00D344C9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Valabil pentru toate trenurile de călători.</w:t>
            </w:r>
          </w:p>
        </w:tc>
      </w:tr>
      <w:tr w:rsidR="000C5B0D" w14:paraId="1EE34A59" w14:textId="77777777" w:rsidTr="00E4222D">
        <w:trPr>
          <w:cantSplit/>
          <w:trHeight w:val="333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89BB9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ACC9D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89D06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C9791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13FF6BD9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912F6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AB94ADF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A2F3E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33C63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053CA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FB6492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594DF600" w14:textId="77777777" w:rsidR="000C5B0D" w:rsidRPr="00D344C9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Valabil pentru toate trenurile de marfă.</w:t>
            </w:r>
          </w:p>
        </w:tc>
      </w:tr>
      <w:tr w:rsidR="000C5B0D" w14:paraId="7884ED3C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804D6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E4AAE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3ACE2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C325E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388518F0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X, linia 11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1A9264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476EF30D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staţie la macaz 39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F02B5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78A15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92789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E9FCB" w14:textId="77777777" w:rsidR="000C5B0D" w:rsidRPr="00D344C9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C5B0D" w14:paraId="3E160D21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E035F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40EA1" w14:textId="77777777" w:rsidR="000C5B0D" w:rsidRDefault="000C5B0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21C65" w14:textId="77777777" w:rsidR="000C5B0D" w:rsidRPr="00600D25" w:rsidRDefault="000C5B0D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8035D" w14:textId="77777777" w:rsidR="000C5B0D" w:rsidRDefault="000C5B0D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Teiuş</w:t>
            </w:r>
          </w:p>
          <w:p w14:paraId="5845FB39" w14:textId="77777777" w:rsidR="000C5B0D" w:rsidRDefault="000C5B0D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39E0A" w14:textId="77777777" w:rsidR="000C5B0D" w:rsidRDefault="000C5B0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5E92A16D" w14:textId="77777777" w:rsidR="000C5B0D" w:rsidRDefault="000C5B0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28 - 32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7AA7D" w14:textId="77777777" w:rsidR="000C5B0D" w:rsidRPr="00600D25" w:rsidRDefault="000C5B0D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459B8" w14:textId="77777777" w:rsidR="000C5B0D" w:rsidRDefault="000C5B0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2DFA8" w14:textId="77777777" w:rsidR="000C5B0D" w:rsidRPr="00600D25" w:rsidRDefault="000C5B0D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AF485" w14:textId="77777777" w:rsidR="000C5B0D" w:rsidRPr="00D344C9" w:rsidRDefault="000C5B0D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24E3468B" w14:textId="77777777" w:rsidR="000C5B0D" w:rsidRPr="00D344C9" w:rsidRDefault="000C5B0D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Cu acces la liniile 9 şi 10.</w:t>
            </w:r>
          </w:p>
        </w:tc>
      </w:tr>
      <w:tr w:rsidR="000C5B0D" w14:paraId="362801EF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2722B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2CAE4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399+195</w:t>
            </w:r>
          </w:p>
          <w:p w14:paraId="568E5CA0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412+799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45120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8FACA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Teiuş</w:t>
            </w:r>
          </w:p>
          <w:p w14:paraId="3029D9C5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431DB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498FD9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06A40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8DABD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C5510" w14:textId="77777777" w:rsidR="000C5B0D" w:rsidRPr="00D344C9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</w:rPr>
              <w:t>Valabilă numai pentru trenurile cu tracțiune electrică.</w:t>
            </w:r>
          </w:p>
        </w:tc>
      </w:tr>
      <w:tr w:rsidR="000C5B0D" w14:paraId="131AFA78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EED5D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4E3D2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4E3BB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13AE6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Teiuş</w:t>
            </w:r>
          </w:p>
          <w:p w14:paraId="1D3D6BB7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Aiud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9FD28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1D1C8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9AEDC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399+195</w:t>
            </w:r>
          </w:p>
          <w:p w14:paraId="2FE61985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412+799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DD6DD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8A410" w14:textId="77777777" w:rsidR="000C5B0D" w:rsidRPr="00FF6B4A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FF6B4A">
              <w:rPr>
                <w:b/>
                <w:bCs/>
                <w:i/>
                <w:iCs/>
                <w:sz w:val="20"/>
                <w:szCs w:val="20"/>
              </w:rPr>
              <w:t xml:space="preserve">Nesemnalizată pe teren. </w:t>
            </w:r>
            <w:r w:rsidRPr="00FF6B4A">
              <w:rPr>
                <w:b/>
                <w:bCs/>
                <w:sz w:val="20"/>
                <w:szCs w:val="20"/>
              </w:rPr>
              <w:t>Valabilă numai pentru trenurile cu tracțiune electrică.</w:t>
            </w:r>
          </w:p>
        </w:tc>
      </w:tr>
      <w:tr w:rsidR="000C5B0D" w14:paraId="218B7E26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77C6D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D293A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6388CA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836474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Aiud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1A364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5E05D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D09A2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411+700</w:t>
            </w:r>
          </w:p>
          <w:p w14:paraId="00374806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413+825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2BC2F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A4526" w14:textId="77777777" w:rsidR="000C5B0D" w:rsidRPr="00FF6B4A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 Protecție lucrări în linia 4</w:t>
            </w:r>
          </w:p>
        </w:tc>
      </w:tr>
      <w:tr w:rsidR="000C5B0D" w14:paraId="30B029AB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34C3F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101EE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411+750</w:t>
            </w:r>
          </w:p>
          <w:p w14:paraId="29F3B073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413+825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4ECF8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39A9F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Teiuș - Aiud, </w:t>
            </w:r>
            <w:r>
              <w:rPr>
                <w:b/>
                <w:bCs/>
                <w:sz w:val="20"/>
              </w:rPr>
              <w:br/>
              <w:t xml:space="preserve">linia 4 directă Aiud </w:t>
            </w:r>
            <w:r>
              <w:rPr>
                <w:b/>
                <w:bCs/>
                <w:sz w:val="20"/>
              </w:rPr>
              <w:br/>
              <w:t>și 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F85E7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0B4FA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BAE4B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A340F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C01DB" w14:textId="77777777" w:rsidR="000C5B0D" w:rsidRPr="00D344C9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C5B0D" w14:paraId="1001C893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3B494E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81A6B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A2FB2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49BAE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Aiud </w:t>
            </w:r>
            <w:r>
              <w:rPr>
                <w:b/>
                <w:bCs/>
                <w:sz w:val="20"/>
              </w:rPr>
              <w:br/>
              <w:t>linia 2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517C9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E4EFE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93000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36603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D5E27" w14:textId="77777777" w:rsidR="000C5B0D" w:rsidRPr="00D344C9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C5B0D" w14:paraId="54BFA2B0" w14:textId="77777777" w:rsidTr="00E4222D">
        <w:trPr>
          <w:cantSplit/>
          <w:trHeight w:val="59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8710A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56AF8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579DF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12851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Aiud 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49022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  <w:r>
              <w:rPr>
                <w:b/>
                <w:bCs/>
                <w:sz w:val="20"/>
              </w:rPr>
              <w:br/>
              <w:t>1-5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A20A0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25D6A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66355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D8AB8" w14:textId="77777777" w:rsidR="000C5B0D" w:rsidRPr="00D344C9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C5B0D" w14:paraId="439C61FA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11EDD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99F7D3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C536F0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9747E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Aiud</w:t>
            </w:r>
          </w:p>
          <w:p w14:paraId="795707C5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21664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08B1BDB1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/  17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6EE18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A8CA6F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AFB9B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3701B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4A308CF5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Cu acces la linia 2 abătută.</w:t>
            </w:r>
          </w:p>
        </w:tc>
      </w:tr>
      <w:tr w:rsidR="000C5B0D" w14:paraId="67478D8A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79EE4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78052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2AE6B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A1689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Aiud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F738B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12-14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052F1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AD147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B4F96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8E936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Nesemnalizată pe teren. </w:t>
            </w:r>
            <w:r>
              <w:rPr>
                <w:b/>
                <w:bCs/>
                <w:i/>
                <w:iCs/>
                <w:sz w:val="20"/>
                <w:szCs w:val="20"/>
              </w:rPr>
              <w:br/>
              <w:t>Cu acces de pe fir I pe fir II și invers</w:t>
            </w:r>
          </w:p>
        </w:tc>
      </w:tr>
      <w:tr w:rsidR="000C5B0D" w14:paraId="3C115341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DC791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DD6C0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412+799</w:t>
            </w:r>
          </w:p>
          <w:p w14:paraId="3E144BC2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426+712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B1A4F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D1174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Aiud</w:t>
            </w:r>
          </w:p>
          <w:p w14:paraId="1C33774B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43E27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14A10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3373B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AB02B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54460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Nesemnalizată pe teren. </w:t>
            </w:r>
          </w:p>
          <w:p w14:paraId="034D004E" w14:textId="77777777" w:rsidR="000C5B0D" w:rsidRPr="00F10273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F10273">
              <w:rPr>
                <w:b/>
                <w:bCs/>
                <w:sz w:val="20"/>
                <w:szCs w:val="20"/>
              </w:rPr>
              <w:t>Valabilă numai pentru trenurile cu tracțiune electrică.</w:t>
            </w:r>
          </w:p>
        </w:tc>
      </w:tr>
      <w:tr w:rsidR="000C5B0D" w14:paraId="5BE3C71A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3B0D0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3285B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FEA39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96B45" w14:textId="77777777" w:rsidR="000C5B0D" w:rsidRDefault="000C5B0D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Aiud</w:t>
            </w:r>
          </w:p>
          <w:p w14:paraId="48A4F262" w14:textId="77777777" w:rsidR="000C5B0D" w:rsidRDefault="000C5B0D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37BE7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E5591B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85B52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412+799</w:t>
            </w:r>
          </w:p>
          <w:p w14:paraId="55F40B97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426+712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D7F8B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2A940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 Valabil numai pentru trenurile cu tracțiune electrică</w:t>
            </w:r>
          </w:p>
        </w:tc>
      </w:tr>
      <w:tr w:rsidR="000C5B0D" w14:paraId="12C39076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A1BE4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CE5CD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417+141</w:t>
            </w:r>
          </w:p>
          <w:p w14:paraId="1638B980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420+500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116AE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FC703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Aiud -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2819A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2BDAC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34953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00C6D3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8660B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6BCF8238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0C5B0D" w14:paraId="2B2ACE8B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9CAEB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A813A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C3841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6F992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 Unirea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1155A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D0A31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CD43D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425+640</w:t>
            </w:r>
          </w:p>
          <w:p w14:paraId="53270B37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427+317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61BC4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3FF6C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 Protecție lucrări în linia 3</w:t>
            </w:r>
          </w:p>
        </w:tc>
      </w:tr>
      <w:tr w:rsidR="000C5B0D" w14:paraId="5206C8C8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26B16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2F480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425+650</w:t>
            </w:r>
          </w:p>
          <w:p w14:paraId="293A8D3F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427+300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96CF3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56F90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Aiud - Unirea și linia 3 directă Unirea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58D27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4E099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8EF5F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240CA5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5D69B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C5B0D" w14:paraId="286A1ED0" w14:textId="77777777" w:rsidTr="00E4222D">
        <w:trPr>
          <w:cantSplit/>
          <w:trHeight w:val="60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17DA4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DE660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BDD00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A00AD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Aiud</w:t>
            </w:r>
          </w:p>
          <w:p w14:paraId="71E89EBF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F048C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34FE10F4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/ 5A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D2CEC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109C3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0683D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9BC34E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1DA04454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Cu acces la linia 5 abătută.</w:t>
            </w:r>
          </w:p>
        </w:tc>
      </w:tr>
      <w:tr w:rsidR="000C5B0D" w14:paraId="5E51BA0E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CD24E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CAB69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8DA5F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E58D6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Unirea</w:t>
            </w:r>
          </w:p>
          <w:p w14:paraId="1DA2D9EB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ECD7D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DE1F9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2AB5B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487BE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86684" w14:textId="77777777" w:rsidR="000C5B0D" w:rsidRPr="00D344C9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C5B0D" w14:paraId="07B819CE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B9EB4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41D48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426+712</w:t>
            </w:r>
          </w:p>
          <w:p w14:paraId="2B442E59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433+160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B2D05D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07D4A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Unirea</w:t>
            </w:r>
          </w:p>
          <w:p w14:paraId="6C03634F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5CF66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26614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2E7EE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8670F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67CE0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5391495B" w14:textId="77777777" w:rsidR="000C5B0D" w:rsidRPr="00056F61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056F61">
              <w:rPr>
                <w:b/>
                <w:bCs/>
                <w:sz w:val="20"/>
                <w:szCs w:val="20"/>
              </w:rPr>
              <w:t>Valabilă numai pentru trenurile cu tracțiune electrică.</w:t>
            </w:r>
          </w:p>
        </w:tc>
      </w:tr>
      <w:tr w:rsidR="000C5B0D" w14:paraId="50FC30E3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29CF9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CCB96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AE5C7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DC42E" w14:textId="77777777" w:rsidR="000C5B0D" w:rsidRDefault="000C5B0D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Unirea</w:t>
            </w:r>
          </w:p>
          <w:p w14:paraId="0BDBFE18" w14:textId="77777777" w:rsidR="000C5B0D" w:rsidRDefault="000C5B0D" w:rsidP="007E60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F890E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9A99E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CC978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426+712</w:t>
            </w:r>
          </w:p>
          <w:p w14:paraId="1DA9EDD7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433+160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62481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90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322B5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30D75C49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Valabil numai pentru trenurile cu tracțiune electrică</w:t>
            </w:r>
          </w:p>
        </w:tc>
      </w:tr>
      <w:tr w:rsidR="000C5B0D" w14:paraId="3530ECD7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C6288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CF518" w14:textId="77777777" w:rsidR="000C5B0D" w:rsidRDefault="000C5B0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429+550</w:t>
            </w:r>
          </w:p>
          <w:p w14:paraId="22A34C99" w14:textId="77777777" w:rsidR="000C5B0D" w:rsidRDefault="000C5B0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429+600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E49DE" w14:textId="77777777" w:rsidR="000C5B0D" w:rsidRDefault="000C5B0D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4C402" w14:textId="77777777" w:rsidR="000C5B0D" w:rsidRDefault="000C5B0D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Unirea -</w:t>
            </w:r>
          </w:p>
          <w:p w14:paraId="75804C07" w14:textId="77777777" w:rsidR="000C5B0D" w:rsidRDefault="000C5B0D" w:rsidP="007E60C9">
            <w:pPr>
              <w:spacing w:before="40" w:line="276" w:lineRule="auto"/>
              <w:ind w:left="57" w:right="57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F19770" w14:textId="77777777" w:rsidR="000C5B0D" w:rsidRDefault="000C5B0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B76EF" w14:textId="77777777" w:rsidR="000C5B0D" w:rsidRDefault="000C5B0D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E8118" w14:textId="77777777" w:rsidR="000C5B0D" w:rsidRDefault="000C5B0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429+550</w:t>
            </w:r>
          </w:p>
          <w:p w14:paraId="5F4B607D" w14:textId="77777777" w:rsidR="000C5B0D" w:rsidRDefault="000C5B0D" w:rsidP="007E60C9">
            <w:pPr>
              <w:spacing w:before="40" w:line="276" w:lineRule="auto"/>
              <w:ind w:left="57" w:right="57"/>
              <w:jc w:val="center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</w:rPr>
              <w:t>429+600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19564" w14:textId="77777777" w:rsidR="000C5B0D" w:rsidRDefault="000C5B0D" w:rsidP="007E60C9">
            <w:pPr>
              <w:spacing w:before="120" w:line="276" w:lineRule="auto"/>
              <w:ind w:left="57" w:right="57"/>
              <w:jc w:val="center"/>
              <w:rPr>
                <w:b/>
                <w:bCs/>
                <w:color w:val="000000"/>
                <w:sz w:val="36"/>
                <w:szCs w:val="36"/>
              </w:rPr>
            </w:pPr>
            <w:r>
              <w:rPr>
                <w:b/>
                <w:bCs/>
                <w:color w:val="000000"/>
                <w:sz w:val="36"/>
                <w:szCs w:val="36"/>
              </w:rPr>
              <w:t>20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D1271" w14:textId="77777777" w:rsidR="000C5B0D" w:rsidRDefault="000C5B0D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Nesemnalizată pe teren.</w:t>
            </w:r>
          </w:p>
          <w:p w14:paraId="39094F38" w14:textId="77777777" w:rsidR="000C5B0D" w:rsidRDefault="000C5B0D" w:rsidP="007E60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color w:val="000000"/>
                <w:sz w:val="20"/>
                <w:szCs w:val="20"/>
              </w:rPr>
            </w:pPr>
            <w:r>
              <w:rPr>
                <w:b/>
                <w:bCs/>
                <w:i/>
                <w:iCs/>
                <w:color w:val="000000"/>
                <w:sz w:val="20"/>
                <w:szCs w:val="20"/>
              </w:rPr>
              <w:t>Valabil numai pentru trenurile tip automotor (trecere la nivel Unirea hc.)</w:t>
            </w:r>
          </w:p>
        </w:tc>
      </w:tr>
      <w:tr w:rsidR="000C5B0D" w14:paraId="44CA377B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FAB140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EA01F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17DC2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253AA" w14:textId="77777777" w:rsidR="000C5B0D" w:rsidRDefault="000C5B0D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Unirea -</w:t>
            </w:r>
          </w:p>
          <w:p w14:paraId="029098F2" w14:textId="77777777" w:rsidR="000C5B0D" w:rsidRDefault="000C5B0D" w:rsidP="008911C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Războieni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83CE2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449B9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D21B5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431+940</w:t>
            </w:r>
          </w:p>
          <w:p w14:paraId="5122EECD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432+750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00457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35D98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</w:tc>
      </w:tr>
      <w:tr w:rsidR="000C5B0D" w14:paraId="30AEB9F3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F4A6B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6BCEA" w14:textId="77777777" w:rsidR="000C5B0D" w:rsidRDefault="000C5B0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A593D" w14:textId="77777777" w:rsidR="000C5B0D" w:rsidRDefault="000C5B0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E594B" w14:textId="77777777" w:rsidR="000C5B0D" w:rsidRDefault="000C5B0D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St. Războieni linia 2 directă ax. st. – semnal YA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46DCF" w14:textId="77777777" w:rsidR="000C5B0D" w:rsidRPr="00DF66C9" w:rsidRDefault="000C5B0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19"/>
                <w:szCs w:val="19"/>
              </w:rPr>
            </w:pPr>
            <w:r w:rsidRPr="00DF66C9">
              <w:rPr>
                <w:b/>
                <w:bCs/>
                <w:sz w:val="19"/>
                <w:szCs w:val="19"/>
              </w:rPr>
              <w:t>433+160</w:t>
            </w:r>
          </w:p>
          <w:p w14:paraId="328576B1" w14:textId="77777777" w:rsidR="000C5B0D" w:rsidRDefault="000C5B0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DF66C9">
              <w:rPr>
                <w:b/>
                <w:bCs/>
                <w:sz w:val="19"/>
                <w:szCs w:val="19"/>
              </w:rPr>
              <w:t>434+035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272BA2" w14:textId="77777777" w:rsidR="000C5B0D" w:rsidRDefault="000C5B0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1BCB2" w14:textId="77777777" w:rsidR="000C5B0D" w:rsidRDefault="000C5B0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0C025" w14:textId="77777777" w:rsidR="000C5B0D" w:rsidRDefault="000C5B0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83039" w14:textId="77777777" w:rsidR="000C5B0D" w:rsidRDefault="000C5B0D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C5B0D" w14:paraId="3CF216A7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05E71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3F39D" w14:textId="77777777" w:rsidR="000C5B0D" w:rsidRDefault="000C5B0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58A5B" w14:textId="77777777" w:rsidR="000C5B0D" w:rsidRDefault="000C5B0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980FF" w14:textId="77777777" w:rsidR="000C5B0D" w:rsidRDefault="000C5B0D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Războieni linia 4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6C2D3" w14:textId="77777777" w:rsidR="000C5B0D" w:rsidRDefault="000C5B0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vârf sch. 14 și semnal M8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D1329" w14:textId="77777777" w:rsidR="000C5B0D" w:rsidRDefault="000C5B0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4E522" w14:textId="77777777" w:rsidR="000C5B0D" w:rsidRDefault="000C5B0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73002" w14:textId="77777777" w:rsidR="000C5B0D" w:rsidRDefault="000C5B0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96A5C" w14:textId="77777777" w:rsidR="000C5B0D" w:rsidRDefault="000C5B0D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C5B0D" w14:paraId="5DFE601E" w14:textId="77777777" w:rsidTr="00E4222D">
        <w:trPr>
          <w:cantSplit/>
          <w:trHeight w:val="12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BC63B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09CCE" w14:textId="77777777" w:rsidR="000C5B0D" w:rsidRDefault="000C5B0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C365F" w14:textId="77777777" w:rsidR="000C5B0D" w:rsidRDefault="000C5B0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EA271" w14:textId="77777777" w:rsidR="000C5B0D" w:rsidRDefault="000C5B0D" w:rsidP="00DF66C9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Războieni linia 1 abătută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AB147" w14:textId="77777777" w:rsidR="000C5B0D" w:rsidRDefault="000C5B0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ax. st. și semnal YA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FBDAB" w14:textId="77777777" w:rsidR="000C5B0D" w:rsidRDefault="000C5B0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C30E6" w14:textId="77777777" w:rsidR="000C5B0D" w:rsidRDefault="000C5B0D" w:rsidP="00DF66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CB0FD" w14:textId="77777777" w:rsidR="000C5B0D" w:rsidRDefault="000C5B0D" w:rsidP="00DF66C9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E8DAF" w14:textId="77777777" w:rsidR="000C5B0D" w:rsidRDefault="000C5B0D" w:rsidP="00DF66C9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C5B0D" w14:paraId="7D349281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A4E2C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59758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BEF00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CB049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Războieni</w:t>
            </w:r>
          </w:p>
          <w:p w14:paraId="6073BFD4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303A7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9FFFD20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 şi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E9E32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27E1BE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C2059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41C694" w14:textId="77777777" w:rsidR="000C5B0D" w:rsidRPr="00D344C9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4B6C0A36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0AD0896B" w14:textId="77777777" w:rsidR="000C5B0D" w:rsidRPr="00D344C9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la liniile 7 și 8.</w:t>
            </w:r>
          </w:p>
        </w:tc>
      </w:tr>
      <w:tr w:rsidR="000C5B0D" w14:paraId="7CD6C0AB" w14:textId="77777777" w:rsidTr="00E4222D">
        <w:trPr>
          <w:cantSplit/>
          <w:trHeight w:val="50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54763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089CA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2E8A5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3C8C1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Războieni - </w:t>
            </w:r>
          </w:p>
          <w:p w14:paraId="20393A2E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Călărași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9B4AD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53301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28540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434+050</w:t>
            </w:r>
          </w:p>
          <w:p w14:paraId="3ECEEAED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435+600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7578C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65A58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  <w:p w14:paraId="2A44BC8F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  <w:p w14:paraId="2A028494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Protecție muncitori și terasament - lucrări în </w:t>
            </w:r>
          </w:p>
          <w:p w14:paraId="3DA4F84F" w14:textId="77777777" w:rsidR="000C5B0D" w:rsidRPr="00D344C9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firul I.</w:t>
            </w:r>
          </w:p>
        </w:tc>
      </w:tr>
      <w:tr w:rsidR="000C5B0D" w14:paraId="58609B9E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A5562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A74C9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EF0DF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BA182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Călăraşi Turda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FEACA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F3D3F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D6902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26ABC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5959F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</w:t>
            </w:r>
          </w:p>
          <w:p w14:paraId="0699E130" w14:textId="77777777" w:rsidR="000C5B0D" w:rsidRPr="00D344C9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 la linia 2 Cap Y. </w:t>
            </w:r>
          </w:p>
        </w:tc>
      </w:tr>
      <w:tr w:rsidR="000C5B0D" w14:paraId="24812394" w14:textId="77777777" w:rsidTr="00E4222D">
        <w:trPr>
          <w:cantSplit/>
          <w:trHeight w:val="147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EEA8C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8B0C9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2E423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6F9BE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Călăraşi Turda – </w:t>
            </w:r>
          </w:p>
          <w:p w14:paraId="5B37BE7F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3EB20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AFEE10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CA192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448+500</w:t>
            </w:r>
          </w:p>
          <w:p w14:paraId="6FDF3BFF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450+050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D9D4C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 /50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84999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</w:rPr>
              <w:t>50 km/h -  Protectie muncitori intre orele</w:t>
            </w:r>
          </w:p>
          <w:p w14:paraId="390C3605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4D5DBD">
              <w:rPr>
                <w:b/>
                <w:bCs/>
                <w:i/>
                <w:iCs/>
                <w:sz w:val="20"/>
                <w:szCs w:val="20"/>
              </w:rPr>
              <w:t>7.00-19.00</w:t>
            </w:r>
          </w:p>
        </w:tc>
      </w:tr>
      <w:tr w:rsidR="000C5B0D" w14:paraId="3CA6FD4F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E9C5E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16D15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29B8A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5DFF8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</w:t>
            </w:r>
          </w:p>
          <w:p w14:paraId="3EFDD09C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8CE42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04D8ECB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BF344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0324C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76691A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AB59B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Grupa de linii </w:t>
            </w:r>
          </w:p>
          <w:p w14:paraId="1405C6C4" w14:textId="77777777" w:rsidR="000C5B0D" w:rsidRPr="00D344C9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Turda. </w:t>
            </w:r>
          </w:p>
        </w:tc>
      </w:tr>
      <w:tr w:rsidR="000C5B0D" w14:paraId="2BF895A5" w14:textId="77777777" w:rsidTr="00E4222D">
        <w:trPr>
          <w:cantSplit/>
          <w:trHeight w:val="94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08AB3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5EE69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815E0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C0325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</w:t>
            </w:r>
          </w:p>
          <w:p w14:paraId="12C19B4E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FB24A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78823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E9CF5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8083E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116EE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D344C9"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spre </w:t>
            </w:r>
            <w:r>
              <w:rPr>
                <w:b/>
                <w:bCs/>
                <w:i/>
                <w:iCs/>
                <w:sz w:val="20"/>
                <w:szCs w:val="20"/>
              </w:rPr>
              <w:t xml:space="preserve">Grupa de linii </w:t>
            </w:r>
          </w:p>
          <w:p w14:paraId="32A9824D" w14:textId="77777777" w:rsidR="000C5B0D" w:rsidRPr="00D344C9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st. </w:t>
            </w:r>
            <w:r w:rsidRPr="00D344C9">
              <w:rPr>
                <w:b/>
                <w:bCs/>
                <w:i/>
                <w:iCs/>
                <w:sz w:val="20"/>
                <w:szCs w:val="20"/>
              </w:rPr>
              <w:t>Turda.</w:t>
            </w:r>
          </w:p>
        </w:tc>
      </w:tr>
      <w:tr w:rsidR="000C5B0D" w14:paraId="16114F39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1B454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FEF1B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4AA8F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0224A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051C3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37 / 41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DA0B9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BAED9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FAC47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0D391" w14:textId="77777777" w:rsidR="000C5B0D" w:rsidRPr="00D344C9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5 - 9.</w:t>
            </w:r>
          </w:p>
        </w:tc>
      </w:tr>
      <w:tr w:rsidR="000C5B0D" w14:paraId="5C9B7C30" w14:textId="77777777" w:rsidTr="00E4222D">
        <w:trPr>
          <w:cantSplit/>
          <w:trHeight w:val="56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906C3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54481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1BE4A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DE3E9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D6957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728F06A5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 / 33</w:t>
            </w:r>
          </w:p>
          <w:p w14:paraId="73FED230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11D26B29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5065B0C7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 / 49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B9490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BF4316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D769C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C33C8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C5B0D" w14:paraId="4BDF21A5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81314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0D7B4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6014BF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89CB6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</w:t>
            </w:r>
          </w:p>
          <w:p w14:paraId="4070A3DF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B6CDE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349C45BC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 și 53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C02E7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84E4E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0DFE0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9708A" w14:textId="77777777" w:rsidR="000C5B0D" w:rsidRPr="00D344C9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7 - 10.</w:t>
            </w:r>
          </w:p>
        </w:tc>
      </w:tr>
      <w:tr w:rsidR="000C5B0D" w14:paraId="0ECD5DEC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A83AB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A10F5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97F0A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B7C2B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</w:t>
            </w:r>
          </w:p>
          <w:p w14:paraId="05578026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6 și 7 </w:t>
            </w:r>
          </w:p>
          <w:p w14:paraId="08DBF578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4B0E4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312CA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4A1E0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30E0D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CEF658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C5B0D" w14:paraId="07308DBF" w14:textId="77777777" w:rsidTr="00E4222D">
        <w:trPr>
          <w:cantSplit/>
          <w:trHeight w:val="74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8D2F0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E147D6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D9FF4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E2ADC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EFDE2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 12-18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E9746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E3FE8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67B46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41E05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C5B0D" w14:paraId="14F3C2BA" w14:textId="77777777" w:rsidTr="00E4222D">
        <w:trPr>
          <w:cantSplit/>
          <w:trHeight w:val="58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A8963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59339" w14:textId="77777777" w:rsidR="000C5B0D" w:rsidRDefault="000C5B0D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5DE013" w14:textId="77777777" w:rsidR="000C5B0D" w:rsidRDefault="000C5B0D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A2818" w14:textId="77777777" w:rsidR="000C5B0D" w:rsidRDefault="000C5B0D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Câmpia Turzii – </w:t>
            </w:r>
          </w:p>
          <w:p w14:paraId="28910FD7" w14:textId="77777777" w:rsidR="000C5B0D" w:rsidRDefault="000C5B0D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Ax. Hm Valea Florilor (cuprinde linia III </w:t>
            </w:r>
          </w:p>
          <w:p w14:paraId="60196CE4" w14:textId="77777777" w:rsidR="000C5B0D" w:rsidRDefault="000C5B0D" w:rsidP="009035DB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Câmpia Turzii  și linia II Hm Valea Florilor)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35319" w14:textId="77777777" w:rsidR="000C5B0D" w:rsidRDefault="000C5B0D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7D1FB" w14:textId="77777777" w:rsidR="000C5B0D" w:rsidRDefault="000C5B0D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F533C" w14:textId="77777777" w:rsidR="000C5B0D" w:rsidRDefault="000C5B0D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450+050</w:t>
            </w:r>
          </w:p>
          <w:p w14:paraId="513928D2" w14:textId="77777777" w:rsidR="000C5B0D" w:rsidRDefault="000C5B0D" w:rsidP="009035DB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465+185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DFDC3B" w14:textId="77777777" w:rsidR="000C5B0D" w:rsidRDefault="000C5B0D" w:rsidP="009035DB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0720A" w14:textId="77777777" w:rsidR="000C5B0D" w:rsidRDefault="000C5B0D" w:rsidP="009035DB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C5B0D" w14:paraId="565CBBD5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20BEC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038F9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672EF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429CC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Valea Florilor</w:t>
            </w:r>
          </w:p>
          <w:p w14:paraId="07D42AF7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0ED84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4CC19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6D1B1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761D2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08C22" w14:textId="77777777" w:rsidR="000C5B0D" w:rsidRPr="00D344C9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C5B0D" w14:paraId="7C79705D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EBF28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84722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DC8E2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03E60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Cojocna</w:t>
            </w:r>
          </w:p>
          <w:p w14:paraId="4525AC29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A7F14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31FA0878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 sch. 13</w:t>
            </w:r>
          </w:p>
          <w:p w14:paraId="6023B424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vârf sch. 16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2AD08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4F195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4CDA0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14D91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C5B0D" w14:paraId="35894863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8A4EE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C361F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5202D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01AD0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</w:t>
            </w:r>
            <w:r w:rsidRPr="003C5F64">
              <w:rPr>
                <w:b/>
                <w:bCs/>
                <w:sz w:val="20"/>
              </w:rPr>
              <w:t>Cojocna</w:t>
            </w:r>
            <w:r>
              <w:rPr>
                <w:b/>
                <w:bCs/>
                <w:sz w:val="20"/>
              </w:rPr>
              <w:br/>
              <w:t>linia 5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18DCF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9F56C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9050E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B3B53D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CC61F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C5B0D" w14:paraId="68F7A671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ACF7C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6B9DD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529D5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27BFE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Hm </w:t>
            </w:r>
            <w:r w:rsidRPr="003C5F64">
              <w:rPr>
                <w:b/>
                <w:bCs/>
                <w:sz w:val="20"/>
              </w:rPr>
              <w:t>Cojocna</w:t>
            </w:r>
            <w:r>
              <w:rPr>
                <w:b/>
                <w:bCs/>
                <w:sz w:val="20"/>
              </w:rPr>
              <w:br/>
            </w:r>
            <w:r w:rsidRPr="003C5F64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–</w:t>
            </w:r>
            <w:r w:rsidRPr="003C5F64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Ax Hm</w:t>
            </w:r>
            <w:r w:rsidRPr="003C5F64">
              <w:rPr>
                <w:b/>
                <w:bCs/>
                <w:sz w:val="20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B67CF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A544D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10196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484+604</w:t>
            </w:r>
          </w:p>
          <w:p w14:paraId="4826BBBF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489+558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D6994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8086A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C5B0D" w14:paraId="59BD16D1" w14:textId="77777777" w:rsidTr="00E4222D">
        <w:trPr>
          <w:cantSplit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93861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4E0B0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484+604</w:t>
            </w:r>
          </w:p>
          <w:p w14:paraId="591CBF17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489+558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BB8A3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7128B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Hm </w:t>
            </w:r>
            <w:r w:rsidRPr="003C5F64">
              <w:rPr>
                <w:b/>
                <w:bCs/>
                <w:sz w:val="20"/>
              </w:rPr>
              <w:t>Cojocna</w:t>
            </w:r>
            <w:r>
              <w:rPr>
                <w:b/>
                <w:bCs/>
                <w:sz w:val="20"/>
              </w:rPr>
              <w:br/>
            </w:r>
            <w:r w:rsidRPr="003C5F64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–</w:t>
            </w:r>
            <w:r w:rsidRPr="003C5F64">
              <w:rPr>
                <w:b/>
                <w:bCs/>
                <w:sz w:val="20"/>
              </w:rPr>
              <w:t xml:space="preserve"> </w:t>
            </w:r>
            <w:r>
              <w:rPr>
                <w:b/>
                <w:bCs/>
                <w:sz w:val="20"/>
              </w:rPr>
              <w:t>Ax Hm</w:t>
            </w:r>
            <w:r w:rsidRPr="003C5F64">
              <w:rPr>
                <w:b/>
                <w:bCs/>
                <w:sz w:val="20"/>
              </w:rPr>
              <w:t xml:space="preserve">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F235B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C3121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57503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6CC81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05797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C5B0D" w14:paraId="3D6BF188" w14:textId="77777777" w:rsidTr="00E4222D">
        <w:trPr>
          <w:cantSplit/>
          <w:trHeight w:val="39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13D65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3D33FF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06B1E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1A418E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Apahida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1AE63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călcâi</w:t>
            </w:r>
          </w:p>
          <w:p w14:paraId="649C08F1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511004DA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24 / 26 și </w:t>
            </w:r>
          </w:p>
          <w:p w14:paraId="6E971056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 489+700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5A97B9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B5E04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26FB6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44BB2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circulația la </w:t>
            </w:r>
          </w:p>
          <w:p w14:paraId="22A8B672" w14:textId="77777777" w:rsidR="000C5B0D" w:rsidRPr="00D344C9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linia 1.</w:t>
            </w:r>
          </w:p>
        </w:tc>
      </w:tr>
      <w:tr w:rsidR="000C5B0D" w14:paraId="2DB642B8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DB822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DE65E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B5AEC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BE11C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Apahida -</w:t>
            </w:r>
          </w:p>
          <w:p w14:paraId="61C7ACB0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Cluj Napoca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8BAA6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D3C8F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91403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490+600</w:t>
            </w:r>
          </w:p>
          <w:p w14:paraId="76B19DAA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490+650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A7626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00D25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35F28" w14:textId="77777777" w:rsidR="000C5B0D" w:rsidRPr="00D344C9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C5B0D" w14:paraId="47366F2A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2A67BB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A5770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495+307</w:t>
            </w:r>
          </w:p>
          <w:p w14:paraId="385929BF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501+929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357DB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E53BC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 Cluj Napoca Est Ax St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8F31B5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2C17F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60FB0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4491A7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48EC7" w14:textId="77777777" w:rsidR="000C5B0D" w:rsidRPr="00D344C9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C5B0D" w14:paraId="78E6EFF1" w14:textId="77777777" w:rsidTr="00E4222D">
        <w:trPr>
          <w:cantSplit/>
          <w:trHeight w:val="269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3764D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E2BDC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56020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59739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Cluj Napoca Est - Cluj Napoca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73941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C3A66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90EFB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499+350</w:t>
            </w:r>
          </w:p>
          <w:p w14:paraId="4CE0884D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501+121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9D8FF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6A579" w14:textId="77777777" w:rsidR="000C5B0D" w:rsidRPr="00D344C9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Semnalizată ca limitare de viteză.</w:t>
            </w:r>
          </w:p>
        </w:tc>
      </w:tr>
      <w:tr w:rsidR="000C5B0D" w14:paraId="53E7EAA0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8FDA59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87473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86419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50AE4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FB7AE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3EB64296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254D0E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A1237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992D7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2E0D3" w14:textId="77777777" w:rsidR="000C5B0D" w:rsidRPr="00D344C9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C5B0D" w14:paraId="6E186FEB" w14:textId="77777777" w:rsidTr="00E4222D">
        <w:trPr>
          <w:cantSplit/>
          <w:trHeight w:val="985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20DA9D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F6E63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A8C08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AE500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Cluj Napoca</w:t>
            </w:r>
          </w:p>
          <w:p w14:paraId="64FFFF86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12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A9F4E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E5531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71B2E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AA082" w14:textId="77777777" w:rsidR="000C5B0D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C6B2D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C5B0D" w14:paraId="1E5A9FB1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A6AA8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A723D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D8BBD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6BBFC" w14:textId="77777777" w:rsidR="000C5B0D" w:rsidRDefault="000C5B0D" w:rsidP="00FF6B4A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Cluj Napoca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B682B9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18, 28, 76, diag. </w:t>
            </w:r>
          </w:p>
          <w:p w14:paraId="5CC1B451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18 - 28 și </w:t>
            </w:r>
          </w:p>
          <w:p w14:paraId="0E2F81B6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porți-unea </w:t>
            </w:r>
          </w:p>
          <w:p w14:paraId="4F8FE760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linie cuprin-să </w:t>
            </w:r>
          </w:p>
          <w:p w14:paraId="5EAC39EC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18 și vârf sch. 200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6E9BB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159FE" w14:textId="77777777" w:rsidR="000C5B0D" w:rsidRDefault="000C5B0D" w:rsidP="00FF6B4A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61B73" w14:textId="77777777" w:rsidR="000C5B0D" w:rsidRPr="00600D25" w:rsidRDefault="000C5B0D" w:rsidP="00FF6B4A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7CAC3" w14:textId="77777777" w:rsidR="000C5B0D" w:rsidRPr="00D344C9" w:rsidRDefault="000C5B0D" w:rsidP="00FF6B4A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</w:tc>
      </w:tr>
      <w:tr w:rsidR="000C5B0D" w14:paraId="032E6F14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CFEBA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4EC9B" w14:textId="77777777" w:rsidR="000C5B0D" w:rsidRDefault="000C5B0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5B147" w14:textId="77777777" w:rsidR="000C5B0D" w:rsidRPr="00600D25" w:rsidRDefault="000C5B0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EC8C2" w14:textId="77777777" w:rsidR="000C5B0D" w:rsidRDefault="000C5B0D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Cluj Napoca, </w:t>
            </w:r>
          </w:p>
          <w:p w14:paraId="3CF89DC2" w14:textId="77777777" w:rsidR="000C5B0D" w:rsidRDefault="000C5B0D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8E8CE" w14:textId="77777777" w:rsidR="000C5B0D" w:rsidRDefault="000C5B0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porți-unea </w:t>
            </w:r>
          </w:p>
          <w:p w14:paraId="3E97EBB2" w14:textId="77777777" w:rsidR="000C5B0D" w:rsidRDefault="000C5B0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cuprin-să </w:t>
            </w:r>
          </w:p>
          <w:p w14:paraId="6539E2BB" w14:textId="77777777" w:rsidR="000C5B0D" w:rsidRDefault="000C5B0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78BBFC51" w14:textId="77777777" w:rsidR="000C5B0D" w:rsidRDefault="000C5B0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5ECBAE34" w14:textId="77777777" w:rsidR="000C5B0D" w:rsidRDefault="000C5B0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32/34</w:t>
            </w:r>
          </w:p>
          <w:p w14:paraId="46E6E79E" w14:textId="77777777" w:rsidR="000C5B0D" w:rsidRDefault="000C5B0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2350735D" w14:textId="77777777" w:rsidR="000C5B0D" w:rsidRDefault="000C5B0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R28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67DE4" w14:textId="77777777" w:rsidR="000C5B0D" w:rsidRDefault="000C5B0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87C21" w14:textId="77777777" w:rsidR="000C5B0D" w:rsidRDefault="000C5B0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ED1D6" w14:textId="77777777" w:rsidR="000C5B0D" w:rsidRPr="00600D25" w:rsidRDefault="000C5B0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4BC08" w14:textId="77777777" w:rsidR="000C5B0D" w:rsidRDefault="000C5B0D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C5B0D" w14:paraId="68BEE358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80285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358142" w14:textId="77777777" w:rsidR="000C5B0D" w:rsidRDefault="000C5B0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CA2C3" w14:textId="77777777" w:rsidR="000C5B0D" w:rsidRPr="00600D25" w:rsidRDefault="000C5B0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ECC7E3" w14:textId="77777777" w:rsidR="000C5B0D" w:rsidRDefault="000C5B0D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Aleşd </w:t>
            </w:r>
          </w:p>
          <w:p w14:paraId="2EBD4062" w14:textId="77777777" w:rsidR="000C5B0D" w:rsidRDefault="000C5B0D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5, 6 și 7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5BBF40" w14:textId="77777777" w:rsidR="000C5B0D" w:rsidRDefault="000C5B0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4D750" w14:textId="77777777" w:rsidR="000C5B0D" w:rsidRDefault="000C5B0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4E278" w14:textId="77777777" w:rsidR="000C5B0D" w:rsidRDefault="000C5B0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0D73C" w14:textId="77777777" w:rsidR="000C5B0D" w:rsidRPr="00600D25" w:rsidRDefault="000C5B0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DD0C6" w14:textId="77777777" w:rsidR="000C5B0D" w:rsidRDefault="000C5B0D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C5B0D" w14:paraId="25CC7130" w14:textId="77777777" w:rsidTr="00E4222D">
        <w:trPr>
          <w:cantSplit/>
          <w:trHeight w:val="54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48646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02D6E" w14:textId="77777777" w:rsidR="000C5B0D" w:rsidRDefault="000C5B0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BB47E" w14:textId="77777777" w:rsidR="000C5B0D" w:rsidRPr="00600D25" w:rsidRDefault="000C5B0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E83651" w14:textId="77777777" w:rsidR="000C5B0D" w:rsidRDefault="000C5B0D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Aleşd 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894AD" w14:textId="77777777" w:rsidR="000C5B0D" w:rsidRDefault="000C5B0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37EC5CC2" w14:textId="77777777" w:rsidR="000C5B0D" w:rsidRDefault="000C5B0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diag </w:t>
            </w:r>
          </w:p>
          <w:p w14:paraId="01AF42E4" w14:textId="77777777" w:rsidR="000C5B0D" w:rsidRDefault="000C5B0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24 - 30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5D216" w14:textId="77777777" w:rsidR="000C5B0D" w:rsidRDefault="000C5B0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964BE" w14:textId="77777777" w:rsidR="000C5B0D" w:rsidRDefault="000C5B0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ABA32" w14:textId="77777777" w:rsidR="000C5B0D" w:rsidRPr="00600D25" w:rsidRDefault="000C5B0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5DC97" w14:textId="77777777" w:rsidR="000C5B0D" w:rsidRDefault="000C5B0D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liinile 5 – 7 Cap Y.</w:t>
            </w:r>
          </w:p>
        </w:tc>
      </w:tr>
      <w:tr w:rsidR="000C5B0D" w14:paraId="3D6D1BB5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EFA4E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56132" w14:textId="77777777" w:rsidR="000C5B0D" w:rsidRDefault="000C5B0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622+468</w:t>
            </w:r>
          </w:p>
          <w:p w14:paraId="7C1E935A" w14:textId="77777777" w:rsidR="000C5B0D" w:rsidRDefault="000C5B0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622+568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7DBE1" w14:textId="77777777" w:rsidR="000C5B0D" w:rsidRPr="00600D25" w:rsidRDefault="000C5B0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B2E11" w14:textId="77777777" w:rsidR="000C5B0D" w:rsidRDefault="000C5B0D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Aleşd-</w:t>
            </w:r>
          </w:p>
          <w:p w14:paraId="3A730829" w14:textId="77777777" w:rsidR="000C5B0D" w:rsidRDefault="000C5B0D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Tileagd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CD965" w14:textId="77777777" w:rsidR="000C5B0D" w:rsidRDefault="000C5B0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CE2FE" w14:textId="77777777" w:rsidR="000C5B0D" w:rsidRDefault="000C5B0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CE1F2" w14:textId="77777777" w:rsidR="000C5B0D" w:rsidRDefault="000C5B0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4D92E" w14:textId="77777777" w:rsidR="000C5B0D" w:rsidRDefault="000C5B0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5C9281" w14:textId="77777777" w:rsidR="000C5B0D" w:rsidRDefault="000C5B0D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C5B0D" w14:paraId="4F82DB4A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CB51D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CE284" w14:textId="77777777" w:rsidR="000C5B0D" w:rsidRDefault="000C5B0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AB8A6" w14:textId="77777777" w:rsidR="000C5B0D" w:rsidRDefault="000C5B0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A71DB" w14:textId="77777777" w:rsidR="000C5B0D" w:rsidRDefault="000C5B0D" w:rsidP="00A00A4F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Tileagd linia 1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E7EDA" w14:textId="77777777" w:rsidR="000C5B0D" w:rsidRDefault="000C5B0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5560D" w14:textId="77777777" w:rsidR="000C5B0D" w:rsidRDefault="000C5B0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2F6EE" w14:textId="77777777" w:rsidR="000C5B0D" w:rsidRDefault="000C5B0D" w:rsidP="00A00A4F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7E9DE" w14:textId="77777777" w:rsidR="000C5B0D" w:rsidRDefault="000C5B0D" w:rsidP="00A00A4F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3C895" w14:textId="77777777" w:rsidR="000C5B0D" w:rsidRDefault="000C5B0D" w:rsidP="00A00A4F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C5B0D" w14:paraId="245FFC47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37395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602D4" w14:textId="77777777" w:rsidR="000C5B0D" w:rsidRDefault="000C5B0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633+700</w:t>
            </w:r>
          </w:p>
          <w:p w14:paraId="007767D8" w14:textId="77777777" w:rsidR="000C5B0D" w:rsidRDefault="000C5B0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634+000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78170" w14:textId="77777777" w:rsidR="000C5B0D" w:rsidRDefault="000C5B0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D99D5" w14:textId="77777777" w:rsidR="000C5B0D" w:rsidRDefault="000C5B0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Tileagd -</w:t>
            </w:r>
          </w:p>
          <w:p w14:paraId="18532DDD" w14:textId="77777777" w:rsidR="000C5B0D" w:rsidRDefault="000C5B0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33494" w14:textId="77777777" w:rsidR="000C5B0D" w:rsidRDefault="000C5B0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4DB92" w14:textId="77777777" w:rsidR="000C5B0D" w:rsidRDefault="000C5B0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846A8" w14:textId="77777777" w:rsidR="000C5B0D" w:rsidRDefault="000C5B0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BB73F8" w14:textId="77777777" w:rsidR="000C5B0D" w:rsidRDefault="000C5B0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CE23D" w14:textId="77777777" w:rsidR="000C5B0D" w:rsidRDefault="000C5B0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C5B0D" w14:paraId="7511A02C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DF987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A5954" w14:textId="77777777" w:rsidR="000C5B0D" w:rsidRDefault="000C5B0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636+190</w:t>
            </w:r>
          </w:p>
          <w:p w14:paraId="2281C894" w14:textId="77777777" w:rsidR="000C5B0D" w:rsidRDefault="000C5B0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636+290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8A02B" w14:textId="77777777" w:rsidR="000C5B0D" w:rsidRDefault="000C5B0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5799F" w14:textId="77777777" w:rsidR="000C5B0D" w:rsidRDefault="000C5B0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Tileagd -</w:t>
            </w:r>
          </w:p>
          <w:p w14:paraId="60B7A718" w14:textId="77777777" w:rsidR="000C5B0D" w:rsidRDefault="000C5B0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237DD" w14:textId="77777777" w:rsidR="000C5B0D" w:rsidRDefault="000C5B0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5BB3B" w14:textId="77777777" w:rsidR="000C5B0D" w:rsidRDefault="000C5B0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C84C7" w14:textId="77777777" w:rsidR="000C5B0D" w:rsidRDefault="000C5B0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E8A10" w14:textId="77777777" w:rsidR="000C5B0D" w:rsidRDefault="000C5B0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3521A" w14:textId="77777777" w:rsidR="000C5B0D" w:rsidRDefault="000C5B0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0C5B0D" w14:paraId="075B3E31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AAFB8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409E0" w14:textId="77777777" w:rsidR="000C5B0D" w:rsidRDefault="000C5B0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638+000</w:t>
            </w:r>
          </w:p>
          <w:p w14:paraId="4CAB9CA8" w14:textId="77777777" w:rsidR="000C5B0D" w:rsidRDefault="000C5B0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638+100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5C167" w14:textId="77777777" w:rsidR="000C5B0D" w:rsidRDefault="000C5B0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98D98" w14:textId="77777777" w:rsidR="000C5B0D" w:rsidRDefault="000C5B0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Tileagd -</w:t>
            </w:r>
          </w:p>
          <w:p w14:paraId="6BB9DFC0" w14:textId="77777777" w:rsidR="000C5B0D" w:rsidRDefault="000C5B0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Oșorhei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9B94B" w14:textId="77777777" w:rsidR="000C5B0D" w:rsidRDefault="000C5B0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6457D" w14:textId="77777777" w:rsidR="000C5B0D" w:rsidRDefault="000C5B0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4C50C" w14:textId="77777777" w:rsidR="000C5B0D" w:rsidRDefault="000C5B0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821C4" w14:textId="77777777" w:rsidR="000C5B0D" w:rsidRDefault="000C5B0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45630" w14:textId="77777777" w:rsidR="000C5B0D" w:rsidRDefault="000C5B0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0C5B0D" w14:paraId="3F9AC278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D8D9B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E48CD" w14:textId="77777777" w:rsidR="000C5B0D" w:rsidRDefault="000C5B0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BC3FB" w14:textId="77777777" w:rsidR="000C5B0D" w:rsidRDefault="000C5B0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BA300C" w14:textId="77777777" w:rsidR="000C5B0D" w:rsidRDefault="000C5B0D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Oșorhei linia 3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24195" w14:textId="77777777" w:rsidR="000C5B0D" w:rsidRDefault="000C5B0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AC979" w14:textId="77777777" w:rsidR="000C5B0D" w:rsidRDefault="000C5B0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FE05A" w14:textId="77777777" w:rsidR="000C5B0D" w:rsidRDefault="000C5B0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644+700</w:t>
            </w:r>
          </w:p>
          <w:p w14:paraId="6DCEBBC7" w14:textId="77777777" w:rsidR="000C5B0D" w:rsidRDefault="000C5B0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645+050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6AE64" w14:textId="77777777" w:rsidR="000C5B0D" w:rsidRDefault="000C5B0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CF7CA" w14:textId="77777777" w:rsidR="000C5B0D" w:rsidRDefault="000C5B0D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C5B0D" w14:paraId="1264E017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35760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BD949" w14:textId="77777777" w:rsidR="000C5B0D" w:rsidRDefault="000C5B0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BB671" w14:textId="77777777" w:rsidR="000C5B0D" w:rsidRDefault="000C5B0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2B656" w14:textId="77777777" w:rsidR="000C5B0D" w:rsidRDefault="000C5B0D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Oșorhei - Oradea Est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9DE4F" w14:textId="77777777" w:rsidR="000C5B0D" w:rsidRDefault="000C5B0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237BF" w14:textId="77777777" w:rsidR="000C5B0D" w:rsidRDefault="000C5B0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152F6" w14:textId="77777777" w:rsidR="000C5B0D" w:rsidRDefault="000C5B0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647+700</w:t>
            </w:r>
          </w:p>
          <w:p w14:paraId="75686029" w14:textId="77777777" w:rsidR="000C5B0D" w:rsidRDefault="000C5B0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647+800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DF8F5" w14:textId="77777777" w:rsidR="000C5B0D" w:rsidRDefault="000C5B0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4B6C8" w14:textId="77777777" w:rsidR="000C5B0D" w:rsidRDefault="000C5B0D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C5B0D" w14:paraId="37A5C23A" w14:textId="77777777" w:rsidTr="00E4222D">
        <w:trPr>
          <w:cantSplit/>
          <w:trHeight w:val="596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58622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78D88" w14:textId="77777777" w:rsidR="000C5B0D" w:rsidRDefault="000C5B0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D89AC" w14:textId="77777777" w:rsidR="000C5B0D" w:rsidRDefault="000C5B0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78192" w14:textId="77777777" w:rsidR="000C5B0D" w:rsidRDefault="000C5B0D" w:rsidP="001A54D1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Oradea Est linia 2 directă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2A211" w14:textId="77777777" w:rsidR="000C5B0D" w:rsidRDefault="000C5B0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052D2" w14:textId="77777777" w:rsidR="000C5B0D" w:rsidRDefault="000C5B0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62AAA" w14:textId="77777777" w:rsidR="000C5B0D" w:rsidRDefault="000C5B0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649+550</w:t>
            </w:r>
          </w:p>
          <w:p w14:paraId="501F9692" w14:textId="77777777" w:rsidR="000C5B0D" w:rsidRDefault="000C5B0D" w:rsidP="001A54D1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649+650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03E92" w14:textId="77777777" w:rsidR="000C5B0D" w:rsidRDefault="000C5B0D" w:rsidP="001A54D1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CD5795" w14:textId="77777777" w:rsidR="000C5B0D" w:rsidRDefault="000C5B0D" w:rsidP="001A54D1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Fără inductori.</w:t>
            </w:r>
          </w:p>
        </w:tc>
      </w:tr>
      <w:tr w:rsidR="000C5B0D" w14:paraId="608EC656" w14:textId="77777777" w:rsidTr="00E4222D">
        <w:trPr>
          <w:cantSplit/>
          <w:trHeight w:val="692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8EF67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5356E" w14:textId="77777777" w:rsidR="000C5B0D" w:rsidRDefault="000C5B0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652+000</w:t>
            </w:r>
          </w:p>
          <w:p w14:paraId="0CFFB646" w14:textId="77777777" w:rsidR="000C5B0D" w:rsidRDefault="000C5B0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653+000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051E7" w14:textId="77777777" w:rsidR="000C5B0D" w:rsidRDefault="000C5B0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2E6C8" w14:textId="77777777" w:rsidR="000C5B0D" w:rsidRDefault="000C5B0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Oradea Est - Oradea 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C54A9" w14:textId="77777777" w:rsidR="000C5B0D" w:rsidRDefault="000C5B0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88E3D" w14:textId="77777777" w:rsidR="000C5B0D" w:rsidRDefault="000C5B0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5B8DC" w14:textId="77777777" w:rsidR="000C5B0D" w:rsidRDefault="000C5B0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651+950</w:t>
            </w:r>
          </w:p>
          <w:p w14:paraId="0641D61F" w14:textId="77777777" w:rsidR="000C5B0D" w:rsidRDefault="000C5B0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652+000</w:t>
            </w: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02307" w14:textId="77777777" w:rsidR="000C5B0D" w:rsidRPr="00600D25" w:rsidRDefault="000C5B0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C8D20" w14:textId="77777777" w:rsidR="000C5B0D" w:rsidRDefault="000C5B0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C5B0D" w14:paraId="2A1DF500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BB68B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6E284" w14:textId="77777777" w:rsidR="000C5B0D" w:rsidRDefault="000C5B0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CAAA3" w14:textId="77777777" w:rsidR="000C5B0D" w:rsidRDefault="000C5B0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8AEA08" w14:textId="77777777" w:rsidR="000C5B0D" w:rsidRDefault="000C5B0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Oradea</w:t>
            </w:r>
          </w:p>
          <w:p w14:paraId="0841254D" w14:textId="77777777" w:rsidR="000C5B0D" w:rsidRDefault="000C5B0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0C022" w14:textId="77777777" w:rsidR="000C5B0D" w:rsidRDefault="000C5B0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7A4EE" w14:textId="77777777" w:rsidR="000C5B0D" w:rsidRDefault="000C5B0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F0A5D" w14:textId="77777777" w:rsidR="000C5B0D" w:rsidRDefault="000C5B0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D6BB2" w14:textId="77777777" w:rsidR="000C5B0D" w:rsidRDefault="000C5B0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98AAA" w14:textId="77777777" w:rsidR="000C5B0D" w:rsidRDefault="000C5B0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la liniile 3 A, 4 A, 7 A, 1 B, </w:t>
            </w:r>
          </w:p>
          <w:p w14:paraId="6AC99776" w14:textId="77777777" w:rsidR="000C5B0D" w:rsidRDefault="000C5B0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2 B, 3 B,  Cap Y.</w:t>
            </w:r>
          </w:p>
          <w:p w14:paraId="52C485DF" w14:textId="77777777" w:rsidR="000C5B0D" w:rsidRDefault="000C5B0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5850AD87" w14:textId="77777777" w:rsidR="000C5B0D" w:rsidRDefault="000C5B0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Stație paralelogram.</w:t>
            </w:r>
          </w:p>
        </w:tc>
      </w:tr>
      <w:tr w:rsidR="000C5B0D" w14:paraId="147ED01D" w14:textId="77777777" w:rsidTr="00E4222D">
        <w:trPr>
          <w:cantSplit/>
          <w:trHeight w:val="828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CDC7C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378EE" w14:textId="77777777" w:rsidR="000C5B0D" w:rsidRDefault="000C5B0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33446" w14:textId="77777777" w:rsidR="000C5B0D" w:rsidRDefault="000C5B0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95E42" w14:textId="77777777" w:rsidR="000C5B0D" w:rsidRDefault="000C5B0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Oradea</w:t>
            </w:r>
          </w:p>
          <w:p w14:paraId="4551FB7E" w14:textId="77777777" w:rsidR="000C5B0D" w:rsidRDefault="000C5B0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9F1BA" w14:textId="77777777" w:rsidR="000C5B0D" w:rsidRDefault="000C5B0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B6E6B" w14:textId="77777777" w:rsidR="000C5B0D" w:rsidRDefault="000C5B0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7F6D5" w14:textId="77777777" w:rsidR="000C5B0D" w:rsidRDefault="000C5B0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51BCD" w14:textId="77777777" w:rsidR="000C5B0D" w:rsidRDefault="000C5B0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859D1" w14:textId="77777777" w:rsidR="000C5B0D" w:rsidRDefault="000C5B0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la liniile 7 A, 1B - 3B, </w:t>
            </w:r>
          </w:p>
          <w:p w14:paraId="526A98AB" w14:textId="77777777" w:rsidR="000C5B0D" w:rsidRDefault="000C5B0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Depou  Cap Y.</w:t>
            </w:r>
          </w:p>
          <w:p w14:paraId="5E6FA79E" w14:textId="77777777" w:rsidR="000C5B0D" w:rsidRDefault="000C5B0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7C7E4DE2" w14:textId="77777777" w:rsidR="000C5B0D" w:rsidRDefault="000C5B0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Stație paralelogram.</w:t>
            </w:r>
          </w:p>
        </w:tc>
      </w:tr>
      <w:tr w:rsidR="000C5B0D" w14:paraId="4652481B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2A97F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D597B" w14:textId="77777777" w:rsidR="000C5B0D" w:rsidRDefault="000C5B0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EB68D" w14:textId="77777777" w:rsidR="000C5B0D" w:rsidRPr="00600D25" w:rsidRDefault="000C5B0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E0428" w14:textId="77777777" w:rsidR="000C5B0D" w:rsidRDefault="000C5B0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Oradea</w:t>
            </w:r>
          </w:p>
          <w:p w14:paraId="02325092" w14:textId="77777777" w:rsidR="000C5B0D" w:rsidRDefault="000C5B0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9A2F1" w14:textId="77777777" w:rsidR="000C5B0D" w:rsidRDefault="000C5B0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32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CD058" w14:textId="77777777" w:rsidR="000C5B0D" w:rsidRDefault="000C5B0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193D0" w14:textId="77777777" w:rsidR="000C5B0D" w:rsidRDefault="000C5B0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207638" w14:textId="77777777" w:rsidR="000C5B0D" w:rsidRPr="00600D25" w:rsidRDefault="000C5B0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40C25" w14:textId="77777777" w:rsidR="000C5B0D" w:rsidRDefault="000C5B0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la liniile 7A, 1B - 3B și </w:t>
            </w:r>
          </w:p>
          <w:p w14:paraId="0332E46D" w14:textId="77777777" w:rsidR="000C5B0D" w:rsidRDefault="000C5B0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Depou Cap Y.</w:t>
            </w:r>
          </w:p>
          <w:p w14:paraId="5271DC2C" w14:textId="77777777" w:rsidR="000C5B0D" w:rsidRDefault="000C5B0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75187520" w14:textId="77777777" w:rsidR="000C5B0D" w:rsidRDefault="000C5B0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Stație paralelogram.</w:t>
            </w:r>
          </w:p>
        </w:tc>
      </w:tr>
      <w:tr w:rsidR="000C5B0D" w14:paraId="77DF7D8C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51AD5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35438" w14:textId="77777777" w:rsidR="000C5B0D" w:rsidRDefault="000C5B0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29EF7" w14:textId="77777777" w:rsidR="000C5B0D" w:rsidRPr="00600D25" w:rsidRDefault="000C5B0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95387" w14:textId="77777777" w:rsidR="000C5B0D" w:rsidRDefault="000C5B0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Oradea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64E2B" w14:textId="77777777" w:rsidR="000C5B0D" w:rsidRDefault="000C5B0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38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17F37" w14:textId="77777777" w:rsidR="000C5B0D" w:rsidRDefault="000C5B0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A58A4" w14:textId="77777777" w:rsidR="000C5B0D" w:rsidRDefault="000C5B0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76890" w14:textId="77777777" w:rsidR="000C5B0D" w:rsidRPr="00600D25" w:rsidRDefault="000C5B0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3461D" w14:textId="77777777" w:rsidR="000C5B0D" w:rsidRDefault="000C5B0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1 A, Cap Y.</w:t>
            </w:r>
          </w:p>
          <w:p w14:paraId="45D58C4B" w14:textId="77777777" w:rsidR="000C5B0D" w:rsidRDefault="000C5B0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2C73F735" w14:textId="77777777" w:rsidR="000C5B0D" w:rsidRDefault="000C5B0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0C5B0D" w14:paraId="28D62536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06722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1662E" w14:textId="77777777" w:rsidR="000C5B0D" w:rsidRDefault="000C5B0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9E2F3" w14:textId="77777777" w:rsidR="000C5B0D" w:rsidRPr="00600D25" w:rsidRDefault="000C5B0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4883B" w14:textId="77777777" w:rsidR="000C5B0D" w:rsidRDefault="000C5B0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Oradea</w:t>
            </w:r>
          </w:p>
          <w:p w14:paraId="7C8AEDF6" w14:textId="77777777" w:rsidR="000C5B0D" w:rsidRDefault="000C5B0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7EED9" w14:textId="77777777" w:rsidR="000C5B0D" w:rsidRDefault="000C5B0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2FE09" w14:textId="77777777" w:rsidR="000C5B0D" w:rsidRDefault="000C5B0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854D9" w14:textId="77777777" w:rsidR="000C5B0D" w:rsidRDefault="000C5B0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BB770" w14:textId="77777777" w:rsidR="000C5B0D" w:rsidRPr="00600D25" w:rsidRDefault="000C5B0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91CC7" w14:textId="77777777" w:rsidR="000C5B0D" w:rsidRDefault="000C5B0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3 A, 4 A, Cap Y.</w:t>
            </w:r>
          </w:p>
          <w:p w14:paraId="61C1D702" w14:textId="77777777" w:rsidR="000C5B0D" w:rsidRDefault="000C5B0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646243F6" w14:textId="77777777" w:rsidR="000C5B0D" w:rsidRDefault="000C5B0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0C5B0D" w14:paraId="604F972B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E5139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ED1EC" w14:textId="77777777" w:rsidR="000C5B0D" w:rsidRDefault="000C5B0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818E3" w14:textId="77777777" w:rsidR="000C5B0D" w:rsidRPr="00600D25" w:rsidRDefault="000C5B0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F813F" w14:textId="77777777" w:rsidR="000C5B0D" w:rsidRDefault="000C5B0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Oradea</w:t>
            </w:r>
          </w:p>
          <w:p w14:paraId="4D9E4459" w14:textId="77777777" w:rsidR="000C5B0D" w:rsidRDefault="000C5B0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0EAD7" w14:textId="77777777" w:rsidR="000C5B0D" w:rsidRDefault="000C5B0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40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E1225" w14:textId="77777777" w:rsidR="000C5B0D" w:rsidRDefault="000C5B0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AFFB0" w14:textId="77777777" w:rsidR="000C5B0D" w:rsidRDefault="000C5B0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FF281" w14:textId="77777777" w:rsidR="000C5B0D" w:rsidRPr="00600D25" w:rsidRDefault="000C5B0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72A76" w14:textId="77777777" w:rsidR="000C5B0D" w:rsidRDefault="000C5B0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Afectează intrări - ieşiri la liniile 3 A, 4 A și Depoul Oradea.</w:t>
            </w:r>
          </w:p>
          <w:p w14:paraId="4524C46A" w14:textId="77777777" w:rsidR="000C5B0D" w:rsidRDefault="000C5B0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2E8FDE4A" w14:textId="77777777" w:rsidR="000C5B0D" w:rsidRDefault="000C5B0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Staţ</w:t>
            </w:r>
            <w:r>
              <w:rPr>
                <w:b/>
                <w:bCs/>
                <w:i/>
                <w:iCs/>
                <w:sz w:val="20"/>
                <w:szCs w:val="20"/>
                <w:lang w:val="en-US"/>
              </w:rPr>
              <w:t>ie paralelogram.</w:t>
            </w:r>
          </w:p>
        </w:tc>
      </w:tr>
      <w:tr w:rsidR="000C5B0D" w14:paraId="0ED37C0A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7481A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5F478" w14:textId="77777777" w:rsidR="000C5B0D" w:rsidRDefault="000C5B0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0966E" w14:textId="77777777" w:rsidR="000C5B0D" w:rsidRPr="00600D25" w:rsidRDefault="000C5B0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7D6F2" w14:textId="77777777" w:rsidR="000C5B0D" w:rsidRDefault="000C5B0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Episcopia Bihor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DEBB7" w14:textId="77777777" w:rsidR="000C5B0D" w:rsidRDefault="000C5B0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bretea Cap X</w:t>
            </w:r>
          </w:p>
          <w:p w14:paraId="5AA8913D" w14:textId="77777777" w:rsidR="000C5B0D" w:rsidRDefault="000C5B0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19, 21, 31, 27 / 29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8AF20" w14:textId="77777777" w:rsidR="000C5B0D" w:rsidRDefault="000C5B0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30990" w14:textId="77777777" w:rsidR="000C5B0D" w:rsidRDefault="000C5B0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28FDD" w14:textId="77777777" w:rsidR="000C5B0D" w:rsidRPr="00600D25" w:rsidRDefault="000C5B0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5CDC1" w14:textId="77777777" w:rsidR="000C5B0D" w:rsidRDefault="000C5B0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Nesemnalizată pe teren.</w:t>
            </w:r>
          </w:p>
          <w:p w14:paraId="09932F00" w14:textId="77777777" w:rsidR="000C5B0D" w:rsidRDefault="000C5B0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 xml:space="preserve">Afectează intrări - ieşiri </w:t>
            </w:r>
          </w:p>
          <w:p w14:paraId="6E7EBADC" w14:textId="77777777" w:rsidR="000C5B0D" w:rsidRDefault="000C5B0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la liniile 7 - 17, Cap X.</w:t>
            </w:r>
          </w:p>
        </w:tc>
      </w:tr>
      <w:tr w:rsidR="000C5B0D" w14:paraId="5D68CB7C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4A57AF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2BC6C" w14:textId="77777777" w:rsidR="000C5B0D" w:rsidRDefault="000C5B0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3+772</w:t>
            </w:r>
          </w:p>
          <w:p w14:paraId="3ED371FF" w14:textId="77777777" w:rsidR="000C5B0D" w:rsidRDefault="000C5B0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3+872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919A7" w14:textId="77777777" w:rsidR="000C5B0D" w:rsidRPr="00600D25" w:rsidRDefault="000C5B0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A0996" w14:textId="77777777" w:rsidR="000C5B0D" w:rsidRDefault="000C5B0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EAB3E" w14:textId="77777777" w:rsidR="000C5B0D" w:rsidRDefault="000C5B0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C24A4" w14:textId="77777777" w:rsidR="000C5B0D" w:rsidRDefault="000C5B0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68D7C" w14:textId="77777777" w:rsidR="000C5B0D" w:rsidRDefault="000C5B0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E82B8" w14:textId="77777777" w:rsidR="000C5B0D" w:rsidRPr="00600D25" w:rsidRDefault="000C5B0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9C147" w14:textId="77777777" w:rsidR="000C5B0D" w:rsidRDefault="000C5B0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C5B0D" w14:paraId="78DAD6D5" w14:textId="77777777" w:rsidTr="00E4222D">
        <w:trPr>
          <w:cantSplit/>
          <w:trHeight w:val="264"/>
          <w:jc w:val="center"/>
        </w:trPr>
        <w:tc>
          <w:tcPr>
            <w:tcW w:w="68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33648" w14:textId="77777777" w:rsidR="000C5B0D" w:rsidRDefault="000C5B0D" w:rsidP="000C5B0D">
            <w:pPr>
              <w:numPr>
                <w:ilvl w:val="0"/>
                <w:numId w:val="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92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620A7" w14:textId="77777777" w:rsidR="000C5B0D" w:rsidRDefault="000C5B0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4+884</w:t>
            </w:r>
          </w:p>
          <w:p w14:paraId="422F7EDC" w14:textId="77777777" w:rsidR="000C5B0D" w:rsidRDefault="000C5B0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4+984</w:t>
            </w:r>
          </w:p>
        </w:tc>
        <w:tc>
          <w:tcPr>
            <w:tcW w:w="80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28FBF" w14:textId="77777777" w:rsidR="000C5B0D" w:rsidRPr="00600D25" w:rsidRDefault="000C5B0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0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15359" w14:textId="77777777" w:rsidR="000C5B0D" w:rsidRDefault="000C5B0D" w:rsidP="00603A0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Episcopia Bihor - Frontieră</w:t>
            </w:r>
          </w:p>
        </w:tc>
        <w:tc>
          <w:tcPr>
            <w:tcW w:w="84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769AD" w14:textId="77777777" w:rsidR="000C5B0D" w:rsidRDefault="000C5B0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4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E04B7" w14:textId="77777777" w:rsidR="000C5B0D" w:rsidRDefault="000C5B0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8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7A57E" w14:textId="77777777" w:rsidR="000C5B0D" w:rsidRDefault="000C5B0D" w:rsidP="00603A0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2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A4916B" w14:textId="77777777" w:rsidR="000C5B0D" w:rsidRPr="00600D25" w:rsidRDefault="000C5B0D" w:rsidP="00603A0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50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B63A6" w14:textId="77777777" w:rsidR="000C5B0D" w:rsidRDefault="000C5B0D" w:rsidP="00603A0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</w:tbl>
    <w:p w14:paraId="7E70A023" w14:textId="77777777" w:rsidR="000C5B0D" w:rsidRPr="00836022" w:rsidRDefault="000C5B0D" w:rsidP="0095691E">
      <w:pPr>
        <w:spacing w:before="40" w:line="192" w:lineRule="auto"/>
        <w:ind w:right="57"/>
        <w:rPr>
          <w:sz w:val="20"/>
          <w:lang w:val="en-US"/>
        </w:rPr>
      </w:pPr>
    </w:p>
    <w:p w14:paraId="65FC406D" w14:textId="77777777" w:rsidR="000C5B0D" w:rsidRDefault="000C5B0D" w:rsidP="00956F37">
      <w:pPr>
        <w:pStyle w:val="Heading1"/>
        <w:spacing w:line="360" w:lineRule="auto"/>
      </w:pPr>
      <w:r>
        <w:t>LINIA 301 N</w:t>
      </w:r>
    </w:p>
    <w:p w14:paraId="19409102" w14:textId="77777777" w:rsidR="000C5B0D" w:rsidRDefault="000C5B0D" w:rsidP="004F46F4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CHITILA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0C5B0D" w14:paraId="0D58640C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7B36B" w14:textId="77777777" w:rsidR="000C5B0D" w:rsidRDefault="000C5B0D" w:rsidP="000C5B0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B0AD5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B43A1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E3E71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70EE75C6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92F62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B7F38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C5F29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B7D3D" w14:textId="77777777" w:rsidR="000C5B0D" w:rsidRPr="0022092F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8062BB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697E7ACE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2D81C" w14:textId="77777777" w:rsidR="000C5B0D" w:rsidRDefault="000C5B0D" w:rsidP="000C5B0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9630A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971AB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A6A7D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38740E2F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0F392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9D015A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9C751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03E4C" w14:textId="77777777" w:rsidR="000C5B0D" w:rsidRPr="0022092F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12DB94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14D83215" w14:textId="77777777">
        <w:trPr>
          <w:cantSplit/>
          <w:trHeight w:val="1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A19F6" w14:textId="77777777" w:rsidR="000C5B0D" w:rsidRDefault="000C5B0D" w:rsidP="000C5B0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2C623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80966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D8258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4A4E4036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23414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4C2A6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C3CE9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991FB" w14:textId="77777777" w:rsidR="000C5B0D" w:rsidRPr="0022092F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23422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F36D00C" w14:textId="77777777" w:rsidR="000C5B0D" w:rsidRPr="00474FB0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lang w:val="en-US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şi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12.</w:t>
            </w:r>
          </w:p>
        </w:tc>
      </w:tr>
      <w:tr w:rsidR="000C5B0D" w14:paraId="19390946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5FB50" w14:textId="77777777" w:rsidR="000C5B0D" w:rsidRDefault="000C5B0D" w:rsidP="000C5B0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701EF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1E773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8CE0A" w14:textId="77777777" w:rsidR="000C5B0D" w:rsidRDefault="000C5B0D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2D05365E" w14:textId="77777777" w:rsidR="000C5B0D" w:rsidRDefault="000C5B0D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grupa 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37ABB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835D1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5839E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7256E" w14:textId="77777777" w:rsidR="000C5B0D" w:rsidRPr="0022092F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3CF6A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3C24EA1C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58E42" w14:textId="77777777" w:rsidR="000C5B0D" w:rsidRDefault="000C5B0D" w:rsidP="000C5B0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F4CED" w14:textId="77777777" w:rsidR="000C5B0D" w:rsidRDefault="000C5B0D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6D67F" w14:textId="77777777" w:rsidR="000C5B0D" w:rsidRDefault="000C5B0D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F9B09" w14:textId="77777777" w:rsidR="000C5B0D" w:rsidRDefault="000C5B0D" w:rsidP="000E39C8">
            <w:pPr>
              <w:spacing w:before="20" w:line="360" w:lineRule="auto"/>
              <w:ind w:left="57" w:right="57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St. Bucureşti Nord</w:t>
            </w:r>
            <w:r>
              <w:rPr>
                <w:b/>
                <w:bCs/>
                <w:sz w:val="20"/>
              </w:rPr>
              <w:t xml:space="preserve"> </w:t>
            </w:r>
            <w:r w:rsidRPr="00E4222D"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B5408" w14:textId="77777777" w:rsidR="000C5B0D" w:rsidRPr="00E4222D" w:rsidRDefault="000C5B0D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între TDJ </w:t>
            </w:r>
          </w:p>
          <w:p w14:paraId="04236D62" w14:textId="77777777" w:rsidR="000C5B0D" w:rsidRPr="00E4222D" w:rsidRDefault="000C5B0D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36 / 38 și </w:t>
            </w:r>
          </w:p>
          <w:p w14:paraId="5E27FE19" w14:textId="77777777" w:rsidR="000C5B0D" w:rsidRPr="00E4222D" w:rsidRDefault="000C5B0D" w:rsidP="000E39C8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TDJ </w:t>
            </w:r>
          </w:p>
          <w:p w14:paraId="3F4BF972" w14:textId="77777777" w:rsidR="000C5B0D" w:rsidRDefault="000C5B0D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46 / 49</w:t>
            </w:r>
            <w:r w:rsidRPr="00E4222D">
              <w:rPr>
                <w:b/>
                <w:bCs/>
                <w:sz w:val="20"/>
              </w:rPr>
              <w:tab/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D67A0" w14:textId="77777777" w:rsidR="000C5B0D" w:rsidRDefault="000C5B0D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D3D76" w14:textId="77777777" w:rsidR="000C5B0D" w:rsidRDefault="000C5B0D" w:rsidP="000E39C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BDDFD" w14:textId="77777777" w:rsidR="000C5B0D" w:rsidRPr="0022092F" w:rsidRDefault="000C5B0D" w:rsidP="000E39C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01224" w14:textId="77777777" w:rsidR="000C5B0D" w:rsidRDefault="000C5B0D" w:rsidP="000E39C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4222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0615A2C8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617E6" w14:textId="77777777" w:rsidR="000C5B0D" w:rsidRDefault="000C5B0D" w:rsidP="000C5B0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FC9B2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95DF2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5F42B" w14:textId="77777777" w:rsidR="000C5B0D" w:rsidRDefault="000C5B0D" w:rsidP="006F3FD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4D4C8" w14:textId="77777777" w:rsidR="000C5B0D" w:rsidRDefault="000C5B0D" w:rsidP="006F3F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sch. 6A și 6B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40195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D6D98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25075" w14:textId="77777777" w:rsidR="000C5B0D" w:rsidRPr="0022092F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59C9B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4807938F" w14:textId="77777777">
        <w:trPr>
          <w:cantSplit/>
          <w:trHeight w:val="8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2762D" w14:textId="77777777" w:rsidR="000C5B0D" w:rsidRDefault="000C5B0D" w:rsidP="000C5B0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C5391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2+950</w:t>
            </w:r>
          </w:p>
          <w:p w14:paraId="0D2EDCDC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3+200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BAF13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84CDC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14096F6A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Chitila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3E0AB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ECB93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49CDE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2E204" w14:textId="77777777" w:rsidR="000C5B0D" w:rsidRPr="0022092F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5868D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0D911286" w14:textId="77777777">
        <w:trPr>
          <w:cantSplit/>
          <w:trHeight w:val="1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4A199" w14:textId="77777777" w:rsidR="000C5B0D" w:rsidRDefault="000C5B0D" w:rsidP="000C5B0D">
            <w:pPr>
              <w:numPr>
                <w:ilvl w:val="0"/>
                <w:numId w:val="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863D1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A1EB9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951DC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7AD636AA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C1E7C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12A1EF1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1B741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FF8D4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9AA0C" w14:textId="77777777" w:rsidR="000C5B0D" w:rsidRPr="0022092F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D3758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11805335" w14:textId="77777777" w:rsidR="000C5B0D" w:rsidRDefault="000C5B0D">
      <w:pPr>
        <w:spacing w:before="40" w:after="40" w:line="192" w:lineRule="auto"/>
        <w:ind w:right="57"/>
        <w:rPr>
          <w:sz w:val="20"/>
        </w:rPr>
      </w:pPr>
    </w:p>
    <w:p w14:paraId="63414A9F" w14:textId="77777777" w:rsidR="000C5B0D" w:rsidRDefault="000C5B0D" w:rsidP="003260D9">
      <w:pPr>
        <w:pStyle w:val="Heading1"/>
        <w:spacing w:line="360" w:lineRule="auto"/>
      </w:pPr>
      <w:r>
        <w:t>LINIA 301 P</w:t>
      </w:r>
    </w:p>
    <w:p w14:paraId="5AD8AE05" w14:textId="77777777" w:rsidR="000C5B0D" w:rsidRDefault="000C5B0D" w:rsidP="0037613D">
      <w:pPr>
        <w:pStyle w:val="Heading1"/>
        <w:spacing w:line="360" w:lineRule="auto"/>
        <w:rPr>
          <w:b w:val="0"/>
          <w:bCs w:val="0"/>
          <w:sz w:val="8"/>
        </w:rPr>
      </w:pPr>
      <w:r>
        <w:t xml:space="preserve">BUCUREŞTI NORD - BUCUREŞTI GRIVIŢA - BUCUREŞTI BĂNEASA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0C5B0D" w14:paraId="26EED96C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8E41C" w14:textId="77777777" w:rsidR="000C5B0D" w:rsidRDefault="000C5B0D" w:rsidP="000C5B0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3EE66" w14:textId="77777777" w:rsidR="000C5B0D" w:rsidRDefault="000C5B0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D8BEF" w14:textId="77777777" w:rsidR="000C5B0D" w:rsidRPr="001B37B8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E113D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08281A98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90ED00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0B9D2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457631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42BE4" w14:textId="77777777" w:rsidR="000C5B0D" w:rsidRPr="001B37B8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4877F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1A2EAA31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7C63F" w14:textId="77777777" w:rsidR="000C5B0D" w:rsidRDefault="000C5B0D" w:rsidP="000C5B0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1D39B4" w14:textId="77777777" w:rsidR="000C5B0D" w:rsidRDefault="000C5B0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B678F" w14:textId="77777777" w:rsidR="000C5B0D" w:rsidRPr="001B37B8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0C97E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1A3EBA05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32416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C4AC4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0D14E6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79146" w14:textId="77777777" w:rsidR="000C5B0D" w:rsidRPr="001B37B8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CFC7B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0C59DCD6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3D36D" w14:textId="77777777" w:rsidR="000C5B0D" w:rsidRDefault="000C5B0D" w:rsidP="000C5B0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12A3DC" w14:textId="77777777" w:rsidR="000C5B0D" w:rsidRDefault="000C5B0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50FA8" w14:textId="77777777" w:rsidR="000C5B0D" w:rsidRPr="001B37B8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6669E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B72EC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49210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450D9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E50ED" w14:textId="77777777" w:rsidR="000C5B0D" w:rsidRPr="001B37B8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3617F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2D04E56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11 şi 12.</w:t>
            </w:r>
          </w:p>
        </w:tc>
      </w:tr>
      <w:tr w:rsidR="000C5B0D" w:rsidRPr="00A8307A" w14:paraId="2A658C80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9BBEF" w14:textId="77777777" w:rsidR="000C5B0D" w:rsidRPr="00A75A00" w:rsidRDefault="000C5B0D" w:rsidP="000C5B0D">
            <w:pPr>
              <w:numPr>
                <w:ilvl w:val="0"/>
                <w:numId w:val="7"/>
              </w:numPr>
              <w:spacing w:before="120" w:after="12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BA784" w14:textId="77777777" w:rsidR="000C5B0D" w:rsidRPr="00A8307A" w:rsidRDefault="000C5B0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64CA4" w14:textId="77777777" w:rsidR="000C5B0D" w:rsidRPr="00A8307A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7719AD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Fir III București Nord - </w:t>
            </w:r>
          </w:p>
          <w:p w14:paraId="5620E37A" w14:textId="77777777" w:rsidR="000C5B0D" w:rsidRPr="00A8307A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Grivița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C3B329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X3G și Y3G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CFEB0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839B20" w14:textId="77777777" w:rsidR="000C5B0D" w:rsidRPr="00A8307A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E2F7C3" w14:textId="77777777" w:rsidR="000C5B0D" w:rsidRPr="00A8307A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7C537" w14:textId="77777777" w:rsidR="000C5B0D" w:rsidRPr="00A8307A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74A35F02" w14:textId="77777777">
        <w:trPr>
          <w:cantSplit/>
          <w:trHeight w:val="1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BC2D9" w14:textId="77777777" w:rsidR="000C5B0D" w:rsidRDefault="000C5B0D" w:rsidP="000C5B0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EC915" w14:textId="77777777" w:rsidR="000C5B0D" w:rsidRDefault="000C5B0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52B0F" w14:textId="77777777" w:rsidR="000C5B0D" w:rsidRPr="001B37B8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19EAB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Nord -</w:t>
            </w:r>
          </w:p>
          <w:p w14:paraId="6F30ACC8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Bucureşti Griviţa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16A5F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1G, 6G și linia cuprin-să între sch. </w:t>
            </w:r>
          </w:p>
          <w:p w14:paraId="693A7FC6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1G - 6G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44B0CA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EF166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FC2DA" w14:textId="77777777" w:rsidR="000C5B0D" w:rsidRPr="001B37B8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2F525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37A9B4E9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0D660" w14:textId="77777777" w:rsidR="000C5B0D" w:rsidRDefault="000C5B0D" w:rsidP="000C5B0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CE415" w14:textId="77777777" w:rsidR="000C5B0D" w:rsidRDefault="000C5B0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B6F736" w14:textId="77777777" w:rsidR="000C5B0D" w:rsidRPr="001B37B8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69694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393B7BF1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E8DAA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B5D86AD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G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048579" w14:textId="77777777" w:rsidR="000C5B0D" w:rsidRPr="001B37B8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138A3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6C292" w14:textId="77777777" w:rsidR="000C5B0D" w:rsidRPr="001B37B8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33089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4AT - 7AT.</w:t>
            </w:r>
          </w:p>
        </w:tc>
      </w:tr>
      <w:tr w:rsidR="000C5B0D" w14:paraId="765D037C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E30E1" w14:textId="77777777" w:rsidR="000C5B0D" w:rsidRDefault="000C5B0D" w:rsidP="000C5B0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5E03C" w14:textId="77777777" w:rsidR="000C5B0D" w:rsidRDefault="000C5B0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835FD" w14:textId="77777777" w:rsidR="000C5B0D" w:rsidRPr="001B37B8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BFCBC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E8B7942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7C553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019CDA7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36AF8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B63C3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F2E78" w14:textId="77777777" w:rsidR="000C5B0D" w:rsidRPr="001B37B8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68A88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1AD748D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1AT - 6AT.</w:t>
            </w:r>
          </w:p>
        </w:tc>
      </w:tr>
      <w:tr w:rsidR="000C5B0D" w14:paraId="63C9C0EC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BAA14" w14:textId="77777777" w:rsidR="000C5B0D" w:rsidRDefault="000C5B0D" w:rsidP="000C5B0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989FBF" w14:textId="77777777" w:rsidR="000C5B0D" w:rsidRDefault="000C5B0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56477" w14:textId="77777777" w:rsidR="000C5B0D" w:rsidRPr="001B37B8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BE94B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611C7B2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6F59E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18A99534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AT / 18 AT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DA776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E1CDB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5BFDF" w14:textId="77777777" w:rsidR="000C5B0D" w:rsidRPr="001B37B8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E9E56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5ED184B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1AT - 3AT, Cap Y.</w:t>
            </w:r>
          </w:p>
        </w:tc>
      </w:tr>
      <w:tr w:rsidR="000C5B0D" w14:paraId="00C1325C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B091B" w14:textId="77777777" w:rsidR="000C5B0D" w:rsidRDefault="000C5B0D" w:rsidP="000C5B0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935D0" w14:textId="77777777" w:rsidR="000C5B0D" w:rsidRDefault="000C5B0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B240B5" w14:textId="77777777" w:rsidR="000C5B0D" w:rsidRPr="001B37B8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938EB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6B96F0E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E64434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6D349BE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0E979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98CB7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82671" w14:textId="77777777" w:rsidR="000C5B0D" w:rsidRPr="001B37B8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78E59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4FCC93E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- 5D, Cap X.</w:t>
            </w:r>
          </w:p>
        </w:tc>
      </w:tr>
      <w:tr w:rsidR="000C5B0D" w14:paraId="1BCFA678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596F1" w14:textId="77777777" w:rsidR="000C5B0D" w:rsidRDefault="000C5B0D" w:rsidP="000C5B0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C52C6" w14:textId="77777777" w:rsidR="000C5B0D" w:rsidRDefault="000C5B0D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05640" w14:textId="77777777" w:rsidR="000C5B0D" w:rsidRPr="001B37B8" w:rsidRDefault="000C5B0D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E9AF04" w14:textId="77777777" w:rsidR="000C5B0D" w:rsidRDefault="000C5B0D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33EBF728" w14:textId="77777777" w:rsidR="000C5B0D" w:rsidRDefault="000C5B0D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5970A" w14:textId="77777777" w:rsidR="000C5B0D" w:rsidRDefault="000C5B0D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0304EDA" w14:textId="77777777" w:rsidR="000C5B0D" w:rsidRDefault="000C5B0D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DAA2E" w14:textId="77777777" w:rsidR="000C5B0D" w:rsidRDefault="000C5B0D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68E44" w14:textId="77777777" w:rsidR="000C5B0D" w:rsidRDefault="000C5B0D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C899D" w14:textId="77777777" w:rsidR="000C5B0D" w:rsidRPr="001B37B8" w:rsidRDefault="000C5B0D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82DBD" w14:textId="77777777" w:rsidR="000C5B0D" w:rsidRDefault="000C5B0D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4D96FB8C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21859" w14:textId="77777777" w:rsidR="000C5B0D" w:rsidRDefault="000C5B0D" w:rsidP="000C5B0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CBE24" w14:textId="77777777" w:rsidR="000C5B0D" w:rsidRDefault="000C5B0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71A36" w14:textId="77777777" w:rsidR="000C5B0D" w:rsidRPr="001B37B8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546C3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35E862B5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F989D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6A2E9739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2D/3F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C5DE5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ADB28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65385" w14:textId="77777777" w:rsidR="000C5B0D" w:rsidRPr="001B37B8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EBB75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23A3C6F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F2D72B9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1D Cap Y, 1F-6F Cap X și intrare Depou.</w:t>
            </w:r>
          </w:p>
        </w:tc>
      </w:tr>
      <w:tr w:rsidR="000C5B0D" w14:paraId="44A6AB06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D099E" w14:textId="77777777" w:rsidR="000C5B0D" w:rsidRDefault="000C5B0D" w:rsidP="000C5B0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6D17C" w14:textId="77777777" w:rsidR="000C5B0D" w:rsidRDefault="000C5B0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F48C8" w14:textId="77777777" w:rsidR="000C5B0D" w:rsidRPr="001B37B8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7E61D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7623CEFB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87B7A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6435E0BE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10 D/ </w:t>
            </w:r>
          </w:p>
          <w:p w14:paraId="01FBC8AC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4E1453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E8394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AA3EE" w14:textId="77777777" w:rsidR="000C5B0D" w:rsidRPr="001B37B8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F88CD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49FE1CF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- 6D, Cap Y.</w:t>
            </w:r>
          </w:p>
        </w:tc>
      </w:tr>
      <w:tr w:rsidR="000C5B0D" w14:paraId="6978638E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BE370" w14:textId="77777777" w:rsidR="000C5B0D" w:rsidRDefault="000C5B0D" w:rsidP="000C5B0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512CDD" w14:textId="77777777" w:rsidR="000C5B0D" w:rsidRDefault="000C5B0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2C058" w14:textId="77777777" w:rsidR="000C5B0D" w:rsidRPr="001B37B8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9FAAA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EE21E8D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AFC68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7722547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0D0C9B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95ACC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CF855" w14:textId="77777777" w:rsidR="000C5B0D" w:rsidRPr="001B37B8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FC5E0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076D28F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1D - 5D, Cap Y.</w:t>
            </w:r>
          </w:p>
        </w:tc>
      </w:tr>
      <w:tr w:rsidR="000C5B0D" w14:paraId="7A41479F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033D9" w14:textId="77777777" w:rsidR="000C5B0D" w:rsidRDefault="000C5B0D" w:rsidP="000C5B0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1FB67" w14:textId="77777777" w:rsidR="000C5B0D" w:rsidRDefault="000C5B0D" w:rsidP="000E215C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663A7" w14:textId="77777777" w:rsidR="000C5B0D" w:rsidRPr="001B37B8" w:rsidRDefault="000C5B0D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9D137" w14:textId="77777777" w:rsidR="000C5B0D" w:rsidRDefault="000C5B0D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687BF2C2" w14:textId="77777777" w:rsidR="000C5B0D" w:rsidRDefault="000C5B0D" w:rsidP="000E21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1CFD20" w14:textId="77777777" w:rsidR="000C5B0D" w:rsidRDefault="000C5B0D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127B01B" w14:textId="77777777" w:rsidR="000C5B0D" w:rsidRDefault="000C5B0D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BE2D5" w14:textId="77777777" w:rsidR="000C5B0D" w:rsidRDefault="000C5B0D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9FC37" w14:textId="77777777" w:rsidR="000C5B0D" w:rsidRDefault="000C5B0D" w:rsidP="000E21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DA71E" w14:textId="77777777" w:rsidR="000C5B0D" w:rsidRPr="001B37B8" w:rsidRDefault="000C5B0D" w:rsidP="000E21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0FB46" w14:textId="77777777" w:rsidR="000C5B0D" w:rsidRDefault="000C5B0D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F6469F1" w14:textId="77777777" w:rsidR="000C5B0D" w:rsidRDefault="000C5B0D" w:rsidP="000E21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8D, 9D, 10D.</w:t>
            </w:r>
          </w:p>
        </w:tc>
      </w:tr>
      <w:tr w:rsidR="000C5B0D" w14:paraId="4E902F8D" w14:textId="77777777">
        <w:trPr>
          <w:cantSplit/>
          <w:trHeight w:val="9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658F61" w14:textId="77777777" w:rsidR="000C5B0D" w:rsidRDefault="000C5B0D" w:rsidP="000C5B0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A5661" w14:textId="77777777" w:rsidR="000C5B0D" w:rsidRDefault="000C5B0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08E6C" w14:textId="77777777" w:rsidR="000C5B0D" w:rsidRPr="001B37B8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48E24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3E3DCACD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99FE80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TDJ</w:t>
            </w:r>
          </w:p>
          <w:p w14:paraId="25C56126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8D / 9F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CB0D2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81CBD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35E32" w14:textId="77777777" w:rsidR="000C5B0D" w:rsidRPr="001B37B8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16E6A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CF5D8F0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ieșiri la liniile 1D - 4D, Cap Y.</w:t>
            </w:r>
          </w:p>
        </w:tc>
      </w:tr>
      <w:tr w:rsidR="000C5B0D" w14:paraId="45CF363C" w14:textId="77777777">
        <w:trPr>
          <w:cantSplit/>
          <w:trHeight w:val="6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D0F30" w14:textId="77777777" w:rsidR="000C5B0D" w:rsidRDefault="000C5B0D" w:rsidP="000C5B0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C6B8C" w14:textId="77777777" w:rsidR="000C5B0D" w:rsidRDefault="000C5B0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69BCC" w14:textId="77777777" w:rsidR="000C5B0D" w:rsidRPr="001B37B8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3B4F4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081D84B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D, linia 1D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3A56A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FDAA20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46690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F9375" w14:textId="77777777" w:rsidR="000C5B0D" w:rsidRPr="001B37B8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8ADC5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657B9C31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06334" w14:textId="77777777" w:rsidR="000C5B0D" w:rsidRDefault="000C5B0D" w:rsidP="000C5B0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A9FB3" w14:textId="77777777" w:rsidR="000C5B0D" w:rsidRDefault="000C5B0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D7FC1" w14:textId="77777777" w:rsidR="000C5B0D" w:rsidRPr="001B37B8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ACDE7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36B9F900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245ED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61914F2A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6F5B2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C75AC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B1051" w14:textId="77777777" w:rsidR="000C5B0D" w:rsidRPr="001B37B8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DBC2F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C3918DC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 1D - 5D și 1F - 5F.</w:t>
            </w:r>
          </w:p>
        </w:tc>
      </w:tr>
      <w:tr w:rsidR="000C5B0D" w14:paraId="6FF4472F" w14:textId="77777777">
        <w:trPr>
          <w:cantSplit/>
          <w:trHeight w:val="84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3EFC6" w14:textId="77777777" w:rsidR="000C5B0D" w:rsidRDefault="000C5B0D" w:rsidP="000C5B0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24EF4" w14:textId="77777777" w:rsidR="000C5B0D" w:rsidRDefault="000C5B0D">
            <w:pPr>
              <w:spacing w:before="40" w:after="40" w:line="360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BC02F" w14:textId="77777777" w:rsidR="000C5B0D" w:rsidRPr="001B37B8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5880DF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4854D4E3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7D543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53D7284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 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5ED925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D13D7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AF102C" w14:textId="77777777" w:rsidR="000C5B0D" w:rsidRPr="001B37B8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C457F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2D2E6FE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1F - 2F Cap Y.</w:t>
            </w:r>
          </w:p>
        </w:tc>
      </w:tr>
      <w:tr w:rsidR="000C5B0D" w14:paraId="60CFC869" w14:textId="77777777">
        <w:trPr>
          <w:cantSplit/>
          <w:trHeight w:val="103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BB6AA" w14:textId="77777777" w:rsidR="000C5B0D" w:rsidRDefault="000C5B0D" w:rsidP="000C5B0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7B410C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B200E" w14:textId="77777777" w:rsidR="000C5B0D" w:rsidRPr="001B37B8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9A9DB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5345F845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2545F" w14:textId="77777777" w:rsidR="000C5B0D" w:rsidRDefault="000C5B0D">
            <w:pPr>
              <w:spacing w:before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</w:t>
            </w:r>
          </w:p>
          <w:p w14:paraId="777B8A2A" w14:textId="77777777" w:rsidR="000C5B0D" w:rsidRDefault="000C5B0D">
            <w:pPr>
              <w:spacing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sch. </w:t>
            </w:r>
          </w:p>
          <w:p w14:paraId="59705C4D" w14:textId="77777777" w:rsidR="000C5B0D" w:rsidRDefault="000C5B0D">
            <w:pPr>
              <w:spacing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20E bis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1D74E" w14:textId="77777777" w:rsidR="000C5B0D" w:rsidRPr="001B37B8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DA34D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EA441" w14:textId="77777777" w:rsidR="000C5B0D" w:rsidRPr="001B37B8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01EF0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0BB19926" w14:textId="77777777">
        <w:trPr>
          <w:cantSplit/>
          <w:trHeight w:val="9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83B4A" w14:textId="77777777" w:rsidR="000C5B0D" w:rsidRDefault="000C5B0D" w:rsidP="000C5B0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742E0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D5FAC" w14:textId="77777777" w:rsidR="000C5B0D" w:rsidRPr="001B37B8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C0A39" w14:textId="77777777" w:rsidR="000C5B0D" w:rsidRDefault="000C5B0D">
            <w:pPr>
              <w:pStyle w:val="Heading3"/>
              <w:spacing w:line="36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St. Bucureşti Griviţa</w:t>
            </w:r>
          </w:p>
          <w:p w14:paraId="59210426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E, </w:t>
            </w:r>
          </w:p>
          <w:p w14:paraId="62A8FEAB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1E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ED04C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CC9B5D8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20F31" w14:textId="77777777" w:rsidR="000C5B0D" w:rsidRPr="001B37B8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D77B0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8546D8" w14:textId="77777777" w:rsidR="000C5B0D" w:rsidRPr="001B37B8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FBB73F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58C83EB1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4CEF31" w14:textId="77777777" w:rsidR="000C5B0D" w:rsidRDefault="000C5B0D" w:rsidP="000C5B0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100F9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EFF95" w14:textId="77777777" w:rsidR="000C5B0D" w:rsidRPr="001B37B8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000FF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16E318DF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2F şi 3F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DDB83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D1AE26A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CF4B1" w14:textId="77777777" w:rsidR="000C5B0D" w:rsidRPr="001B37B8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411A0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5138C" w14:textId="77777777" w:rsidR="000C5B0D" w:rsidRPr="001B37B8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BB555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57BF22E8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9EAB7" w14:textId="77777777" w:rsidR="000C5B0D" w:rsidRDefault="000C5B0D" w:rsidP="000C5B0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E1CDD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60E79" w14:textId="77777777" w:rsidR="000C5B0D" w:rsidRPr="001B37B8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5F6AD" w14:textId="77777777" w:rsidR="000C5B0D" w:rsidRDefault="000C5B0D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10E4FF9A" w14:textId="77777777" w:rsidR="000C5B0D" w:rsidRDefault="000C5B0D" w:rsidP="003020F1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4F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2E65A0" w14:textId="77777777" w:rsidR="000C5B0D" w:rsidRDefault="000C5B0D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AFD8B2F" w14:textId="77777777" w:rsidR="000C5B0D" w:rsidRDefault="000C5B0D" w:rsidP="003020F1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15EAB" w14:textId="77777777" w:rsidR="000C5B0D" w:rsidRPr="001B37B8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9A2BC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4CD40" w14:textId="77777777" w:rsidR="000C5B0D" w:rsidRPr="001B37B8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310FA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101A87D2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B012F" w14:textId="77777777" w:rsidR="000C5B0D" w:rsidRDefault="000C5B0D" w:rsidP="000C5B0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95F48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94CFD" w14:textId="77777777" w:rsidR="000C5B0D" w:rsidRPr="001B37B8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B34E4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0D28E466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EE129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FA0E65E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28363" w14:textId="77777777" w:rsidR="000C5B0D" w:rsidRPr="001B37B8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71B45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8E09A6" w14:textId="77777777" w:rsidR="000C5B0D" w:rsidRPr="001B37B8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4E823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189C2A9B" w14:textId="77777777">
        <w:trPr>
          <w:cantSplit/>
          <w:trHeight w:val="83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93590" w14:textId="77777777" w:rsidR="000C5B0D" w:rsidRDefault="000C5B0D" w:rsidP="000C5B0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8D0F1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4A284" w14:textId="77777777" w:rsidR="000C5B0D" w:rsidRPr="001B37B8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B6A43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0B284AAF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6F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5D3D9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75CEF1D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E3015" w14:textId="77777777" w:rsidR="000C5B0D" w:rsidRPr="001B37B8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77BE8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94ACC" w14:textId="77777777" w:rsidR="000C5B0D" w:rsidRPr="001B37B8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753F1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4D8EC07D" w14:textId="77777777">
        <w:trPr>
          <w:cantSplit/>
          <w:trHeight w:val="104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B3EEC" w14:textId="77777777" w:rsidR="000C5B0D" w:rsidRDefault="000C5B0D" w:rsidP="000C5B0D">
            <w:pPr>
              <w:numPr>
                <w:ilvl w:val="0"/>
                <w:numId w:val="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9A991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B049B" w14:textId="77777777" w:rsidR="000C5B0D" w:rsidRPr="001B37B8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C7B7D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Griviţa</w:t>
            </w:r>
          </w:p>
          <w:p w14:paraId="714A2154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H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D9930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0D1AA214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8925C" w14:textId="77777777" w:rsidR="000C5B0D" w:rsidRPr="001B37B8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B37B8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A3BD00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659DB" w14:textId="77777777" w:rsidR="000C5B0D" w:rsidRPr="001B37B8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1EA84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787B6308" w14:textId="77777777" w:rsidR="000C5B0D" w:rsidRDefault="000C5B0D">
      <w:pPr>
        <w:spacing w:before="40" w:after="40" w:line="192" w:lineRule="auto"/>
        <w:ind w:right="57"/>
        <w:rPr>
          <w:sz w:val="20"/>
        </w:rPr>
      </w:pPr>
    </w:p>
    <w:p w14:paraId="0FD83342" w14:textId="77777777" w:rsidR="000C5B0D" w:rsidRDefault="000C5B0D" w:rsidP="00DE67EC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304</w:t>
      </w:r>
    </w:p>
    <w:p w14:paraId="743324BE" w14:textId="77777777" w:rsidR="000C5B0D" w:rsidRDefault="000C5B0D" w:rsidP="00D03CA4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COMPLEX PLOIEŞTI TRIAJ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0C5B0D" w14:paraId="54B47CED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58EF2" w14:textId="77777777" w:rsidR="000C5B0D" w:rsidRDefault="000C5B0D" w:rsidP="000C5B0D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9D8EA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384A4" w14:textId="77777777" w:rsidR="000C5B0D" w:rsidRPr="00594E5B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45655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6A10AAAE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</w:t>
            </w:r>
          </w:p>
          <w:p w14:paraId="1C70D112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116825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sch. </w:t>
            </w:r>
          </w:p>
          <w:p w14:paraId="49D52DA8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83 A </w:t>
            </w:r>
          </w:p>
          <w:p w14:paraId="1245542F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08BB53DD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CEF06" w14:textId="77777777" w:rsidR="000C5B0D" w:rsidRPr="00594E5B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94E5B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A7353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70F32" w14:textId="77777777" w:rsidR="000C5B0D" w:rsidRPr="00594E5B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EB50C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2B6E46D4" w14:textId="77777777">
        <w:trPr>
          <w:cantSplit/>
          <w:trHeight w:val="762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97BB2" w14:textId="77777777" w:rsidR="000C5B0D" w:rsidRDefault="000C5B0D" w:rsidP="000C5B0D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B2F35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EF267" w14:textId="77777777" w:rsidR="000C5B0D" w:rsidRPr="00594E5B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60D7F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5FB07DD4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</w:t>
            </w:r>
          </w:p>
          <w:p w14:paraId="10D80CCE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FE5B2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BB39C" w14:textId="77777777" w:rsidR="000C5B0D" w:rsidRPr="00594E5B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62844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35BD7" w14:textId="77777777" w:rsidR="000C5B0D" w:rsidRPr="00594E5B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74E94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7BDBD198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FFC4C" w14:textId="77777777" w:rsidR="000C5B0D" w:rsidRDefault="000C5B0D" w:rsidP="000C5B0D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EBBCF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7E9FC" w14:textId="77777777" w:rsidR="000C5B0D" w:rsidRPr="00594E5B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85711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2030FDF2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</w:t>
            </w:r>
          </w:p>
          <w:p w14:paraId="128AED6E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  - 5 </w:t>
            </w:r>
          </w:p>
          <w:p w14:paraId="76C3577F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7 şi 8 abătute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0885D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C40EA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2FE6A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70533" w14:textId="77777777" w:rsidR="000C5B0D" w:rsidRPr="00594E5B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F1D17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044BE32D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4B70B" w14:textId="77777777" w:rsidR="000C5B0D" w:rsidRDefault="000C5B0D" w:rsidP="000C5B0D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F0088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42B95" w14:textId="77777777" w:rsidR="000C5B0D" w:rsidRPr="00594E5B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8EC97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05D92145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A, Cap X + </w:t>
            </w:r>
          </w:p>
          <w:p w14:paraId="75DE0152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59BE6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zona apa-ratelor de cale Cap X </w:t>
            </w:r>
          </w:p>
          <w:p w14:paraId="639AC329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3DD85B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1FA71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1A3A7" w14:textId="77777777" w:rsidR="000C5B0D" w:rsidRPr="00594E5B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03F5E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7B2267B3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6E9A5" w14:textId="77777777" w:rsidR="000C5B0D" w:rsidRDefault="000C5B0D" w:rsidP="000C5B0D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E56E8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8AE6A" w14:textId="77777777" w:rsidR="000C5B0D" w:rsidRPr="00594E5B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7F1D2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3004F2E9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7A485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liniile 1, 3, 4, 5, 6 și sch. 101, 15, 21, 25, 37/41, 23, 29, 31, 43, 63, 67, 73, 53, 75, 85, 87, 51, 65, 83, 69, 89 </w:t>
            </w:r>
          </w:p>
          <w:p w14:paraId="799F4DEA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D14C6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2D90E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DC1EF" w14:textId="77777777" w:rsidR="000C5B0D" w:rsidRPr="00594E5B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5AB1D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47C0DEB4" w14:textId="77777777">
        <w:trPr>
          <w:cantSplit/>
          <w:trHeight w:val="28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13B14" w14:textId="77777777" w:rsidR="000C5B0D" w:rsidRDefault="000C5B0D" w:rsidP="000C5B0D">
            <w:pPr>
              <w:numPr>
                <w:ilvl w:val="0"/>
                <w:numId w:val="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4749D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A78BC" w14:textId="77777777" w:rsidR="000C5B0D" w:rsidRPr="00594E5B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6ABFF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Triaj</w:t>
            </w:r>
          </w:p>
          <w:p w14:paraId="7E613E75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D, Cap X + </w:t>
            </w:r>
          </w:p>
          <w:p w14:paraId="73A61333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B7FBE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zona apa-ratelor de cale Cap X </w:t>
            </w:r>
          </w:p>
          <w:p w14:paraId="16A06B60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+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40311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657B4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F5487" w14:textId="77777777" w:rsidR="000C5B0D" w:rsidRPr="00594E5B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AAB77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4D2C7D93" w14:textId="77777777" w:rsidR="000C5B0D" w:rsidRDefault="000C5B0D">
      <w:pPr>
        <w:spacing w:before="40" w:after="40" w:line="192" w:lineRule="auto"/>
        <w:ind w:right="57"/>
        <w:rPr>
          <w:sz w:val="20"/>
          <w:lang w:val="en-US"/>
        </w:rPr>
      </w:pPr>
    </w:p>
    <w:p w14:paraId="275A7581" w14:textId="77777777" w:rsidR="000C5B0D" w:rsidRDefault="000C5B0D" w:rsidP="003A5387">
      <w:pPr>
        <w:pStyle w:val="Heading1"/>
        <w:spacing w:line="360" w:lineRule="auto"/>
      </w:pPr>
      <w:r>
        <w:t>LINIA 316</w:t>
      </w:r>
    </w:p>
    <w:p w14:paraId="545AAD01" w14:textId="77777777" w:rsidR="000C5B0D" w:rsidRDefault="000C5B0D" w:rsidP="00BD47F2">
      <w:pPr>
        <w:pStyle w:val="Heading1"/>
        <w:spacing w:line="360" w:lineRule="auto"/>
        <w:rPr>
          <w:b w:val="0"/>
          <w:bCs w:val="0"/>
          <w:sz w:val="8"/>
        </w:rPr>
      </w:pPr>
      <w:r>
        <w:t>BRAŞOV - DEDA - RĂZBOIENI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0C5B0D" w14:paraId="71DC0DD1" w14:textId="77777777">
        <w:trPr>
          <w:cantSplit/>
          <w:trHeight w:val="142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BE2B8" w14:textId="77777777" w:rsidR="000C5B0D" w:rsidRDefault="000C5B0D" w:rsidP="000C5B0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58124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D802D2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0E35E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Braşov Călători </w:t>
            </w:r>
          </w:p>
          <w:p w14:paraId="004F6605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96B44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4D1F1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6E247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3A725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FF8E8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D9C942D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AED6F85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3 Cap X, staţia Braşov Călători. </w:t>
            </w:r>
          </w:p>
        </w:tc>
      </w:tr>
      <w:tr w:rsidR="000C5B0D" w14:paraId="31C4A9F5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AF63A" w14:textId="77777777" w:rsidR="000C5B0D" w:rsidRDefault="000C5B0D" w:rsidP="000C5B0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94C6BF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93F49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DD2AC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Braşov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7F3C4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BC</w:t>
            </w:r>
          </w:p>
          <w:p w14:paraId="07BF7388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T.D.J.</w:t>
            </w:r>
          </w:p>
          <w:p w14:paraId="56BFED44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 / 57,</w:t>
            </w:r>
          </w:p>
          <w:p w14:paraId="1BFE20C6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59,</w:t>
            </w:r>
          </w:p>
          <w:p w14:paraId="7F3C01F3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 / 67</w:t>
            </w:r>
          </w:p>
          <w:p w14:paraId="3C23C60E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 69 și T.D.J.</w:t>
            </w:r>
          </w:p>
          <w:p w14:paraId="4371EDD0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 / 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D1F88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F4526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CAB1B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CFEA7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1C23053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3 - 8 Cap X.</w:t>
            </w:r>
          </w:p>
        </w:tc>
      </w:tr>
      <w:tr w:rsidR="000C5B0D" w14:paraId="068C92D7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8F29F" w14:textId="77777777" w:rsidR="000C5B0D" w:rsidRDefault="000C5B0D" w:rsidP="000C5B0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096B4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E2422B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15019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Braşov</w:t>
            </w:r>
          </w:p>
          <w:p w14:paraId="4C3ABF40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7D0F2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00A78D77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83 / 87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AAE87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362F88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A6C72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F0471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A4A3147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B513C8C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8B.</w:t>
            </w:r>
          </w:p>
        </w:tc>
      </w:tr>
      <w:tr w:rsidR="000C5B0D" w14:paraId="1884C9BC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9FCA0" w14:textId="77777777" w:rsidR="000C5B0D" w:rsidRDefault="000C5B0D" w:rsidP="000C5B0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D5AA6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B4196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FE291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Sfântu Gheorghe</w:t>
            </w:r>
          </w:p>
          <w:p w14:paraId="0E53E07F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81984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7AB53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48F34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6A811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A567C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69BC0475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C0059" w14:textId="77777777" w:rsidR="000C5B0D" w:rsidRDefault="000C5B0D" w:rsidP="000C5B0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E62202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B3921A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8AE16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Sfântu Gheorghe</w:t>
            </w:r>
          </w:p>
          <w:p w14:paraId="063B5624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455E2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3F786B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B9F5B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D0A8C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2A884F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78469B25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3DA76" w14:textId="77777777" w:rsidR="000C5B0D" w:rsidRDefault="000C5B0D" w:rsidP="000C5B0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0D887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36+000</w:t>
            </w:r>
          </w:p>
          <w:p w14:paraId="17DF9008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54657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863BA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Sfântu Gheorghe -</w:t>
            </w:r>
          </w:p>
          <w:p w14:paraId="3466B49B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Bodoc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B7693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0BE32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D4102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3B016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704F9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1C8FC1C1" w14:textId="7777777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AE0B6" w14:textId="77777777" w:rsidR="000C5B0D" w:rsidRDefault="000C5B0D" w:rsidP="000C5B0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B9323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88A91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8C93F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Malnaș Băi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D574C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AB72E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023EE0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2BEB6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B33D1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2A4EA819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8C102" w14:textId="77777777" w:rsidR="000C5B0D" w:rsidRDefault="000C5B0D" w:rsidP="000C5B0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156E6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78+250</w:t>
            </w:r>
          </w:p>
          <w:p w14:paraId="43CF81FB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A5E84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60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C8A9BF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Tușnad Sat –</w:t>
            </w:r>
          </w:p>
          <w:p w14:paraId="6F24DC46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Sânsimion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36C1A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F71942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90BD89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C41253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FE706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163D913D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39589" w14:textId="77777777" w:rsidR="000C5B0D" w:rsidRDefault="000C5B0D" w:rsidP="000C5B0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C6311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83+925</w:t>
            </w:r>
          </w:p>
          <w:p w14:paraId="4FD142CA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83+975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C2164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9C348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Sânsimion – </w:t>
            </w:r>
          </w:p>
          <w:p w14:paraId="4DE585B6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Sâncrăieni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767D0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68874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DA793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29FA7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376B3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542F6E24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98D54" w14:textId="77777777" w:rsidR="000C5B0D" w:rsidRDefault="000C5B0D" w:rsidP="000C5B0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FA3E2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F032C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9824E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Miercurea Ciuc</w:t>
            </w:r>
          </w:p>
          <w:p w14:paraId="7128C393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3C50E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B7E3C" w14:textId="77777777" w:rsidR="000C5B0D" w:rsidRPr="00514DA4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14DA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6769A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0AB43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727D2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1A4FFD95" w14:textId="77777777">
        <w:trPr>
          <w:cantSplit/>
          <w:trHeight w:val="29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14687" w14:textId="77777777" w:rsidR="000C5B0D" w:rsidRDefault="000C5B0D" w:rsidP="000C5B0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B6EA6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0CCB1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97BD8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Siculeni grupa D, linia 3D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0C345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200FF194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 sch.17</w:t>
            </w:r>
          </w:p>
          <w:p w14:paraId="1EB3877F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6861C69C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0A0D46B6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5E6725" w14:textId="77777777" w:rsidR="000C5B0D" w:rsidRPr="00514DA4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7C4AA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09FE1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2205B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39D7EF40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FEB4A" w14:textId="77777777" w:rsidR="000C5B0D" w:rsidRDefault="000C5B0D" w:rsidP="000C5B0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B2252A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88756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CC83C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Siculeni</w:t>
            </w:r>
          </w:p>
          <w:p w14:paraId="621A5F0A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Grupele B şi D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CFA25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273EC0">
              <w:rPr>
                <w:b/>
                <w:bCs/>
                <w:sz w:val="18"/>
                <w:szCs w:val="18"/>
              </w:rPr>
              <w:t xml:space="preserve">Începând </w:t>
            </w:r>
            <w:r>
              <w:rPr>
                <w:b/>
                <w:bCs/>
                <w:sz w:val="20"/>
              </w:rPr>
              <w:t xml:space="preserve"> de la călcâi sch. 40 </w:t>
            </w:r>
          </w:p>
          <w:p w14:paraId="74D52C6A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</w:rPr>
              <w:t>Y, grup</w:t>
            </w:r>
            <w:r>
              <w:rPr>
                <w:b/>
                <w:bCs/>
                <w:sz w:val="18"/>
                <w:szCs w:val="18"/>
              </w:rPr>
              <w:t>ele</w:t>
            </w:r>
          </w:p>
          <w:p w14:paraId="3115C995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273EC0">
              <w:rPr>
                <w:b/>
                <w:bCs/>
                <w:sz w:val="18"/>
                <w:szCs w:val="18"/>
              </w:rPr>
              <w:t>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32256" w14:textId="77777777" w:rsidR="000C5B0D" w:rsidRPr="00514DA4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14DA4">
              <w:rPr>
                <w:b/>
                <w:bCs/>
                <w:sz w:val="36"/>
                <w:szCs w:val="36"/>
              </w:rPr>
              <w:t>1</w:t>
            </w:r>
            <w:r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9027A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0D5DE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96D6D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peste toate aparatele de cale din cap Y şi liniile de legătură, 1D - 4D şi liniile 5B - 11B.</w:t>
            </w:r>
          </w:p>
        </w:tc>
      </w:tr>
      <w:tr w:rsidR="000C5B0D" w14:paraId="7F4CA3CC" w14:textId="77777777">
        <w:trPr>
          <w:cantSplit/>
          <w:trHeight w:val="225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23F72" w14:textId="77777777" w:rsidR="000C5B0D" w:rsidRDefault="000C5B0D" w:rsidP="000C5B0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8C00B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105+100</w:t>
            </w:r>
          </w:p>
          <w:p w14:paraId="1AFC58B7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105+200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E41B8D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1DD79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Siculeni -</w:t>
            </w:r>
          </w:p>
          <w:p w14:paraId="499A17FD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Mădăraş Ciuc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7251E" w14:textId="77777777" w:rsidR="000C5B0D" w:rsidRPr="00273EC0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7D26E" w14:textId="77777777" w:rsidR="000C5B0D" w:rsidRPr="00514DA4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09A54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D7695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B2BD0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5B0D" w14:paraId="49659C74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4D620" w14:textId="77777777" w:rsidR="000C5B0D" w:rsidRDefault="000C5B0D" w:rsidP="000C5B0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75DC6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527BB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F2109D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Mădăraş Ciuc</w:t>
            </w:r>
          </w:p>
          <w:p w14:paraId="28745597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453C1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DDB0B" w14:textId="77777777" w:rsidR="000C5B0D" w:rsidRPr="00514DA4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14DA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91D38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2E096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E9C0E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7B97EDF2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FE009" w14:textId="77777777" w:rsidR="000C5B0D" w:rsidRDefault="000C5B0D" w:rsidP="000C5B0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2A790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32789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A0A616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Izvoru Oltului</w:t>
            </w:r>
          </w:p>
          <w:p w14:paraId="4E10625F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AC22F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85F96" w14:textId="77777777" w:rsidR="000C5B0D" w:rsidRPr="00514DA4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7E784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98DB1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D97DE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65A0827E" w14:textId="77777777">
        <w:trPr>
          <w:cantSplit/>
          <w:trHeight w:val="18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05600" w14:textId="77777777" w:rsidR="000C5B0D" w:rsidRDefault="000C5B0D" w:rsidP="000C5B0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005DB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D83D0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6B9EC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Izvoru Oltului</w:t>
            </w:r>
          </w:p>
          <w:p w14:paraId="26B77A36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83D89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D9B64" w14:textId="77777777" w:rsidR="000C5B0D" w:rsidRPr="00514DA4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F3761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C3504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ABDD0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3C1BCAE1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B02E0" w14:textId="77777777" w:rsidR="000C5B0D" w:rsidRDefault="000C5B0D" w:rsidP="000C5B0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A2E47" w14:textId="77777777" w:rsidR="000C5B0D" w:rsidRDefault="000C5B0D" w:rsidP="002C0CC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128+300</w:t>
            </w:r>
          </w:p>
          <w:p w14:paraId="627E5101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130+900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66CE8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CB614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Izvoru Oltului  -</w:t>
            </w:r>
          </w:p>
          <w:p w14:paraId="7CA20723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Izvoru Mureșului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8BCCD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7004AD" w14:textId="77777777" w:rsidR="000C5B0D" w:rsidRPr="00514DA4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03297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1D194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1E504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40AE7B99" w14:textId="77777777">
        <w:trPr>
          <w:cantSplit/>
          <w:trHeight w:val="2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30078" w14:textId="77777777" w:rsidR="000C5B0D" w:rsidRDefault="000C5B0D" w:rsidP="000C5B0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5B031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53546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9805D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Izvoru Mureşului</w:t>
            </w:r>
          </w:p>
          <w:p w14:paraId="388E69FE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518EE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A2C43" w14:textId="77777777" w:rsidR="000C5B0D" w:rsidRPr="00514DA4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10352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8939BB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885B7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1558E7D4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86651" w14:textId="77777777" w:rsidR="000C5B0D" w:rsidRDefault="000C5B0D" w:rsidP="000C5B0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9DAB7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8552E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89B9D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Izvoru Mureşului</w:t>
            </w:r>
          </w:p>
          <w:p w14:paraId="7FC6CCB8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8A443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243BB" w14:textId="77777777" w:rsidR="000C5B0D" w:rsidRPr="00514DA4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D28E8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75387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CC36A3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67116950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276FA" w14:textId="77777777" w:rsidR="000C5B0D" w:rsidRDefault="000C5B0D" w:rsidP="000C5B0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B08D2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131+311</w:t>
            </w:r>
          </w:p>
          <w:p w14:paraId="206E3C61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141+440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F11C8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9F682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830247">
              <w:rPr>
                <w:b/>
                <w:bCs/>
                <w:sz w:val="19"/>
                <w:szCs w:val="19"/>
              </w:rPr>
              <w:t xml:space="preserve">Ax st. Izvoru Mureşului- </w:t>
            </w:r>
            <w:r w:rsidRPr="00FD4385">
              <w:rPr>
                <w:b/>
                <w:bCs/>
                <w:sz w:val="20"/>
                <w:szCs w:val="20"/>
              </w:rPr>
              <w:t>Ax st. Voșlobeni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28C53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E47B6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1D8D3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7E9F9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7CEB3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7E3CB652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21C6C" w14:textId="77777777" w:rsidR="000C5B0D" w:rsidRDefault="000C5B0D" w:rsidP="000C5B0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92676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146+300</w:t>
            </w:r>
          </w:p>
          <w:p w14:paraId="681564CA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146+600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C8971E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A0570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FD4385">
              <w:rPr>
                <w:b/>
                <w:bCs/>
                <w:sz w:val="20"/>
                <w:szCs w:val="20"/>
              </w:rPr>
              <w:t>Voșlobeni</w:t>
            </w:r>
            <w:r>
              <w:rPr>
                <w:b/>
                <w:bCs/>
                <w:sz w:val="20"/>
                <w:szCs w:val="20"/>
              </w:rPr>
              <w:t xml:space="preserve"> -</w:t>
            </w:r>
          </w:p>
          <w:p w14:paraId="698F3B41" w14:textId="77777777" w:rsidR="000C5B0D" w:rsidRPr="00830247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19"/>
                <w:szCs w:val="19"/>
              </w:rPr>
            </w:pPr>
            <w:r>
              <w:rPr>
                <w:b/>
                <w:bCs/>
                <w:sz w:val="20"/>
              </w:rPr>
              <w:t>Gheorgheni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114D7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948FB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1ACF5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522DF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7A61E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0F385DC4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B576E" w14:textId="77777777" w:rsidR="000C5B0D" w:rsidRDefault="000C5B0D" w:rsidP="000C5B0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609AC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E0F49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D2A7A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Gheorgheni</w:t>
            </w:r>
          </w:p>
          <w:p w14:paraId="5F6364AF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A69AA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45B4D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F69D2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B8DC2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0A179B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4A856138" w14:textId="77777777">
        <w:trPr>
          <w:cantSplit/>
          <w:trHeight w:val="2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1F47C" w14:textId="77777777" w:rsidR="000C5B0D" w:rsidRDefault="000C5B0D" w:rsidP="000C5B0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CE914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6684E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C349E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Gheorgheni</w:t>
            </w:r>
          </w:p>
          <w:p w14:paraId="7D1B5D09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D1D4E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9F6B3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A282B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3A5C1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AB66E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7471C304" w14:textId="77777777">
        <w:trPr>
          <w:cantSplit/>
          <w:trHeight w:val="54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F7137" w14:textId="77777777" w:rsidR="000C5B0D" w:rsidRDefault="000C5B0D" w:rsidP="000C5B0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D73CF2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9F464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1907F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Lăzarea</w:t>
            </w:r>
          </w:p>
          <w:p w14:paraId="69812EC0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B7B0E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C92DE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B0CC4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584EF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99479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1EED5CB2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36138" w14:textId="77777777" w:rsidR="000C5B0D" w:rsidRDefault="000C5B0D" w:rsidP="000C5B0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5896B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5B32D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78F02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Ditrău</w:t>
            </w:r>
          </w:p>
          <w:p w14:paraId="08A5E20C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DA12E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D3A1D" w14:textId="77777777" w:rsidR="000C5B0D" w:rsidRPr="00514DA4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B6858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4EAA8C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187A2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5899CEE5" w14:textId="77777777">
        <w:trPr>
          <w:cantSplit/>
          <w:trHeight w:val="3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9E279" w14:textId="77777777" w:rsidR="000C5B0D" w:rsidRDefault="000C5B0D" w:rsidP="000C5B0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1EC35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FAC8E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BB4CE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Subcetate Mureș</w:t>
            </w:r>
          </w:p>
          <w:p w14:paraId="4A3407EB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0AE58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D35FF" w14:textId="77777777" w:rsidR="000C5B0D" w:rsidRPr="00514DA4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D2AD0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8049BA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92814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6A37A5B" w14:textId="77777777" w:rsidR="000C5B0D" w:rsidRPr="000D7AA7" w:rsidRDefault="000C5B0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0D7AA7">
              <w:rPr>
                <w:b/>
                <w:bCs/>
                <w:iCs/>
                <w:sz w:val="20"/>
              </w:rPr>
              <w:t>Se interzice circulația t</w:t>
            </w:r>
            <w:r>
              <w:rPr>
                <w:b/>
                <w:bCs/>
                <w:iCs/>
                <w:sz w:val="20"/>
              </w:rPr>
              <w:t>r</w:t>
            </w:r>
            <w:r w:rsidRPr="000D7AA7">
              <w:rPr>
                <w:b/>
                <w:bCs/>
                <w:iCs/>
                <w:sz w:val="20"/>
              </w:rPr>
              <w:t>enurilor de marfă.</w:t>
            </w:r>
          </w:p>
        </w:tc>
      </w:tr>
      <w:tr w:rsidR="000C5B0D" w14:paraId="1B0E6C98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31F3B" w14:textId="77777777" w:rsidR="000C5B0D" w:rsidRDefault="000C5B0D" w:rsidP="000C5B0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1CD76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3F619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4C279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Topliţa</w:t>
            </w:r>
          </w:p>
          <w:p w14:paraId="5E0567EF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11CB6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672046" w14:textId="77777777" w:rsidR="000C5B0D" w:rsidRPr="00514DA4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14DA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DF313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2EAFC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D792B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131EDE48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8D45E" w14:textId="77777777" w:rsidR="000C5B0D" w:rsidRDefault="000C5B0D" w:rsidP="000C5B0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7E920" w14:textId="77777777" w:rsidR="000C5B0D" w:rsidRDefault="000C5B0D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73556" w14:textId="77777777" w:rsidR="000C5B0D" w:rsidRPr="00F6236C" w:rsidRDefault="000C5B0D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5ED60" w14:textId="77777777" w:rsidR="000C5B0D" w:rsidRDefault="000C5B0D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Topliţa</w:t>
            </w:r>
          </w:p>
          <w:p w14:paraId="3A603A24" w14:textId="77777777" w:rsidR="000C5B0D" w:rsidRDefault="000C5B0D" w:rsidP="00AE2CA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34EBF" w14:textId="77777777" w:rsidR="000C5B0D" w:rsidRDefault="000C5B0D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0BCCB" w14:textId="77777777" w:rsidR="000C5B0D" w:rsidRDefault="000C5B0D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14DA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7958F" w14:textId="77777777" w:rsidR="000C5B0D" w:rsidRDefault="000C5B0D" w:rsidP="00AE2CA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1524F" w14:textId="77777777" w:rsidR="000C5B0D" w:rsidRPr="00F6236C" w:rsidRDefault="000C5B0D" w:rsidP="00AE2CA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F85DA" w14:textId="77777777" w:rsidR="000C5B0D" w:rsidRDefault="000C5B0D" w:rsidP="00AE2CA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611D32E1" w14:textId="77777777">
        <w:trPr>
          <w:cantSplit/>
          <w:trHeight w:val="4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421AB8" w14:textId="77777777" w:rsidR="000C5B0D" w:rsidRDefault="000C5B0D" w:rsidP="000C5B0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7BEE9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183+950</w:t>
            </w:r>
          </w:p>
          <w:p w14:paraId="0D33E815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193+435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B35A3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5770C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Toplița, linia 3 directă -  Ax st Stânceni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4D01D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0D0B0" w14:textId="77777777" w:rsidR="000C5B0D" w:rsidRPr="00514DA4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2B5D8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D70B5D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BDE34" w14:textId="77777777" w:rsidR="000C5B0D" w:rsidRPr="007F77BB" w:rsidRDefault="000C5B0D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19"/>
                <w:szCs w:val="19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</w:rPr>
              <w:t xml:space="preserve">Semnalizatăpe teren numai în capătul X. </w:t>
            </w:r>
          </w:p>
          <w:p w14:paraId="6EE84EA0" w14:textId="77777777" w:rsidR="000C5B0D" w:rsidRDefault="000C5B0D" w:rsidP="007F77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7F77BB">
              <w:rPr>
                <w:b/>
                <w:bCs/>
                <w:i/>
                <w:iCs/>
                <w:sz w:val="19"/>
                <w:szCs w:val="19"/>
              </w:rPr>
              <w:t xml:space="preserve">Fără inductori. Linia 3 stația Toplița protecție lucrări și muncitori liniile 1 și 2 </w:t>
            </w:r>
          </w:p>
        </w:tc>
      </w:tr>
      <w:tr w:rsidR="000C5B0D" w14:paraId="0EC1B718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5CB2A" w14:textId="77777777" w:rsidR="000C5B0D" w:rsidRDefault="000C5B0D" w:rsidP="000C5B0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FD38B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32156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2AFAC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Aluniş Mureş</w:t>
            </w:r>
          </w:p>
          <w:p w14:paraId="21DA1248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FC21DB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4ABB642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BEACC" w14:textId="77777777" w:rsidR="000C5B0D" w:rsidRPr="00514DA4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14DA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B98CE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20B0D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EC112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117CA06A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9C865" w14:textId="77777777" w:rsidR="000C5B0D" w:rsidRDefault="000C5B0D" w:rsidP="000C5B0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998C3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245+050</w:t>
            </w:r>
          </w:p>
          <w:p w14:paraId="4B567B62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245+100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832E5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55624B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Aluniş Mureş -</w:t>
            </w:r>
          </w:p>
          <w:p w14:paraId="3CA8AEB0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Reghin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26ECE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198A5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9DA8A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1CFD9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FB15D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Cu inductori de </w:t>
            </w:r>
          </w:p>
          <w:p w14:paraId="4E042E9A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2000 Hz. Valabilă doar pentru trenurile tip automotor</w:t>
            </w:r>
          </w:p>
        </w:tc>
      </w:tr>
      <w:tr w:rsidR="000C5B0D" w14:paraId="21394F20" w14:textId="77777777">
        <w:trPr>
          <w:cantSplit/>
          <w:trHeight w:val="2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2CD82" w14:textId="77777777" w:rsidR="000C5B0D" w:rsidRDefault="000C5B0D" w:rsidP="000C5B0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2ED9C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25D66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60932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Reghin</w:t>
            </w:r>
          </w:p>
          <w:p w14:paraId="37AB6F4C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98FEC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33E5B" w14:textId="77777777" w:rsidR="000C5B0D" w:rsidRPr="00514DA4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BF8EF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9B46E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B9E00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6EA3A891" w14:textId="77777777">
        <w:trPr>
          <w:cantSplit/>
          <w:trHeight w:val="12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D5265" w14:textId="77777777" w:rsidR="000C5B0D" w:rsidRDefault="000C5B0D" w:rsidP="000C5B0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EC960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305C2B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C8D81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Reghin</w:t>
            </w:r>
          </w:p>
          <w:p w14:paraId="56DD43F6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513C1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538F5A" w14:textId="77777777" w:rsidR="000C5B0D" w:rsidRPr="00514DA4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14DA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F7166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E251A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2487D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15FA44E1" w14:textId="77777777">
        <w:trPr>
          <w:cantSplit/>
          <w:trHeight w:val="13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6B59E" w14:textId="77777777" w:rsidR="000C5B0D" w:rsidRDefault="000C5B0D" w:rsidP="000C5B0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23A74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935A0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B31E3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Reghin</w:t>
            </w:r>
          </w:p>
          <w:p w14:paraId="63C5A77B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B7079B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B8AB0" w14:textId="77777777" w:rsidR="000C5B0D" w:rsidRPr="00514DA4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14DA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489C8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6A3A3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05FDC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pe teren. </w:t>
            </w:r>
          </w:p>
        </w:tc>
      </w:tr>
      <w:tr w:rsidR="000C5B0D" w14:paraId="55C10559" w14:textId="77777777">
        <w:trPr>
          <w:cantSplit/>
          <w:trHeight w:val="29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3129EE" w14:textId="77777777" w:rsidR="000C5B0D" w:rsidRDefault="000C5B0D" w:rsidP="000C5B0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26029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FD06D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B9CAC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Dumbrăvioara</w:t>
            </w:r>
          </w:p>
          <w:p w14:paraId="3736395E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39E8B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61AB4" w14:textId="77777777" w:rsidR="000C5B0D" w:rsidRPr="00514DA4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514DA4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B4DEB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492B1A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077284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0C5B0D" w14:paraId="047F2FC2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7078A" w14:textId="77777777" w:rsidR="000C5B0D" w:rsidRDefault="000C5B0D" w:rsidP="000C5B0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91BA9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71D20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542B1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C7A0F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0C371BB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 și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EFC70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6FE93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1157C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205D9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9.</w:t>
            </w:r>
          </w:p>
          <w:p w14:paraId="4DB71A77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2B9C00C1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7E7DE" w14:textId="77777777" w:rsidR="000C5B0D" w:rsidRDefault="000C5B0D" w:rsidP="000C5B0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6E094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C258B1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170B7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Mureş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E0454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9590147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 şi 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2D6CF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7B11E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2B7A6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C166C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6 şi 7.</w:t>
            </w:r>
          </w:p>
          <w:p w14:paraId="67651323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387B133E" w14:textId="77777777">
        <w:trPr>
          <w:cantSplit/>
          <w:trHeight w:val="2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5BA31" w14:textId="77777777" w:rsidR="000C5B0D" w:rsidRDefault="000C5B0D" w:rsidP="000C5B0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54A79F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F2C9F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4F8987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Mureş</w:t>
            </w:r>
          </w:p>
          <w:p w14:paraId="135C01F9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45FBC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47998491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F7D46" w14:textId="77777777" w:rsidR="000C5B0D" w:rsidRPr="00514DA4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F5D507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FA24EB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707C3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FA1AD1D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7 .</w:t>
            </w:r>
          </w:p>
        </w:tc>
      </w:tr>
      <w:tr w:rsidR="000C5B0D" w14:paraId="68AC93BC" w14:textId="77777777">
        <w:trPr>
          <w:cantSplit/>
          <w:trHeight w:val="143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E05F7" w14:textId="77777777" w:rsidR="000C5B0D" w:rsidRDefault="000C5B0D" w:rsidP="000C5B0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7C9C5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459C4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548DD2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Mureş Sud</w:t>
            </w:r>
          </w:p>
          <w:p w14:paraId="50D16E0E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7F4D8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toate apara-tele </w:t>
            </w:r>
          </w:p>
          <w:p w14:paraId="4DF8A935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cale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02C92" w14:textId="77777777" w:rsidR="000C5B0D" w:rsidRPr="00514DA4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14DA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AC077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696DB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632B0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AD36FB1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C70A667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2 - 12.</w:t>
            </w:r>
          </w:p>
        </w:tc>
      </w:tr>
      <w:tr w:rsidR="000C5B0D" w14:paraId="5D812C85" w14:textId="77777777">
        <w:trPr>
          <w:cantSplit/>
          <w:trHeight w:val="196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C76BA" w14:textId="77777777" w:rsidR="000C5B0D" w:rsidRDefault="000C5B0D" w:rsidP="000C5B0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398D5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B065C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FCF3E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 Mureş Sud</w:t>
            </w:r>
          </w:p>
          <w:p w14:paraId="4A4E2C81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E266F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toate apara-tele de cale </w:t>
            </w:r>
          </w:p>
          <w:p w14:paraId="1DE53470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9646E" w14:textId="77777777" w:rsidR="000C5B0D" w:rsidRPr="00514DA4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ED58F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3A3B1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BA7DA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A1314E8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91609C1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2 - 12.</w:t>
            </w:r>
          </w:p>
        </w:tc>
      </w:tr>
      <w:tr w:rsidR="000C5B0D" w14:paraId="51EB98AE" w14:textId="77777777" w:rsidTr="002A7DAE">
        <w:trPr>
          <w:cantSplit/>
          <w:trHeight w:val="93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5CA73" w14:textId="77777777" w:rsidR="000C5B0D" w:rsidRDefault="000C5B0D" w:rsidP="000C5B0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47956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433+660</w:t>
            </w:r>
          </w:p>
          <w:p w14:paraId="252FD719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433+750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BA17D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F1638" w14:textId="77777777" w:rsidR="000C5B0D" w:rsidRDefault="000C5B0D" w:rsidP="002A7DA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Războieni linia 4 directă Cap X semnal M8 – vârf sch. 14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44C11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70D54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73198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68B82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2B44B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52830D5F" w14:textId="77777777">
        <w:trPr>
          <w:cantSplit/>
          <w:trHeight w:val="3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D3994" w14:textId="77777777" w:rsidR="000C5B0D" w:rsidRDefault="000C5B0D" w:rsidP="000C5B0D">
            <w:pPr>
              <w:numPr>
                <w:ilvl w:val="0"/>
                <w:numId w:val="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A6D1F5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1931F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5F47C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Războieni</w:t>
            </w:r>
          </w:p>
          <w:p w14:paraId="17812C5D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FB43D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11027ACE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 şi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DE0DE" w14:textId="77777777" w:rsidR="000C5B0D" w:rsidRPr="00514DA4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514DA4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868AF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4D8B8" w14:textId="77777777" w:rsidR="000C5B0D" w:rsidRPr="00F6236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AC7D6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4C1310A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7 și  8.</w:t>
            </w:r>
          </w:p>
        </w:tc>
      </w:tr>
    </w:tbl>
    <w:p w14:paraId="08A4CCF5" w14:textId="77777777" w:rsidR="000C5B0D" w:rsidRDefault="000C5B0D">
      <w:pPr>
        <w:spacing w:before="40" w:after="40" w:line="192" w:lineRule="auto"/>
        <w:ind w:right="57"/>
        <w:rPr>
          <w:sz w:val="20"/>
        </w:rPr>
      </w:pPr>
    </w:p>
    <w:p w14:paraId="6A9B66B4" w14:textId="77777777" w:rsidR="000C5B0D" w:rsidRDefault="000C5B0D" w:rsidP="00503CFC">
      <w:pPr>
        <w:pStyle w:val="Heading1"/>
        <w:spacing w:line="360" w:lineRule="auto"/>
      </w:pPr>
      <w:r>
        <w:t>LINIA 412</w:t>
      </w:r>
    </w:p>
    <w:p w14:paraId="66BFF4B5" w14:textId="77777777" w:rsidR="000C5B0D" w:rsidRDefault="000C5B0D" w:rsidP="00C75722">
      <w:pPr>
        <w:pStyle w:val="Heading1"/>
        <w:spacing w:line="360" w:lineRule="auto"/>
        <w:rPr>
          <w:b w:val="0"/>
          <w:bCs w:val="0"/>
          <w:sz w:val="8"/>
        </w:rPr>
      </w:pPr>
      <w:r>
        <w:t>APAHIDA - DEJ CĂLĂTORI - CĂŞEIU - ILEANDA - BAIA MARE</w:t>
      </w:r>
    </w:p>
    <w:tbl>
      <w:tblPr>
        <w:tblW w:w="102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6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0C5B0D" w14:paraId="7BDBE4FE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BC47A" w14:textId="77777777" w:rsidR="000C5B0D" w:rsidRDefault="000C5B0D" w:rsidP="000C5B0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D7EC5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52E8D" w14:textId="77777777" w:rsidR="000C5B0D" w:rsidRPr="005C35B0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788AD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Apahida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32A31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călcâi TDJ </w:t>
            </w:r>
          </w:p>
          <w:p w14:paraId="27967AD6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 / 26 și km 489+700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31FE9" w14:textId="77777777" w:rsidR="000C5B0D" w:rsidRPr="00396332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C0203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61B29" w14:textId="77777777" w:rsidR="000C5B0D" w:rsidRPr="00396332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CC738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circulația la </w:t>
            </w:r>
          </w:p>
          <w:p w14:paraId="6B036238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linia 1.</w:t>
            </w:r>
          </w:p>
        </w:tc>
      </w:tr>
      <w:tr w:rsidR="000C5B0D" w14:paraId="7D1B3F3D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ECDEC8" w14:textId="77777777" w:rsidR="000C5B0D" w:rsidRDefault="000C5B0D" w:rsidP="000C5B0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B77E5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A372D7" w14:textId="77777777" w:rsidR="000C5B0D" w:rsidRPr="005C35B0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99C77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Apahida R21A, R13A, TDJ 13/19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44C89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8EC4C" w14:textId="77777777" w:rsidR="000C5B0D" w:rsidRPr="00396332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E1938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0+100</w:t>
            </w:r>
          </w:p>
          <w:p w14:paraId="059A4BB2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690AF" w14:textId="77777777" w:rsidR="000C5B0D" w:rsidRPr="00396332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932B7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 Afectează Parcurs 2</w:t>
            </w:r>
          </w:p>
        </w:tc>
      </w:tr>
      <w:tr w:rsidR="000C5B0D" w14:paraId="390B63F3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6002C" w14:textId="77777777" w:rsidR="000C5B0D" w:rsidRDefault="000C5B0D" w:rsidP="000C5B0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158F3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E2843" w14:textId="77777777" w:rsidR="000C5B0D" w:rsidRPr="005C35B0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B5ED8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Apahida</w:t>
            </w:r>
          </w:p>
          <w:p w14:paraId="45A24967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Jucu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6D273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48469" w14:textId="77777777" w:rsidR="000C5B0D" w:rsidRPr="00396332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862B8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6DF01DFC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8+978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B3107" w14:textId="77777777" w:rsidR="000C5B0D" w:rsidRPr="00396332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4A359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072CC041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63A39" w14:textId="77777777" w:rsidR="000C5B0D" w:rsidRDefault="000C5B0D" w:rsidP="000C5B0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4411F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326BD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210C1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Jucu</w:t>
            </w:r>
          </w:p>
          <w:p w14:paraId="2F698BC3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394E6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3142C53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52DDE" w14:textId="77777777" w:rsidR="000C5B0D" w:rsidRPr="00396332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39633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D5C96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5D683" w14:textId="77777777" w:rsidR="000C5B0D" w:rsidRPr="00396332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32846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50C8597F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82147" w14:textId="77777777" w:rsidR="000C5B0D" w:rsidRDefault="000C5B0D" w:rsidP="000C5B0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18C51" w14:textId="77777777" w:rsidR="000C5B0D" w:rsidRDefault="000C5B0D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8+480</w:t>
            </w:r>
          </w:p>
          <w:p w14:paraId="74F0CC00" w14:textId="77777777" w:rsidR="000C5B0D" w:rsidRDefault="000C5B0D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F0E44" w14:textId="77777777" w:rsidR="000C5B0D" w:rsidRDefault="000C5B0D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6320B2" w14:textId="77777777" w:rsidR="000C5B0D" w:rsidRDefault="000C5B0D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Jucu Cap Y</w:t>
            </w:r>
          </w:p>
          <w:p w14:paraId="43EA05E9" w14:textId="77777777" w:rsidR="000C5B0D" w:rsidRDefault="000C5B0D" w:rsidP="001B125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(pod km 8+556 )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18CCC" w14:textId="77777777" w:rsidR="000C5B0D" w:rsidRDefault="000C5B0D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316B8" w14:textId="77777777" w:rsidR="000C5B0D" w:rsidRPr="00396332" w:rsidRDefault="000C5B0D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B7BEB" w14:textId="77777777" w:rsidR="000C5B0D" w:rsidRDefault="000C5B0D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8+480</w:t>
            </w:r>
          </w:p>
          <w:p w14:paraId="2D4DAF81" w14:textId="77777777" w:rsidR="000C5B0D" w:rsidRDefault="000C5B0D" w:rsidP="001B125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2A622" w14:textId="77777777" w:rsidR="000C5B0D" w:rsidRDefault="000C5B0D" w:rsidP="001B125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C17A8" w14:textId="77777777" w:rsidR="000C5B0D" w:rsidRDefault="000C5B0D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0BE44F71" w14:textId="77777777" w:rsidR="000C5B0D" w:rsidRDefault="000C5B0D" w:rsidP="001B125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5B0D" w14:paraId="2B040CEB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E46DD" w14:textId="77777777" w:rsidR="000C5B0D" w:rsidRDefault="000C5B0D" w:rsidP="000C5B0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14B13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12+880</w:t>
            </w:r>
          </w:p>
          <w:p w14:paraId="6DF9F9FB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F8098C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300F9" w14:textId="77777777" w:rsidR="000C5B0D" w:rsidRDefault="000C5B0D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Jucu -</w:t>
            </w:r>
          </w:p>
          <w:p w14:paraId="41992460" w14:textId="77777777" w:rsidR="000C5B0D" w:rsidRDefault="000C5B0D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56180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A312E" w14:textId="77777777" w:rsidR="000C5B0D" w:rsidRPr="00396332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DAF11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41F4AB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427A0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0281075C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 (zona TN km 12+908)</w:t>
            </w:r>
          </w:p>
        </w:tc>
      </w:tr>
      <w:tr w:rsidR="000C5B0D" w14:paraId="1B3B9656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06B90" w14:textId="77777777" w:rsidR="000C5B0D" w:rsidRDefault="000C5B0D" w:rsidP="000C5B0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B5C23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14+650</w:t>
            </w:r>
          </w:p>
          <w:p w14:paraId="7E6A88F9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5A5A0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FDDFD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Jucu -</w:t>
            </w:r>
          </w:p>
          <w:p w14:paraId="31741E35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Bonţida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7B54A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2B025" w14:textId="77777777" w:rsidR="000C5B0D" w:rsidRPr="00396332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C7A97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7FC80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E87E7" w14:textId="77777777" w:rsidR="000C5B0D" w:rsidRDefault="000C5B0D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</w:t>
            </w:r>
          </w:p>
          <w:p w14:paraId="5E7074BE" w14:textId="77777777" w:rsidR="000C5B0D" w:rsidRDefault="000C5B0D" w:rsidP="00EF5BBB">
            <w:pPr>
              <w:spacing w:before="40" w:after="40" w:line="360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(zonă pod km 14+685)</w:t>
            </w:r>
          </w:p>
        </w:tc>
      </w:tr>
      <w:tr w:rsidR="000C5B0D" w14:paraId="6DE34E9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317A4" w14:textId="77777777" w:rsidR="000C5B0D" w:rsidRDefault="000C5B0D" w:rsidP="000C5B0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EC37A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DCB15" w14:textId="77777777" w:rsidR="000C5B0D" w:rsidRPr="005C35B0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49B1A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Bonţida</w:t>
            </w:r>
          </w:p>
          <w:p w14:paraId="6DAF104E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174B2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8B6D450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BE072" w14:textId="77777777" w:rsidR="000C5B0D" w:rsidRPr="00396332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DE5806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E39327" w14:textId="77777777" w:rsidR="000C5B0D" w:rsidRPr="00396332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1291F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19B5E70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4B103C" w14:textId="77777777" w:rsidR="000C5B0D" w:rsidRDefault="000C5B0D" w:rsidP="000C5B0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AA0BF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575C9" w14:textId="77777777" w:rsidR="000C5B0D" w:rsidRPr="005C35B0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7474EA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Bonţida</w:t>
            </w:r>
          </w:p>
          <w:p w14:paraId="12B60722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3C59D2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24ECF83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  <w:p w14:paraId="047BC91B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1BDED598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4EB4F851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10,  11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71BF0" w14:textId="77777777" w:rsidR="000C5B0D" w:rsidRPr="00396332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777DE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E438A" w14:textId="77777777" w:rsidR="000C5B0D" w:rsidRPr="00396332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1A7FA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6C4060D1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DEE9F" w14:textId="77777777" w:rsidR="000C5B0D" w:rsidRDefault="000C5B0D" w:rsidP="000C5B0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845F4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16+254</w:t>
            </w:r>
          </w:p>
          <w:p w14:paraId="0150915D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549AC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7F765" w14:textId="77777777" w:rsidR="000C5B0D" w:rsidRPr="007239CA" w:rsidRDefault="000C5B0D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  <w:r w:rsidRPr="007239CA">
              <w:rPr>
                <w:b/>
                <w:bCs/>
                <w:sz w:val="20"/>
              </w:rPr>
              <w:t>St.</w:t>
            </w:r>
            <w:r>
              <w:rPr>
                <w:b/>
                <w:bCs/>
                <w:sz w:val="20"/>
              </w:rPr>
              <w:t xml:space="preserve"> </w:t>
            </w:r>
            <w:r w:rsidRPr="007239CA">
              <w:rPr>
                <w:b/>
                <w:bCs/>
                <w:sz w:val="20"/>
              </w:rPr>
              <w:t xml:space="preserve">Bonțida </w:t>
            </w:r>
            <w:r>
              <w:rPr>
                <w:b/>
                <w:bCs/>
                <w:sz w:val="20"/>
              </w:rPr>
              <w:t xml:space="preserve">-semnal intrare St. </w:t>
            </w:r>
            <w:r w:rsidRPr="007239CA">
              <w:rPr>
                <w:b/>
                <w:bCs/>
                <w:sz w:val="20"/>
              </w:rPr>
              <w:t>Bonțida</w:t>
            </w:r>
          </w:p>
          <w:p w14:paraId="78EAAD99" w14:textId="77777777" w:rsidR="000C5B0D" w:rsidRPr="007239CA" w:rsidRDefault="000C5B0D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</w:t>
            </w:r>
            <w:r w:rsidRPr="007239CA">
              <w:rPr>
                <w:b/>
                <w:bCs/>
                <w:sz w:val="20"/>
              </w:rPr>
              <w:t>inclusiv linia 2 directă și schimbătoarele</w:t>
            </w:r>
          </w:p>
          <w:p w14:paraId="5E12CF36" w14:textId="77777777" w:rsidR="000C5B0D" w:rsidRDefault="000C5B0D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7239CA">
              <w:rPr>
                <w:b/>
                <w:bCs/>
                <w:sz w:val="20"/>
              </w:rPr>
              <w:t>13,</w:t>
            </w:r>
            <w:r>
              <w:rPr>
                <w:b/>
                <w:bCs/>
                <w:sz w:val="20"/>
              </w:rPr>
              <w:t xml:space="preserve"> </w:t>
            </w:r>
            <w:r w:rsidRPr="007239CA">
              <w:rPr>
                <w:b/>
                <w:bCs/>
                <w:sz w:val="20"/>
              </w:rPr>
              <w:t>1 și 3A</w:t>
            </w:r>
            <w:r>
              <w:rPr>
                <w:b/>
                <w:bCs/>
                <w:sz w:val="20"/>
              </w:rPr>
              <w:t>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4402F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EFE53" w14:textId="77777777" w:rsidR="000C5B0D" w:rsidRPr="00396332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AF9949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844E9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86BBF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4A6A54B4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5B0D" w14:paraId="291CCEEB" w14:textId="77777777">
        <w:trPr>
          <w:cantSplit/>
          <w:trHeight w:val="33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F338C" w14:textId="77777777" w:rsidR="000C5B0D" w:rsidRDefault="000C5B0D" w:rsidP="000C5B0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98B5B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16+450</w:t>
            </w:r>
          </w:p>
          <w:p w14:paraId="0763E187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16+520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CFA5C0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688F2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Bonțida</w:t>
            </w:r>
          </w:p>
          <w:p w14:paraId="75908FB7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(trecere la nivel)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65D96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111F1" w14:textId="77777777" w:rsidR="000C5B0D" w:rsidRPr="00396332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A2B36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8763B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C9770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54A9401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5B0D" w14:paraId="7209AFCE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3ADE11" w14:textId="77777777" w:rsidR="000C5B0D" w:rsidRDefault="000C5B0D" w:rsidP="000C5B0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62411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27D9D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9B6EA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Bonțida</w:t>
            </w:r>
          </w:p>
          <w:p w14:paraId="0D8B28C5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(inclusiv linia 3 directă și sh. 9, 3, 1A 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7C77D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CC98B" w14:textId="77777777" w:rsidR="000C5B0D" w:rsidRPr="00396332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CD01C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16+254</w:t>
            </w:r>
          </w:p>
          <w:p w14:paraId="09F88A55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16+965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F8F49" w14:textId="77777777" w:rsidR="000C5B0D" w:rsidRPr="00396332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8A409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03CB6">
              <w:rPr>
                <w:b/>
                <w:bCs/>
                <w:i/>
                <w:iCs/>
                <w:sz w:val="20"/>
              </w:rPr>
              <w:t>Nemnalizată pe teren.                     RV protecție muncitori între orele 7,00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</w:rPr>
              <w:t>18,00.</w:t>
            </w:r>
          </w:p>
        </w:tc>
      </w:tr>
      <w:tr w:rsidR="000C5B0D" w14:paraId="41C8E648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A5710" w14:textId="77777777" w:rsidR="000C5B0D" w:rsidRDefault="000C5B0D" w:rsidP="000C5B0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AF57A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21+500</w:t>
            </w:r>
          </w:p>
          <w:p w14:paraId="20081C1E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B79B8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98B59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Bonțida -</w:t>
            </w:r>
          </w:p>
          <w:p w14:paraId="0293806B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24D5A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E76A7" w14:textId="77777777" w:rsidR="000C5B0D" w:rsidRPr="00396332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2A9FF0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21+500</w:t>
            </w:r>
          </w:p>
          <w:p w14:paraId="1D4687AA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F578E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5EB168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 Fără inductori. (zonă pod km 21+537)</w:t>
            </w:r>
          </w:p>
        </w:tc>
      </w:tr>
      <w:tr w:rsidR="000C5B0D" w14:paraId="00019AB3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7299A" w14:textId="77777777" w:rsidR="000C5B0D" w:rsidRDefault="000C5B0D" w:rsidP="000C5B0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3E3CC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22+190</w:t>
            </w:r>
          </w:p>
          <w:p w14:paraId="7586BD55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22+240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A56DF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37F8F" w14:textId="77777777" w:rsidR="000C5B0D" w:rsidRDefault="000C5B0D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Bonțida -</w:t>
            </w:r>
          </w:p>
          <w:p w14:paraId="7DC13C8E" w14:textId="77777777" w:rsidR="000C5B0D" w:rsidRDefault="000C5B0D" w:rsidP="007239C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Iclod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D08D8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95103" w14:textId="77777777" w:rsidR="000C5B0D" w:rsidRPr="00396332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5B462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5FAB4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FA2D5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</w:t>
            </w:r>
          </w:p>
          <w:p w14:paraId="72569E3E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(zonă pod km 22+212)</w:t>
            </w:r>
          </w:p>
        </w:tc>
      </w:tr>
      <w:tr w:rsidR="000C5B0D" w14:paraId="1E05D24E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88756" w14:textId="77777777" w:rsidR="000C5B0D" w:rsidRDefault="000C5B0D" w:rsidP="000C5B0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CE4ED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75B60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92E58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Iclod - Gherla  (inclusiv linia 3 directă Iclod și sch. 2A TDJ 8/10, sch. 3 și 1A St. Iclod.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3AFDA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DF56A" w14:textId="77777777" w:rsidR="000C5B0D" w:rsidRPr="00396332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CDEB1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21+900</w:t>
            </w:r>
          </w:p>
          <w:p w14:paraId="7527F773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CFE1A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BCE0B8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5B0D" w14:paraId="019C3773" w14:textId="77777777">
        <w:trPr>
          <w:cantSplit/>
          <w:trHeight w:val="137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1BD8C" w14:textId="77777777" w:rsidR="000C5B0D" w:rsidRDefault="000C5B0D" w:rsidP="000C5B0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17B14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CB723A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9EB3E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Iclod linia 4 abătută</w:t>
            </w:r>
          </w:p>
          <w:p w14:paraId="2EF29100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(inclusiv sch. 7 și 10 în abatere)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180EC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76ABA1FE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27952" w14:textId="77777777" w:rsidR="000C5B0D" w:rsidRPr="00396332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515EF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72ED1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BDC39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373E5C34" w14:textId="77777777" w:rsidTr="00EB7918">
        <w:trPr>
          <w:cantSplit/>
          <w:trHeight w:val="65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7E7DB" w14:textId="77777777" w:rsidR="000C5B0D" w:rsidRDefault="000C5B0D" w:rsidP="000C5B0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6956E" w14:textId="77777777" w:rsidR="000C5B0D" w:rsidRDefault="000C5B0D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22+704</w:t>
            </w:r>
          </w:p>
          <w:p w14:paraId="1FAF45E0" w14:textId="77777777" w:rsidR="000C5B0D" w:rsidRDefault="000C5B0D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32+659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85C99" w14:textId="77777777" w:rsidR="000C5B0D" w:rsidRDefault="000C5B0D" w:rsidP="00EB79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5123B" w14:textId="77777777" w:rsidR="000C5B0D" w:rsidRDefault="000C5B0D" w:rsidP="00EB791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Iclod -</w:t>
            </w:r>
          </w:p>
          <w:p w14:paraId="26B92133" w14:textId="77777777" w:rsidR="000C5B0D" w:rsidRDefault="000C5B0D" w:rsidP="00EB7918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St. Gherla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B6B1C" w14:textId="77777777" w:rsidR="000C5B0D" w:rsidRDefault="000C5B0D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8D2E3" w14:textId="77777777" w:rsidR="000C5B0D" w:rsidRPr="00396332" w:rsidRDefault="000C5B0D" w:rsidP="00EB79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F0D67" w14:textId="77777777" w:rsidR="000C5B0D" w:rsidRDefault="000C5B0D" w:rsidP="00EB7918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2186F" w14:textId="77777777" w:rsidR="000C5B0D" w:rsidRPr="00396332" w:rsidRDefault="000C5B0D" w:rsidP="00EB7918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04971" w14:textId="77777777" w:rsidR="000C5B0D" w:rsidRDefault="000C5B0D" w:rsidP="00EB7918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</w:tc>
      </w:tr>
      <w:tr w:rsidR="000C5B0D" w14:paraId="7666AD5C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3FCCC" w14:textId="77777777" w:rsidR="000C5B0D" w:rsidRDefault="000C5B0D" w:rsidP="000C5B0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60A02" w14:textId="77777777" w:rsidR="000C5B0D" w:rsidRDefault="000C5B0D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24+820</w:t>
            </w:r>
          </w:p>
          <w:p w14:paraId="701AB7C7" w14:textId="77777777" w:rsidR="000C5B0D" w:rsidRDefault="000C5B0D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95151" w14:textId="77777777" w:rsidR="000C5B0D" w:rsidRDefault="000C5B0D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16C5E" w14:textId="77777777" w:rsidR="000C5B0D" w:rsidRDefault="000C5B0D" w:rsidP="00F9641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700C1" w14:textId="77777777" w:rsidR="000C5B0D" w:rsidRDefault="000C5B0D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4C533" w14:textId="77777777" w:rsidR="000C5B0D" w:rsidRPr="00396332" w:rsidRDefault="000C5B0D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1E349C" w14:textId="77777777" w:rsidR="000C5B0D" w:rsidRDefault="000C5B0D" w:rsidP="00F9641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4FA8B" w14:textId="77777777" w:rsidR="000C5B0D" w:rsidRDefault="000C5B0D" w:rsidP="00F9641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C9757" w14:textId="77777777" w:rsidR="000C5B0D" w:rsidRDefault="000C5B0D" w:rsidP="00F9641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  <w:r>
              <w:rPr>
                <w:b/>
                <w:bCs/>
                <w:i/>
                <w:iCs/>
                <w:sz w:val="20"/>
              </w:rPr>
              <w:br/>
              <w:t>(zonă pod km 24+848)</w:t>
            </w:r>
          </w:p>
        </w:tc>
      </w:tr>
      <w:tr w:rsidR="000C5B0D" w14:paraId="4FE4AE96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158A92" w14:textId="77777777" w:rsidR="000C5B0D" w:rsidRDefault="000C5B0D" w:rsidP="000C5B0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1EF76" w14:textId="77777777" w:rsidR="000C5B0D" w:rsidRDefault="000C5B0D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FC5556" w14:textId="77777777" w:rsidR="000C5B0D" w:rsidRDefault="000C5B0D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2AB6B" w14:textId="77777777" w:rsidR="000C5B0D" w:rsidRDefault="000C5B0D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Iclod - Gherla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570647" w14:textId="77777777" w:rsidR="000C5B0D" w:rsidRDefault="000C5B0D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98CCE6" w14:textId="77777777" w:rsidR="000C5B0D" w:rsidRPr="00396332" w:rsidRDefault="000C5B0D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97E1A" w14:textId="77777777" w:rsidR="000C5B0D" w:rsidRDefault="000C5B0D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25+790</w:t>
            </w:r>
          </w:p>
          <w:p w14:paraId="5C6790AC" w14:textId="77777777" w:rsidR="000C5B0D" w:rsidRDefault="000C5B0D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25+840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5FF9D" w14:textId="77777777" w:rsidR="000C5B0D" w:rsidRPr="00396332" w:rsidRDefault="000C5B0D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BD772" w14:textId="77777777" w:rsidR="000C5B0D" w:rsidRDefault="000C5B0D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 Fără inductori</w:t>
            </w:r>
          </w:p>
          <w:p w14:paraId="2F14E6BD" w14:textId="77777777" w:rsidR="000C5B0D" w:rsidRDefault="000C5B0D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(zonă pod km 25+811)</w:t>
            </w:r>
          </w:p>
        </w:tc>
      </w:tr>
      <w:tr w:rsidR="000C5B0D" w14:paraId="032E9169" w14:textId="77777777">
        <w:trPr>
          <w:cantSplit/>
          <w:trHeight w:val="466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0A86BD" w14:textId="77777777" w:rsidR="000C5B0D" w:rsidRDefault="000C5B0D" w:rsidP="000C5B0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DFB6C3" w14:textId="77777777" w:rsidR="000C5B0D" w:rsidRDefault="000C5B0D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31+770</w:t>
            </w:r>
          </w:p>
          <w:p w14:paraId="42730FDC" w14:textId="77777777" w:rsidR="000C5B0D" w:rsidRDefault="000C5B0D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44D87" w14:textId="77777777" w:rsidR="000C5B0D" w:rsidRDefault="000C5B0D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F0F62" w14:textId="77777777" w:rsidR="000C5B0D" w:rsidRDefault="000C5B0D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927337">
              <w:rPr>
                <w:b/>
                <w:bCs/>
                <w:sz w:val="20"/>
              </w:rPr>
              <w:t xml:space="preserve">St. Gherla </w:t>
            </w:r>
          </w:p>
          <w:p w14:paraId="434DE630" w14:textId="77777777" w:rsidR="000C5B0D" w:rsidRDefault="000C5B0D" w:rsidP="00FB5E00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927337">
              <w:rPr>
                <w:b/>
                <w:bCs/>
                <w:sz w:val="20"/>
              </w:rPr>
              <w:t>(peste secțiunea 034C și schimbătoarele 8, 10 până la vârful schimbătorului 12 din Stația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849323" w14:textId="77777777" w:rsidR="000C5B0D" w:rsidRDefault="000C5B0D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D5511" w14:textId="77777777" w:rsidR="000C5B0D" w:rsidRPr="00396332" w:rsidRDefault="000C5B0D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56597" w14:textId="77777777" w:rsidR="000C5B0D" w:rsidRDefault="000C5B0D" w:rsidP="00FB5E00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7015D" w14:textId="77777777" w:rsidR="000C5B0D" w:rsidRDefault="000C5B0D" w:rsidP="00FB5E00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C0668" w14:textId="77777777" w:rsidR="000C5B0D" w:rsidRDefault="000C5B0D" w:rsidP="00FB5E00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C5B0D" w14:paraId="3B4692A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D2384" w14:textId="77777777" w:rsidR="000C5B0D" w:rsidRDefault="000C5B0D" w:rsidP="000C5B0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98458A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B08DA9" w14:textId="77777777" w:rsidR="000C5B0D" w:rsidRPr="005C35B0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74DA9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Gherla</w:t>
            </w:r>
          </w:p>
          <w:p w14:paraId="31AB07E4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A71D9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DCE5843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CF8A7" w14:textId="77777777" w:rsidR="000C5B0D" w:rsidRPr="00396332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BF151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57151" w14:textId="77777777" w:rsidR="000C5B0D" w:rsidRPr="00396332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8EF70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6AE6D503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75BB69" w14:textId="77777777" w:rsidR="000C5B0D" w:rsidRDefault="000C5B0D" w:rsidP="000C5B0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36656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9DE1D" w14:textId="77777777" w:rsidR="000C5B0D" w:rsidRPr="005C35B0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AD575" w14:textId="77777777" w:rsidR="000C5B0D" w:rsidRDefault="000C5B0D" w:rsidP="00031B6A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Gherla</w:t>
            </w:r>
          </w:p>
          <w:p w14:paraId="280B9198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D2E83" w14:textId="77777777" w:rsidR="000C5B0D" w:rsidRDefault="000C5B0D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664E3D91" w14:textId="77777777" w:rsidR="000C5B0D" w:rsidRDefault="000C5B0D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629CC5AE" w14:textId="77777777" w:rsidR="000C5B0D" w:rsidRDefault="000C5B0D" w:rsidP="00031B6A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5 - 9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589488" w14:textId="77777777" w:rsidR="000C5B0D" w:rsidRPr="00396332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6E398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63549" w14:textId="77777777" w:rsidR="000C5B0D" w:rsidRPr="00396332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86D6AF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7D408826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6B1FA" w14:textId="77777777" w:rsidR="000C5B0D" w:rsidRDefault="000C5B0D" w:rsidP="000C5B0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68E3A" w14:textId="77777777" w:rsidR="000C5B0D" w:rsidRDefault="000C5B0D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B08B5" w14:textId="77777777" w:rsidR="000C5B0D" w:rsidRPr="005C35B0" w:rsidRDefault="000C5B0D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9E617" w14:textId="77777777" w:rsidR="000C5B0D" w:rsidRDefault="000C5B0D" w:rsidP="00006E33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3E5B67">
              <w:rPr>
                <w:b/>
                <w:bCs/>
                <w:sz w:val="20"/>
              </w:rPr>
              <w:t>Gherla-Dej Calatori (inclusiv linia 4 directa Gherla si schimbatoarele 4, 14, 18, 7, 5, 3 din st.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3CCE22" w14:textId="77777777" w:rsidR="000C5B0D" w:rsidRDefault="000C5B0D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CB6A8" w14:textId="77777777" w:rsidR="000C5B0D" w:rsidRDefault="000C5B0D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82FBB" w14:textId="77777777" w:rsidR="000C5B0D" w:rsidRDefault="000C5B0D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31+750</w:t>
            </w:r>
          </w:p>
          <w:p w14:paraId="1E0C1DEF" w14:textId="77777777" w:rsidR="000C5B0D" w:rsidRDefault="000C5B0D" w:rsidP="00006E33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51D2F" w14:textId="77777777" w:rsidR="000C5B0D" w:rsidRPr="00396332" w:rsidRDefault="000C5B0D" w:rsidP="00006E33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D793A" w14:textId="77777777" w:rsidR="000C5B0D" w:rsidRDefault="000C5B0D" w:rsidP="00006E33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 Fără inductori.</w:t>
            </w:r>
          </w:p>
        </w:tc>
      </w:tr>
      <w:tr w:rsidR="000C5B0D" w14:paraId="1DF4253A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41118" w14:textId="77777777" w:rsidR="000C5B0D" w:rsidRDefault="000C5B0D" w:rsidP="000C5B0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07FCA" w14:textId="77777777" w:rsidR="000C5B0D" w:rsidRPr="00003CB6" w:rsidRDefault="000C5B0D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003CB6">
              <w:rPr>
                <w:b/>
                <w:bCs/>
                <w:sz w:val="20"/>
                <w:szCs w:val="20"/>
              </w:rPr>
              <w:t>32+659   33+540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33974" w14:textId="77777777" w:rsidR="000C5B0D" w:rsidRPr="00003CB6" w:rsidRDefault="000C5B0D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003CB6"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00582" w14:textId="77777777" w:rsidR="000C5B0D" w:rsidRPr="00003CB6" w:rsidRDefault="000C5B0D" w:rsidP="00003CB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003CB6">
              <w:rPr>
                <w:b/>
                <w:bCs/>
                <w:sz w:val="20"/>
                <w:szCs w:val="20"/>
              </w:rPr>
              <w:t>St.Gherla                                          (inclusiv  linia 3 directă din ax stație și schimbătoarele 11, 9, 1 pâna la  semnal intrare X a stației Gherla)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503B7E" w14:textId="77777777" w:rsidR="000C5B0D" w:rsidRDefault="000C5B0D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0746EF" w14:textId="77777777" w:rsidR="000C5B0D" w:rsidRDefault="000C5B0D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929D2" w14:textId="77777777" w:rsidR="000C5B0D" w:rsidRDefault="000C5B0D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0645D1" w14:textId="77777777" w:rsidR="000C5B0D" w:rsidRDefault="000C5B0D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12563" w14:textId="77777777" w:rsidR="000C5B0D" w:rsidRDefault="000C5B0D" w:rsidP="00003CB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03CB6">
              <w:rPr>
                <w:b/>
                <w:bCs/>
                <w:i/>
                <w:iCs/>
                <w:sz w:val="20"/>
              </w:rPr>
              <w:t>Nemnalizată pe teren.                     RV protecție muncitori între orele 7,00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03CB6">
              <w:rPr>
                <w:b/>
                <w:bCs/>
                <w:i/>
                <w:iCs/>
                <w:sz w:val="20"/>
              </w:rPr>
              <w:t>18,00.</w:t>
            </w:r>
          </w:p>
        </w:tc>
      </w:tr>
      <w:tr w:rsidR="000C5B0D" w14:paraId="0F605AD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4E8E1" w14:textId="77777777" w:rsidR="000C5B0D" w:rsidRDefault="000C5B0D" w:rsidP="000C5B0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6CC2B" w14:textId="77777777" w:rsidR="000C5B0D" w:rsidRPr="00003CB6" w:rsidRDefault="000C5B0D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003CB6">
              <w:rPr>
                <w:b/>
                <w:bCs/>
                <w:sz w:val="20"/>
                <w:szCs w:val="20"/>
              </w:rPr>
              <w:t>40+585   40+700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34B97" w14:textId="77777777" w:rsidR="000C5B0D" w:rsidRPr="00003CB6" w:rsidRDefault="000C5B0D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  <w:r w:rsidRPr="00003CB6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79BA7" w14:textId="77777777" w:rsidR="000C5B0D" w:rsidRPr="00003CB6" w:rsidRDefault="000C5B0D" w:rsidP="00003CB6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003CB6">
              <w:rPr>
                <w:b/>
                <w:bCs/>
                <w:sz w:val="20"/>
                <w:szCs w:val="20"/>
              </w:rPr>
              <w:t>Gherla - Dej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B12B3" w14:textId="77777777" w:rsidR="000C5B0D" w:rsidRPr="00003CB6" w:rsidRDefault="000C5B0D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921A1" w14:textId="77777777" w:rsidR="000C5B0D" w:rsidRPr="00003CB6" w:rsidRDefault="000C5B0D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BC8FB" w14:textId="77777777" w:rsidR="000C5B0D" w:rsidRPr="00003CB6" w:rsidRDefault="000C5B0D" w:rsidP="00003CB6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8A432C" w14:textId="77777777" w:rsidR="000C5B0D" w:rsidRPr="00003CB6" w:rsidRDefault="000C5B0D" w:rsidP="00003CB6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003CB6">
              <w:rPr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3FEC7D" w14:textId="77777777" w:rsidR="000C5B0D" w:rsidRPr="00003CB6" w:rsidRDefault="000C5B0D" w:rsidP="00003CB6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003CB6">
              <w:rPr>
                <w:b/>
                <w:bCs/>
                <w:i/>
                <w:iCs/>
                <w:sz w:val="20"/>
                <w:szCs w:val="20"/>
              </w:rPr>
              <w:t>Semnalizată ca limitare de viteză. Fără inductori.</w:t>
            </w:r>
          </w:p>
        </w:tc>
      </w:tr>
      <w:tr w:rsidR="000C5B0D" w14:paraId="061AE89C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89C55D" w14:textId="77777777" w:rsidR="000C5B0D" w:rsidRDefault="000C5B0D" w:rsidP="000C5B0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58A22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42+300</w:t>
            </w:r>
          </w:p>
          <w:p w14:paraId="0070EBE2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5F30E" w14:textId="77777777" w:rsidR="000C5B0D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A0B2B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Gherla - Dej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B66F9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A215E" w14:textId="77777777" w:rsidR="000C5B0D" w:rsidRPr="00396332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EF4DA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44A00" w14:textId="77777777" w:rsidR="000C5B0D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7D71D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4BA449B4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</w:t>
            </w:r>
          </w:p>
          <w:p w14:paraId="78AC53E1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(zonă pod km 42+327)</w:t>
            </w:r>
          </w:p>
        </w:tc>
      </w:tr>
      <w:tr w:rsidR="000C5B0D" w14:paraId="3F6A676E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5A648A" w14:textId="77777777" w:rsidR="000C5B0D" w:rsidRDefault="000C5B0D" w:rsidP="000C5B0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FE0FF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44+985</w:t>
            </w:r>
          </w:p>
          <w:p w14:paraId="28F74877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3CF0E" w14:textId="77777777" w:rsidR="000C5B0D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B0D0C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Dej Călători Cap X </w:t>
            </w:r>
            <w:r w:rsidRPr="00EF5BBB">
              <w:rPr>
                <w:b/>
                <w:bCs/>
                <w:sz w:val="20"/>
              </w:rPr>
              <w:t xml:space="preserve">(zona TN km </w:t>
            </w:r>
            <w:r>
              <w:rPr>
                <w:b/>
                <w:bCs/>
                <w:sz w:val="20"/>
              </w:rPr>
              <w:t>45</w:t>
            </w:r>
            <w:r w:rsidRPr="00EF5BBB">
              <w:rPr>
                <w:b/>
                <w:bCs/>
                <w:sz w:val="20"/>
              </w:rPr>
              <w:t>+</w:t>
            </w:r>
            <w:r>
              <w:rPr>
                <w:b/>
                <w:bCs/>
                <w:sz w:val="20"/>
              </w:rPr>
              <w:t>035</w:t>
            </w:r>
            <w:r w:rsidRPr="00EF5BBB">
              <w:rPr>
                <w:b/>
                <w:bCs/>
                <w:sz w:val="20"/>
              </w:rPr>
              <w:t>)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071B4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6F969" w14:textId="77777777" w:rsidR="000C5B0D" w:rsidRPr="00396332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ADDBA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90554" w14:textId="77777777" w:rsidR="000C5B0D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E62C6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17C01821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5B0D" w14:paraId="0BE1710A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EBEB3" w14:textId="77777777" w:rsidR="000C5B0D" w:rsidRDefault="000C5B0D" w:rsidP="000C5B0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6CDC5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0B20C" w14:textId="77777777" w:rsidR="000C5B0D" w:rsidRPr="005C35B0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B21AC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Dej Călători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78202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2613753F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</w:t>
            </w:r>
          </w:p>
          <w:p w14:paraId="5385C8A7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7-15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F958B" w14:textId="77777777" w:rsidR="000C5B0D" w:rsidRPr="00396332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8DE66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8ADEC" w14:textId="77777777" w:rsidR="000C5B0D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4F96B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C5B0D" w14:paraId="6E68861B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A4713" w14:textId="77777777" w:rsidR="000C5B0D" w:rsidRDefault="000C5B0D" w:rsidP="000C5B0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597D2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E06B1" w14:textId="77777777" w:rsidR="000C5B0D" w:rsidRPr="005C35B0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37F02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Dej Călători</w:t>
            </w:r>
          </w:p>
          <w:p w14:paraId="441C26E0" w14:textId="77777777" w:rsidR="000C5B0D" w:rsidRDefault="000C5B0D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15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C2D3B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92FD957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1E58D" w14:textId="77777777" w:rsidR="000C5B0D" w:rsidRPr="00396332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0314F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306A6F" w14:textId="77777777" w:rsidR="000C5B0D" w:rsidRPr="00396332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FE9C8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458DCA4A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D9B97" w14:textId="77777777" w:rsidR="000C5B0D" w:rsidRDefault="000C5B0D" w:rsidP="000C5B0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6CB58" w14:textId="77777777" w:rsidR="000C5B0D" w:rsidRDefault="000C5B0D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3C07E" w14:textId="77777777" w:rsidR="000C5B0D" w:rsidRPr="005C35B0" w:rsidRDefault="000C5B0D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C6D3A" w14:textId="77777777" w:rsidR="000C5B0D" w:rsidRDefault="000C5B0D" w:rsidP="00927337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Dej Călători linia Dej – Ocna Dej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572089" w14:textId="77777777" w:rsidR="000C5B0D" w:rsidRDefault="000C5B0D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5881922" w14:textId="77777777" w:rsidR="000C5B0D" w:rsidRDefault="000C5B0D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3926D0" w14:textId="77777777" w:rsidR="000C5B0D" w:rsidRPr="00396332" w:rsidRDefault="000C5B0D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2BDE5" w14:textId="77777777" w:rsidR="000C5B0D" w:rsidRDefault="000C5B0D" w:rsidP="00927337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8BED35" w14:textId="77777777" w:rsidR="000C5B0D" w:rsidRPr="00396332" w:rsidRDefault="000C5B0D" w:rsidP="00927337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7DD34" w14:textId="77777777" w:rsidR="000C5B0D" w:rsidRDefault="000C5B0D" w:rsidP="00927337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69CF962D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64DC7" w14:textId="77777777" w:rsidR="000C5B0D" w:rsidRDefault="000C5B0D" w:rsidP="000C5B0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32B46C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47+071</w:t>
            </w:r>
          </w:p>
          <w:p w14:paraId="344040B8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47+510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F9024" w14:textId="77777777" w:rsidR="000C5B0D" w:rsidRPr="005C35B0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966E8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B85537">
              <w:rPr>
                <w:b/>
                <w:bCs/>
                <w:sz w:val="20"/>
              </w:rPr>
              <w:t>Dej Călători - 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DA41A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D60C6" w14:textId="77777777" w:rsidR="000C5B0D" w:rsidRPr="00396332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651EA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14A82" w14:textId="77777777" w:rsidR="000C5B0D" w:rsidRPr="00396332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44886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57EF1AB7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Fără inductori. </w:t>
            </w:r>
          </w:p>
          <w:p w14:paraId="0AE0B6C0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(inclusiv zonă pod Km 47 + 488)</w:t>
            </w:r>
          </w:p>
        </w:tc>
      </w:tr>
      <w:tr w:rsidR="000C5B0D" w14:paraId="6EB65160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11F8D" w14:textId="77777777" w:rsidR="000C5B0D" w:rsidRDefault="000C5B0D" w:rsidP="000C5B0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E450F2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48+800</w:t>
            </w:r>
          </w:p>
          <w:p w14:paraId="44021CE5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B53E3" w14:textId="77777777" w:rsidR="000C5B0D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DE502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Dej Călători -</w:t>
            </w:r>
          </w:p>
          <w:p w14:paraId="39F76ABF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Cășeiu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7063D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73EBB" w14:textId="77777777" w:rsidR="000C5B0D" w:rsidRPr="00396332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3E6D56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F5818A" w14:textId="77777777" w:rsidR="000C5B0D" w:rsidRPr="00396332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76A5D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6B386CE4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48</w:t>
            </w:r>
            <w:r w:rsidRPr="00EF5BBB">
              <w:rPr>
                <w:b/>
                <w:bCs/>
                <w:i/>
                <w:iCs/>
                <w:sz w:val="20"/>
              </w:rPr>
              <w:t>+</w:t>
            </w:r>
            <w:r>
              <w:rPr>
                <w:b/>
                <w:bCs/>
                <w:i/>
                <w:iCs/>
                <w:sz w:val="20"/>
              </w:rPr>
              <w:t>826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0C5B0D" w14:paraId="23A5998D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5CB51A" w14:textId="77777777" w:rsidR="000C5B0D" w:rsidRDefault="000C5B0D" w:rsidP="000C5B0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C8F91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CA7CE" w14:textId="77777777" w:rsidR="000C5B0D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E8D0A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St. Cășeiu – </w:t>
            </w:r>
          </w:p>
          <w:p w14:paraId="34756E35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1BC3A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EAFCB" w14:textId="77777777" w:rsidR="000C5B0D" w:rsidRPr="00396332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AFDD3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52+889</w:t>
            </w:r>
          </w:p>
          <w:p w14:paraId="1DC863E4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69+955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ACEC4F" w14:textId="77777777" w:rsidR="000C5B0D" w:rsidRPr="00396332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25B4F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47D64B3B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08460" w14:textId="77777777" w:rsidR="000C5B0D" w:rsidRDefault="000C5B0D" w:rsidP="000C5B0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31BA8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53+300</w:t>
            </w:r>
          </w:p>
          <w:p w14:paraId="54A8F27E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BAC47" w14:textId="77777777" w:rsidR="000C5B0D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D1E32" w14:textId="77777777" w:rsidR="000C5B0D" w:rsidRDefault="000C5B0D" w:rsidP="00C8241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Cășeiu -</w:t>
            </w:r>
          </w:p>
          <w:p w14:paraId="0B3C4E7E" w14:textId="77777777" w:rsidR="000C5B0D" w:rsidRDefault="000C5B0D" w:rsidP="00C8241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BE1A9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CD87A" w14:textId="77777777" w:rsidR="000C5B0D" w:rsidRPr="00396332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9901F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AB9E6" w14:textId="77777777" w:rsidR="000C5B0D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A6EB8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 Fără inductori.</w:t>
            </w:r>
          </w:p>
        </w:tc>
      </w:tr>
      <w:tr w:rsidR="000C5B0D" w14:paraId="78C7FA8A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0EDBB" w14:textId="77777777" w:rsidR="000C5B0D" w:rsidRDefault="000C5B0D" w:rsidP="000C5B0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CC380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58+500</w:t>
            </w:r>
          </w:p>
          <w:p w14:paraId="3C64D18E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80D15" w14:textId="77777777" w:rsidR="000C5B0D" w:rsidRPr="005C35B0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AA7F99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Cășeiu -</w:t>
            </w:r>
          </w:p>
          <w:p w14:paraId="5AEDE76D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Gâlgău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41F14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94458" w14:textId="77777777" w:rsidR="000C5B0D" w:rsidRPr="00396332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FA407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4AC5C" w14:textId="77777777" w:rsidR="000C5B0D" w:rsidRPr="00396332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51D2A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4D0CA2A2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58</w:t>
            </w:r>
            <w:r w:rsidRPr="00EF5BBB">
              <w:rPr>
                <w:b/>
                <w:bCs/>
                <w:i/>
                <w:iCs/>
                <w:sz w:val="20"/>
              </w:rPr>
              <w:t>+</w:t>
            </w:r>
            <w:r>
              <w:rPr>
                <w:b/>
                <w:bCs/>
                <w:i/>
                <w:iCs/>
                <w:sz w:val="20"/>
              </w:rPr>
              <w:t>526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0C5B0D" w14:paraId="003A3918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36A3C" w14:textId="77777777" w:rsidR="000C5B0D" w:rsidRDefault="000C5B0D" w:rsidP="000C5B0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F3B10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9C8A7" w14:textId="77777777" w:rsidR="000C5B0D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3819C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Gâlgău</w:t>
            </w:r>
          </w:p>
          <w:p w14:paraId="4F2040CC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St. 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62A728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3633B" w14:textId="77777777" w:rsidR="000C5B0D" w:rsidRPr="00396332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27CA9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69+955</w:t>
            </w:r>
          </w:p>
          <w:p w14:paraId="67A5625E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86+072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B9D78" w14:textId="77777777" w:rsidR="000C5B0D" w:rsidRPr="00396332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4DEF6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0D3D7F2C" w14:textId="77777777">
        <w:trPr>
          <w:cantSplit/>
          <w:trHeight w:val="624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D0A43" w14:textId="77777777" w:rsidR="000C5B0D" w:rsidRDefault="000C5B0D" w:rsidP="000C5B0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F7D31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74+000</w:t>
            </w:r>
          </w:p>
          <w:p w14:paraId="0922824B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77+425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D2149" w14:textId="77777777" w:rsidR="000C5B0D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29D2D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Gâlgău -</w:t>
            </w:r>
          </w:p>
          <w:p w14:paraId="01F48EE9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1B1FAB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A9E3F" w14:textId="77777777" w:rsidR="000C5B0D" w:rsidRPr="00396332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58710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B6926" w14:textId="77777777" w:rsidR="000C5B0D" w:rsidRPr="00396332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DA5DA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42608E3D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5B0D" w14:paraId="7AAC774E" w14:textId="77777777">
        <w:trPr>
          <w:cantSplit/>
          <w:trHeight w:val="8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479A1" w14:textId="77777777" w:rsidR="000C5B0D" w:rsidRDefault="000C5B0D" w:rsidP="000C5B0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AC345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77+425</w:t>
            </w:r>
          </w:p>
          <w:p w14:paraId="1B22073C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77+475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C421F" w14:textId="77777777" w:rsidR="000C5B0D" w:rsidRPr="005C35B0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15103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Gâlgău -</w:t>
            </w:r>
          </w:p>
          <w:p w14:paraId="3A8DD14F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Ileanda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388C8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34CA1" w14:textId="77777777" w:rsidR="000C5B0D" w:rsidRPr="00396332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F8C97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13701" w14:textId="77777777" w:rsidR="000C5B0D" w:rsidRPr="00396332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7D30B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4FF810E1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77</w:t>
            </w:r>
            <w:r w:rsidRPr="00EF5BBB">
              <w:rPr>
                <w:b/>
                <w:bCs/>
                <w:i/>
                <w:iCs/>
                <w:sz w:val="20"/>
              </w:rPr>
              <w:t>+</w:t>
            </w:r>
            <w:r>
              <w:rPr>
                <w:b/>
                <w:bCs/>
                <w:i/>
                <w:iCs/>
                <w:sz w:val="20"/>
              </w:rPr>
              <w:t>450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0C5B0D" w14:paraId="3D2F8B4B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69D6EF" w14:textId="77777777" w:rsidR="000C5B0D" w:rsidRDefault="000C5B0D" w:rsidP="000C5B0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67625F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359E4C" w14:textId="77777777" w:rsidR="000C5B0D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067D8A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Ileanda</w:t>
            </w:r>
          </w:p>
          <w:p w14:paraId="710AC5E3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687FE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BE36E" w14:textId="77777777" w:rsidR="000C5B0D" w:rsidRPr="00396332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0C9BB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7CB73" w14:textId="77777777" w:rsidR="000C5B0D" w:rsidRPr="00396332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4BD50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426FA267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F7EEE" w14:textId="77777777" w:rsidR="000C5B0D" w:rsidRDefault="000C5B0D" w:rsidP="000C5B0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563A0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91+450</w:t>
            </w:r>
          </w:p>
          <w:p w14:paraId="58BBD1EE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91+500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718B60" w14:textId="77777777" w:rsidR="000C5B0D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FCBBA3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Ileanda - Ră</w:t>
            </w:r>
            <w:r>
              <w:rPr>
                <w:b/>
                <w:bCs/>
                <w:sz w:val="20"/>
                <w:lang w:val="en-US"/>
              </w:rPr>
              <w:t>stoci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B74D48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CA0BF" w14:textId="77777777" w:rsidR="000C5B0D" w:rsidRPr="00396332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F6DD7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35C29F" w14:textId="77777777" w:rsidR="000C5B0D" w:rsidRPr="00396332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82EB8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CE74E8"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08A52456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CE74E8">
              <w:rPr>
                <w:b/>
                <w:bCs/>
                <w:i/>
                <w:iCs/>
                <w:sz w:val="20"/>
              </w:rPr>
              <w:t>Fără inductori.                              (zona pod km 91+469)</w:t>
            </w:r>
          </w:p>
        </w:tc>
      </w:tr>
      <w:tr w:rsidR="000C5B0D" w14:paraId="52FF9D2E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614DF" w14:textId="77777777" w:rsidR="000C5B0D" w:rsidRDefault="000C5B0D" w:rsidP="000C5B0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B857B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93+360</w:t>
            </w:r>
          </w:p>
          <w:p w14:paraId="474C8AB0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93+410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154F5" w14:textId="77777777" w:rsidR="000C5B0D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51EBC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>St. Ră</w:t>
            </w:r>
            <w:r>
              <w:rPr>
                <w:b/>
                <w:bCs/>
                <w:sz w:val="20"/>
                <w:lang w:val="en-US"/>
              </w:rPr>
              <w:t xml:space="preserve">stoci </w:t>
            </w:r>
          </w:p>
          <w:p w14:paraId="5708E312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(Pod provizoriu 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BFC0A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00BE97" w14:textId="77777777" w:rsidR="000C5B0D" w:rsidRPr="00396332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C47C0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960A1" w14:textId="77777777" w:rsidR="000C5B0D" w:rsidRPr="00396332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CB384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5B0D" w14:paraId="78A031C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DC4F7" w14:textId="77777777" w:rsidR="000C5B0D" w:rsidRDefault="000C5B0D" w:rsidP="000C5B0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A1264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95+002</w:t>
            </w:r>
          </w:p>
          <w:p w14:paraId="74607E49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95+070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D9AF4E" w14:textId="77777777" w:rsidR="000C5B0D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715AF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77A5F3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65123" w14:textId="77777777" w:rsidR="000C5B0D" w:rsidRPr="00396332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3A133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C1A89" w14:textId="77777777" w:rsidR="000C5B0D" w:rsidRPr="00396332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2E104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559F6232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5E86E8DC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95</w:t>
            </w:r>
            <w:r w:rsidRPr="00EF5BBB">
              <w:rPr>
                <w:b/>
                <w:bCs/>
                <w:i/>
                <w:iCs/>
                <w:sz w:val="20"/>
              </w:rPr>
              <w:t>+</w:t>
            </w:r>
            <w:r>
              <w:rPr>
                <w:b/>
                <w:bCs/>
                <w:i/>
                <w:iCs/>
                <w:sz w:val="20"/>
              </w:rPr>
              <w:t>041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0C5B0D" w14:paraId="1A654ED5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A3D600" w14:textId="77777777" w:rsidR="000C5B0D" w:rsidRDefault="000C5B0D" w:rsidP="000C5B0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584F6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98+590</w:t>
            </w:r>
          </w:p>
          <w:p w14:paraId="47DA855E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98+640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3B433D" w14:textId="77777777" w:rsidR="000C5B0D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8F37B3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Ră</w:t>
            </w:r>
            <w:r>
              <w:rPr>
                <w:b/>
                <w:bCs/>
                <w:sz w:val="20"/>
                <w:lang w:val="en-US"/>
              </w:rPr>
              <w:t xml:space="preserve">stoci  - </w:t>
            </w:r>
            <w:r>
              <w:rPr>
                <w:b/>
                <w:bCs/>
                <w:sz w:val="20"/>
              </w:rPr>
              <w:t>Letca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8C53D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38EB3" w14:textId="77777777" w:rsidR="000C5B0D" w:rsidRPr="00396332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64530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92C50" w14:textId="77777777" w:rsidR="000C5B0D" w:rsidRPr="00396332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95C5DD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06D49019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23A8B646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98</w:t>
            </w:r>
            <w:r w:rsidRPr="00EF5BBB">
              <w:rPr>
                <w:b/>
                <w:bCs/>
                <w:i/>
                <w:iCs/>
                <w:sz w:val="20"/>
              </w:rPr>
              <w:t>+6</w:t>
            </w:r>
            <w:r>
              <w:rPr>
                <w:b/>
                <w:bCs/>
                <w:i/>
                <w:iCs/>
                <w:sz w:val="20"/>
              </w:rPr>
              <w:t>14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0C5B0D" w14:paraId="28E11B6E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E0C15" w14:textId="77777777" w:rsidR="000C5B0D" w:rsidRDefault="000C5B0D" w:rsidP="000C5B0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25F23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105+320</w:t>
            </w:r>
          </w:p>
          <w:p w14:paraId="65B8B5ED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105+370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83ABB" w14:textId="77777777" w:rsidR="000C5B0D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21EE0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Cuciulat </w:t>
            </w:r>
          </w:p>
          <w:p w14:paraId="73477CD2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(pod km 105+343</w:t>
            </w:r>
          </w:p>
          <w:p w14:paraId="188C7176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9885E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216972" w14:textId="77777777" w:rsidR="000C5B0D" w:rsidRPr="00396332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71873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D1CC0B" w14:textId="77777777" w:rsidR="000C5B0D" w:rsidRPr="00396332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D9ACA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2477F43A" w14:textId="77777777" w:rsidR="000C5B0D" w:rsidRDefault="000C5B0D" w:rsidP="00EF5BB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5B0D" w14:paraId="6B86B2EA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613F1" w14:textId="77777777" w:rsidR="000C5B0D" w:rsidRDefault="000C5B0D" w:rsidP="000C5B0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7DB3E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2B96E" w14:textId="77777777" w:rsidR="000C5B0D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09DFC" w14:textId="77777777" w:rsidR="000C5B0D" w:rsidRDefault="000C5B0D" w:rsidP="00EF5BB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Cuciulat </w:t>
            </w:r>
          </w:p>
          <w:p w14:paraId="17C98B0A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7C4D8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B774D83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57986" w14:textId="77777777" w:rsidR="000C5B0D" w:rsidRPr="00396332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3E8D8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84DF4" w14:textId="77777777" w:rsidR="000C5B0D" w:rsidRPr="00396332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37F48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24293C2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A98F8" w14:textId="77777777" w:rsidR="000C5B0D" w:rsidRDefault="000C5B0D" w:rsidP="000C5B0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B338A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111+200</w:t>
            </w:r>
          </w:p>
          <w:p w14:paraId="3F951FFB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8BAC5" w14:textId="77777777" w:rsidR="000C5B0D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20890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Băbuțeni -</w:t>
            </w:r>
          </w:p>
          <w:p w14:paraId="77AF2C7D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4AAFBF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50170" w14:textId="77777777" w:rsidR="000C5B0D" w:rsidRPr="00396332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4F15D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C6828" w14:textId="77777777" w:rsidR="000C5B0D" w:rsidRPr="00396332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F4AB89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64657AE9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5B0D" w14:paraId="2481708C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643AB" w14:textId="77777777" w:rsidR="000C5B0D" w:rsidRDefault="000C5B0D" w:rsidP="000C5B0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ECF3C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111+700</w:t>
            </w:r>
          </w:p>
          <w:p w14:paraId="77B12203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111+920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2B89C" w14:textId="77777777" w:rsidR="000C5B0D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12BB1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Băbuțeni – </w:t>
            </w:r>
          </w:p>
          <w:p w14:paraId="5895D1CF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EC7FF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B344B" w14:textId="77777777" w:rsidR="000C5B0D" w:rsidRPr="00396332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1CCA1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41CD8" w14:textId="77777777" w:rsidR="000C5B0D" w:rsidRPr="00396332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637B15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0F75D522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367E409C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111</w:t>
            </w:r>
            <w:r w:rsidRPr="00EF5BBB">
              <w:rPr>
                <w:b/>
                <w:bCs/>
                <w:i/>
                <w:iCs/>
                <w:sz w:val="20"/>
              </w:rPr>
              <w:t>+</w:t>
            </w:r>
            <w:r>
              <w:rPr>
                <w:b/>
                <w:bCs/>
                <w:i/>
                <w:iCs/>
                <w:sz w:val="20"/>
              </w:rPr>
              <w:t>810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0C5B0D" w14:paraId="7BF80018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77677" w14:textId="77777777" w:rsidR="000C5B0D" w:rsidRDefault="000C5B0D" w:rsidP="000C5B0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87145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113+820</w:t>
            </w:r>
          </w:p>
          <w:p w14:paraId="1BBE4D31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113+870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42491" w14:textId="77777777" w:rsidR="000C5B0D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BD1BA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Băbuțeni -</w:t>
            </w:r>
          </w:p>
          <w:p w14:paraId="08499A93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BB041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655F97" w14:textId="77777777" w:rsidR="000C5B0D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1039E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47D1E" w14:textId="77777777" w:rsidR="000C5B0D" w:rsidRPr="00396332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0D4FF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113</w:t>
            </w:r>
            <w:r w:rsidRPr="00EF5BBB">
              <w:rPr>
                <w:b/>
                <w:bCs/>
                <w:i/>
                <w:iCs/>
                <w:sz w:val="20"/>
              </w:rPr>
              <w:t>+</w:t>
            </w:r>
            <w:r>
              <w:rPr>
                <w:b/>
                <w:bCs/>
                <w:i/>
                <w:iCs/>
                <w:sz w:val="20"/>
              </w:rPr>
              <w:t>844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0C5B0D" w14:paraId="52C4CFC3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28812A" w14:textId="77777777" w:rsidR="000C5B0D" w:rsidRDefault="000C5B0D" w:rsidP="000C5B0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0308D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837AA6" w14:textId="77777777" w:rsidR="000C5B0D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4FB96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Surduc Sălaj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475B2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3FD16" w14:textId="77777777" w:rsidR="000C5B0D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12383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C2F6E" w14:textId="77777777" w:rsidR="000C5B0D" w:rsidRPr="00396332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47CCE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 și 2 Cap X. Nesemnalizată pe teren.</w:t>
            </w:r>
          </w:p>
        </w:tc>
      </w:tr>
      <w:tr w:rsidR="000C5B0D" w14:paraId="0507D1AA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35F61" w14:textId="77777777" w:rsidR="000C5B0D" w:rsidRDefault="000C5B0D" w:rsidP="000C5B0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EE985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116+200</w:t>
            </w:r>
          </w:p>
          <w:p w14:paraId="4C6198FD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116+250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6FD8C" w14:textId="77777777" w:rsidR="000C5B0D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9C351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Surduc Sălaj</w:t>
            </w:r>
          </w:p>
          <w:p w14:paraId="52B6E400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(pod km 116+224 </w:t>
            </w:r>
          </w:p>
          <w:p w14:paraId="4D55AB4A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9272C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0B567" w14:textId="77777777" w:rsidR="000C5B0D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BF1E8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3C21AE" w14:textId="77777777" w:rsidR="000C5B0D" w:rsidRPr="00396332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E4E63C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22612CFE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5B0D" w14:paraId="263EF49F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31285" w14:textId="77777777" w:rsidR="000C5B0D" w:rsidRDefault="000C5B0D" w:rsidP="000C5B0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A2ECA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118+500</w:t>
            </w:r>
          </w:p>
          <w:p w14:paraId="5B11D73E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118+560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7B59E3" w14:textId="77777777" w:rsidR="000C5B0D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3436AD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Surduc Sălaj -</w:t>
            </w:r>
          </w:p>
          <w:p w14:paraId="4F226330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40831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B453F" w14:textId="77777777" w:rsidR="000C5B0D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C6F0F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D5EDF" w14:textId="77777777" w:rsidR="000C5B0D" w:rsidRPr="00396332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D9BB4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4D1B2A9F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F5BBB">
              <w:rPr>
                <w:b/>
                <w:bCs/>
                <w:i/>
                <w:iCs/>
                <w:sz w:val="20"/>
              </w:rPr>
              <w:t xml:space="preserve">(zonă pod km </w:t>
            </w:r>
            <w:r>
              <w:rPr>
                <w:b/>
                <w:bCs/>
                <w:i/>
                <w:iCs/>
                <w:sz w:val="20"/>
              </w:rPr>
              <w:t>118</w:t>
            </w:r>
            <w:r w:rsidRPr="00EF5BBB">
              <w:rPr>
                <w:b/>
                <w:bCs/>
                <w:i/>
                <w:iCs/>
                <w:sz w:val="20"/>
              </w:rPr>
              <w:t>+</w:t>
            </w:r>
            <w:r>
              <w:rPr>
                <w:b/>
                <w:bCs/>
                <w:i/>
                <w:iCs/>
                <w:sz w:val="20"/>
              </w:rPr>
              <w:t>532</w:t>
            </w:r>
            <w:r w:rsidRPr="00EF5BBB">
              <w:rPr>
                <w:b/>
                <w:bCs/>
                <w:i/>
                <w:iCs/>
                <w:sz w:val="20"/>
              </w:rPr>
              <w:t>)</w:t>
            </w:r>
          </w:p>
        </w:tc>
      </w:tr>
      <w:tr w:rsidR="000C5B0D" w14:paraId="62722E5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3B4FF3" w14:textId="77777777" w:rsidR="000C5B0D" w:rsidRDefault="000C5B0D" w:rsidP="000C5B0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771576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119+700</w:t>
            </w:r>
          </w:p>
          <w:p w14:paraId="517F3731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53F3A" w14:textId="77777777" w:rsidR="000C5B0D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7412D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Surduc Sălaj -</w:t>
            </w:r>
          </w:p>
          <w:p w14:paraId="625C4286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Jibou </w:t>
            </w:r>
          </w:p>
          <w:p w14:paraId="0870ED18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(inclusiv tabier metalic Cap X  St. Jibou)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46019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789A2" w14:textId="77777777" w:rsidR="000C5B0D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7CAB7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88B787" w14:textId="77777777" w:rsidR="000C5B0D" w:rsidRPr="00396332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5A936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5F69370F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5B0D" w14:paraId="209B9429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697F8C" w14:textId="77777777" w:rsidR="000C5B0D" w:rsidRDefault="000C5B0D" w:rsidP="000C5B0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F0EED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C779D" w14:textId="77777777" w:rsidR="000C5B0D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56987" w14:textId="77777777" w:rsidR="000C5B0D" w:rsidRDefault="000C5B0D" w:rsidP="005956D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Jibou</w:t>
            </w:r>
          </w:p>
          <w:p w14:paraId="472E08F4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A5939" w14:textId="77777777" w:rsidR="000C5B0D" w:rsidRDefault="000C5B0D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9DDBEB8" w14:textId="77777777" w:rsidR="000C5B0D" w:rsidRDefault="000C5B0D" w:rsidP="005956D9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A589C" w14:textId="77777777" w:rsidR="000C5B0D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62240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CD953" w14:textId="77777777" w:rsidR="000C5B0D" w:rsidRPr="00396332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A2A74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4673050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FB194" w14:textId="77777777" w:rsidR="000C5B0D" w:rsidRDefault="000C5B0D" w:rsidP="000C5B0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C3596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08585" w14:textId="77777777" w:rsidR="000C5B0D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F2AD7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Jibou</w:t>
            </w:r>
          </w:p>
          <w:p w14:paraId="4FAB46AE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37379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 </w:t>
            </w:r>
          </w:p>
          <w:p w14:paraId="7D31E93B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</w:t>
            </w:r>
          </w:p>
          <w:p w14:paraId="7ECD7B6F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3/7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54D08" w14:textId="77777777" w:rsidR="000C5B0D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69018C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6D494C" w14:textId="77777777" w:rsidR="000C5B0D" w:rsidRPr="00396332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1E8F7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34C48EC4" w14:textId="77777777">
        <w:trPr>
          <w:cantSplit/>
          <w:trHeight w:val="395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959BD7" w14:textId="77777777" w:rsidR="000C5B0D" w:rsidRDefault="000C5B0D" w:rsidP="000C5B0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851F6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D0F73" w14:textId="77777777" w:rsidR="000C5B0D" w:rsidRPr="005C35B0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069ABF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Jibou</w:t>
            </w:r>
          </w:p>
          <w:p w14:paraId="036B87C7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1 - 4 </w:t>
            </w:r>
          </w:p>
          <w:p w14:paraId="4F449078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727C2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46D00FC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BB6A2" w14:textId="77777777" w:rsidR="000C5B0D" w:rsidRPr="00396332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A650E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39BD5" w14:textId="77777777" w:rsidR="000C5B0D" w:rsidRPr="00396332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2E1ABC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694D4E56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5C154" w14:textId="77777777" w:rsidR="000C5B0D" w:rsidRDefault="000C5B0D" w:rsidP="000C5B0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6A256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E8998" w14:textId="77777777" w:rsidR="000C5B0D" w:rsidRPr="005C35B0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16994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Jibou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C390B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36 / 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953296" w14:textId="77777777" w:rsidR="000C5B0D" w:rsidRPr="00396332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28B4C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69E2D" w14:textId="77777777" w:rsidR="000C5B0D" w:rsidRPr="00396332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F0DB2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9 şi 10 abătute.</w:t>
            </w:r>
          </w:p>
        </w:tc>
      </w:tr>
      <w:tr w:rsidR="000C5B0D" w14:paraId="5D35C838" w14:textId="77777777">
        <w:trPr>
          <w:cantSplit/>
          <w:trHeight w:val="172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C33001" w14:textId="77777777" w:rsidR="000C5B0D" w:rsidRDefault="000C5B0D" w:rsidP="000C5B0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56C62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122+835</w:t>
            </w:r>
          </w:p>
          <w:p w14:paraId="1CEBB329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132+151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4F148" w14:textId="77777777" w:rsidR="000C5B0D" w:rsidRPr="005C35B0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91247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St. Jibou</w:t>
            </w:r>
          </w:p>
          <w:p w14:paraId="7C6EED54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Ax. Hm Someș Odorhei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3B0EB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6F586" w14:textId="77777777" w:rsidR="000C5B0D" w:rsidRPr="00396332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35DA76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AD755" w14:textId="77777777" w:rsidR="000C5B0D" w:rsidRPr="00396332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39206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6DBE8241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34EF697" w14:textId="77777777" w:rsidR="000C5B0D" w:rsidRDefault="000C5B0D" w:rsidP="000C5B0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756EE6D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D0590E9" w14:textId="77777777" w:rsidR="000C5B0D" w:rsidRPr="005C35B0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994EECB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Ulmeni Sălaj</w:t>
            </w:r>
          </w:p>
          <w:p w14:paraId="6199CBC5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42B1F4D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655CCBE6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4072B38" w14:textId="77777777" w:rsidR="000C5B0D" w:rsidRPr="00396332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396332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1211D611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14E1208" w14:textId="77777777" w:rsidR="000C5B0D" w:rsidRPr="00396332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3B169E2A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1E74F97D" w14:textId="77777777">
        <w:trPr>
          <w:cantSplit/>
          <w:trHeight w:val="60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7DF04" w14:textId="77777777" w:rsidR="000C5B0D" w:rsidRDefault="000C5B0D" w:rsidP="000C5B0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36968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169+000</w:t>
            </w:r>
          </w:p>
          <w:p w14:paraId="23FF832A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7A792" w14:textId="77777777" w:rsidR="000C5B0D" w:rsidRPr="005C35B0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C44030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Satulung pe Someş -</w:t>
            </w:r>
          </w:p>
          <w:p w14:paraId="28DF5B76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49888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C6B00" w14:textId="77777777" w:rsidR="000C5B0D" w:rsidRPr="00396332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1D7C9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000C5E" w14:textId="77777777" w:rsidR="000C5B0D" w:rsidRPr="00396332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73D86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  <w:p w14:paraId="2030338B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Cu inductori de 2000 Hz </w:t>
            </w:r>
          </w:p>
          <w:p w14:paraId="74362AB1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paleta de 70 / 375 </w:t>
            </w:r>
          </w:p>
          <w:p w14:paraId="5D10C847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km 16</w:t>
            </w:r>
            <w:r w:rsidRPr="0094672B">
              <w:rPr>
                <w:b/>
                <w:bCs/>
                <w:i/>
                <w:iCs/>
                <w:sz w:val="20"/>
              </w:rPr>
              <w:t xml:space="preserve">8+625 </w:t>
            </w:r>
          </w:p>
          <w:p w14:paraId="67E02EEC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4672B">
              <w:rPr>
                <w:b/>
                <w:bCs/>
                <w:i/>
                <w:iCs/>
                <w:sz w:val="20"/>
              </w:rPr>
              <w:t>dinspre</w:t>
            </w:r>
            <w:r w:rsidRPr="0094672B">
              <w:rPr>
                <w:b/>
                <w:bCs/>
                <w:i/>
                <w:sz w:val="20"/>
              </w:rPr>
              <w:t xml:space="preserve"> Satulung pe Someş.</w:t>
            </w:r>
          </w:p>
        </w:tc>
      </w:tr>
      <w:tr w:rsidR="000C5B0D" w14:paraId="69714ED1" w14:textId="77777777">
        <w:trPr>
          <w:cantSplit/>
          <w:trHeight w:val="289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3FD84" w14:textId="77777777" w:rsidR="000C5B0D" w:rsidRDefault="000C5B0D" w:rsidP="000C5B0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160E9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172+530</w:t>
            </w:r>
          </w:p>
          <w:p w14:paraId="089F87B7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172+680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62C61" w14:textId="77777777" w:rsidR="000C5B0D" w:rsidRPr="005C35B0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16838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Satulung pe Someş -</w:t>
            </w:r>
          </w:p>
          <w:p w14:paraId="2988043D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74E1B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C599F" w14:textId="77777777" w:rsidR="000C5B0D" w:rsidRPr="00396332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6ED3F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86479" w14:textId="77777777" w:rsidR="000C5B0D" w:rsidRPr="00396332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366F2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13277A21" w14:textId="77777777">
        <w:trPr>
          <w:cantSplit/>
          <w:trHeight w:val="289"/>
          <w:jc w:val="center"/>
        </w:trPr>
        <w:tc>
          <w:tcPr>
            <w:tcW w:w="636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9A056" w14:textId="77777777" w:rsidR="000C5B0D" w:rsidRDefault="000C5B0D" w:rsidP="000C5B0D">
            <w:pPr>
              <w:numPr>
                <w:ilvl w:val="0"/>
                <w:numId w:val="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8D91D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175+445</w:t>
            </w:r>
          </w:p>
          <w:p w14:paraId="616DE727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175+495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9B728" w14:textId="77777777" w:rsidR="000C5B0D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45A44" w14:textId="77777777" w:rsidR="000C5B0D" w:rsidRDefault="000C5B0D" w:rsidP="006832C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Satulung pe Someş -</w:t>
            </w:r>
          </w:p>
          <w:p w14:paraId="3D07A949" w14:textId="77777777" w:rsidR="000C5B0D" w:rsidRDefault="000C5B0D" w:rsidP="006832CF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Baia Mare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F63367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EE71D" w14:textId="77777777" w:rsidR="000C5B0D" w:rsidRPr="00396332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4FE35" w14:textId="77777777" w:rsidR="000C5B0D" w:rsidRDefault="000C5B0D" w:rsidP="00C9473E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E8F359" w14:textId="77777777" w:rsidR="000C5B0D" w:rsidRPr="00396332" w:rsidRDefault="000C5B0D" w:rsidP="00C9473E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C6ABB" w14:textId="77777777" w:rsidR="000C5B0D" w:rsidRDefault="000C5B0D" w:rsidP="00C9473E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</w:tbl>
    <w:p w14:paraId="6C84F091" w14:textId="77777777" w:rsidR="000C5B0D" w:rsidRDefault="000C5B0D">
      <w:pPr>
        <w:spacing w:before="40" w:after="40" w:line="192" w:lineRule="auto"/>
        <w:ind w:right="57"/>
        <w:rPr>
          <w:sz w:val="20"/>
        </w:rPr>
      </w:pPr>
    </w:p>
    <w:p w14:paraId="11C7CD30" w14:textId="77777777" w:rsidR="000C5B0D" w:rsidRDefault="000C5B0D" w:rsidP="0002281B">
      <w:pPr>
        <w:pStyle w:val="Heading1"/>
        <w:spacing w:line="360" w:lineRule="auto"/>
      </w:pPr>
      <w:r>
        <w:t>LINIA 416</w:t>
      </w:r>
    </w:p>
    <w:p w14:paraId="39176B1A" w14:textId="77777777" w:rsidR="000C5B0D" w:rsidRDefault="000C5B0D" w:rsidP="00116541">
      <w:pPr>
        <w:pStyle w:val="Heading1"/>
        <w:spacing w:line="360" w:lineRule="auto"/>
        <w:rPr>
          <w:b w:val="0"/>
          <w:bCs w:val="0"/>
          <w:sz w:val="8"/>
        </w:rPr>
      </w:pPr>
      <w:r>
        <w:t>DEJ CĂLĂTORI - DEJ TRIAJ -  BECLEAN PE SOMEŞ - ILVA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0C5B0D" w14:paraId="08A41D7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494EB" w14:textId="77777777" w:rsidR="000C5B0D" w:rsidRDefault="000C5B0D" w:rsidP="000C5B0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1D85B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604DB" w14:textId="77777777" w:rsidR="000C5B0D" w:rsidRPr="00C4423F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531AE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Dej Călători</w:t>
            </w:r>
          </w:p>
          <w:p w14:paraId="664FBE2B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1Th, 2Th, </w:t>
            </w:r>
          </w:p>
          <w:p w14:paraId="1C3F6F49" w14:textId="77777777" w:rsidR="000C5B0D" w:rsidRDefault="000C5B0D">
            <w:pPr>
              <w:spacing w:before="40" w:after="40" w:line="360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și 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9CFA11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9324102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F4B39C" w14:textId="77777777" w:rsidR="000C5B0D" w:rsidRPr="00C4423F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4423F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B1EE4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D0C02" w14:textId="77777777" w:rsidR="000C5B0D" w:rsidRPr="00C4423F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29A3F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5DCBA6C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BD32C" w14:textId="77777777" w:rsidR="000C5B0D" w:rsidRDefault="000C5B0D" w:rsidP="000C5B0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11082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316AE" w14:textId="77777777" w:rsidR="000C5B0D" w:rsidRPr="00C4423F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9E7AD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Dej Triaj</w:t>
            </w:r>
          </w:p>
          <w:p w14:paraId="0BD9C938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B, </w:t>
            </w:r>
          </w:p>
          <w:p w14:paraId="3D091600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2B - 26B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DE1BB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toate liniile</w:t>
            </w:r>
          </w:p>
          <w:p w14:paraId="63E993B4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2B-26B</w:t>
            </w:r>
          </w:p>
          <w:p w14:paraId="12D45941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7770C590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</w:t>
            </w:r>
          </w:p>
          <w:p w14:paraId="3C5812EF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1B-85B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B2AC6" w14:textId="77777777" w:rsidR="000C5B0D" w:rsidRPr="00C4423F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4423F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04C081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9CEC9" w14:textId="77777777" w:rsidR="000C5B0D" w:rsidRPr="00C4423F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EB828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61713A99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A0EBC" w14:textId="77777777" w:rsidR="000C5B0D" w:rsidRDefault="000C5B0D" w:rsidP="000C5B0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43876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16CB80" w14:textId="77777777" w:rsidR="000C5B0D" w:rsidRPr="00C4423F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9D606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Dej Triaj</w:t>
            </w:r>
          </w:p>
          <w:p w14:paraId="14E48D02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Grupa A+D, </w:t>
            </w:r>
          </w:p>
          <w:p w14:paraId="1F023DB3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liniile 1A - 10A şi </w:t>
            </w:r>
          </w:p>
          <w:p w14:paraId="3405C9CE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1D - 4D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BAC24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toate liniile </w:t>
            </w:r>
          </w:p>
          <w:p w14:paraId="09A7C5C9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1A-10A,</w:t>
            </w:r>
          </w:p>
          <w:p w14:paraId="045B684B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1D - 4D</w:t>
            </w:r>
          </w:p>
          <w:p w14:paraId="41BCC888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0265E798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</w:t>
            </w:r>
          </w:p>
          <w:p w14:paraId="1A72720F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1A-55A</w:t>
            </w:r>
          </w:p>
          <w:p w14:paraId="338E7A00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7BEB2697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8A-40A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471D5" w14:textId="77777777" w:rsidR="000C5B0D" w:rsidRPr="00C4423F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4423F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FBF57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5C209B" w14:textId="77777777" w:rsidR="000C5B0D" w:rsidRPr="00C4423F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BB666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345058F1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E1EDBA" w14:textId="77777777" w:rsidR="000C5B0D" w:rsidRDefault="000C5B0D" w:rsidP="000C5B0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9D2DC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1+100</w:t>
            </w:r>
          </w:p>
          <w:p w14:paraId="5BCB170A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FC1A9" w14:textId="77777777" w:rsidR="000C5B0D" w:rsidRPr="00C4423F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540DE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086191">
              <w:rPr>
                <w:b/>
                <w:bCs/>
                <w:sz w:val="20"/>
              </w:rPr>
              <w:t xml:space="preserve"> Linia 1C din St. Dej Triaj</w:t>
            </w:r>
            <w:r>
              <w:rPr>
                <w:b/>
                <w:bCs/>
                <w:sz w:val="20"/>
              </w:rPr>
              <w:t xml:space="preserve"> </w:t>
            </w:r>
            <w:r w:rsidRPr="00086191">
              <w:rPr>
                <w:b/>
                <w:bCs/>
                <w:sz w:val="20"/>
              </w:rPr>
              <w:t>(inclusiv peste schimbătoarele 19T,</w:t>
            </w:r>
            <w:r>
              <w:rPr>
                <w:b/>
                <w:bCs/>
                <w:sz w:val="20"/>
              </w:rPr>
              <w:t xml:space="preserve"> </w:t>
            </w:r>
            <w:r w:rsidRPr="00086191">
              <w:rPr>
                <w:b/>
                <w:bCs/>
                <w:sz w:val="20"/>
              </w:rPr>
              <w:t>35T,</w:t>
            </w:r>
            <w:r>
              <w:rPr>
                <w:b/>
                <w:bCs/>
                <w:sz w:val="20"/>
              </w:rPr>
              <w:t xml:space="preserve"> </w:t>
            </w:r>
            <w:r w:rsidRPr="00086191">
              <w:rPr>
                <w:b/>
                <w:bCs/>
                <w:sz w:val="20"/>
              </w:rPr>
              <w:t>37T,</w:t>
            </w:r>
            <w:r>
              <w:rPr>
                <w:b/>
                <w:bCs/>
                <w:sz w:val="20"/>
              </w:rPr>
              <w:t xml:space="preserve"> </w:t>
            </w:r>
            <w:r w:rsidRPr="00086191">
              <w:rPr>
                <w:b/>
                <w:bCs/>
                <w:sz w:val="20"/>
              </w:rPr>
              <w:t>45T,</w:t>
            </w:r>
            <w:r>
              <w:rPr>
                <w:b/>
                <w:bCs/>
                <w:sz w:val="20"/>
              </w:rPr>
              <w:t xml:space="preserve"> </w:t>
            </w:r>
            <w:r w:rsidRPr="00086191">
              <w:rPr>
                <w:b/>
                <w:bCs/>
                <w:sz w:val="20"/>
              </w:rPr>
              <w:t>47T,</w:t>
            </w:r>
            <w:r>
              <w:rPr>
                <w:b/>
                <w:bCs/>
                <w:sz w:val="20"/>
              </w:rPr>
              <w:t xml:space="preserve"> </w:t>
            </w:r>
            <w:r w:rsidRPr="00086191">
              <w:rPr>
                <w:b/>
                <w:bCs/>
                <w:sz w:val="20"/>
              </w:rPr>
              <w:t>49T, 6A,</w:t>
            </w:r>
            <w:r>
              <w:rPr>
                <w:b/>
                <w:bCs/>
                <w:sz w:val="20"/>
              </w:rPr>
              <w:t xml:space="preserve"> </w:t>
            </w:r>
            <w:r w:rsidRPr="00086191">
              <w:rPr>
                <w:b/>
                <w:bCs/>
                <w:sz w:val="20"/>
              </w:rPr>
              <w:t xml:space="preserve">4A din </w:t>
            </w:r>
          </w:p>
          <w:p w14:paraId="04C661A3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 w:rsidRPr="00086191">
              <w:rPr>
                <w:b/>
                <w:bCs/>
                <w:sz w:val="20"/>
              </w:rPr>
              <w:t>Stația Dej Triaj)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C6DA6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7656E" w14:textId="77777777" w:rsidR="000C5B0D" w:rsidRPr="00C4423F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AE48F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F133F" w14:textId="77777777" w:rsidR="000C5B0D" w:rsidRPr="00C4423F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2234CC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C5B0D" w14:paraId="03DB3499" w14:textId="77777777">
        <w:trPr>
          <w:cantSplit/>
          <w:trHeight w:val="18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0DF6F" w14:textId="77777777" w:rsidR="000C5B0D" w:rsidRDefault="000C5B0D" w:rsidP="000C5B0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385C8C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33BAD" w14:textId="77777777" w:rsidR="000C5B0D" w:rsidRPr="00C4423F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54D5E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Dej Triaj</w:t>
            </w:r>
          </w:p>
          <w:p w14:paraId="4085C9D1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 3 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C3961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vârf sch. </w:t>
            </w:r>
          </w:p>
          <w:p w14:paraId="6F523D77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25T</w:t>
            </w:r>
          </w:p>
          <w:p w14:paraId="410CE867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vârf</w:t>
            </w:r>
          </w:p>
          <w:p w14:paraId="273CA018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</w:t>
            </w:r>
          </w:p>
          <w:p w14:paraId="5BD6890A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43A0B" w14:textId="77777777" w:rsidR="000C5B0D" w:rsidRPr="00C4423F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3AA09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F06A5" w14:textId="77777777" w:rsidR="000C5B0D" w:rsidRPr="00C4423F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EA695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8197645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1C, 3C spre Grupa A, între sch. 25 T - 31 T - 33 T - 43 T - 51 T - 9A.</w:t>
            </w:r>
          </w:p>
        </w:tc>
      </w:tr>
      <w:tr w:rsidR="000C5B0D" w14:paraId="325FEB7B" w14:textId="77777777">
        <w:trPr>
          <w:cantSplit/>
          <w:trHeight w:val="6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D8B0E" w14:textId="77777777" w:rsidR="000C5B0D" w:rsidRDefault="000C5B0D" w:rsidP="000C5B0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4C57C6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D02FE8" w14:textId="77777777" w:rsidR="000C5B0D" w:rsidRPr="00C4423F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A9D1E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Dej Triaj - Reteag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A4677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E1069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84311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7+600</w:t>
            </w:r>
          </w:p>
          <w:p w14:paraId="6AB1C27B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EEAAF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E1B08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5B0D" w14:paraId="2FA412FB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9A4E7" w14:textId="77777777" w:rsidR="000C5B0D" w:rsidRDefault="000C5B0D" w:rsidP="000C5B0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7F5E1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088E8" w14:textId="77777777" w:rsidR="000C5B0D" w:rsidRPr="00C4423F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13A20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Reteag</w:t>
            </w:r>
          </w:p>
          <w:p w14:paraId="242F8B42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E2E35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11403A">
              <w:rPr>
                <w:b/>
                <w:bCs/>
                <w:sz w:val="20"/>
              </w:rPr>
              <w:t>de la calcai sch. R10 pana la km 12+300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F7452" w14:textId="77777777" w:rsidR="000C5B0D" w:rsidRPr="00C4423F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4423F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E2D7B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38A4C" w14:textId="77777777" w:rsidR="000C5B0D" w:rsidRPr="00C4423F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D4B71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1403A">
              <w:rPr>
                <w:b/>
                <w:bCs/>
                <w:i/>
                <w:iCs/>
                <w:sz w:val="20"/>
              </w:rPr>
              <w:t>Linie inchisa intre km 12+300 pana la varf R9</w:t>
            </w:r>
          </w:p>
        </w:tc>
      </w:tr>
      <w:tr w:rsidR="000C5B0D" w14:paraId="52E7A642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78F45C" w14:textId="77777777" w:rsidR="000C5B0D" w:rsidRDefault="000C5B0D" w:rsidP="000C5B0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34AB4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12+700</w:t>
            </w:r>
          </w:p>
          <w:p w14:paraId="0395E111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7FE74" w14:textId="77777777" w:rsidR="000C5B0D" w:rsidRPr="00C4423F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9613D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B42460" w14:textId="77777777" w:rsidR="000C5B0D" w:rsidRPr="0011403A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427BB" w14:textId="77777777" w:rsidR="000C5B0D" w:rsidRPr="00C4423F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D4F4E5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3C55E" w14:textId="77777777" w:rsidR="000C5B0D" w:rsidRPr="00C4423F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776842" w14:textId="77777777" w:rsidR="000C5B0D" w:rsidRPr="0011403A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5B0D" w14:paraId="48FBCE8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21C9A" w14:textId="77777777" w:rsidR="000C5B0D" w:rsidRDefault="000C5B0D" w:rsidP="000C5B0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005A1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4C87C" w14:textId="77777777" w:rsidR="000C5B0D" w:rsidRPr="00C4423F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BEC1A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Reteag- Coldău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D7DFC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6F800" w14:textId="77777777" w:rsidR="000C5B0D" w:rsidRPr="00C4423F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4EE77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13+000</w:t>
            </w:r>
          </w:p>
          <w:p w14:paraId="5C6D3C98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A8CAD" w14:textId="77777777" w:rsidR="000C5B0D" w:rsidRPr="00C4423F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3B38C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5B0D" w14:paraId="34414E1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E4A75" w14:textId="77777777" w:rsidR="000C5B0D" w:rsidRDefault="000C5B0D" w:rsidP="000C5B0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B66A9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24+070</w:t>
            </w:r>
          </w:p>
          <w:p w14:paraId="3ACE3A7C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67FC4" w14:textId="77777777" w:rsidR="000C5B0D" w:rsidRPr="00C4423F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03813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Beclean pe Someş</w:t>
            </w:r>
          </w:p>
          <w:p w14:paraId="1BF421BF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6 / 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F64FD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923E7C" w14:textId="77777777" w:rsidR="000C5B0D" w:rsidRPr="00C4423F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40F90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5CC2D" w14:textId="77777777" w:rsidR="000C5B0D" w:rsidRPr="00C4423F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68B0D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03E93DC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E6096" w14:textId="77777777" w:rsidR="000C5B0D" w:rsidRDefault="000C5B0D" w:rsidP="000C5B0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AC4137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4EDC4E" w14:textId="77777777" w:rsidR="000C5B0D" w:rsidRPr="00C4423F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689CF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Beclean pe Someş</w:t>
            </w:r>
          </w:p>
          <w:p w14:paraId="3AC18C23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8 /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29EE90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1C79B" w14:textId="77777777" w:rsidR="000C5B0D" w:rsidRPr="00C4423F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34F1D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24+070</w:t>
            </w:r>
          </w:p>
          <w:p w14:paraId="353EE227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6CB1C" w14:textId="77777777" w:rsidR="000C5B0D" w:rsidRPr="00C4423F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ABBF4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6AE3485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30535" w14:textId="77777777" w:rsidR="000C5B0D" w:rsidRDefault="000C5B0D" w:rsidP="000C5B0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B91E6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927FA" w14:textId="77777777" w:rsidR="000C5B0D" w:rsidRPr="00C4423F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F92BD" w14:textId="77777777" w:rsidR="000C5B0D" w:rsidRDefault="000C5B0D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Beclean pe Someş</w:t>
            </w:r>
          </w:p>
          <w:p w14:paraId="42ED2C4F" w14:textId="77777777" w:rsidR="000C5B0D" w:rsidRDefault="000C5B0D" w:rsidP="00D754DC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9AFC3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768963F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8B087" w14:textId="77777777" w:rsidR="000C5B0D" w:rsidRPr="00C4423F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8E304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9DE3B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F45BD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29B2FB8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BF66C" w14:textId="77777777" w:rsidR="000C5B0D" w:rsidRDefault="000C5B0D" w:rsidP="000C5B0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95098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25+030</w:t>
            </w:r>
          </w:p>
          <w:p w14:paraId="0365BC60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25+080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F86A97" w14:textId="77777777" w:rsidR="000C5B0D" w:rsidRPr="00C4423F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1E1A25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Beclean pe Someş</w:t>
            </w:r>
          </w:p>
          <w:p w14:paraId="6EDDB782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5 /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5EDA9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B5AEB" w14:textId="77777777" w:rsidR="000C5B0D" w:rsidRPr="00C4423F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B99C7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727CF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EF2BD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03CB9306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82CBA" w14:textId="77777777" w:rsidR="000C5B0D" w:rsidRDefault="000C5B0D" w:rsidP="000C5B0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8CEBD" w14:textId="77777777" w:rsidR="000C5B0D" w:rsidRDefault="000C5B0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FE31A" w14:textId="77777777" w:rsidR="000C5B0D" w:rsidRDefault="000C5B0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8505C" w14:textId="77777777" w:rsidR="000C5B0D" w:rsidRDefault="000C5B0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Beclean pe Someş</w:t>
            </w:r>
          </w:p>
          <w:p w14:paraId="77DFBECC" w14:textId="77777777" w:rsidR="000C5B0D" w:rsidRDefault="000C5B0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7 /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78F2B" w14:textId="77777777" w:rsidR="000C5B0D" w:rsidRDefault="000C5B0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2C5697" w14:textId="77777777" w:rsidR="000C5B0D" w:rsidRPr="00C4423F" w:rsidRDefault="000C5B0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29CE5" w14:textId="77777777" w:rsidR="000C5B0D" w:rsidRDefault="000C5B0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49E651" w14:textId="77777777" w:rsidR="000C5B0D" w:rsidRDefault="000C5B0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59396" w14:textId="77777777" w:rsidR="000C5B0D" w:rsidRDefault="000C5B0D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circulația </w:t>
            </w:r>
            <w:r>
              <w:rPr>
                <w:b/>
                <w:bCs/>
                <w:i/>
                <w:iCs/>
                <w:sz w:val="20"/>
              </w:rPr>
              <w:br/>
              <w:t>în abatere la liniile 5 - 12</w:t>
            </w:r>
          </w:p>
        </w:tc>
      </w:tr>
      <w:tr w:rsidR="000C5B0D" w14:paraId="6B33E11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40321" w14:textId="77777777" w:rsidR="000C5B0D" w:rsidRDefault="000C5B0D" w:rsidP="000C5B0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8DA6F" w14:textId="77777777" w:rsidR="000C5B0D" w:rsidRDefault="000C5B0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0BF2D" w14:textId="77777777" w:rsidR="000C5B0D" w:rsidRPr="00C4423F" w:rsidRDefault="000C5B0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2D592" w14:textId="77777777" w:rsidR="000C5B0D" w:rsidRDefault="000C5B0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Beclean pe Someş</w:t>
            </w:r>
          </w:p>
          <w:p w14:paraId="40683308" w14:textId="77777777" w:rsidR="000C5B0D" w:rsidRDefault="000C5B0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A9072" w14:textId="77777777" w:rsidR="000C5B0D" w:rsidRDefault="000C5B0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 sch. 28 la călcâi sch.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45DC1" w14:textId="77777777" w:rsidR="000C5B0D" w:rsidRPr="00C4423F" w:rsidRDefault="000C5B0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D5DCC" w14:textId="77777777" w:rsidR="000C5B0D" w:rsidRDefault="000C5B0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44D27" w14:textId="77777777" w:rsidR="000C5B0D" w:rsidRDefault="000C5B0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09654" w14:textId="77777777" w:rsidR="000C5B0D" w:rsidRDefault="000C5B0D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3D30D103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4F219F" w14:textId="77777777" w:rsidR="000C5B0D" w:rsidRDefault="000C5B0D" w:rsidP="000C5B0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C9AAC0" w14:textId="77777777" w:rsidR="000C5B0D" w:rsidRDefault="000C5B0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A8675B" w14:textId="77777777" w:rsidR="000C5B0D" w:rsidRPr="00C4423F" w:rsidRDefault="000C5B0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920591" w14:textId="77777777" w:rsidR="000C5B0D" w:rsidRDefault="000C5B0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Năsăud</w:t>
            </w:r>
          </w:p>
          <w:p w14:paraId="50EC8116" w14:textId="77777777" w:rsidR="000C5B0D" w:rsidRDefault="000C5B0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211B09" w14:textId="77777777" w:rsidR="000C5B0D" w:rsidRDefault="000C5B0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D16ED47" w14:textId="77777777" w:rsidR="000C5B0D" w:rsidRDefault="000C5B0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 /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9A1CC" w14:textId="77777777" w:rsidR="000C5B0D" w:rsidRPr="00C4423F" w:rsidRDefault="000C5B0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4423F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0E341" w14:textId="77777777" w:rsidR="000C5B0D" w:rsidRDefault="000C5B0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B0DC6" w14:textId="77777777" w:rsidR="000C5B0D" w:rsidRPr="00C4423F" w:rsidRDefault="000C5B0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C6AFB" w14:textId="77777777" w:rsidR="000C5B0D" w:rsidRDefault="000C5B0D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– ieşiri la liniile 1 şi 2.</w:t>
            </w:r>
          </w:p>
        </w:tc>
      </w:tr>
      <w:tr w:rsidR="000C5B0D" w14:paraId="0B190477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F31EA" w14:textId="77777777" w:rsidR="000C5B0D" w:rsidRDefault="000C5B0D" w:rsidP="000C5B0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AAA6F" w14:textId="77777777" w:rsidR="000C5B0D" w:rsidRDefault="000C5B0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30+150</w:t>
            </w:r>
          </w:p>
          <w:p w14:paraId="732948A7" w14:textId="77777777" w:rsidR="000C5B0D" w:rsidRDefault="000C5B0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510E7" w14:textId="77777777" w:rsidR="000C5B0D" w:rsidRPr="00C4423F" w:rsidRDefault="000C5B0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6267D" w14:textId="77777777" w:rsidR="000C5B0D" w:rsidRDefault="000C5B0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Rebrișoara - </w:t>
            </w:r>
          </w:p>
          <w:p w14:paraId="3F2F6892" w14:textId="77777777" w:rsidR="000C5B0D" w:rsidRDefault="000C5B0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Feldru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B76BE" w14:textId="77777777" w:rsidR="000C5B0D" w:rsidRDefault="000C5B0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7185C" w14:textId="77777777" w:rsidR="000C5B0D" w:rsidRPr="00C4423F" w:rsidRDefault="000C5B0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E6A3F" w14:textId="77777777" w:rsidR="000C5B0D" w:rsidRDefault="000C5B0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ED126" w14:textId="77777777" w:rsidR="000C5B0D" w:rsidRPr="00C4423F" w:rsidRDefault="000C5B0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A659C" w14:textId="77777777" w:rsidR="000C5B0D" w:rsidRDefault="000C5B0D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5B0D" w14:paraId="31651BAD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D0732" w14:textId="77777777" w:rsidR="000C5B0D" w:rsidRDefault="000C5B0D" w:rsidP="000C5B0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9EB52" w14:textId="77777777" w:rsidR="000C5B0D" w:rsidRDefault="000C5B0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580AF" w14:textId="77777777" w:rsidR="000C5B0D" w:rsidRDefault="000C5B0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66F86" w14:textId="77777777" w:rsidR="000C5B0D" w:rsidRDefault="000C5B0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73713920" w14:textId="77777777" w:rsidR="000C5B0D" w:rsidRDefault="000C5B0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96B79" w14:textId="77777777" w:rsidR="000C5B0D" w:rsidRDefault="000C5B0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575A50">
              <w:rPr>
                <w:b/>
                <w:bCs/>
                <w:sz w:val="20"/>
              </w:rPr>
              <w:t>c</w:t>
            </w:r>
            <w:r>
              <w:rPr>
                <w:b/>
                <w:bCs/>
                <w:sz w:val="20"/>
              </w:rPr>
              <w:t>ă</w:t>
            </w:r>
            <w:r w:rsidRPr="00575A50">
              <w:rPr>
                <w:b/>
                <w:bCs/>
                <w:sz w:val="20"/>
              </w:rPr>
              <w:t>lc</w:t>
            </w:r>
            <w:r>
              <w:rPr>
                <w:b/>
                <w:bCs/>
                <w:sz w:val="20"/>
              </w:rPr>
              <w:t>â</w:t>
            </w:r>
            <w:r w:rsidRPr="00575A50">
              <w:rPr>
                <w:b/>
                <w:bCs/>
                <w:sz w:val="20"/>
              </w:rPr>
              <w:t xml:space="preserve">i sch. R28 </w:t>
            </w:r>
            <w:r>
              <w:rPr>
                <w:b/>
                <w:bCs/>
                <w:sz w:val="20"/>
              </w:rPr>
              <w:t>ș</w:t>
            </w:r>
            <w:r w:rsidRPr="00575A50">
              <w:rPr>
                <w:b/>
                <w:bCs/>
                <w:sz w:val="20"/>
              </w:rPr>
              <w:t>i v</w:t>
            </w:r>
            <w:r>
              <w:rPr>
                <w:b/>
                <w:bCs/>
                <w:sz w:val="20"/>
              </w:rPr>
              <w:t>â</w:t>
            </w:r>
            <w:r w:rsidRPr="00575A50">
              <w:rPr>
                <w:b/>
                <w:bCs/>
                <w:sz w:val="20"/>
              </w:rPr>
              <w:t>rf sch. R19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8CDBB2" w14:textId="77777777" w:rsidR="000C5B0D" w:rsidRPr="00C4423F" w:rsidRDefault="000C5B0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5143A" w14:textId="77777777" w:rsidR="000C5B0D" w:rsidRDefault="000C5B0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5E9BC" w14:textId="77777777" w:rsidR="000C5B0D" w:rsidRPr="00C4423F" w:rsidRDefault="000C5B0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94A405" w14:textId="77777777" w:rsidR="000C5B0D" w:rsidRPr="00620605" w:rsidRDefault="000C5B0D" w:rsidP="00AB4D1B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C5B0D" w14:paraId="375965F6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376BF" w14:textId="77777777" w:rsidR="000C5B0D" w:rsidRDefault="000C5B0D" w:rsidP="000C5B0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F2805" w14:textId="77777777" w:rsidR="000C5B0D" w:rsidRDefault="000C5B0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F2F38" w14:textId="77777777" w:rsidR="000C5B0D" w:rsidRPr="00C4423F" w:rsidRDefault="000C5B0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3444C" w14:textId="77777777" w:rsidR="000C5B0D" w:rsidRDefault="000C5B0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35DFDFFE" w14:textId="77777777" w:rsidR="000C5B0D" w:rsidRDefault="000C5B0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0D894" w14:textId="77777777" w:rsidR="000C5B0D" w:rsidRDefault="000C5B0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11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1A6A4" w14:textId="77777777" w:rsidR="000C5B0D" w:rsidRPr="00C4423F" w:rsidRDefault="000C5B0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4423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2CB9A" w14:textId="77777777" w:rsidR="000C5B0D" w:rsidRDefault="000C5B0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9ADAF" w14:textId="77777777" w:rsidR="000C5B0D" w:rsidRPr="00C4423F" w:rsidRDefault="000C5B0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8EB24" w14:textId="77777777" w:rsidR="000C5B0D" w:rsidRDefault="000C5B0D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0019260" w14:textId="77777777" w:rsidR="000C5B0D" w:rsidRDefault="000C5B0D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5 – 12.</w:t>
            </w:r>
          </w:p>
        </w:tc>
      </w:tr>
      <w:tr w:rsidR="000C5B0D" w14:paraId="2CA17F39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95638" w14:textId="77777777" w:rsidR="000C5B0D" w:rsidRDefault="000C5B0D" w:rsidP="000C5B0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5DA9F7" w14:textId="77777777" w:rsidR="000C5B0D" w:rsidRDefault="000C5B0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E39E0" w14:textId="77777777" w:rsidR="000C5B0D" w:rsidRPr="00C4423F" w:rsidRDefault="000C5B0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F3BB6" w14:textId="77777777" w:rsidR="000C5B0D" w:rsidRDefault="000C5B0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7D72A030" w14:textId="77777777" w:rsidR="000C5B0D" w:rsidRDefault="000C5B0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7840EF" w14:textId="77777777" w:rsidR="000C5B0D" w:rsidRDefault="000C5B0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 R23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5FCF16" w14:textId="77777777" w:rsidR="000C5B0D" w:rsidRPr="00C4423F" w:rsidRDefault="000C5B0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87D06" w14:textId="77777777" w:rsidR="000C5B0D" w:rsidRDefault="000C5B0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116BC" w14:textId="77777777" w:rsidR="000C5B0D" w:rsidRPr="00C4423F" w:rsidRDefault="000C5B0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2160C" w14:textId="77777777" w:rsidR="000C5B0D" w:rsidRDefault="000C5B0D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2A4857A" w14:textId="77777777" w:rsidR="000C5B0D" w:rsidRDefault="000C5B0D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și 7.</w:t>
            </w:r>
          </w:p>
        </w:tc>
      </w:tr>
      <w:tr w:rsidR="000C5B0D" w14:paraId="3C0697CB" w14:textId="77777777">
        <w:trPr>
          <w:cantSplit/>
          <w:trHeight w:val="77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A88BF" w14:textId="77777777" w:rsidR="000C5B0D" w:rsidRDefault="000C5B0D" w:rsidP="000C5B0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CD577" w14:textId="77777777" w:rsidR="000C5B0D" w:rsidRDefault="000C5B0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5F40C" w14:textId="77777777" w:rsidR="000C5B0D" w:rsidRPr="00C4423F" w:rsidRDefault="000C5B0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04495" w14:textId="77777777" w:rsidR="000C5B0D" w:rsidRDefault="000C5B0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7693C1E5" w14:textId="77777777" w:rsidR="000C5B0D" w:rsidRDefault="000C5B0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2701F" w14:textId="77777777" w:rsidR="000C5B0D" w:rsidRDefault="000C5B0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30141E78" w14:textId="77777777" w:rsidR="000C5B0D" w:rsidRDefault="000C5B0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1A6D5" w14:textId="77777777" w:rsidR="000C5B0D" w:rsidRDefault="000C5B0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9E691" w14:textId="77777777" w:rsidR="000C5B0D" w:rsidRDefault="000C5B0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EEA18" w14:textId="77777777" w:rsidR="000C5B0D" w:rsidRPr="00C4423F" w:rsidRDefault="000C5B0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77503" w14:textId="77777777" w:rsidR="000C5B0D" w:rsidRDefault="000C5B0D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7A0B9DA" w14:textId="77777777" w:rsidR="000C5B0D" w:rsidRDefault="000C5B0D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 – 10.</w:t>
            </w:r>
          </w:p>
        </w:tc>
      </w:tr>
      <w:tr w:rsidR="000C5B0D" w14:paraId="695B67A8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A180B" w14:textId="77777777" w:rsidR="000C5B0D" w:rsidRDefault="000C5B0D" w:rsidP="000C5B0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93AE9" w14:textId="77777777" w:rsidR="000C5B0D" w:rsidRDefault="000C5B0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D5B91D" w14:textId="77777777" w:rsidR="000C5B0D" w:rsidRPr="00C4423F" w:rsidRDefault="000C5B0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B576B" w14:textId="77777777" w:rsidR="000C5B0D" w:rsidRDefault="000C5B0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5CC55B18" w14:textId="77777777" w:rsidR="000C5B0D" w:rsidRDefault="000C5B0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47C8A" w14:textId="77777777" w:rsidR="000C5B0D" w:rsidRDefault="000C5B0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A8549" w14:textId="77777777" w:rsidR="000C5B0D" w:rsidRPr="00C4423F" w:rsidRDefault="000C5B0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4423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8227B" w14:textId="77777777" w:rsidR="000C5B0D" w:rsidRDefault="000C5B0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F7DCE" w14:textId="77777777" w:rsidR="000C5B0D" w:rsidRPr="00C4423F" w:rsidRDefault="000C5B0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A3FB9" w14:textId="77777777" w:rsidR="000C5B0D" w:rsidRDefault="000C5B0D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27DE9EB5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A494DC" w14:textId="77777777" w:rsidR="000C5B0D" w:rsidRDefault="000C5B0D" w:rsidP="000C5B0D">
            <w:pPr>
              <w:numPr>
                <w:ilvl w:val="0"/>
                <w:numId w:val="1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FAD4A" w14:textId="77777777" w:rsidR="000C5B0D" w:rsidRDefault="000C5B0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7C2FB" w14:textId="77777777" w:rsidR="000C5B0D" w:rsidRPr="00C4423F" w:rsidRDefault="000C5B0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FDB84" w14:textId="77777777" w:rsidR="000C5B0D" w:rsidRDefault="000C5B0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7B7549F7" w14:textId="77777777" w:rsidR="000C5B0D" w:rsidRDefault="000C5B0D" w:rsidP="00AB4D1B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A381F7" w14:textId="77777777" w:rsidR="000C5B0D" w:rsidRDefault="000C5B0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 sch. 15  la km 43+000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DB6AC" w14:textId="77777777" w:rsidR="000C5B0D" w:rsidRPr="00C4423F" w:rsidRDefault="000C5B0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5CB6F" w14:textId="77777777" w:rsidR="000C5B0D" w:rsidRDefault="000C5B0D" w:rsidP="00AB4D1B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A5132" w14:textId="77777777" w:rsidR="000C5B0D" w:rsidRPr="00C4423F" w:rsidRDefault="000C5B0D" w:rsidP="00AB4D1B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9A5E8" w14:textId="77777777" w:rsidR="000C5B0D" w:rsidRDefault="000C5B0D" w:rsidP="00AB4D1B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1403A">
              <w:rPr>
                <w:b/>
                <w:bCs/>
                <w:i/>
                <w:iCs/>
                <w:sz w:val="20"/>
              </w:rPr>
              <w:t>Linie inchisa intre km 43+</w:t>
            </w:r>
            <w:r>
              <w:rPr>
                <w:b/>
                <w:bCs/>
                <w:i/>
                <w:iCs/>
                <w:sz w:val="20"/>
              </w:rPr>
              <w:t>00</w:t>
            </w:r>
            <w:r w:rsidRPr="0011403A">
              <w:rPr>
                <w:b/>
                <w:bCs/>
                <w:i/>
                <w:iCs/>
                <w:sz w:val="20"/>
              </w:rPr>
              <w:t>0 pana la calcai R14</w:t>
            </w:r>
          </w:p>
        </w:tc>
      </w:tr>
    </w:tbl>
    <w:p w14:paraId="227B4F1C" w14:textId="77777777" w:rsidR="000C5B0D" w:rsidRDefault="000C5B0D">
      <w:pPr>
        <w:spacing w:before="40" w:after="40" w:line="192" w:lineRule="auto"/>
        <w:ind w:right="57"/>
        <w:rPr>
          <w:sz w:val="20"/>
        </w:rPr>
      </w:pPr>
    </w:p>
    <w:p w14:paraId="4A464780" w14:textId="77777777" w:rsidR="000C5B0D" w:rsidRDefault="000C5B0D" w:rsidP="00380064">
      <w:pPr>
        <w:pStyle w:val="Heading1"/>
        <w:spacing w:line="360" w:lineRule="auto"/>
      </w:pPr>
      <w:r>
        <w:t>LINIA 500</w:t>
      </w:r>
    </w:p>
    <w:p w14:paraId="0531D020" w14:textId="77777777" w:rsidR="000C5B0D" w:rsidRPr="00071303" w:rsidRDefault="000C5B0D" w:rsidP="00CE2DE0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PLOIEŞTI  SUD - ADJUD - VICŞANI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8"/>
        <w:gridCol w:w="870"/>
        <w:gridCol w:w="761"/>
        <w:gridCol w:w="2197"/>
        <w:gridCol w:w="870"/>
        <w:gridCol w:w="754"/>
        <w:gridCol w:w="870"/>
        <w:gridCol w:w="754"/>
        <w:gridCol w:w="2492"/>
      </w:tblGrid>
      <w:tr w:rsidR="000C5B0D" w14:paraId="22418329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9FED7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2662F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6D803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9DB1B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498789DA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A abătută, </w:t>
            </w:r>
          </w:p>
          <w:p w14:paraId="6FC05186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048002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07AFB029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50 pe lungi-mea de 320 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5C9CA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B53BA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67DE75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E312F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7EE0A4AB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518061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6E3D4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F06A4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EBE7D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Ploieşti Est</w:t>
            </w:r>
          </w:p>
          <w:p w14:paraId="309E6D05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</w:t>
            </w:r>
          </w:p>
          <w:p w14:paraId="48C927B8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58716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17, 19, 25, 31, 33 </w:t>
            </w:r>
          </w:p>
          <w:p w14:paraId="371C32DB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7C98F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C5029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C0D3D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4968F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242FE164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A2138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926CE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36D26EEC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63584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FE45E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8B4B3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92CF7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ED5D4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DCE2C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DB7BF9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565CBA1B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67C50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BF1BD" w14:textId="77777777" w:rsidR="000C5B0D" w:rsidRDefault="000C5B0D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B5AFFB" w14:textId="77777777" w:rsidR="000C5B0D" w:rsidRPr="00D33E71" w:rsidRDefault="000C5B0D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2D2599" w14:textId="77777777" w:rsidR="000C5B0D" w:rsidRDefault="000C5B0D" w:rsidP="0029005F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Ploieşti Est - </w:t>
            </w:r>
            <w:r w:rsidRPr="0008670B">
              <w:rPr>
                <w:b/>
                <w:bCs/>
                <w:sz w:val="19"/>
                <w:szCs w:val="19"/>
              </w:rPr>
              <w:t>Valea Călugărească</w:t>
            </w: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82A57" w14:textId="77777777" w:rsidR="000C5B0D" w:rsidRDefault="000C5B0D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CF137" w14:textId="77777777" w:rsidR="000C5B0D" w:rsidRDefault="000C5B0D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CED23B" w14:textId="77777777" w:rsidR="000C5B0D" w:rsidRDefault="000C5B0D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67+200</w:t>
            </w:r>
          </w:p>
          <w:p w14:paraId="1963CFAB" w14:textId="77777777" w:rsidR="000C5B0D" w:rsidRDefault="000C5B0D" w:rsidP="0029005F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2895F" w14:textId="77777777" w:rsidR="000C5B0D" w:rsidRPr="00D33E71" w:rsidRDefault="000C5B0D" w:rsidP="0029005F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CD3F9" w14:textId="77777777" w:rsidR="000C5B0D" w:rsidRDefault="000C5B0D" w:rsidP="0029005F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33DE3884" w14:textId="77777777" w:rsidTr="004727FB">
        <w:trPr>
          <w:cantSplit/>
          <w:trHeight w:val="32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C7A45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B8872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71+100</w:t>
            </w:r>
          </w:p>
          <w:p w14:paraId="273E8663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638F1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33922" w14:textId="77777777" w:rsidR="000C5B0D" w:rsidRPr="0008670B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19"/>
                <w:szCs w:val="19"/>
              </w:rPr>
            </w:pPr>
            <w:r w:rsidRPr="0008670B">
              <w:rPr>
                <w:b/>
                <w:bCs/>
                <w:sz w:val="19"/>
                <w:szCs w:val="19"/>
              </w:rPr>
              <w:t>Hm Valea Călugărească</w:t>
            </w:r>
          </w:p>
          <w:p w14:paraId="5FA3C768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inclusiv zona aparatelor de cale</w:t>
            </w:r>
          </w:p>
          <w:p w14:paraId="2925DCF0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9BC34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5E8A4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A9593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8F282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C315A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:rsidRPr="00456545" w14:paraId="008921E2" w14:textId="77777777" w:rsidTr="004727FB">
        <w:trPr>
          <w:cantSplit/>
          <w:trHeight w:val="106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2AEC3A" w14:textId="77777777" w:rsidR="000C5B0D" w:rsidRPr="00456545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569D3" w14:textId="77777777" w:rsidR="000C5B0D" w:rsidRPr="00456545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9AE20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9DFBD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12590E89" w14:textId="77777777" w:rsidR="000C5B0D" w:rsidRPr="00456545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F4C12" w14:textId="77777777" w:rsidR="000C5B0D" w:rsidRPr="00456545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6587B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D4FF5" w14:textId="77777777" w:rsidR="000C5B0D" w:rsidRPr="00456545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14BC9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5396F" w14:textId="77777777" w:rsidR="000C5B0D" w:rsidRPr="00456545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C5B0D" w:rsidRPr="00456545" w14:paraId="72C4C9D0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58450" w14:textId="77777777" w:rsidR="000C5B0D" w:rsidRPr="00456545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1C728" w14:textId="77777777" w:rsidR="000C5B0D" w:rsidRPr="00456545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2238E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AF4DD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Valea Călugărească</w:t>
            </w:r>
          </w:p>
          <w:p w14:paraId="1EC07E3B" w14:textId="77777777" w:rsidR="000C5B0D" w:rsidRPr="00456545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75CE6" w14:textId="77777777" w:rsidR="000C5B0D" w:rsidRPr="00456545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3B79F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584752" w14:textId="77777777" w:rsidR="000C5B0D" w:rsidRPr="00456545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4F897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1B6F6" w14:textId="77777777" w:rsidR="000C5B0D" w:rsidRPr="00456545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C5B0D" w:rsidRPr="00456545" w14:paraId="6248197F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F3796" w14:textId="77777777" w:rsidR="000C5B0D" w:rsidRPr="00456545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43541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1BFBEE90" w14:textId="77777777" w:rsidR="000C5B0D" w:rsidRPr="00456545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BBCAA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1A1FF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06307E1F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30D82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09E814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9156B" w14:textId="77777777" w:rsidR="000C5B0D" w:rsidRPr="00456545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76EA8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CF321" w14:textId="77777777" w:rsidR="000C5B0D" w:rsidRPr="00456545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</w:p>
        </w:tc>
      </w:tr>
      <w:tr w:rsidR="000C5B0D" w:rsidRPr="00456545" w14:paraId="39393B6A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6F52E" w14:textId="77777777" w:rsidR="000C5B0D" w:rsidRPr="00456545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8A999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2A8F1BCA" w14:textId="77777777" w:rsidR="000C5B0D" w:rsidRPr="00456545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9F09E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00CE3E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14F4E922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07134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3A60B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5B8C7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0AAEA0C2" w14:textId="77777777" w:rsidR="000C5B0D" w:rsidRPr="00456545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9EC9E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767CD" w14:textId="77777777" w:rsidR="000C5B0D" w:rsidRPr="004143AF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4EB60DB8" w14:textId="77777777" w:rsidR="000C5B0D" w:rsidRPr="00A3090B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  <w:szCs w:val="20"/>
              </w:rPr>
            </w:pPr>
            <w:r w:rsidRPr="00A3090B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:rsidRPr="00456545" w14:paraId="19482931" w14:textId="77777777">
        <w:trPr>
          <w:cantSplit/>
          <w:trHeight w:val="15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916BD" w14:textId="77777777" w:rsidR="000C5B0D" w:rsidRPr="00456545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DA4A91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B8AD3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B97494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Călugărească -</w:t>
            </w:r>
          </w:p>
          <w:p w14:paraId="5EBA26E2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Cricov,</w:t>
            </w:r>
          </w:p>
          <w:p w14:paraId="26729321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Cricov </w:t>
            </w:r>
          </w:p>
          <w:p w14:paraId="14832977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2 directă și  Cricov - Inotești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DA70DB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844FF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EBB064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74+500</w:t>
            </w:r>
          </w:p>
          <w:p w14:paraId="10DAF0A8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84+700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F081E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72B63" w14:textId="77777777" w:rsidR="000C5B0D" w:rsidRPr="004143AF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C5B0D" w:rsidRPr="00456545" w14:paraId="6AB6AC04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1076F" w14:textId="77777777" w:rsidR="000C5B0D" w:rsidRPr="00456545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66DD81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C6FD5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B4207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Cricov </w:t>
            </w:r>
          </w:p>
          <w:p w14:paraId="46D0E5ED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1197C7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58F88F99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A9C669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D7E37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FD62E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86027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EED8FE9" w14:textId="77777777" w:rsidR="000C5B0D" w:rsidRPr="005F21B7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F21B7"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0C5B0D" w:rsidRPr="00456545" w14:paraId="013F8F19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21581" w14:textId="77777777" w:rsidR="000C5B0D" w:rsidRPr="00456545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FDFF6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FC200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B2478E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Inotești </w:t>
            </w:r>
          </w:p>
          <w:p w14:paraId="446FC5FD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B459E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3E7A758C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C49B5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49A64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3CF10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B5F65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EB78394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X.</w:t>
            </w:r>
          </w:p>
        </w:tc>
      </w:tr>
      <w:tr w:rsidR="000C5B0D" w:rsidRPr="00456545" w14:paraId="41FBF415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16CBF" w14:textId="77777777" w:rsidR="000C5B0D" w:rsidRPr="00456545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5E434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09E31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1AF05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Mizil</w:t>
            </w:r>
          </w:p>
          <w:p w14:paraId="31C417E7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D5BE87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04FB1112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18 / 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A92B7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B52A5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4E4774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7F9DE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CD9937C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și 5 Cap Y.</w:t>
            </w:r>
          </w:p>
        </w:tc>
      </w:tr>
      <w:tr w:rsidR="000C5B0D" w:rsidRPr="00456545" w14:paraId="32B17A69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FA32A" w14:textId="77777777" w:rsidR="000C5B0D" w:rsidRPr="00456545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384C9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9D6AE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DABE0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18179E">
              <w:rPr>
                <w:b/>
                <w:bCs/>
                <w:sz w:val="20"/>
              </w:rPr>
              <w:t>St. Săhăteni, Linia 2 Directă, zona aparate cale Cap Y , peste sch.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781F9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1FFE2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22D15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101+050</w:t>
            </w:r>
          </w:p>
          <w:p w14:paraId="43F8705F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101+100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BBC29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E4DF4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8179E">
              <w:rPr>
                <w:b/>
                <w:bCs/>
                <w:i/>
                <w:iCs/>
                <w:sz w:val="20"/>
              </w:rPr>
              <w:t>Afectează intrări - ieșiri St. Săhăteni, cap Y, peste sch. nr.6</w:t>
            </w:r>
          </w:p>
        </w:tc>
      </w:tr>
      <w:tr w:rsidR="000C5B0D" w:rsidRPr="00456545" w14:paraId="08889E7F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1CFC8" w14:textId="77777777" w:rsidR="000C5B0D" w:rsidRPr="00456545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7D09FF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106+400</w:t>
            </w:r>
          </w:p>
          <w:p w14:paraId="1CF5230D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110+500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4E7208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795B3E" w14:textId="77777777" w:rsidR="000C5B0D" w:rsidRPr="0018179E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18179E">
              <w:rPr>
                <w:b/>
                <w:bCs/>
                <w:sz w:val="20"/>
              </w:rPr>
              <w:t>Săhăteni</w:t>
            </w:r>
            <w:r>
              <w:rPr>
                <w:b/>
                <w:bCs/>
                <w:sz w:val="20"/>
              </w:rPr>
              <w:t xml:space="preserve"> - Ulmeni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AE5E87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D14F7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A4337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155A5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F6B6A" w14:textId="77777777" w:rsidR="000C5B0D" w:rsidRPr="0018179E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:rsidRPr="00456545" w14:paraId="6E603550" w14:textId="77777777" w:rsidTr="004727FB">
        <w:trPr>
          <w:cantSplit/>
          <w:trHeight w:val="10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53192" w14:textId="77777777" w:rsidR="000C5B0D" w:rsidRPr="00456545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BB9A2A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5F4ED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226BB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Ulmeni</w:t>
            </w:r>
          </w:p>
          <w:p w14:paraId="14748683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91A5E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peste TDJ </w:t>
            </w:r>
          </w:p>
          <w:p w14:paraId="56556CA0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11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52638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801FE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14A56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D8FA6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E0C94F0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și 5 st. Ulmeni, </w:t>
            </w:r>
          </w:p>
          <w:p w14:paraId="43BABFE3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X.</w:t>
            </w:r>
          </w:p>
        </w:tc>
      </w:tr>
      <w:tr w:rsidR="000C5B0D" w14:paraId="744DBC5B" w14:textId="77777777" w:rsidTr="004727FB">
        <w:trPr>
          <w:cantSplit/>
          <w:trHeight w:val="132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A33B2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E3AC2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11180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919FD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2266EB7C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4AF17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 </w:t>
            </w:r>
          </w:p>
          <w:p w14:paraId="6E9DE449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3A4BCA0B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92D5DA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2B51C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AAD64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AB456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A552D5F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40BA5F17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48DEDD6E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28E1AA44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şi diagonala 54 - 70. </w:t>
            </w:r>
          </w:p>
        </w:tc>
      </w:tr>
      <w:tr w:rsidR="000C5B0D" w14:paraId="2E25F4A2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FDE1A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86CC7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1E642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DB5543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6D62924D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37F31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2A83784F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56 / 60</w:t>
            </w:r>
          </w:p>
          <w:p w14:paraId="10AB2BC5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AD978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58D36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7286F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56FFAA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39B18B0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000F0291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</w:t>
            </w:r>
          </w:p>
          <w:p w14:paraId="5AE213FF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6 - 15. </w:t>
            </w:r>
          </w:p>
        </w:tc>
      </w:tr>
      <w:tr w:rsidR="000C5B0D" w14:paraId="173C19C5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6A78C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65E48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128+750</w:t>
            </w:r>
          </w:p>
          <w:p w14:paraId="008BC162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687A6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EA3E1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Buzău,</w:t>
            </w:r>
          </w:p>
          <w:p w14:paraId="6CB1B308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Cap Y,</w:t>
            </w:r>
          </w:p>
          <w:p w14:paraId="782E3C9E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861A0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260414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73BA5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8149D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7BA58D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68AD5E3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30, 18, 14, 12, 10 Cap Y.</w:t>
            </w:r>
          </w:p>
        </w:tc>
      </w:tr>
      <w:tr w:rsidR="000C5B0D" w14:paraId="1DC89BB1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545CC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39BE6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3CC0728A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6E383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2F67A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123670A7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1, 7, 11.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C7156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E4D2B3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3EA6E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F549CB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1C9D54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 </w:t>
            </w:r>
          </w:p>
          <w:p w14:paraId="76CC7C47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3 directă Hm. Boboc </w:t>
            </w:r>
          </w:p>
        </w:tc>
      </w:tr>
      <w:tr w:rsidR="000C5B0D" w14:paraId="63EC103F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99E5B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CE6B7" w14:textId="77777777" w:rsidR="000C5B0D" w:rsidRDefault="000C5B0D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BFCA2" w14:textId="77777777" w:rsidR="000C5B0D" w:rsidRDefault="000C5B0D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1799F6" w14:textId="77777777" w:rsidR="000C5B0D" w:rsidRDefault="000C5B0D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Boboc, zonă aparate de cale Cap X</w:t>
            </w:r>
          </w:p>
          <w:p w14:paraId="0B7A344F" w14:textId="77777777" w:rsidR="000C5B0D" w:rsidRDefault="000C5B0D" w:rsidP="00AC57D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3, 5, 9.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5682E" w14:textId="77777777" w:rsidR="000C5B0D" w:rsidRDefault="000C5B0D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A905E" w14:textId="77777777" w:rsidR="000C5B0D" w:rsidRDefault="000C5B0D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12FF4" w14:textId="77777777" w:rsidR="000C5B0D" w:rsidRDefault="000C5B0D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138+950</w:t>
            </w:r>
          </w:p>
          <w:p w14:paraId="0A897A43" w14:textId="77777777" w:rsidR="000C5B0D" w:rsidRDefault="000C5B0D" w:rsidP="00AC57D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40EEA" w14:textId="77777777" w:rsidR="000C5B0D" w:rsidRPr="00D33E71" w:rsidRDefault="000C5B0D" w:rsidP="00AC57D7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D1827" w14:textId="77777777" w:rsidR="000C5B0D" w:rsidRDefault="000C5B0D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fir II </w:t>
            </w:r>
          </w:p>
          <w:p w14:paraId="17744E49" w14:textId="77777777" w:rsidR="000C5B0D" w:rsidRDefault="000C5B0D" w:rsidP="00AC57D7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Buzău – Boboc și linia 2 directă Hm. Boboc </w:t>
            </w:r>
          </w:p>
        </w:tc>
      </w:tr>
      <w:tr w:rsidR="000C5B0D" w14:paraId="50B29BBE" w14:textId="77777777" w:rsidTr="004727FB">
        <w:trPr>
          <w:cantSplit/>
          <w:trHeight w:val="16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3836E5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EF29D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157+200</w:t>
            </w:r>
          </w:p>
          <w:p w14:paraId="79CE61F3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158+900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09D49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EEFD05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7E6D7A43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Râmnicu Sărat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84730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FD72C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7EB1E9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C2C75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2653D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3967B3DF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DA5E8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2A5F8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6FC6227D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5F7F1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5AD00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04EA8151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FA943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D48F4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A49BC5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8BA51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0A8E3" w14:textId="77777777" w:rsidR="000C5B0D" w:rsidRPr="004143AF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492C0925" w14:textId="77777777" w:rsidR="000C5B0D" w:rsidRPr="004143AF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49F97D08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C4D46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D596A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BE8F6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E4FAB6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Zoiţa -</w:t>
            </w:r>
          </w:p>
          <w:p w14:paraId="5B72EDAF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53D0C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3D378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6481D5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159+220</w:t>
            </w:r>
          </w:p>
          <w:p w14:paraId="3FD576AF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159+340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6FB27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DF05F" w14:textId="77777777" w:rsidR="000C5B0D" w:rsidRPr="004143AF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540B20E3" w14:textId="77777777" w:rsidR="000C5B0D" w:rsidRPr="004143AF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F1C4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7B6DD151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E6A36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7D45FA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24FAE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79819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Râmnicu Sărat</w:t>
            </w:r>
          </w:p>
          <w:p w14:paraId="6DC2D617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prim. - 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9C167B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75CB4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C2E12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9049BA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69083C" w14:textId="77777777" w:rsidR="000C5B0D" w:rsidRPr="004143AF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C5B0D" w14:paraId="2C148ECA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40371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4D900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58B67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19CF3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Râmnicu Sărat -</w:t>
            </w:r>
          </w:p>
          <w:p w14:paraId="26AEE867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66DE5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29FB1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5174D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170+000</w:t>
            </w:r>
          </w:p>
          <w:p w14:paraId="4FCBC22F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55D6A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D8B44" w14:textId="77777777" w:rsidR="000C5B0D" w:rsidRPr="004143AF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C5B0D" w14:paraId="5527F95E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6A21E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761E5C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77183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A6A02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54D1AA23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8F1A3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AA36D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C62B1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2EED4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30FC48" w14:textId="77777777" w:rsidR="000C5B0D" w:rsidRPr="00534A55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054B11A7" w14:textId="77777777" w:rsidR="000C5B0D" w:rsidRPr="00534A55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2BF0EFB0" w14:textId="77777777" w:rsidR="000C5B0D" w:rsidRPr="004143AF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0C5B0D" w14:paraId="1BDC47C0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968175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15E71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0CF1F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6A956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Sihlea</w:t>
            </w:r>
          </w:p>
          <w:p w14:paraId="702B103F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B3015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 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05E63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1BDC1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D95B06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85BAB7" w14:textId="77777777" w:rsidR="000C5B0D" w:rsidRPr="00534A55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Nesemnalizată pe teren.</w:t>
            </w:r>
          </w:p>
          <w:p w14:paraId="2F58C789" w14:textId="77777777" w:rsidR="000C5B0D" w:rsidRPr="00534A55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7BEBB06D" w14:textId="77777777" w:rsidR="000C5B0D" w:rsidRPr="00534A55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A55">
              <w:rPr>
                <w:b/>
                <w:bCs/>
                <w:i/>
                <w:sz w:val="20"/>
              </w:rPr>
              <w:t>la linia 5 prim</w:t>
            </w:r>
            <w:r>
              <w:rPr>
                <w:b/>
                <w:bCs/>
                <w:i/>
                <w:sz w:val="20"/>
              </w:rPr>
              <w:t>iri</w:t>
            </w:r>
            <w:r w:rsidRPr="00534A55">
              <w:rPr>
                <w:b/>
                <w:bCs/>
                <w:i/>
                <w:sz w:val="20"/>
              </w:rPr>
              <w:t xml:space="preserve"> - exped</w:t>
            </w:r>
            <w:r>
              <w:rPr>
                <w:b/>
                <w:bCs/>
                <w:i/>
                <w:sz w:val="20"/>
              </w:rPr>
              <w:t>.</w:t>
            </w:r>
          </w:p>
        </w:tc>
      </w:tr>
      <w:tr w:rsidR="000C5B0D" w14:paraId="7FBDB756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957DB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C54DC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04FC4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0F5DD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Sihlea -</w:t>
            </w:r>
          </w:p>
          <w:p w14:paraId="4AE4C2BA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F3030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87A60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3BA605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177+180</w:t>
            </w:r>
          </w:p>
          <w:p w14:paraId="4D5CCC15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182+620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E194B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D4004" w14:textId="77777777" w:rsidR="000C5B0D" w:rsidRPr="004143AF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C5B0D" w14:paraId="050B6862" w14:textId="77777777" w:rsidTr="004727FB">
        <w:trPr>
          <w:cantSplit/>
          <w:trHeight w:val="107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F4EF0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407DC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E3F05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449DB" w14:textId="77777777" w:rsidR="000C5B0D" w:rsidRPr="000C4604" w:rsidRDefault="000C5B0D" w:rsidP="004727FB">
            <w:pPr>
              <w:spacing w:before="40" w:after="40" w:line="276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>Hm Gugești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22263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275E02EA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</w:t>
            </w:r>
          </w:p>
          <w:p w14:paraId="5CA28168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4B47AC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989F9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FECBEE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E24552" w14:textId="77777777" w:rsidR="000C5B0D" w:rsidRPr="000C4604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Nesemnalizată pe teren.</w:t>
            </w:r>
          </w:p>
          <w:p w14:paraId="708A4F26" w14:textId="77777777" w:rsidR="000C5B0D" w:rsidRPr="004143AF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0C4604">
              <w:rPr>
                <w:b/>
                <w:bCs/>
                <w:i/>
                <w:sz w:val="20"/>
              </w:rPr>
              <w:t>Afectează intrări - ieşiri la și de la linia 4 primiri/ expedieri Cap X Gugești</w:t>
            </w:r>
          </w:p>
        </w:tc>
      </w:tr>
      <w:tr w:rsidR="000C5B0D" w14:paraId="3167D4B2" w14:textId="77777777" w:rsidTr="004727FB">
        <w:trPr>
          <w:cantSplit/>
          <w:trHeight w:val="3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02995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7F285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FDDC4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B6F02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</w:t>
            </w:r>
          </w:p>
          <w:p w14:paraId="4A6E9284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7B649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18CA50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636F4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186+450</w:t>
            </w:r>
          </w:p>
          <w:p w14:paraId="09470AF5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189+600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C0417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B5AAD8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C5B0D" w14:paraId="32D10673" w14:textId="77777777" w:rsidTr="004727FB">
        <w:trPr>
          <w:cantSplit/>
          <w:trHeight w:val="69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77B4B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1D9CA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187+000</w:t>
            </w:r>
          </w:p>
          <w:p w14:paraId="17AD09CE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190+400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DDB35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F6301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Gugești - Cotești și</w:t>
            </w:r>
          </w:p>
          <w:p w14:paraId="06762D01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Cotești</w:t>
            </w:r>
          </w:p>
          <w:p w14:paraId="7EA93AC7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0E612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70B17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1674B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47E7D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D55DE0" w14:textId="77777777" w:rsidR="000C5B0D" w:rsidRPr="00BB30B6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147F1366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 xml:space="preserve">peste sch. 1 și 7 </w:t>
            </w:r>
          </w:p>
          <w:p w14:paraId="6A17EC4C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BB30B6">
              <w:rPr>
                <w:b/>
                <w:bCs/>
                <w:i/>
                <w:sz w:val="20"/>
              </w:rPr>
              <w:t>Hm Cotești</w:t>
            </w:r>
            <w:r>
              <w:rPr>
                <w:b/>
                <w:bCs/>
                <w:i/>
                <w:sz w:val="20"/>
              </w:rPr>
              <w:t xml:space="preserve">, </w:t>
            </w:r>
            <w:r w:rsidRPr="00BB30B6">
              <w:rPr>
                <w:b/>
                <w:bCs/>
                <w:i/>
                <w:sz w:val="20"/>
              </w:rPr>
              <w:t>Cap X.</w:t>
            </w:r>
          </w:p>
        </w:tc>
      </w:tr>
      <w:tr w:rsidR="000C5B0D" w14:paraId="55C75B51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13C0D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998322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882F9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D55935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Focşani</w:t>
            </w:r>
          </w:p>
          <w:p w14:paraId="33CC1C6C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B30BA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93314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94222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1AF137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493D0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4A3EB0B9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71A93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365AD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B06362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16FA8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Focşani -</w:t>
            </w:r>
          </w:p>
          <w:p w14:paraId="14855DB2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Putna Seacă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82B16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49D863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F2F4D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199+300</w:t>
            </w:r>
          </w:p>
          <w:p w14:paraId="6DC64E93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205+900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140AE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DB46F9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0FCE70FA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E8332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BF4C5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687A2113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3CB3E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8CE3C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C9CEC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D14BA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0FB4F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5FA71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57460" w14:textId="77777777" w:rsidR="000C5B0D" w:rsidRPr="000C4604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>Afectează intrări - ieşiri peste sch. 3,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7,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0C4604">
              <w:rPr>
                <w:b/>
                <w:bCs/>
                <w:i/>
                <w:iCs/>
                <w:sz w:val="20"/>
              </w:rPr>
              <w:t>11 Cap X  Putna Seacă</w:t>
            </w:r>
          </w:p>
        </w:tc>
      </w:tr>
      <w:tr w:rsidR="000C5B0D" w14:paraId="48A41B4A" w14:textId="77777777" w:rsidTr="004727FB">
        <w:trPr>
          <w:cantSplit/>
          <w:trHeight w:val="59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0E216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E59D5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91352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733EA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Putna Seacă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F6D0C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76BC8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4EAC67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209+600</w:t>
            </w:r>
          </w:p>
          <w:p w14:paraId="0738AF9B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209+900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58C07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C99D4A" w14:textId="77777777" w:rsidR="000C5B0D" w:rsidRPr="000C4604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C4604">
              <w:rPr>
                <w:b/>
                <w:bCs/>
                <w:i/>
                <w:iCs/>
                <w:sz w:val="20"/>
              </w:rPr>
              <w:t xml:space="preserve">Afectează intrări - ieşiri peste sch. </w:t>
            </w:r>
            <w:r>
              <w:rPr>
                <w:b/>
                <w:bCs/>
                <w:i/>
                <w:iCs/>
                <w:sz w:val="20"/>
              </w:rPr>
              <w:t>1, 5, 9</w:t>
            </w:r>
            <w:r w:rsidRPr="000C4604">
              <w:rPr>
                <w:b/>
                <w:bCs/>
                <w:i/>
                <w:iCs/>
                <w:sz w:val="20"/>
              </w:rPr>
              <w:t xml:space="preserve"> Cap X  Putna Seacă</w:t>
            </w:r>
          </w:p>
        </w:tc>
      </w:tr>
      <w:tr w:rsidR="000C5B0D" w14:paraId="4A3A04E8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7C5F1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18325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2180FF0E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5830A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1175B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Putna Seacă  -</w:t>
            </w:r>
          </w:p>
          <w:p w14:paraId="0C2A00A9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681DF3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51C2DA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CFB49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214+600</w:t>
            </w:r>
          </w:p>
          <w:p w14:paraId="7D311467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214+690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8C168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094B7" w14:textId="77777777" w:rsidR="000C5B0D" w:rsidRPr="004143AF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0865F378" w14:textId="77777777" w:rsidR="000C5B0D" w:rsidRPr="006C1F61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C1F61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20AF75A4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B089B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5F15C" w14:textId="77777777" w:rsidR="000C5B0D" w:rsidRDefault="000C5B0D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92219" w14:textId="77777777" w:rsidR="000C5B0D" w:rsidRDefault="000C5B0D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E0475" w14:textId="77777777" w:rsidR="000C5B0D" w:rsidRDefault="000C5B0D" w:rsidP="002B7A9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0DBB24" w14:textId="77777777" w:rsidR="000C5B0D" w:rsidRDefault="000C5B0D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14E95" w14:textId="77777777" w:rsidR="000C5B0D" w:rsidRDefault="000C5B0D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C0A9BB" w14:textId="77777777" w:rsidR="000C5B0D" w:rsidRDefault="000C5B0D" w:rsidP="002B7A96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C5197" w14:textId="77777777" w:rsidR="000C5B0D" w:rsidRDefault="000C5B0D" w:rsidP="002B7A96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2BB7D" w14:textId="77777777" w:rsidR="000C5B0D" w:rsidRPr="004143AF" w:rsidRDefault="000C5B0D" w:rsidP="002B7A96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C5B0D" w14:paraId="0BF0FADF" w14:textId="77777777" w:rsidTr="004727FB">
        <w:trPr>
          <w:cantSplit/>
          <w:trHeight w:val="88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40D625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63FA73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BB950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0FA00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Mărăşeşti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37BDF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03C393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2DF2F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91014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A886F" w14:textId="77777777" w:rsidR="000C5B0D" w:rsidRPr="004143AF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C5B0D" w14:paraId="7B61AF9D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4E9BF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808B9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32136DDC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6A63CB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3388A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Pădureni Putna -</w:t>
            </w:r>
          </w:p>
          <w:p w14:paraId="3F1CDF26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9868D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BAF94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BB13C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231+570</w:t>
            </w:r>
          </w:p>
          <w:p w14:paraId="4FBB1700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231+610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E2A6C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5E5FC1" w14:textId="77777777" w:rsidR="000C5B0D" w:rsidRPr="004143AF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143AF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178C45E2" w14:textId="77777777" w:rsidR="000C5B0D" w:rsidRPr="00D84BDE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4B05BDF4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B02EF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CC700D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33F38BD9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8D7AE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86EB82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0D057DAC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2DFBE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E4598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00B10B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94ECD5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E6858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C5B0D" w14:paraId="6CD4F073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50625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97E5F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206EA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FF0FC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4FACD34E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33366C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B93F8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8568D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232+300</w:t>
            </w:r>
          </w:p>
          <w:p w14:paraId="648D47AC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233+550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037345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9D31D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C5B0D" w14:paraId="7BE0538E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961CA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95F85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242B0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A53DD1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Pufești</w:t>
            </w:r>
          </w:p>
          <w:p w14:paraId="324159A3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88C79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18D1B1A9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9609C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C0DB2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465B61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2C5981" w14:textId="77777777" w:rsidR="000C5B0D" w:rsidRPr="00534C03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Nesemnalizată pe teren.</w:t>
            </w:r>
          </w:p>
          <w:p w14:paraId="7772655A" w14:textId="77777777" w:rsidR="000C5B0D" w:rsidRPr="00534C03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7AA73670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534C03">
              <w:rPr>
                <w:b/>
                <w:bCs/>
                <w:i/>
                <w:sz w:val="20"/>
              </w:rPr>
              <w:t>la linia 2 primiri - expedieri, Cap X.</w:t>
            </w:r>
          </w:p>
        </w:tc>
      </w:tr>
      <w:tr w:rsidR="000C5B0D" w14:paraId="5510837D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26BF0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3D20B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2B3DD381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7B7BA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05FCB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Pufeşti -</w:t>
            </w:r>
          </w:p>
          <w:p w14:paraId="00E7C717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Adjud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D76C0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5182D6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51DF1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240+650</w:t>
            </w:r>
          </w:p>
          <w:p w14:paraId="0A2A63FF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ADF04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5A6AD4" w14:textId="77777777" w:rsidR="000C5B0D" w:rsidRPr="004143AF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5DC120B4" w14:textId="77777777" w:rsidR="000C5B0D" w:rsidRPr="00D84BDE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17998AA3" w14:textId="77777777" w:rsidTr="004727FB">
        <w:trPr>
          <w:cantSplit/>
          <w:trHeight w:val="6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1340A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865778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242+100</w:t>
            </w:r>
          </w:p>
          <w:p w14:paraId="62D68FE7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242+150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B6DAE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B811B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14E4BAEF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Tranzit, </w:t>
            </w:r>
          </w:p>
          <w:p w14:paraId="25E4194D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AB5479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473F5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15B37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52553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59A8B" w14:textId="77777777" w:rsidR="000C5B0D" w:rsidRPr="001F07B1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5E76CBF1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 xml:space="preserve">peste sch. 5 st. Adjud, </w:t>
            </w:r>
          </w:p>
          <w:p w14:paraId="0E7AC9BA" w14:textId="77777777" w:rsidR="000C5B0D" w:rsidRPr="004143AF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1F07B1">
              <w:rPr>
                <w:b/>
                <w:bCs/>
                <w:i/>
                <w:sz w:val="20"/>
              </w:rPr>
              <w:t>Gr. Tranzit, Cap X.</w:t>
            </w:r>
          </w:p>
        </w:tc>
      </w:tr>
      <w:tr w:rsidR="000C5B0D" w14:paraId="4572218B" w14:textId="77777777" w:rsidTr="004727FB">
        <w:trPr>
          <w:cantSplit/>
          <w:trHeight w:val="125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84D2D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65BFDE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E7FB0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56D30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236A93A5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EE62D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2C11FE5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15BF9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239C0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E2981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9B20E3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11 - 38  </w:t>
            </w:r>
          </w:p>
          <w:p w14:paraId="15499B4E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şi </w:t>
            </w:r>
          </w:p>
          <w:p w14:paraId="43D7B61C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intrări - ieşiri din Bucla III Pufeşti în Grupa B.</w:t>
            </w:r>
          </w:p>
        </w:tc>
      </w:tr>
      <w:tr w:rsidR="000C5B0D" w14:paraId="15963C8A" w14:textId="77777777" w:rsidTr="004727FB">
        <w:trPr>
          <w:cantSplit/>
          <w:trHeight w:val="124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DB560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A40295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3FEBF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0BF73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5ACD855A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1C116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21D93858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45 / 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34929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2A5E6C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5155F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1C9EF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A6CA95F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25 - 28  </w:t>
            </w:r>
          </w:p>
          <w:p w14:paraId="25AA694C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0C5B0D" w14:paraId="60E6FFC7" w14:textId="77777777" w:rsidTr="004727FB">
        <w:trPr>
          <w:cantSplit/>
          <w:trHeight w:val="59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D28E3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6737F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F9793F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D42DF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4CEB4ECF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3B4751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F2BF2C0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nr. 47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0C8132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54603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1BBBAF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FBCCD8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9EE2AA7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15 - 24 Gr. B.</w:t>
            </w:r>
          </w:p>
        </w:tc>
      </w:tr>
      <w:tr w:rsidR="000C5B0D" w14:paraId="07ED2029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F52D8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9E6A9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22B218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70E3F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738A6452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78B09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57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DABD1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1538B5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2D520B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B1451E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CB5508F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14 - 18 </w:t>
            </w:r>
          </w:p>
          <w:p w14:paraId="52E074C9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0C5B0D" w14:paraId="3DE9313B" w14:textId="77777777" w:rsidTr="004727FB">
        <w:trPr>
          <w:cantSplit/>
          <w:trHeight w:val="7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76FE8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CD4CC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C74D1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AA668B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402CBC8F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AA088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D2812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709E3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33104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BC4157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B238D1C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27 și 28 Cap X.</w:t>
            </w:r>
          </w:p>
        </w:tc>
      </w:tr>
      <w:tr w:rsidR="000C5B0D" w14:paraId="78870A38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277E8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EC017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C3720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BC1BC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7E940D7A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Gr. B, 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D60CC4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7EB47006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 /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A988D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B5B86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F2F8B9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CB144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2 Tragere, liniile 3 - 6  </w:t>
            </w:r>
          </w:p>
          <w:p w14:paraId="1969524D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 Grupa D şi intrări - ieşiri la toate liniile din Grupa B Cap X.</w:t>
            </w:r>
          </w:p>
        </w:tc>
      </w:tr>
      <w:tr w:rsidR="000C5B0D" w14:paraId="69CBCBBA" w14:textId="77777777" w:rsidTr="004727FB">
        <w:trPr>
          <w:cantSplit/>
          <w:trHeight w:val="38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FF3A9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39B32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5B04C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F91300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475AB41A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C1FC2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51B5F45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2B567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61A5E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E5BFF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C02EE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B292E45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– 6 </w:t>
            </w:r>
          </w:p>
          <w:p w14:paraId="15E0BD53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0C5B0D" w14:paraId="32140E79" w14:textId="77777777" w:rsidTr="004727FB">
        <w:trPr>
          <w:cantSplit/>
          <w:trHeight w:val="101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38FB6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D1D9A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54050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10CB7" w14:textId="77777777" w:rsidR="000C5B0D" w:rsidRPr="00AD0C48" w:rsidRDefault="000C5B0D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AD0C48">
              <w:rPr>
                <w:rFonts w:ascii="Times New Roman" w:hAnsi="Times New Roman"/>
                <w:spacing w:val="-4"/>
              </w:rPr>
              <w:t>St. Adjud Grupa Tranzit</w:t>
            </w:r>
          </w:p>
          <w:p w14:paraId="0AF1962F" w14:textId="77777777" w:rsidR="000C5B0D" w:rsidRPr="00AD0C48" w:rsidRDefault="000C5B0D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B4A69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3F0286F8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 / 89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00B66D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6367BD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F85F8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13396F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28F35F6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B15E1A7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10 - 13 </w:t>
            </w:r>
          </w:p>
          <w:p w14:paraId="417EA1DA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0C5B0D" w14:paraId="53C62D71" w14:textId="77777777" w:rsidTr="004727FB">
        <w:trPr>
          <w:cantSplit/>
          <w:trHeight w:val="140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C0F79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6A74CB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F4F70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73E4C" w14:textId="77777777" w:rsidR="000C5B0D" w:rsidRDefault="000C5B0D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08CDD5CF" w14:textId="77777777" w:rsidR="000C5B0D" w:rsidRDefault="000C5B0D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liniile 13 şi 14</w:t>
            </w:r>
          </w:p>
          <w:p w14:paraId="5B9024C3" w14:textId="77777777" w:rsidR="000C5B0D" w:rsidRDefault="000C5B0D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primiri - expedieri</w:t>
            </w:r>
          </w:p>
          <w:p w14:paraId="43DF4061" w14:textId="77777777" w:rsidR="000C5B0D" w:rsidRPr="002532C4" w:rsidRDefault="000C5B0D" w:rsidP="004727FB">
            <w:pPr>
              <w:pStyle w:val="Heading2"/>
              <w:spacing w:line="240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spacing w:val="-4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5A686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241FD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A628B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37452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23127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54463F5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13 şi 14 </w:t>
            </w:r>
          </w:p>
          <w:p w14:paraId="6BBB9015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X</w:t>
            </w:r>
          </w:p>
          <w:p w14:paraId="15936CEB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ambele poziţii ale schimbătorului numărul 61.</w:t>
            </w:r>
          </w:p>
        </w:tc>
      </w:tr>
      <w:tr w:rsidR="000C5B0D" w14:paraId="28F36B0C" w14:textId="77777777" w:rsidTr="004727FB">
        <w:trPr>
          <w:cantSplit/>
          <w:trHeight w:val="43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A191F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2A8A3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C17C2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83D34" w14:textId="77777777" w:rsidR="000C5B0D" w:rsidRDefault="000C5B0D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4240B18F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8813B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82 / 86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29CCF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68C03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A62EA0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577A4E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AFBD56E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11 - 13  </w:t>
            </w:r>
          </w:p>
          <w:p w14:paraId="5A37C7A8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0C5B0D" w14:paraId="54BB7156" w14:textId="77777777" w:rsidTr="004727FB">
        <w:trPr>
          <w:cantSplit/>
          <w:trHeight w:val="25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E7E3C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D733A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A5115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58ABD" w14:textId="77777777" w:rsidR="000C5B0D" w:rsidRDefault="000C5B0D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41885518" w14:textId="77777777" w:rsidR="000C5B0D" w:rsidRPr="0037264C" w:rsidRDefault="000C5B0D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7264C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54ACB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70 /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315C0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655F1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BEDAB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59A158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98FA035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8 - 14</w:t>
            </w:r>
          </w:p>
          <w:p w14:paraId="4601F908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0C5B0D" w14:paraId="2362C2A8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7CA62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BD8C8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85FEE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4D6E6" w14:textId="77777777" w:rsidR="000C5B0D" w:rsidRDefault="000C5B0D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4194FA30" w14:textId="77777777" w:rsidR="000C5B0D" w:rsidRPr="003A070D" w:rsidRDefault="000C5B0D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 w:rsidRPr="003A070D"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4EEBF7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BF251D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FC730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96DCD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464ADC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9B2974B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7 - 9  St. Adjud Grupa Tranzit Cap Y.</w:t>
            </w:r>
          </w:p>
        </w:tc>
      </w:tr>
      <w:tr w:rsidR="000C5B0D" w14:paraId="00372783" w14:textId="77777777" w:rsidTr="004727FB">
        <w:trPr>
          <w:cantSplit/>
          <w:trHeight w:val="96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27988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D095C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CD5AE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8E4416" w14:textId="77777777" w:rsidR="000C5B0D" w:rsidRDefault="000C5B0D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65D6CB98" w14:textId="77777777" w:rsidR="000C5B0D" w:rsidRPr="00F401CD" w:rsidRDefault="000C5B0D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C</w:t>
            </w:r>
            <w:r w:rsidRPr="00F401CD">
              <w:rPr>
                <w:rFonts w:ascii="Times New Roman" w:hAnsi="Times New Roman"/>
                <w:bCs w:val="0"/>
              </w:rPr>
              <w:t>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D6A9F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46 </w:t>
            </w:r>
          </w:p>
          <w:p w14:paraId="41003EE3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48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95E4F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23E05A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2CCDD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A10E7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A4746DB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8 - 13 </w:t>
            </w:r>
          </w:p>
          <w:p w14:paraId="7B7630B2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0C5B0D" w14:paraId="6B4A377E" w14:textId="77777777" w:rsidTr="004727FB">
        <w:trPr>
          <w:cantSplit/>
          <w:trHeight w:val="407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F37008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DB986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33101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BDFB7" w14:textId="77777777" w:rsidR="000C5B0D" w:rsidRDefault="000C5B0D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6AA2159E" w14:textId="77777777" w:rsidR="000C5B0D" w:rsidRDefault="000C5B0D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 xml:space="preserve">linia 7 </w:t>
            </w:r>
          </w:p>
          <w:p w14:paraId="672439B2" w14:textId="77777777" w:rsidR="000C5B0D" w:rsidRDefault="000C5B0D" w:rsidP="004727FB">
            <w:pPr>
              <w:pStyle w:val="Heading2"/>
              <w:spacing w:line="276" w:lineRule="auto"/>
              <w:rPr>
                <w:rFonts w:ascii="Times New Roman" w:hAnsi="Times New Roman"/>
                <w:spacing w:val="-4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63FB2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868E4C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DAC30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37837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7BA75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F390A99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7</w:t>
            </w:r>
          </w:p>
          <w:p w14:paraId="3A585F3B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0C5B0D" w14:paraId="00680564" w14:textId="77777777" w:rsidTr="004727FB">
        <w:trPr>
          <w:cantSplit/>
          <w:trHeight w:val="10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FCD8B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D0F35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D498E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BBC9A" w14:textId="77777777" w:rsidR="000C5B0D" w:rsidRDefault="000C5B0D" w:rsidP="004727FB">
            <w:pPr>
              <w:pStyle w:val="Heading2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pacing w:val="-4"/>
              </w:rPr>
              <w:t>St. Adjud Grupa Tranzit</w:t>
            </w:r>
          </w:p>
          <w:p w14:paraId="297F4EFE" w14:textId="77777777" w:rsidR="000C5B0D" w:rsidRDefault="000C5B0D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linia 13</w:t>
            </w:r>
          </w:p>
          <w:p w14:paraId="14062118" w14:textId="77777777" w:rsidR="000C5B0D" w:rsidRDefault="000C5B0D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primiri - expedieri</w:t>
            </w:r>
          </w:p>
          <w:p w14:paraId="4A305FBF" w14:textId="77777777" w:rsidR="000C5B0D" w:rsidRPr="002532C4" w:rsidRDefault="000C5B0D" w:rsidP="004727FB">
            <w:pPr>
              <w:pStyle w:val="Heading2"/>
              <w:spacing w:line="276" w:lineRule="auto"/>
              <w:rPr>
                <w:rFonts w:ascii="Times New Roman" w:hAnsi="Times New Roman"/>
                <w:bCs w:val="0"/>
              </w:rPr>
            </w:pPr>
            <w:r>
              <w:rPr>
                <w:rFonts w:ascii="Times New Roman" w:hAnsi="Times New Roman"/>
                <w:bCs w:val="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D60DE9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Ax Staţie până la T.D.J. 90 / 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E07038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E069D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9068A9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BFB02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AA92683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13</w:t>
            </w:r>
          </w:p>
          <w:p w14:paraId="36373E91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expedieri, Cap Y.</w:t>
            </w:r>
          </w:p>
        </w:tc>
      </w:tr>
      <w:tr w:rsidR="000C5B0D" w14:paraId="031067C7" w14:textId="77777777" w:rsidTr="004727FB">
        <w:trPr>
          <w:cantSplit/>
          <w:trHeight w:val="63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A37019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02D59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89563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7B993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2F17289A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D5A83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13/17-19-33/35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620C4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3DC7D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E86B7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31C7C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accesul</w:t>
            </w:r>
          </w:p>
          <w:p w14:paraId="48387A38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linia 2 directă</w:t>
            </w:r>
          </w:p>
          <w:p w14:paraId="39B58086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1 - 12 Marfă. </w:t>
            </w:r>
          </w:p>
        </w:tc>
      </w:tr>
      <w:tr w:rsidR="000C5B0D" w14:paraId="714700D1" w14:textId="77777777" w:rsidTr="004727FB">
        <w:trPr>
          <w:cantSplit/>
          <w:trHeight w:val="47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A01A1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D4A25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A230F3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3CCD5D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729F68FC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B83A8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6A477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03A4D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98A58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D1AE0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102, </w:t>
            </w:r>
          </w:p>
          <w:p w14:paraId="592CD319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sch.76,  </w:t>
            </w:r>
          </w:p>
          <w:p w14:paraId="27AB4A1D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călcâi sch. 70.</w:t>
            </w:r>
          </w:p>
        </w:tc>
      </w:tr>
      <w:tr w:rsidR="000C5B0D" w14:paraId="06FD5AA8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73A4D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8476DC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0BC6E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967A8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5B6A6B81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AB0BAF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BE78D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1F0828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8AAA4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0733B1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vârful sch. 98, </w:t>
            </w:r>
          </w:p>
          <w:p w14:paraId="6756C62B" w14:textId="77777777" w:rsidR="000C5B0D" w:rsidRPr="00CB3447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TDJ 78 </w:t>
            </w:r>
            <w:r>
              <w:rPr>
                <w:b/>
                <w:bCs/>
                <w:i/>
                <w:iCs/>
                <w:sz w:val="20"/>
                <w:lang w:val="en-US"/>
              </w:rPr>
              <w:t xml:space="preserve">/ </w:t>
            </w:r>
            <w:r>
              <w:rPr>
                <w:b/>
                <w:bCs/>
                <w:i/>
                <w:iCs/>
                <w:sz w:val="20"/>
              </w:rPr>
              <w:t xml:space="preserve">80, sch.74, 72, 58 până la TDJ 30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/ 40 .</w:t>
            </w:r>
          </w:p>
        </w:tc>
      </w:tr>
      <w:tr w:rsidR="000C5B0D" w14:paraId="72134B2D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B9C3F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F60616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454BA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36280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Bacău -</w:t>
            </w:r>
          </w:p>
          <w:p w14:paraId="192696CE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40931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918B06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F2025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308+677</w:t>
            </w:r>
          </w:p>
          <w:p w14:paraId="55D129C5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308+893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C4DD8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34B29" w14:textId="77777777" w:rsidR="000C5B0D" w:rsidRPr="004143AF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143AF">
              <w:rPr>
                <w:b/>
                <w:bCs/>
                <w:iCs/>
                <w:sz w:val="20"/>
              </w:rPr>
              <w:t xml:space="preserve">*Valabil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4FE728C1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84BDE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59ACBF5A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80018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689793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BA9BC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B6824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Galbeni, 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D6F490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11</w:t>
            </w:r>
          </w:p>
          <w:p w14:paraId="2B70F6BB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ax stația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B6232D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03484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9B6427" w14:textId="77777777" w:rsidR="000C5B0D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DE87D" w14:textId="77777777" w:rsidR="000C5B0D" w:rsidRPr="004143AF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C5B0D" w14:paraId="06CBCA1C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35C586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779C0" w14:textId="77777777" w:rsidR="000C5B0D" w:rsidRDefault="000C5B0D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368CF2" w14:textId="77777777" w:rsidR="000C5B0D" w:rsidRPr="00D33E71" w:rsidRDefault="000C5B0D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A03B8" w14:textId="77777777" w:rsidR="000C5B0D" w:rsidRDefault="000C5B0D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1EFD8196" w14:textId="77777777" w:rsidR="000C5B0D" w:rsidRDefault="000C5B0D" w:rsidP="00D302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6125DD" w14:textId="77777777" w:rsidR="000C5B0D" w:rsidRDefault="000C5B0D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68F56" w14:textId="77777777" w:rsidR="000C5B0D" w:rsidRDefault="000C5B0D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5C06A" w14:textId="77777777" w:rsidR="000C5B0D" w:rsidRDefault="000C5B0D" w:rsidP="00D302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38B2E" w14:textId="77777777" w:rsidR="000C5B0D" w:rsidRDefault="000C5B0D" w:rsidP="00D302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CF5A66" w14:textId="77777777" w:rsidR="000C5B0D" w:rsidRPr="004143AF" w:rsidRDefault="000C5B0D" w:rsidP="00D3024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Nesemnalizată pe teren.</w:t>
            </w:r>
          </w:p>
        </w:tc>
      </w:tr>
      <w:tr w:rsidR="000C5B0D" w14:paraId="7E74E6F1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5397C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B356B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D2EE1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0C1B84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Săcuieni Roman</w:t>
            </w:r>
          </w:p>
          <w:p w14:paraId="7788967A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1CC84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FCA15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85136" w14:textId="77777777" w:rsidR="000C5B0D" w:rsidRDefault="000C5B0D" w:rsidP="004727FB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E04655" w14:textId="77777777" w:rsidR="000C5B0D" w:rsidRPr="00D33E71" w:rsidRDefault="000C5B0D" w:rsidP="004727FB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6E9D2" w14:textId="77777777" w:rsidR="000C5B0D" w:rsidRDefault="000C5B0D" w:rsidP="004727FB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0C5B0D" w14:paraId="5E7EB966" w14:textId="77777777" w:rsidTr="004727FB">
        <w:trPr>
          <w:cantSplit/>
          <w:trHeight w:val="77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C9A98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39A8C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354+300</w:t>
            </w:r>
          </w:p>
          <w:p w14:paraId="235CEB31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360+800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B773DE" w14:textId="77777777" w:rsidR="000C5B0D" w:rsidRPr="00D33E71" w:rsidRDefault="000C5B0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4E6EA" w14:textId="77777777" w:rsidR="000C5B0D" w:rsidRDefault="000C5B0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directă Cap Y St. Săbăoani, </w:t>
            </w:r>
          </w:p>
          <w:p w14:paraId="4E7B5BA0" w14:textId="77777777" w:rsidR="000C5B0D" w:rsidRDefault="000C5B0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Săbăoani – Mircești și linia 3 directă Cap X St. Mircești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6E0F0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052E6" w14:textId="77777777" w:rsidR="000C5B0D" w:rsidRPr="00D33E71" w:rsidRDefault="000C5B0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8F0D6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C0CD2" w14:textId="77777777" w:rsidR="000C5B0D" w:rsidRPr="00D33E71" w:rsidRDefault="000C5B0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4AE48" w14:textId="77777777" w:rsidR="000C5B0D" w:rsidRDefault="000C5B0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 xml:space="preserve">Cu inductori de 1000Hz </w:t>
            </w:r>
            <w:r>
              <w:rPr>
                <w:b/>
                <w:bCs/>
                <w:i/>
                <w:sz w:val="20"/>
              </w:rPr>
              <w:br/>
              <w:t>la paletele galbene</w:t>
            </w:r>
          </w:p>
        </w:tc>
      </w:tr>
      <w:tr w:rsidR="000C5B0D" w14:paraId="503E121E" w14:textId="77777777" w:rsidTr="004727FB">
        <w:trPr>
          <w:cantSplit/>
          <w:trHeight w:val="83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B7591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A0AA6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76D60" w14:textId="77777777" w:rsidR="000C5B0D" w:rsidRPr="00D33E71" w:rsidRDefault="000C5B0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BEB72" w14:textId="77777777" w:rsidR="000C5B0D" w:rsidRDefault="000C5B0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Paşcani Triaj</w:t>
            </w:r>
          </w:p>
          <w:p w14:paraId="657439A5" w14:textId="77777777" w:rsidR="000C5B0D" w:rsidRDefault="000C5B0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6B - 12B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468DA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C73AFB" w14:textId="77777777" w:rsidR="000C5B0D" w:rsidRPr="00D33E71" w:rsidRDefault="000C5B0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2E631C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CFE4B" w14:textId="77777777" w:rsidR="000C5B0D" w:rsidRPr="00D33E71" w:rsidRDefault="000C5B0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443E9" w14:textId="77777777" w:rsidR="000C5B0D" w:rsidRDefault="000C5B0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02215B90" w14:textId="77777777" w:rsidTr="004727FB">
        <w:trPr>
          <w:cantSplit/>
          <w:trHeight w:val="5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9E5E2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04F8E6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D7BAD" w14:textId="77777777" w:rsidR="000C5B0D" w:rsidRPr="00D33E71" w:rsidRDefault="000C5B0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E79CF" w14:textId="77777777" w:rsidR="000C5B0D" w:rsidRDefault="000C5B0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Dolhasca</w:t>
            </w:r>
          </w:p>
          <w:p w14:paraId="1363CB80" w14:textId="77777777" w:rsidR="000C5B0D" w:rsidRDefault="000C5B0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2A40B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C4331" w14:textId="77777777" w:rsidR="000C5B0D" w:rsidRPr="00D33E71" w:rsidRDefault="000C5B0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A78C0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768AB" w14:textId="77777777" w:rsidR="000C5B0D" w:rsidRPr="00D33E71" w:rsidRDefault="000C5B0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0738F7" w14:textId="77777777" w:rsidR="000C5B0D" w:rsidRDefault="000C5B0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5622DFE5" w14:textId="77777777" w:rsidTr="004727FB">
        <w:trPr>
          <w:cantSplit/>
          <w:trHeight w:val="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2524B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DBDCD1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3190A" w14:textId="77777777" w:rsidR="000C5B0D" w:rsidRPr="00D33E71" w:rsidRDefault="000C5B0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469AE" w14:textId="77777777" w:rsidR="000C5B0D" w:rsidRDefault="000C5B0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Liteni</w:t>
            </w:r>
          </w:p>
          <w:p w14:paraId="62E6F1E7" w14:textId="77777777" w:rsidR="000C5B0D" w:rsidRDefault="000C5B0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DB25E0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248DEFE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F56DE" w14:textId="77777777" w:rsidR="000C5B0D" w:rsidRPr="00D33E71" w:rsidRDefault="000C5B0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45D04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12F2E" w14:textId="77777777" w:rsidR="000C5B0D" w:rsidRPr="00D33E71" w:rsidRDefault="000C5B0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BD18E" w14:textId="77777777" w:rsidR="000C5B0D" w:rsidRDefault="000C5B0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1DAE2A9B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42D95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857B5B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A1DCF" w14:textId="77777777" w:rsidR="000C5B0D" w:rsidRPr="00D33E71" w:rsidRDefault="000C5B0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6808A" w14:textId="77777777" w:rsidR="000C5B0D" w:rsidRDefault="000C5B0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356E0F04" w14:textId="77777777" w:rsidR="000C5B0D" w:rsidRDefault="000C5B0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42E0F9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52BD8619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E5E86" w14:textId="77777777" w:rsidR="000C5B0D" w:rsidRPr="00D33E71" w:rsidRDefault="000C5B0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D14AB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EC3BA" w14:textId="77777777" w:rsidR="000C5B0D" w:rsidRPr="00D33E71" w:rsidRDefault="000C5B0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7AE16" w14:textId="77777777" w:rsidR="000C5B0D" w:rsidRDefault="000C5B0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1D5545C8" w14:textId="77777777" w:rsidTr="004727FB">
        <w:trPr>
          <w:cantSplit/>
          <w:trHeight w:val="39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A54105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BC25F3" w14:textId="77777777" w:rsidR="000C5B0D" w:rsidRDefault="000C5B0D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8998B" w14:textId="77777777" w:rsidR="000C5B0D" w:rsidRPr="00D33E71" w:rsidRDefault="000C5B0D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74129" w14:textId="77777777" w:rsidR="000C5B0D" w:rsidRDefault="000C5B0D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148BAFAB" w14:textId="77777777" w:rsidR="000C5B0D" w:rsidRDefault="000C5B0D" w:rsidP="00EB056A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EEA91" w14:textId="77777777" w:rsidR="000C5B0D" w:rsidRDefault="000C5B0D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BD9A665" w14:textId="77777777" w:rsidR="000C5B0D" w:rsidRDefault="000C5B0D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D17C35" w14:textId="77777777" w:rsidR="000C5B0D" w:rsidRPr="00D33E71" w:rsidRDefault="000C5B0D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6DF7C" w14:textId="77777777" w:rsidR="000C5B0D" w:rsidRDefault="000C5B0D" w:rsidP="00EB056A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876E8" w14:textId="77777777" w:rsidR="000C5B0D" w:rsidRPr="00D33E71" w:rsidRDefault="000C5B0D" w:rsidP="00EB056A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67A7A" w14:textId="77777777" w:rsidR="000C5B0D" w:rsidRDefault="000C5B0D" w:rsidP="00EB056A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4C106D29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2CA9E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03FBBF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D9B09" w14:textId="77777777" w:rsidR="000C5B0D" w:rsidRPr="00D33E71" w:rsidRDefault="000C5B0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1A180" w14:textId="77777777" w:rsidR="000C5B0D" w:rsidRDefault="000C5B0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70EDA7A7" w14:textId="77777777" w:rsidR="000C5B0D" w:rsidRDefault="000C5B0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45B10B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54A5EB1B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7C394B2A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3D057ABA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1641FDC6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1645A" w14:textId="77777777" w:rsidR="000C5B0D" w:rsidRPr="00D33E71" w:rsidRDefault="000C5B0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3BF37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B77D2" w14:textId="77777777" w:rsidR="000C5B0D" w:rsidRPr="00D33E71" w:rsidRDefault="000C5B0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0A123" w14:textId="77777777" w:rsidR="000C5B0D" w:rsidRDefault="000C5B0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8D27A21" w14:textId="77777777" w:rsidR="000C5B0D" w:rsidRDefault="000C5B0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</w:t>
            </w:r>
          </w:p>
          <w:p w14:paraId="1DA42998" w14:textId="77777777" w:rsidR="000C5B0D" w:rsidRDefault="000C5B0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numai la parcursuri peste sch. nr. 1, 3, 5 şi 7 </w:t>
            </w:r>
          </w:p>
          <w:p w14:paraId="3DDC6B62" w14:textId="77777777" w:rsidR="000C5B0D" w:rsidRDefault="000C5B0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poziţie abătută.</w:t>
            </w:r>
          </w:p>
        </w:tc>
      </w:tr>
      <w:tr w:rsidR="000C5B0D" w14:paraId="6782187B" w14:textId="77777777" w:rsidTr="004727FB">
        <w:trPr>
          <w:cantSplit/>
          <w:trHeight w:val="1116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8A094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7509B5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24A95" w14:textId="77777777" w:rsidR="000C5B0D" w:rsidRPr="00D33E71" w:rsidRDefault="000C5B0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40A46" w14:textId="77777777" w:rsidR="000C5B0D" w:rsidRDefault="000C5B0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543AF898" w14:textId="77777777" w:rsidR="000C5B0D" w:rsidRDefault="000C5B0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FBEE6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2B7C08" w14:textId="77777777" w:rsidR="000C5B0D" w:rsidRPr="00D33E71" w:rsidRDefault="000C5B0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23020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3D00C9" w14:textId="77777777" w:rsidR="000C5B0D" w:rsidRPr="00D33E71" w:rsidRDefault="000C5B0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3EB9A" w14:textId="77777777" w:rsidR="000C5B0D" w:rsidRDefault="000C5B0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0C5B0D" w14:paraId="68EEFCAD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226F7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D8402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E15FE" w14:textId="77777777" w:rsidR="000C5B0D" w:rsidRPr="00D33E71" w:rsidRDefault="000C5B0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EA63C" w14:textId="77777777" w:rsidR="000C5B0D" w:rsidRDefault="000C5B0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342C3A64" w14:textId="77777777" w:rsidR="000C5B0D" w:rsidRDefault="000C5B0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8EC11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A150491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5D17F4" w14:textId="77777777" w:rsidR="000C5B0D" w:rsidRPr="00D33E71" w:rsidRDefault="000C5B0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6CA70E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1C5DC" w14:textId="77777777" w:rsidR="000C5B0D" w:rsidRPr="00D33E71" w:rsidRDefault="000C5B0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079D7" w14:textId="77777777" w:rsidR="000C5B0D" w:rsidRDefault="000C5B0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5AD89A95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0754E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0FFDD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4828C" w14:textId="77777777" w:rsidR="000C5B0D" w:rsidRPr="00D33E71" w:rsidRDefault="000C5B0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116B7" w14:textId="77777777" w:rsidR="000C5B0D" w:rsidRDefault="000C5B0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77814D02" w14:textId="77777777" w:rsidR="000C5B0D" w:rsidRDefault="000C5B0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44089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</w:t>
            </w:r>
          </w:p>
          <w:p w14:paraId="24DC9685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13 la </w:t>
            </w:r>
          </w:p>
          <w:p w14:paraId="3D87427C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</w:t>
            </w:r>
          </w:p>
          <w:p w14:paraId="090E648B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3E5A4" w14:textId="77777777" w:rsidR="000C5B0D" w:rsidRPr="00D33E71" w:rsidRDefault="000C5B0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D8072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357447" w14:textId="77777777" w:rsidR="000C5B0D" w:rsidRPr="00D33E71" w:rsidRDefault="000C5B0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A799F" w14:textId="77777777" w:rsidR="000C5B0D" w:rsidRDefault="000C5B0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20522BFA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AF2D75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FA77C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932EA" w14:textId="77777777" w:rsidR="000C5B0D" w:rsidRPr="00D33E71" w:rsidRDefault="000C5B0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2FFF1" w14:textId="77777777" w:rsidR="000C5B0D" w:rsidRDefault="000C5B0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6B419E95" w14:textId="77777777" w:rsidR="000C5B0D" w:rsidRDefault="000C5B0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DB8C2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3F55C36B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5836AAA6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443D86C9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896C1" w14:textId="77777777" w:rsidR="000C5B0D" w:rsidRPr="00D33E71" w:rsidRDefault="000C5B0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C1366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310D1E" w14:textId="77777777" w:rsidR="000C5B0D" w:rsidRPr="00D33E71" w:rsidRDefault="000C5B0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D1024D" w14:textId="77777777" w:rsidR="000C5B0D" w:rsidRDefault="000C5B0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4BE6DB60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DCDCC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7CB286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986FC" w14:textId="77777777" w:rsidR="000C5B0D" w:rsidRPr="00D33E71" w:rsidRDefault="000C5B0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C5641" w14:textId="77777777" w:rsidR="000C5B0D" w:rsidRDefault="000C5B0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Milisăuţi</w:t>
            </w:r>
          </w:p>
          <w:p w14:paraId="1E25B3E3" w14:textId="77777777" w:rsidR="000C5B0D" w:rsidRDefault="000C5B0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72CEC1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279EE" w14:textId="77777777" w:rsidR="000C5B0D" w:rsidRDefault="000C5B0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BCAC08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05918" w14:textId="77777777" w:rsidR="000C5B0D" w:rsidRPr="00D33E71" w:rsidRDefault="000C5B0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6AB4F" w14:textId="77777777" w:rsidR="000C5B0D" w:rsidRDefault="000C5B0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1A995405" w14:textId="77777777" w:rsidTr="004727FB">
        <w:trPr>
          <w:cantSplit/>
          <w:trHeight w:val="34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ADE5E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1BCF3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465+500</w:t>
            </w:r>
          </w:p>
          <w:p w14:paraId="33AA9969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467+450</w:t>
            </w: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CC109C" w14:textId="77777777" w:rsidR="000C5B0D" w:rsidRPr="00D33E71" w:rsidRDefault="000C5B0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604BD" w14:textId="77777777" w:rsidR="000C5B0D" w:rsidRDefault="000C5B0D" w:rsidP="00E75F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Milisăuţi</w:t>
            </w:r>
          </w:p>
          <w:p w14:paraId="5110BF38" w14:textId="77777777" w:rsidR="000C5B0D" w:rsidRDefault="000C5B0D" w:rsidP="00E75F7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4AB27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6A88C" w14:textId="77777777" w:rsidR="000C5B0D" w:rsidRDefault="000C5B0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CD13B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3C47C" w14:textId="77777777" w:rsidR="000C5B0D" w:rsidRPr="00D33E71" w:rsidRDefault="000C5B0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5B339" w14:textId="77777777" w:rsidR="000C5B0D" w:rsidRDefault="000C5B0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Restricție protecție lucrări electrificare.</w:t>
            </w:r>
          </w:p>
        </w:tc>
      </w:tr>
      <w:tr w:rsidR="000C5B0D" w14:paraId="55698688" w14:textId="77777777" w:rsidTr="004727FB">
        <w:trPr>
          <w:cantSplit/>
          <w:trHeight w:val="2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391425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C67821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B55AA" w14:textId="77777777" w:rsidR="000C5B0D" w:rsidRPr="00D33E71" w:rsidRDefault="000C5B0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24621" w14:textId="77777777" w:rsidR="000C5B0D" w:rsidRDefault="000C5B0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001944FF" w14:textId="77777777" w:rsidR="000C5B0D" w:rsidRDefault="000C5B0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78986A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017C1A0B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7 - </w:t>
            </w:r>
          </w:p>
          <w:p w14:paraId="10FFB898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3D595338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9 - 11 - </w:t>
            </w:r>
          </w:p>
          <w:p w14:paraId="26DA72EF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78060E" w14:textId="77777777" w:rsidR="000C5B0D" w:rsidRPr="00D33E71" w:rsidRDefault="000C5B0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D08A7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19FAC" w14:textId="77777777" w:rsidR="000C5B0D" w:rsidRPr="00D33E71" w:rsidRDefault="000C5B0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75B61" w14:textId="77777777" w:rsidR="000C5B0D" w:rsidRDefault="000C5B0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07554360" w14:textId="77777777" w:rsidTr="004727FB">
        <w:trPr>
          <w:cantSplit/>
          <w:trHeight w:val="3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5AF7A2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ACEBA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99D58" w14:textId="77777777" w:rsidR="000C5B0D" w:rsidRPr="00D33E71" w:rsidRDefault="000C5B0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628C4" w14:textId="77777777" w:rsidR="000C5B0D" w:rsidRDefault="000C5B0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Dorneşti</w:t>
            </w:r>
          </w:p>
          <w:p w14:paraId="32669AFB" w14:textId="77777777" w:rsidR="000C5B0D" w:rsidRDefault="000C5B0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7 cale largă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4565E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2F821D0E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171D0" w14:textId="77777777" w:rsidR="000C5B0D" w:rsidRPr="00D33E71" w:rsidRDefault="000C5B0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</w:t>
            </w:r>
            <w:r w:rsidRPr="00D33E71">
              <w:rPr>
                <w:b/>
                <w:bCs/>
                <w:sz w:val="36"/>
                <w:szCs w:val="36"/>
              </w:rPr>
              <w:t>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97F63B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DFBB7" w14:textId="77777777" w:rsidR="000C5B0D" w:rsidRPr="00D33E71" w:rsidRDefault="000C5B0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E83DB" w14:textId="77777777" w:rsidR="000C5B0D" w:rsidRDefault="000C5B0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12C36C6D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6730B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85D8A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94A61" w14:textId="77777777" w:rsidR="000C5B0D" w:rsidRPr="00D33E71" w:rsidRDefault="000C5B0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73D82" w14:textId="77777777" w:rsidR="000C5B0D" w:rsidRDefault="000C5B0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551F8F00" w14:textId="77777777" w:rsidR="000C5B0D" w:rsidRDefault="000C5B0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CL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DC69F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487+100</w:t>
            </w:r>
          </w:p>
          <w:p w14:paraId="29799083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487+980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A9C7C2" w14:textId="77777777" w:rsidR="000C5B0D" w:rsidRPr="00D33E71" w:rsidRDefault="000C5B0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33E71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132F9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D3799" w14:textId="77777777" w:rsidR="000C5B0D" w:rsidRPr="00D33E71" w:rsidRDefault="000C5B0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7ACAD0" w14:textId="77777777" w:rsidR="000C5B0D" w:rsidRDefault="000C5B0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C5B0D" w14:paraId="728E8B1D" w14:textId="77777777" w:rsidTr="004727FB">
        <w:trPr>
          <w:cantSplit/>
          <w:trHeight w:val="40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3436C" w14:textId="77777777" w:rsidR="000C5B0D" w:rsidRDefault="000C5B0D" w:rsidP="000C5B0D">
            <w:pPr>
              <w:numPr>
                <w:ilvl w:val="0"/>
                <w:numId w:val="1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E7E6B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A4B632" w14:textId="77777777" w:rsidR="000C5B0D" w:rsidRPr="00D33E71" w:rsidRDefault="000C5B0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1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E8883" w14:textId="77777777" w:rsidR="000C5B0D" w:rsidRDefault="000C5B0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Vicşani</w:t>
            </w:r>
          </w:p>
          <w:p w14:paraId="1DF7D618" w14:textId="77777777" w:rsidR="000C5B0D" w:rsidRDefault="000C5B0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CL</w:t>
            </w:r>
          </w:p>
          <w:p w14:paraId="47DD1BA7" w14:textId="77777777" w:rsidR="000C5B0D" w:rsidRDefault="000C5B0D" w:rsidP="00B1607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7AB3B5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CD8A7" w14:textId="77777777" w:rsidR="000C5B0D" w:rsidRPr="00D33E71" w:rsidRDefault="000C5B0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07DD3" w14:textId="77777777" w:rsidR="000C5B0D" w:rsidRDefault="000C5B0D" w:rsidP="00B1607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87C47E" w14:textId="77777777" w:rsidR="000C5B0D" w:rsidRPr="00D33E71" w:rsidRDefault="000C5B0D" w:rsidP="00B1607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A027F" w14:textId="77777777" w:rsidR="000C5B0D" w:rsidRDefault="000C5B0D" w:rsidP="00B1607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617BD497" w14:textId="77777777" w:rsidR="000C5B0D" w:rsidRPr="00BA7DAE" w:rsidRDefault="000C5B0D" w:rsidP="000A5D7E">
      <w:pPr>
        <w:tabs>
          <w:tab w:val="left" w:pos="2748"/>
        </w:tabs>
        <w:rPr>
          <w:sz w:val="20"/>
        </w:rPr>
      </w:pPr>
    </w:p>
    <w:p w14:paraId="499AD770" w14:textId="77777777" w:rsidR="000C5B0D" w:rsidRDefault="000C5B0D" w:rsidP="00E7698F">
      <w:pPr>
        <w:pStyle w:val="Heading1"/>
        <w:spacing w:line="360" w:lineRule="auto"/>
      </w:pPr>
      <w:r>
        <w:t>LINIA 504</w:t>
      </w:r>
    </w:p>
    <w:p w14:paraId="5447BEB9" w14:textId="77777777" w:rsidR="000C5B0D" w:rsidRPr="00A16A49" w:rsidRDefault="000C5B0D" w:rsidP="00946FAB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ADJUD - GHIMEŞ - SICULENI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0C5B0D" w14:paraId="26B70539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CB3A5" w14:textId="77777777" w:rsidR="000C5B0D" w:rsidRDefault="000C5B0D" w:rsidP="000C5B0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4A51E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2+500</w:t>
            </w:r>
          </w:p>
          <w:p w14:paraId="46AF6A7B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4D0D1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BBD7D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Adjud</w:t>
            </w:r>
          </w:p>
          <w:p w14:paraId="6D413CE6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Nord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A313F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D03B18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7CF47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79C2E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F4BD4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356547">
              <w:rPr>
                <w:b/>
                <w:bCs/>
                <w:i/>
                <w:iCs/>
                <w:sz w:val="20"/>
              </w:rPr>
              <w:t xml:space="preserve">Afectează </w:t>
            </w:r>
            <w:r>
              <w:rPr>
                <w:b/>
                <w:bCs/>
                <w:i/>
                <w:iCs/>
                <w:sz w:val="20"/>
              </w:rPr>
              <w:t xml:space="preserve">firul II </w:t>
            </w:r>
          </w:p>
          <w:p w14:paraId="0CDCE9EC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Adjud - Urechești.</w:t>
            </w:r>
          </w:p>
          <w:p w14:paraId="1206B769" w14:textId="77777777" w:rsidR="000C5B0D" w:rsidRPr="004C4194" w:rsidRDefault="000C5B0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peste sch. 5 N.</w:t>
            </w:r>
          </w:p>
        </w:tc>
      </w:tr>
      <w:tr w:rsidR="000C5B0D" w14:paraId="0AC651C8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501986" w14:textId="77777777" w:rsidR="000C5B0D" w:rsidRDefault="000C5B0D" w:rsidP="000C5B0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EFFDE6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4+000</w:t>
            </w:r>
          </w:p>
          <w:p w14:paraId="66EC40B0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A7B81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E0B5FE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Adjud -</w:t>
            </w:r>
          </w:p>
          <w:p w14:paraId="58B2989B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Urecheşti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954926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424A6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ED915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4+000</w:t>
            </w:r>
          </w:p>
          <w:p w14:paraId="31FAE03C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91CF7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8E7ED" w14:textId="77777777" w:rsidR="000C5B0D" w:rsidRPr="004C4194" w:rsidRDefault="000C5B0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C5B0D" w14:paraId="3340013B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C2D0F" w14:textId="77777777" w:rsidR="000C5B0D" w:rsidRDefault="000C5B0D" w:rsidP="000C5B0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99CA0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A697C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D9F33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Urecheşti –</w:t>
            </w:r>
          </w:p>
          <w:p w14:paraId="4CE1499C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D1B697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6C5A6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968D2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9+600</w:t>
            </w:r>
          </w:p>
          <w:p w14:paraId="0966E8FB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48A7F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21582" w14:textId="77777777" w:rsidR="000C5B0D" w:rsidRPr="004C4194" w:rsidRDefault="000C5B0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C5B0D" w14:paraId="1F59C0F3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C0894" w14:textId="77777777" w:rsidR="000C5B0D" w:rsidRDefault="000C5B0D" w:rsidP="000C5B0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1EEEE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11+640</w:t>
            </w:r>
          </w:p>
          <w:p w14:paraId="56180025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CA638E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A2FCD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Urecheşti –</w:t>
            </w:r>
          </w:p>
          <w:p w14:paraId="2AE8B6FF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1214A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6E6C1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6F4FE7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11+640</w:t>
            </w:r>
          </w:p>
          <w:p w14:paraId="3459504C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A455B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3946B" w14:textId="77777777" w:rsidR="000C5B0D" w:rsidRPr="004C4194" w:rsidRDefault="000C5B0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C4194">
              <w:rPr>
                <w:b/>
                <w:bCs/>
                <w:iCs/>
                <w:sz w:val="20"/>
              </w:rPr>
              <w:t>*Valabil pentru trenurile remorcate cu două locomotive cuplate.</w:t>
            </w:r>
          </w:p>
          <w:p w14:paraId="4F9196F9" w14:textId="77777777" w:rsidR="000C5B0D" w:rsidRPr="00D0576C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2DDCC67B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4BF2BB" w14:textId="77777777" w:rsidR="000C5B0D" w:rsidRDefault="000C5B0D" w:rsidP="000C5B0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BE292" w14:textId="77777777" w:rsidR="000C5B0D" w:rsidRDefault="000C5B0D" w:rsidP="00B7678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18+650</w:t>
            </w:r>
          </w:p>
          <w:p w14:paraId="021FF7CC" w14:textId="77777777" w:rsidR="000C5B0D" w:rsidRDefault="000C5B0D" w:rsidP="00B7678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18+850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21126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88F95" w14:textId="77777777" w:rsidR="000C5B0D" w:rsidRDefault="000C5B0D" w:rsidP="00B7678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Urecheşti –</w:t>
            </w:r>
          </w:p>
          <w:p w14:paraId="4179417D" w14:textId="77777777" w:rsidR="000C5B0D" w:rsidRDefault="000C5B0D" w:rsidP="00B7678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Căiuţi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223B6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0EC04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B0257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56F83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43DF5E" w14:textId="77777777" w:rsidR="000C5B0D" w:rsidRPr="004C4194" w:rsidRDefault="000C5B0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C5B0D" w14:paraId="3532340B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73268" w14:textId="77777777" w:rsidR="000C5B0D" w:rsidRDefault="000C5B0D" w:rsidP="000C5B0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56B77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C88A19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66C111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7D0976CC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13 </w:t>
            </w:r>
          </w:p>
          <w:p w14:paraId="6F1F7734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CF2EA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6FB993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0473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F0995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8F500E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FEE209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22393B5F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34A1D" w14:textId="77777777" w:rsidR="000C5B0D" w:rsidRDefault="000C5B0D" w:rsidP="000C5B0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F2ED3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42AE6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E6FA7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75AE390C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F8A54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A93DB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6FC25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03EB24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0736F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5 - 12 Cap X.</w:t>
            </w:r>
          </w:p>
        </w:tc>
      </w:tr>
      <w:tr w:rsidR="000C5B0D" w14:paraId="4B57EC99" w14:textId="77777777">
        <w:trPr>
          <w:cantSplit/>
          <w:trHeight w:val="2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78162" w14:textId="77777777" w:rsidR="000C5B0D" w:rsidRDefault="000C5B0D" w:rsidP="000C5B0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B4639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61C655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028B9C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00B2CC9F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60A748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E65DA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962254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FCAF4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9D5B3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5 - 12 Cap X.</w:t>
            </w:r>
          </w:p>
        </w:tc>
      </w:tr>
      <w:tr w:rsidR="000C5B0D" w14:paraId="3B43F73F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C88BF" w14:textId="77777777" w:rsidR="000C5B0D" w:rsidRDefault="000C5B0D" w:rsidP="000C5B0D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6AEB9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9D6E9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66B1C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0197C913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97E59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57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0E8C4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2E4A46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E41334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1B671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9 - 12</w:t>
            </w:r>
          </w:p>
          <w:p w14:paraId="6F80CCF6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0C5B0D" w14:paraId="50EA029E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10BB9" w14:textId="77777777" w:rsidR="000C5B0D" w:rsidRDefault="000C5B0D" w:rsidP="000C5B0D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B77E5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93752B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2B874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156B1F12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3C2B7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A1C3C4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E01584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61E3B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27687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10 - 12 Cap X.</w:t>
            </w:r>
          </w:p>
        </w:tc>
      </w:tr>
      <w:tr w:rsidR="000C5B0D" w14:paraId="313C21A6" w14:textId="77777777">
        <w:trPr>
          <w:cantSplit/>
          <w:trHeight w:val="9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733EB1" w14:textId="77777777" w:rsidR="000C5B0D" w:rsidRDefault="000C5B0D" w:rsidP="000C5B0D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8D73B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A5BE7D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982E6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766F81F3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D943A9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71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0571F3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16306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0BEAA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F3F4C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11 și 12 Cap X.</w:t>
            </w:r>
          </w:p>
        </w:tc>
      </w:tr>
      <w:tr w:rsidR="000C5B0D" w14:paraId="7F2FA1D7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3AB61" w14:textId="77777777" w:rsidR="000C5B0D" w:rsidRDefault="000C5B0D" w:rsidP="000C5B0D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28C6B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1B92B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69675B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4FAF0BDD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6F63B" w14:textId="77777777" w:rsidR="000C5B0D" w:rsidRDefault="000C5B0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4E00D9D9" w14:textId="77777777" w:rsidR="000C5B0D" w:rsidRDefault="000C5B0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66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B23E50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0D4CCA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7D765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F1AD3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5E550863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11 -  13 Cap Y.</w:t>
            </w:r>
          </w:p>
        </w:tc>
      </w:tr>
      <w:tr w:rsidR="000C5B0D" w14:paraId="21A5B641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0BA2D" w14:textId="77777777" w:rsidR="000C5B0D" w:rsidRDefault="000C5B0D" w:rsidP="000C5B0D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340F7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01DCC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33DB53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Borzeşti</w:t>
            </w:r>
          </w:p>
          <w:p w14:paraId="7171CC2D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2DB86" w14:textId="77777777" w:rsidR="000C5B0D" w:rsidRDefault="000C5B0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299C8337" w14:textId="77777777" w:rsidR="000C5B0D" w:rsidRDefault="000C5B0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76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29F28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0BAFE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266B0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A1B31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51721BEA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11 și 12 Cap Y.</w:t>
            </w:r>
          </w:p>
        </w:tc>
      </w:tr>
      <w:tr w:rsidR="000C5B0D" w14:paraId="434EF711" w14:textId="77777777" w:rsidTr="00BC2223">
        <w:trPr>
          <w:cantSplit/>
          <w:trHeight w:val="703"/>
          <w:jc w:val="center"/>
        </w:trPr>
        <w:tc>
          <w:tcPr>
            <w:tcW w:w="639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D91B6" w14:textId="77777777" w:rsidR="000C5B0D" w:rsidRDefault="000C5B0D" w:rsidP="000C5B0D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BD280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275B2F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1D605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Borzeşti - </w:t>
            </w:r>
          </w:p>
          <w:p w14:paraId="7DDC3D47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Oneşti</w:t>
            </w:r>
          </w:p>
        </w:tc>
        <w:tc>
          <w:tcPr>
            <w:tcW w:w="870" w:type="dxa"/>
            <w:vMerge w:val="restart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7C73B" w14:textId="77777777" w:rsidR="000C5B0D" w:rsidRDefault="000C5B0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 w:val="restart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2CE6A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5AA41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31+400</w:t>
            </w:r>
          </w:p>
          <w:p w14:paraId="50E128C0" w14:textId="77777777" w:rsidR="000C5B0D" w:rsidRDefault="000C5B0D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51CDF" w14:textId="77777777" w:rsidR="000C5B0D" w:rsidRPr="00D0473F" w:rsidRDefault="000C5B0D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vMerge w:val="restart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19006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58EBE013" w14:textId="77777777">
        <w:trPr>
          <w:cantSplit/>
          <w:trHeight w:val="720"/>
          <w:jc w:val="center"/>
        </w:trPr>
        <w:tc>
          <w:tcPr>
            <w:tcW w:w="639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92C8E" w14:textId="77777777" w:rsidR="000C5B0D" w:rsidRDefault="000C5B0D" w:rsidP="000C5B0D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F1436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7202E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A3FE8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vMerge/>
            <w:tcBorders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26DCA" w14:textId="77777777" w:rsidR="000C5B0D" w:rsidRDefault="000C5B0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vMerge/>
            <w:tcBorders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AB54D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4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A196B" w14:textId="77777777" w:rsidR="000C5B0D" w:rsidRDefault="000C5B0D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32+600</w:t>
            </w:r>
          </w:p>
          <w:p w14:paraId="742E24E4" w14:textId="77777777" w:rsidR="000C5B0D" w:rsidRDefault="000C5B0D" w:rsidP="00BC2223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35+500</w:t>
            </w:r>
          </w:p>
        </w:tc>
        <w:tc>
          <w:tcPr>
            <w:tcW w:w="754" w:type="dxa"/>
            <w:tcBorders>
              <w:top w:val="single" w:sz="4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A24F5" w14:textId="77777777" w:rsidR="000C5B0D" w:rsidRDefault="000C5B0D" w:rsidP="00BC2223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vMerge/>
            <w:tcBorders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894A9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64A363E7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001A15" w14:textId="77777777" w:rsidR="000C5B0D" w:rsidRDefault="000C5B0D" w:rsidP="000C5B0D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58805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32+200</w:t>
            </w:r>
          </w:p>
          <w:p w14:paraId="18701357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2BD2F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407FFA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Borzeşti BC - </w:t>
            </w:r>
          </w:p>
          <w:p w14:paraId="197A73BD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B6CBF1" w14:textId="77777777" w:rsidR="000C5B0D" w:rsidRDefault="000C5B0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A8B75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4D61B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6920A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D675F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5C21A6E3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C7E31" w14:textId="77777777" w:rsidR="000C5B0D" w:rsidRDefault="000C5B0D" w:rsidP="000C5B0D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1FF83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3F2AC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17F29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Oneşti</w:t>
            </w:r>
          </w:p>
          <w:p w14:paraId="3BE81718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CACD55" w14:textId="77777777" w:rsidR="000C5B0D" w:rsidRDefault="000C5B0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6C341902" w14:textId="77777777" w:rsidR="000C5B0D" w:rsidRDefault="000C5B0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B0477B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B306EF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1DE314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D519B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4506AE5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6 - 8, Cap X.</w:t>
            </w:r>
          </w:p>
        </w:tc>
      </w:tr>
      <w:tr w:rsidR="000C5B0D" w14:paraId="121FDF21" w14:textId="77777777">
        <w:trPr>
          <w:cantSplit/>
          <w:trHeight w:val="6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0C2830" w14:textId="77777777" w:rsidR="000C5B0D" w:rsidRDefault="000C5B0D" w:rsidP="000C5B0D">
            <w:pPr>
              <w:pStyle w:val="Style1"/>
              <w:numPr>
                <w:ilvl w:val="0"/>
                <w:numId w:val="12"/>
              </w:numPr>
              <w:tabs>
                <w:tab w:val="clear" w:pos="1102"/>
              </w:tabs>
              <w:spacing w:before="120" w:after="120"/>
              <w:ind w:left="227" w:firstLine="0"/>
              <w:jc w:val="center"/>
              <w:rPr>
                <w:sz w:val="20"/>
                <w:lang w:val="ro-RO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6E651E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A2C21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BCE1F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Oneşti</w:t>
            </w:r>
          </w:p>
          <w:p w14:paraId="564F56D3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C2B525" w14:textId="77777777" w:rsidR="000C5B0D" w:rsidRDefault="000C5B0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</w:t>
            </w:r>
          </w:p>
          <w:p w14:paraId="14AC13C7" w14:textId="77777777" w:rsidR="000C5B0D" w:rsidRDefault="000C5B0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F69C6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99869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28D8EB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16BB57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F1DB7C5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și 7, Cap X.</w:t>
            </w:r>
          </w:p>
        </w:tc>
      </w:tr>
      <w:tr w:rsidR="000C5B0D" w14:paraId="35F3B48F" w14:textId="77777777">
        <w:trPr>
          <w:cantSplit/>
          <w:trHeight w:val="4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FB14E" w14:textId="77777777" w:rsidR="000C5B0D" w:rsidRDefault="000C5B0D" w:rsidP="000C5B0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01DFA5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D7C68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A75DA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Oneşti</w:t>
            </w:r>
          </w:p>
          <w:p w14:paraId="3517FE65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872621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CEBE17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D0473F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5F6D2B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BEB5B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B0C8A5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6 - 8 </w:t>
            </w:r>
          </w:p>
          <w:p w14:paraId="160E1977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primiri – expedieri.</w:t>
            </w:r>
          </w:p>
        </w:tc>
      </w:tr>
      <w:tr w:rsidR="000C5B0D" w14:paraId="7C4B8413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2B2FB" w14:textId="77777777" w:rsidR="000C5B0D" w:rsidRDefault="000C5B0D" w:rsidP="000C5B0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929A4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42+300</w:t>
            </w:r>
          </w:p>
          <w:p w14:paraId="1D3F45FB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43+700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6C7A03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1980A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Oneşti -</w:t>
            </w:r>
          </w:p>
          <w:p w14:paraId="2F826E08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 Ocna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3FDCD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C7398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1B6B0E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6D3F2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5DDF48" w14:textId="77777777" w:rsidR="000C5B0D" w:rsidRPr="004C4194" w:rsidRDefault="000C5B0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C5B0D" w14:paraId="331D5FBD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6D292" w14:textId="77777777" w:rsidR="000C5B0D" w:rsidRDefault="000C5B0D" w:rsidP="000C5B0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992D0B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51+500</w:t>
            </w:r>
          </w:p>
          <w:p w14:paraId="7561B82A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51+850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E313CD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B72B7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 Ocna -</w:t>
            </w:r>
          </w:p>
          <w:p w14:paraId="34ECCF1E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2764E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118851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7808A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B044E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E0D378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C5B0D" w14:paraId="23C7F3F0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EE9188" w14:textId="77777777" w:rsidR="000C5B0D" w:rsidRDefault="000C5B0D" w:rsidP="000C5B0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1C6E7" w14:textId="77777777" w:rsidR="000C5B0D" w:rsidRDefault="000C5B0D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54+190</w:t>
            </w:r>
          </w:p>
          <w:p w14:paraId="3348641C" w14:textId="77777777" w:rsidR="000C5B0D" w:rsidRDefault="000C5B0D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557FE" w14:textId="77777777" w:rsidR="000C5B0D" w:rsidRDefault="000C5B0D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D9299" w14:textId="77777777" w:rsidR="000C5B0D" w:rsidRDefault="000C5B0D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 Ocna -</w:t>
            </w:r>
          </w:p>
          <w:p w14:paraId="146DE402" w14:textId="77777777" w:rsidR="000C5B0D" w:rsidRDefault="000C5B0D" w:rsidP="003A64C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0CDD5" w14:textId="77777777" w:rsidR="000C5B0D" w:rsidRDefault="000C5B0D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54B8F" w14:textId="77777777" w:rsidR="000C5B0D" w:rsidRPr="00D0473F" w:rsidRDefault="000C5B0D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064FE" w14:textId="77777777" w:rsidR="000C5B0D" w:rsidRDefault="000C5B0D" w:rsidP="003A64C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F5F61" w14:textId="77777777" w:rsidR="000C5B0D" w:rsidRPr="00D0473F" w:rsidRDefault="000C5B0D" w:rsidP="003A64C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AF6C9" w14:textId="77777777" w:rsidR="000C5B0D" w:rsidRPr="004C4194" w:rsidRDefault="000C5B0D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7DEA623F" w14:textId="77777777" w:rsidR="000C5B0D" w:rsidRDefault="000C5B0D" w:rsidP="003A64C4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7B8901AB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E60B23" w14:textId="77777777" w:rsidR="000C5B0D" w:rsidRDefault="000C5B0D" w:rsidP="000C5B0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462C76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54+650</w:t>
            </w:r>
          </w:p>
          <w:p w14:paraId="6B24702C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54+720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048DC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809F1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 Ocna -</w:t>
            </w:r>
          </w:p>
          <w:p w14:paraId="4B1263A7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85D650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B69F7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9D1DB2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88FDF8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83F7CC" w14:textId="77777777" w:rsidR="000C5B0D" w:rsidRPr="004C4194" w:rsidRDefault="000C5B0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06C62BBF" w14:textId="77777777" w:rsidR="000C5B0D" w:rsidRPr="00D0576C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23D9C1BA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1201AB" w14:textId="77777777" w:rsidR="000C5B0D" w:rsidRDefault="000C5B0D" w:rsidP="000C5B0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6E367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55+060</w:t>
            </w:r>
          </w:p>
          <w:p w14:paraId="29DE9793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55+170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699BDF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DA010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 Ocna -</w:t>
            </w:r>
          </w:p>
          <w:p w14:paraId="3D426ECA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A1014B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B5FC8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644B7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6D7C8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0C914" w14:textId="77777777" w:rsidR="000C5B0D" w:rsidRPr="004C4194" w:rsidRDefault="000C5B0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418EF1A9" w14:textId="77777777" w:rsidR="000C5B0D" w:rsidRPr="00D0576C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1B7AC283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E9D489" w14:textId="77777777" w:rsidR="000C5B0D" w:rsidRDefault="000C5B0D" w:rsidP="000C5B0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B6F0C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60+400</w:t>
            </w:r>
          </w:p>
          <w:p w14:paraId="3C301320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60+500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A7E88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4DAF4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Târgu Ocna -</w:t>
            </w:r>
          </w:p>
          <w:p w14:paraId="2A40C1A5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1AC4A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B4217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333077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72357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39FD7" w14:textId="77777777" w:rsidR="000C5B0D" w:rsidRPr="004C4194" w:rsidRDefault="000C5B0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5BC7CFC6" w14:textId="77777777" w:rsidR="000C5B0D" w:rsidRPr="00D0576C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5F813601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84DE6D" w14:textId="77777777" w:rsidR="000C5B0D" w:rsidRDefault="000C5B0D" w:rsidP="000C5B0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5D656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C79CE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A9C880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Dofteana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DA94C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49770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25A75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15323D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53231" w14:textId="77777777" w:rsidR="000C5B0D" w:rsidRPr="00E03C2B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E03C2B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57D34815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E03C2B">
              <w:rPr>
                <w:b/>
                <w:bCs/>
                <w:i/>
                <w:sz w:val="20"/>
              </w:rPr>
              <w:t>la liniile 2 - 4 st. Dofteana, Cap Y.</w:t>
            </w:r>
          </w:p>
        </w:tc>
      </w:tr>
      <w:tr w:rsidR="000C5B0D" w14:paraId="54C78672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19F2C" w14:textId="77777777" w:rsidR="000C5B0D" w:rsidRDefault="000C5B0D" w:rsidP="000C5B0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460E3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65+570</w:t>
            </w:r>
          </w:p>
          <w:p w14:paraId="4245885B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65+710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CE520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3EBCD7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Dofteana -</w:t>
            </w:r>
          </w:p>
          <w:p w14:paraId="59DF5122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Uzului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8602A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CE0ACA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0D7EE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87258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76C3F" w14:textId="77777777" w:rsidR="000C5B0D" w:rsidRPr="004C4194" w:rsidRDefault="000C5B0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00804AF0" w14:textId="77777777" w:rsidR="000C5B0D" w:rsidRPr="00D0576C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64432E5C" w14:textId="77777777">
        <w:trPr>
          <w:cantSplit/>
          <w:trHeight w:val="48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D9DAB" w14:textId="77777777" w:rsidR="000C5B0D" w:rsidRDefault="000C5B0D" w:rsidP="000C5B0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6509C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66+600</w:t>
            </w:r>
          </w:p>
          <w:p w14:paraId="561F3FF2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66+750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E50780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5D7225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Valea Uzului</w:t>
            </w:r>
          </w:p>
          <w:p w14:paraId="33F0DB92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439B2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62A59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35327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A9C932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986EAF" w14:textId="77777777" w:rsidR="000C5B0D" w:rsidRPr="00E4349C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E4349C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18DB2298" w14:textId="77777777" w:rsidR="000C5B0D" w:rsidRPr="00E4349C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E4349C">
              <w:rPr>
                <w:b/>
                <w:bCs/>
                <w:i/>
                <w:sz w:val="20"/>
              </w:rPr>
              <w:t xml:space="preserve">peste sch.  9 și 11, </w:t>
            </w:r>
          </w:p>
          <w:p w14:paraId="29CACDBA" w14:textId="77777777" w:rsidR="000C5B0D" w:rsidRPr="00E4349C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4349C">
              <w:rPr>
                <w:b/>
                <w:bCs/>
                <w:i/>
                <w:iCs/>
                <w:sz w:val="20"/>
              </w:rPr>
              <w:t>Hm Valea Uzului, Cap X.</w:t>
            </w:r>
          </w:p>
        </w:tc>
      </w:tr>
      <w:tr w:rsidR="000C5B0D" w14:paraId="2D9216B4" w14:textId="77777777">
        <w:trPr>
          <w:cantSplit/>
          <w:trHeight w:val="60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67ECE" w14:textId="77777777" w:rsidR="000C5B0D" w:rsidRDefault="000C5B0D" w:rsidP="000C5B0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4B5039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69+220</w:t>
            </w:r>
          </w:p>
          <w:p w14:paraId="115154B5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69+400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B55DC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9CE78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Valea Uzului - Comăneşti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28CB7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D0805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982DB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2DD9A2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30007" w14:textId="77777777" w:rsidR="000C5B0D" w:rsidRPr="004C4194" w:rsidRDefault="000C5B0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3E250733" w14:textId="77777777" w:rsidR="000C5B0D" w:rsidRPr="00D0576C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172EF7BD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DD5CD" w14:textId="77777777" w:rsidR="000C5B0D" w:rsidRDefault="000C5B0D" w:rsidP="000C5B0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FEE37" w14:textId="77777777" w:rsidR="000C5B0D" w:rsidRDefault="000C5B0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75+120</w:t>
            </w:r>
          </w:p>
          <w:p w14:paraId="3CE29E87" w14:textId="77777777" w:rsidR="000C5B0D" w:rsidRDefault="000C5B0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75+238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88645" w14:textId="77777777" w:rsidR="000C5B0D" w:rsidRPr="00D0473F" w:rsidRDefault="000C5B0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3EE1D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Comăneşti -</w:t>
            </w:r>
          </w:p>
          <w:p w14:paraId="7D82C1B2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DD0D6" w14:textId="77777777" w:rsidR="000C5B0D" w:rsidRDefault="000C5B0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516F4A" w14:textId="77777777" w:rsidR="000C5B0D" w:rsidRDefault="000C5B0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76A02" w14:textId="77777777" w:rsidR="000C5B0D" w:rsidRDefault="000C5B0D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ABFF2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26C12" w14:textId="77777777" w:rsidR="000C5B0D" w:rsidRPr="004C4194" w:rsidRDefault="000C5B0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6E38E17A" w14:textId="77777777" w:rsidR="000C5B0D" w:rsidRPr="00D0576C" w:rsidRDefault="000C5B0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07CCF713" w14:textId="77777777">
        <w:trPr>
          <w:cantSplit/>
          <w:trHeight w:val="4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E2CF38" w14:textId="77777777" w:rsidR="000C5B0D" w:rsidRDefault="000C5B0D" w:rsidP="000C5B0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49513" w14:textId="77777777" w:rsidR="000C5B0D" w:rsidRDefault="000C5B0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76+050</w:t>
            </w:r>
          </w:p>
          <w:p w14:paraId="6B47CBF2" w14:textId="77777777" w:rsidR="000C5B0D" w:rsidRDefault="000C5B0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7FF25" w14:textId="77777777" w:rsidR="000C5B0D" w:rsidRDefault="000C5B0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40E92" w14:textId="77777777" w:rsidR="000C5B0D" w:rsidRDefault="000C5B0D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Comăneşti -</w:t>
            </w:r>
          </w:p>
          <w:p w14:paraId="229FF8F8" w14:textId="77777777" w:rsidR="000C5B0D" w:rsidRDefault="000C5B0D" w:rsidP="002A5562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Asău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EF45E" w14:textId="77777777" w:rsidR="000C5B0D" w:rsidRDefault="000C5B0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1B5C8" w14:textId="77777777" w:rsidR="000C5B0D" w:rsidRDefault="000C5B0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78868" w14:textId="77777777" w:rsidR="000C5B0D" w:rsidRDefault="000C5B0D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8D3F3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7E6C6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Afectează linia curentă Comănești - Asău</w:t>
            </w:r>
          </w:p>
        </w:tc>
      </w:tr>
      <w:tr w:rsidR="000C5B0D" w14:paraId="3A62607C" w14:textId="77777777">
        <w:trPr>
          <w:cantSplit/>
          <w:trHeight w:val="4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F4FC5" w14:textId="77777777" w:rsidR="000C5B0D" w:rsidRDefault="000C5B0D" w:rsidP="000C5B0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4176C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84+260</w:t>
            </w:r>
          </w:p>
          <w:p w14:paraId="4CD388CA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84+360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37F47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6B516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Asău -</w:t>
            </w:r>
          </w:p>
          <w:p w14:paraId="1A7DF538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Goioasa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53238" w14:textId="77777777" w:rsidR="000C5B0D" w:rsidRDefault="000C5B0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4761F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44CC4" w14:textId="77777777" w:rsidR="000C5B0D" w:rsidRDefault="000C5B0D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1DC50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DAC20" w14:textId="77777777" w:rsidR="000C5B0D" w:rsidRPr="004C4194" w:rsidRDefault="000C5B0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093110E9" w14:textId="77777777" w:rsidR="000C5B0D" w:rsidRPr="00D0576C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613401F7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C4478" w14:textId="77777777" w:rsidR="000C5B0D" w:rsidRDefault="000C5B0D" w:rsidP="000C5B0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7B9E1D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97+960</w:t>
            </w:r>
          </w:p>
          <w:p w14:paraId="3F6D9561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98+060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0871B8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FF849F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Simbrea - </w:t>
            </w:r>
          </w:p>
          <w:p w14:paraId="458FAD5D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Palanca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AAE50" w14:textId="77777777" w:rsidR="000C5B0D" w:rsidRDefault="000C5B0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FE11A0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6E371" w14:textId="77777777" w:rsidR="000C5B0D" w:rsidRDefault="000C5B0D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80485C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4B0E4" w14:textId="77777777" w:rsidR="000C5B0D" w:rsidRPr="004C4194" w:rsidRDefault="000C5B0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52E2C889" w14:textId="77777777" w:rsidR="000C5B0D" w:rsidRPr="00D0576C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707F7FA5" w14:textId="77777777">
        <w:trPr>
          <w:cantSplit/>
          <w:trHeight w:val="93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C4489" w14:textId="77777777" w:rsidR="000C5B0D" w:rsidRDefault="000C5B0D" w:rsidP="000C5B0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1E1382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103+600</w:t>
            </w:r>
          </w:p>
          <w:p w14:paraId="4EDF56F7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81B6B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0C1F8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Palanca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E28BA" w14:textId="77777777" w:rsidR="000C5B0D" w:rsidRDefault="000C5B0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ED350C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18E027" w14:textId="77777777" w:rsidR="000C5B0D" w:rsidRDefault="000C5B0D">
            <w:pPr>
              <w:spacing w:before="40" w:after="40" w:line="276" w:lineRule="auto"/>
              <w:ind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C2D5C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4D932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Afectează intrări – ieşiri</w:t>
            </w:r>
          </w:p>
          <w:p w14:paraId="7E4D2488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sz w:val="20"/>
              </w:rPr>
              <w:t>St. Palanca Cap Y</w:t>
            </w:r>
            <w:r>
              <w:rPr>
                <w:b/>
                <w:bCs/>
                <w:iCs/>
                <w:sz w:val="20"/>
              </w:rPr>
              <w:t xml:space="preserve"> </w:t>
            </w:r>
          </w:p>
        </w:tc>
      </w:tr>
      <w:tr w:rsidR="000C5B0D" w14:paraId="70D1E24C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50E216" w14:textId="77777777" w:rsidR="000C5B0D" w:rsidRDefault="000C5B0D" w:rsidP="000C5B0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E5DA7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105+720</w:t>
            </w:r>
          </w:p>
          <w:p w14:paraId="045BAC95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105+930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F88C98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69377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Palanca -</w:t>
            </w:r>
          </w:p>
          <w:p w14:paraId="5DC3F373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Ghimeş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F7DF6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01186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5CFC45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6E4EC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8DCF9" w14:textId="77777777" w:rsidR="000C5B0D" w:rsidRPr="004C4194" w:rsidRDefault="000C5B0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55D1E884" w14:textId="77777777" w:rsidR="000C5B0D" w:rsidRPr="00D0576C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78DFBC13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36F5A" w14:textId="77777777" w:rsidR="000C5B0D" w:rsidRDefault="000C5B0D" w:rsidP="000C5B0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39F58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4D007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D8D50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Ghimeş</w:t>
            </w:r>
          </w:p>
          <w:p w14:paraId="2902F7C7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E84C3B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16373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121E5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E366B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8A73BF" w14:textId="77777777" w:rsidR="000C5B0D" w:rsidRPr="00423757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423757">
              <w:rPr>
                <w:b/>
                <w:bCs/>
                <w:i/>
                <w:sz w:val="20"/>
              </w:rPr>
              <w:t>Nesemnalizată pe teren.</w:t>
            </w:r>
          </w:p>
          <w:p w14:paraId="22874E2A" w14:textId="77777777" w:rsidR="000C5B0D" w:rsidRPr="00423757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423757">
              <w:rPr>
                <w:b/>
                <w:bCs/>
                <w:i/>
                <w:sz w:val="20"/>
              </w:rPr>
              <w:t xml:space="preserve">Afectează intrări - ieşiri </w:t>
            </w:r>
          </w:p>
          <w:p w14:paraId="3BCE6AB0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423757">
              <w:rPr>
                <w:b/>
                <w:bCs/>
                <w:i/>
                <w:sz w:val="20"/>
              </w:rPr>
              <w:t>peste sch. 10 la liniile 4 și 5 Cap Y.</w:t>
            </w:r>
          </w:p>
        </w:tc>
      </w:tr>
      <w:tr w:rsidR="000C5B0D" w14:paraId="024C981F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F1273" w14:textId="77777777" w:rsidR="000C5B0D" w:rsidRDefault="000C5B0D" w:rsidP="000C5B0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B38ED6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7B5F0B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9DE6B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Ghimeş</w:t>
            </w:r>
          </w:p>
          <w:p w14:paraId="62D69C44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5BE09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C8373C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BDC13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6B897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46414" w14:textId="77777777" w:rsidR="000C5B0D" w:rsidRPr="00F94F88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94F88"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C902A55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94F88">
              <w:rPr>
                <w:b/>
                <w:bCs/>
                <w:i/>
                <w:iCs/>
                <w:sz w:val="20"/>
              </w:rPr>
              <w:t xml:space="preserve">la și de la liniile 4 și 5 </w:t>
            </w:r>
          </w:p>
          <w:p w14:paraId="31B4DB44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 w:rsidRPr="00F94F88">
              <w:rPr>
                <w:b/>
                <w:bCs/>
                <w:i/>
                <w:iCs/>
                <w:sz w:val="20"/>
              </w:rPr>
              <w:t>st. Ghimeș, Cap Y.</w:t>
            </w:r>
          </w:p>
        </w:tc>
      </w:tr>
      <w:tr w:rsidR="000C5B0D" w14:paraId="2FE6AE0F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49DA0" w14:textId="77777777" w:rsidR="000C5B0D" w:rsidRDefault="000C5B0D" w:rsidP="000C5B0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CFDE17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109+050</w:t>
            </w:r>
          </w:p>
          <w:p w14:paraId="0C87F678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71277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C33E6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Ghimeş -</w:t>
            </w:r>
          </w:p>
          <w:p w14:paraId="7D3FE222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31B8E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D4CAF6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7B17EE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51FA20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5706C" w14:textId="77777777" w:rsidR="000C5B0D" w:rsidRPr="00F94F88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3C9F2A36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05296" w14:textId="77777777" w:rsidR="000C5B0D" w:rsidRDefault="000C5B0D" w:rsidP="000C5B0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D15DD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109+070</w:t>
            </w:r>
          </w:p>
          <w:p w14:paraId="101CA32B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109+200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C60F8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10D459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Ghimeş -</w:t>
            </w:r>
          </w:p>
          <w:p w14:paraId="6DAF3465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Lunca de Mijloc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9ED44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03D2A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77103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076A7C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8D148C" w14:textId="77777777" w:rsidR="000C5B0D" w:rsidRPr="004C4194" w:rsidRDefault="000C5B0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4C4194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625A4893" w14:textId="77777777" w:rsidR="000C5B0D" w:rsidRPr="00D0576C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D0576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701037BF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23284B" w14:textId="77777777" w:rsidR="000C5B0D" w:rsidRDefault="000C5B0D" w:rsidP="000C5B0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D9471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C4B306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4F6AD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Siculeni grupa D, linia 3D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80A50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0FC07323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 sch. 72</w:t>
            </w:r>
          </w:p>
          <w:p w14:paraId="650DB18C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59612BAA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7FD4F07F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1B2CE0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956736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A57AA6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5F320F" w14:textId="77777777" w:rsidR="000C5B0D" w:rsidRPr="006E4685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1C190309" w14:textId="77777777">
        <w:trPr>
          <w:cantSplit/>
          <w:trHeight w:val="62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379379" w14:textId="77777777" w:rsidR="000C5B0D" w:rsidRDefault="000C5B0D" w:rsidP="000C5B0D">
            <w:pPr>
              <w:numPr>
                <w:ilvl w:val="0"/>
                <w:numId w:val="1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2150D1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61CD2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2C754A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Siculeni</w:t>
            </w:r>
          </w:p>
          <w:p w14:paraId="069C58ED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Grupele B și D,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C22B0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273EC0">
              <w:rPr>
                <w:b/>
                <w:bCs/>
                <w:sz w:val="18"/>
                <w:szCs w:val="18"/>
              </w:rPr>
              <w:t xml:space="preserve">Începând </w:t>
            </w:r>
            <w:r>
              <w:rPr>
                <w:b/>
                <w:bCs/>
                <w:sz w:val="20"/>
              </w:rPr>
              <w:t xml:space="preserve"> de la călcâi sch. 40 </w:t>
            </w:r>
          </w:p>
          <w:p w14:paraId="679B8251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călcâi sch. 44 și peste toate ap. de cale cap </w:t>
            </w:r>
            <w:r w:rsidRPr="00273EC0">
              <w:rPr>
                <w:b/>
                <w:bCs/>
                <w:sz w:val="18"/>
                <w:szCs w:val="18"/>
              </w:rPr>
              <w:t>Y, grupa B și D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E34919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81E98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A973F" w14:textId="77777777" w:rsidR="000C5B0D" w:rsidRPr="00D0473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90030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peste toate aparatele de cale din cap Y şi liniile de legătură, 1D - 4D şi liniile 5B - 11B.</w:t>
            </w:r>
          </w:p>
        </w:tc>
      </w:tr>
    </w:tbl>
    <w:p w14:paraId="069642B2" w14:textId="77777777" w:rsidR="000C5B0D" w:rsidRDefault="000C5B0D" w:rsidP="00F340A3">
      <w:pPr>
        <w:spacing w:before="40" w:after="40" w:line="192" w:lineRule="auto"/>
        <w:ind w:right="57"/>
        <w:rPr>
          <w:sz w:val="20"/>
          <w:szCs w:val="20"/>
        </w:rPr>
      </w:pPr>
    </w:p>
    <w:p w14:paraId="661F7BF1" w14:textId="77777777" w:rsidR="000C5B0D" w:rsidRDefault="000C5B0D" w:rsidP="00EE4C95">
      <w:pPr>
        <w:pStyle w:val="Heading1"/>
        <w:spacing w:line="360" w:lineRule="auto"/>
      </w:pPr>
      <w:r>
        <w:t>LINIA 507</w:t>
      </w:r>
    </w:p>
    <w:p w14:paraId="60E2AA6F" w14:textId="77777777" w:rsidR="000C5B0D" w:rsidRPr="006A4B24" w:rsidRDefault="000C5B0D" w:rsidP="00822D2B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BACĂU - BICAZ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0C5B0D" w14:paraId="70145E54" w14:textId="77777777">
        <w:trPr>
          <w:cantSplit/>
          <w:trHeight w:val="30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15503" w14:textId="77777777" w:rsidR="000C5B0D" w:rsidRDefault="000C5B0D" w:rsidP="000C5B0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75B7D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D8694" w14:textId="77777777" w:rsidR="000C5B0D" w:rsidRPr="002761C4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0B023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3131F66C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C7608D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FD000D3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C854D" w14:textId="77777777" w:rsidR="000C5B0D" w:rsidRPr="00E1695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52D554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EE92F" w14:textId="77777777" w:rsidR="000C5B0D" w:rsidRPr="002761C4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D4789A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102, </w:t>
            </w:r>
          </w:p>
          <w:p w14:paraId="5223A58E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sch. 76,  </w:t>
            </w:r>
          </w:p>
          <w:p w14:paraId="3C930ADC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călcâi sch. 70.</w:t>
            </w:r>
          </w:p>
        </w:tc>
      </w:tr>
      <w:tr w:rsidR="000C5B0D" w14:paraId="7CEF201F" w14:textId="77777777">
        <w:trPr>
          <w:cantSplit/>
          <w:trHeight w:val="1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3B67F" w14:textId="77777777" w:rsidR="000C5B0D" w:rsidRDefault="000C5B0D" w:rsidP="000C5B0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2D1B3F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B3C6A" w14:textId="77777777" w:rsidR="000C5B0D" w:rsidRPr="002761C4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C9AA5E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74999549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11A1D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1C53A979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993FC1" w14:textId="77777777" w:rsidR="000C5B0D" w:rsidRPr="00E1695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F9CD1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FBF44" w14:textId="77777777" w:rsidR="000C5B0D" w:rsidRPr="002761C4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79562A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vârful sch. 98, </w:t>
            </w:r>
          </w:p>
          <w:p w14:paraId="57EB6784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peste TDJ 78 </w:t>
            </w:r>
            <w:r>
              <w:rPr>
                <w:b/>
                <w:bCs/>
                <w:i/>
                <w:iCs/>
                <w:sz w:val="20"/>
                <w:lang w:val="en-US"/>
              </w:rPr>
              <w:t xml:space="preserve">/ </w:t>
            </w:r>
            <w:r>
              <w:rPr>
                <w:b/>
                <w:bCs/>
                <w:i/>
                <w:iCs/>
                <w:sz w:val="20"/>
              </w:rPr>
              <w:t xml:space="preserve">80, sch. 74, 72, 58 până la TDJ 30 </w:t>
            </w:r>
            <w:r>
              <w:rPr>
                <w:b/>
                <w:bCs/>
                <w:i/>
                <w:iCs/>
                <w:sz w:val="20"/>
                <w:lang w:val="en-US"/>
              </w:rPr>
              <w:t>/ 40.</w:t>
            </w:r>
          </w:p>
        </w:tc>
      </w:tr>
      <w:tr w:rsidR="000C5B0D" w14:paraId="6957D899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0380C" w14:textId="77777777" w:rsidR="000C5B0D" w:rsidRDefault="000C5B0D" w:rsidP="000C5B0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32F0E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0E7F4" w14:textId="77777777" w:rsidR="000C5B0D" w:rsidRPr="002761C4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F5A81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Bacău</w:t>
            </w:r>
          </w:p>
          <w:p w14:paraId="365FB8D7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Y, </w:t>
            </w:r>
          </w:p>
          <w:p w14:paraId="1142EFDF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zonă aparate de cale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8E75F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52/46-30/40-26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D10B8B" w14:textId="77777777" w:rsidR="000C5B0D" w:rsidRPr="00E1695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B499C7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C4FAC" w14:textId="77777777" w:rsidR="000C5B0D" w:rsidRPr="002761C4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92DEF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A34095B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spre staţia Gârleni.</w:t>
            </w:r>
          </w:p>
        </w:tc>
      </w:tr>
      <w:tr w:rsidR="000C5B0D" w14:paraId="1A105B3D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D5F0A" w14:textId="77777777" w:rsidR="000C5B0D" w:rsidRDefault="000C5B0D" w:rsidP="000C5B0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D3ED56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4A287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C0E48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Buhuși</w:t>
            </w:r>
          </w:p>
          <w:p w14:paraId="375C8FBD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03063F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38EC2" w14:textId="77777777" w:rsidR="000C5B0D" w:rsidRPr="00E1695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8634B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624A4" w14:textId="77777777" w:rsidR="000C5B0D" w:rsidRPr="002761C4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86CBD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065CB25A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8FF11" w14:textId="77777777" w:rsidR="000C5B0D" w:rsidRDefault="000C5B0D" w:rsidP="000C5B0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ADE2BB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03DFD237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3C904263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31+802</w:t>
            </w:r>
          </w:p>
          <w:p w14:paraId="054FAD38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31+810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4DFA9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F53794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Buhuși - Podoleni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1F2CB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C4144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0C0A4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B45D8" w14:textId="77777777" w:rsidR="000C5B0D" w:rsidRPr="002761C4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B34963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19 t și 20,5 t și vagoane cu sarcina pe osie cuprinsă între 19 t și 20 t.</w:t>
            </w:r>
          </w:p>
          <w:p w14:paraId="31130D3E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42EFD8CB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26BEBBA9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2C890" w14:textId="77777777" w:rsidR="000C5B0D" w:rsidRDefault="000C5B0D" w:rsidP="000C5B0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51A0D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4605211D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4DD43ECF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33+974</w:t>
            </w:r>
          </w:p>
          <w:p w14:paraId="627A6CE7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33+980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B0D4BB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DDB23E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Buhuși - Podoleni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BEA15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0279C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C4870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3D671" w14:textId="77777777" w:rsidR="000C5B0D" w:rsidRPr="002761C4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67A28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19 t și 20,5 t și vagoane cu sarcina pe osie cuprinsă între 19 t și 20 t.</w:t>
            </w:r>
          </w:p>
          <w:p w14:paraId="76D9007B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7DF47879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1CFBA057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2060D" w14:textId="77777777" w:rsidR="000C5B0D" w:rsidRDefault="000C5B0D" w:rsidP="000C5B0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1F21BF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255E9480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3873AC7F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43+047</w:t>
            </w:r>
          </w:p>
          <w:p w14:paraId="48AD4E3E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43+093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9F6CA7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180B1F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Podoleni - Roznov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F96E7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FCF275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EE6AD6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58928" w14:textId="77777777" w:rsidR="000C5B0D" w:rsidRPr="002761C4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EB8F49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19 t și 20,5 t și vagoane cu sarcina pe osie cuprinsă între 19 t și 20 t.</w:t>
            </w:r>
          </w:p>
          <w:p w14:paraId="49E4AF7F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652D7C04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5CC9EF92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2D8E2" w14:textId="77777777" w:rsidR="000C5B0D" w:rsidRDefault="000C5B0D" w:rsidP="000C5B0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87478B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D079A2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D72965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Roznov</w:t>
            </w:r>
          </w:p>
          <w:p w14:paraId="085BF71D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3CAE8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C090A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3878C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3C135" w14:textId="77777777" w:rsidR="000C5B0D" w:rsidRPr="002761C4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7BC55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F70FDEA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linia 9 abătută.</w:t>
            </w:r>
          </w:p>
        </w:tc>
      </w:tr>
      <w:tr w:rsidR="000C5B0D" w14:paraId="0469692D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88DBA" w14:textId="77777777" w:rsidR="000C5B0D" w:rsidRDefault="000C5B0D" w:rsidP="000C5B0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202AB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D3BC1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BA2896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Roznov</w:t>
            </w:r>
          </w:p>
          <w:p w14:paraId="3CB3FBA7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CA0491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1E12C7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C34FE8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D5B8A" w14:textId="77777777" w:rsidR="000C5B0D" w:rsidRPr="002761C4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0D721C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călcâi sch. 13, </w:t>
            </w:r>
          </w:p>
          <w:p w14:paraId="30DF5FC2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până la vârf sch. 14.</w:t>
            </w:r>
          </w:p>
        </w:tc>
      </w:tr>
      <w:tr w:rsidR="000C5B0D" w14:paraId="0CFB7FC7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492B3" w14:textId="77777777" w:rsidR="000C5B0D" w:rsidRDefault="000C5B0D" w:rsidP="000C5B0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ACD56F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84FF8E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CCAB8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Roznov</w:t>
            </w:r>
          </w:p>
          <w:p w14:paraId="6A09D067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CFE46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38AC3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F31AE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1CE0E" w14:textId="77777777" w:rsidR="000C5B0D" w:rsidRPr="002761C4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AD404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2846AA1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 la liniile 3 - 5 abătute Cap Y.</w:t>
            </w:r>
          </w:p>
        </w:tc>
      </w:tr>
      <w:tr w:rsidR="000C5B0D" w14:paraId="5B6E7CDA" w14:textId="77777777">
        <w:trPr>
          <w:cantSplit/>
          <w:trHeight w:val="3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61AE3E" w14:textId="77777777" w:rsidR="000C5B0D" w:rsidRDefault="000C5B0D" w:rsidP="000C5B0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6635CC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AB292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114E40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Roznov</w:t>
            </w:r>
          </w:p>
          <w:p w14:paraId="68F3C477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4F38D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C05EC3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0201B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C674E" w14:textId="77777777" w:rsidR="000C5B0D" w:rsidRPr="002761C4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73D75B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319847D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de la liniile 5, 6 abătute </w:t>
            </w:r>
          </w:p>
          <w:p w14:paraId="34FCA5B9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Y.</w:t>
            </w:r>
          </w:p>
        </w:tc>
      </w:tr>
      <w:tr w:rsidR="000C5B0D" w14:paraId="2182950D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B89E73" w14:textId="77777777" w:rsidR="000C5B0D" w:rsidRDefault="000C5B0D" w:rsidP="000C5B0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360CB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1FC51C5F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67DE2D12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72+300</w:t>
            </w:r>
          </w:p>
          <w:p w14:paraId="5173ED18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72+326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5B9E96" w14:textId="77777777" w:rsidR="000C5B0D" w:rsidRPr="002761C4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FDDC6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Bistrița Neamț -</w:t>
            </w:r>
          </w:p>
          <w:p w14:paraId="674BC361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340E5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2D772C" w14:textId="77777777" w:rsidR="000C5B0D" w:rsidRPr="00E1695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18EA1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098071" w14:textId="77777777" w:rsidR="000C5B0D" w:rsidRPr="002761C4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1539B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2E413202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16284242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68F6233D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CDA9B" w14:textId="77777777" w:rsidR="000C5B0D" w:rsidRDefault="000C5B0D" w:rsidP="000C5B0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B3FB5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7047BC99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0B1B1C1E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74+658</w:t>
            </w:r>
          </w:p>
          <w:p w14:paraId="2A126485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74+668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A70FF2" w14:textId="77777777" w:rsidR="000C5B0D" w:rsidRPr="002761C4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1B7149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59D5C41A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0F754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AD4236" w14:textId="77777777" w:rsidR="000C5B0D" w:rsidRPr="00E1695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D1CC4A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6EEFA" w14:textId="77777777" w:rsidR="000C5B0D" w:rsidRPr="002761C4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ABA39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53A6E889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4533A2B7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66CE0DA6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B2D66B" w14:textId="77777777" w:rsidR="000C5B0D" w:rsidRDefault="000C5B0D" w:rsidP="000C5B0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D898FD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75+000</w:t>
            </w:r>
          </w:p>
          <w:p w14:paraId="2872251D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67F1C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72A25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Pângărați - </w:t>
            </w:r>
          </w:p>
          <w:p w14:paraId="3728802B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9CA57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4217C" w14:textId="77777777" w:rsidR="000C5B0D" w:rsidRPr="00E1695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65362A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BB1DD" w14:textId="77777777" w:rsidR="000C5B0D" w:rsidRPr="002761C4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434580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5B0D" w14:paraId="214E7D05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E8475" w14:textId="77777777" w:rsidR="000C5B0D" w:rsidRDefault="000C5B0D" w:rsidP="000C5B0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5C263E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5033D2AB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6F25C229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76+339</w:t>
            </w:r>
          </w:p>
          <w:p w14:paraId="16968925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76+349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819CC" w14:textId="77777777" w:rsidR="000C5B0D" w:rsidRPr="002761C4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27A48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5739E775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716265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8B64E" w14:textId="77777777" w:rsidR="000C5B0D" w:rsidRPr="00E1695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D67A3F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C874C" w14:textId="77777777" w:rsidR="000C5B0D" w:rsidRPr="002761C4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F423B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041CA030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593A013E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2B63417C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EE5F5" w14:textId="77777777" w:rsidR="000C5B0D" w:rsidRDefault="000C5B0D" w:rsidP="000C5B0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68CA3C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0E233EA9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79278B38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76+891</w:t>
            </w:r>
          </w:p>
          <w:p w14:paraId="7D14DB86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76+895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6B15F" w14:textId="77777777" w:rsidR="000C5B0D" w:rsidRPr="002761C4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3F4F91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54DC6782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BCD68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3C6D3" w14:textId="77777777" w:rsidR="000C5B0D" w:rsidRPr="00E1695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F87C3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B8081A" w14:textId="77777777" w:rsidR="000C5B0D" w:rsidRPr="002761C4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1B9322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00E82FFC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6685859A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7BA292DF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3FD81" w14:textId="77777777" w:rsidR="000C5B0D" w:rsidRDefault="000C5B0D" w:rsidP="000C5B0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B0EDF7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42A60E19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7777A82D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77+421</w:t>
            </w:r>
          </w:p>
          <w:p w14:paraId="447BB10C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77+423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43E603" w14:textId="77777777" w:rsidR="000C5B0D" w:rsidRPr="002761C4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DBD3F6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6F5F5A28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2AFE9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34F64" w14:textId="77777777" w:rsidR="000C5B0D" w:rsidRPr="00E1695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98FAF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4A1D0A" w14:textId="77777777" w:rsidR="000C5B0D" w:rsidRPr="002761C4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8FB33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3FD9A2F4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1B4D32CD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2915EB6B" w14:textId="77777777">
        <w:trPr>
          <w:cantSplit/>
          <w:trHeight w:val="8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98241" w14:textId="77777777" w:rsidR="000C5B0D" w:rsidRDefault="000C5B0D" w:rsidP="000C5B0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6BA39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399308E7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58C96AD8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78+250</w:t>
            </w:r>
          </w:p>
          <w:p w14:paraId="4214D402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78+262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62E03" w14:textId="77777777" w:rsidR="000C5B0D" w:rsidRPr="002761C4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00866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Pângărați -</w:t>
            </w:r>
          </w:p>
          <w:p w14:paraId="007F0CB2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Tarcău Neamț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6C1C3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4190C" w14:textId="77777777" w:rsidR="000C5B0D" w:rsidRPr="00E1695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1EA71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BC3B3" w14:textId="77777777" w:rsidR="000C5B0D" w:rsidRPr="002761C4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F6AEB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11657864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7CC83E96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0FD7BA38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F52324" w14:textId="77777777" w:rsidR="000C5B0D" w:rsidRDefault="000C5B0D" w:rsidP="000C5B0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1E98D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9BF63" w14:textId="77777777" w:rsidR="000C5B0D" w:rsidRPr="002761C4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FE180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Tarcău</w:t>
            </w:r>
          </w:p>
          <w:p w14:paraId="6F6ACF9A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B3A8F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F26448" w14:textId="77777777" w:rsidR="000C5B0D" w:rsidRPr="00E1695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FDDA06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1F70B" w14:textId="77777777" w:rsidR="000C5B0D" w:rsidRPr="002761C4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8F12F9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39DDA307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0FAF10" w14:textId="77777777" w:rsidR="000C5B0D" w:rsidRDefault="000C5B0D" w:rsidP="000C5B0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BE5E9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596FE11A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341B8AE5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81+105</w:t>
            </w:r>
          </w:p>
          <w:p w14:paraId="1FAC54FA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81+265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4AFDF" w14:textId="77777777" w:rsidR="000C5B0D" w:rsidRPr="002761C4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BC891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Tarcău - </w:t>
            </w:r>
          </w:p>
          <w:p w14:paraId="4BEA3240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Bicaz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69757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8D97F" w14:textId="77777777" w:rsidR="000C5B0D" w:rsidRPr="00E1695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FC9E67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590E8" w14:textId="77777777" w:rsidR="000C5B0D" w:rsidRPr="002761C4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A51D07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29575C0D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177335A4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0709E23E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42434" w14:textId="77777777" w:rsidR="000C5B0D" w:rsidRDefault="000C5B0D" w:rsidP="000C5B0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AD9E82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78A69CDE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2ADCE0F8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81+619</w:t>
            </w:r>
          </w:p>
          <w:p w14:paraId="76AF485B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81+683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7C917" w14:textId="77777777" w:rsidR="000C5B0D" w:rsidRPr="002761C4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6A3EEA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Tarcău - </w:t>
            </w:r>
          </w:p>
          <w:p w14:paraId="01FC5C65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Bicaz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149CF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9701B" w14:textId="77777777" w:rsidR="000C5B0D" w:rsidRPr="00E1695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E877D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08B6C" w14:textId="77777777" w:rsidR="000C5B0D" w:rsidRPr="002761C4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D16CDF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394AA185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7F23448D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20D8089A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39124F" w14:textId="77777777" w:rsidR="000C5B0D" w:rsidRDefault="000C5B0D" w:rsidP="000C5B0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01381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Pod</w:t>
            </w:r>
          </w:p>
          <w:p w14:paraId="3D78F52F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km</w:t>
            </w:r>
          </w:p>
          <w:p w14:paraId="6462E430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81+821</w:t>
            </w:r>
          </w:p>
          <w:p w14:paraId="40D8F6A8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81+941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B501D" w14:textId="77777777" w:rsidR="000C5B0D" w:rsidRPr="002761C4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D5482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Tarcău - </w:t>
            </w:r>
          </w:p>
          <w:p w14:paraId="695FCF3F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Bicaz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EA3CB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FE588C" w14:textId="77777777" w:rsidR="000C5B0D" w:rsidRPr="00E1695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7B65F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3C273E" w14:textId="77777777" w:rsidR="000C5B0D" w:rsidRPr="002761C4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BA2900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Pentru locomotive cu sarcina pe osie cuprinsă între 18 t și 20,5 t și vagoane cu sarcina pe osie cuprinsă între 18 t și 20 t.</w:t>
            </w:r>
          </w:p>
          <w:p w14:paraId="2CC3B6AC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Circulația locomotivelor cu sarcina pe osie mai mare de 20,5 t și a vagoanelor cu sarcina pe osie mai mare de 20 t este INTERZISĂ.</w:t>
            </w:r>
          </w:p>
          <w:p w14:paraId="6B43BDDF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05096821" w14:textId="77777777">
        <w:trPr>
          <w:cantSplit/>
          <w:trHeight w:val="3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CEC7B3" w14:textId="77777777" w:rsidR="000C5B0D" w:rsidRDefault="000C5B0D" w:rsidP="000C5B0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FEA02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510940" w14:textId="77777777" w:rsidR="000C5B0D" w:rsidRPr="002761C4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DC8A68" w14:textId="77777777" w:rsidR="000C5B0D" w:rsidRDefault="000C5B0D">
            <w:pPr>
              <w:pStyle w:val="Heading3"/>
              <w:spacing w:line="36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St. Bicaz</w:t>
            </w:r>
          </w:p>
          <w:p w14:paraId="52B68D6C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C59AD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91BD6" w14:textId="77777777" w:rsidR="000C5B0D" w:rsidRPr="00E1695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DDC05A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290DD8" w14:textId="77777777" w:rsidR="000C5B0D" w:rsidRPr="002761C4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04E672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7E53C220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C5CC1" w14:textId="77777777" w:rsidR="000C5B0D" w:rsidRDefault="000C5B0D" w:rsidP="000C5B0D">
            <w:pPr>
              <w:numPr>
                <w:ilvl w:val="0"/>
                <w:numId w:val="1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AF3CBF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A1CB0" w14:textId="77777777" w:rsidR="000C5B0D" w:rsidRPr="002761C4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EB79B6" w14:textId="77777777" w:rsidR="000C5B0D" w:rsidRDefault="000C5B0D">
            <w:pPr>
              <w:pStyle w:val="Heading3"/>
              <w:spacing w:line="36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  <w:sz w:val="20"/>
              </w:rPr>
              <w:t>St. Bicaz</w:t>
            </w:r>
          </w:p>
          <w:p w14:paraId="61A8F2A3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147E9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79E0704F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18F85" w14:textId="77777777" w:rsidR="000C5B0D" w:rsidRPr="00E1695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1695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BAEDF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05469" w14:textId="77777777" w:rsidR="000C5B0D" w:rsidRPr="002761C4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33136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6E4B39D6" w14:textId="77777777" w:rsidR="000C5B0D" w:rsidRDefault="000C5B0D">
      <w:pPr>
        <w:spacing w:before="40" w:after="40" w:line="192" w:lineRule="auto"/>
        <w:ind w:right="57"/>
        <w:rPr>
          <w:sz w:val="20"/>
        </w:rPr>
      </w:pPr>
    </w:p>
    <w:p w14:paraId="41BEEF46" w14:textId="77777777" w:rsidR="000C5B0D" w:rsidRDefault="000C5B0D" w:rsidP="00D430CA">
      <w:pPr>
        <w:pStyle w:val="Heading1"/>
        <w:spacing w:line="360" w:lineRule="auto"/>
      </w:pPr>
      <w:r>
        <w:t>LINIA 510</w:t>
      </w:r>
    </w:p>
    <w:p w14:paraId="54EE1643" w14:textId="77777777" w:rsidR="000C5B0D" w:rsidRDefault="000C5B0D" w:rsidP="006B5BFC">
      <w:pPr>
        <w:pStyle w:val="Heading1"/>
        <w:spacing w:line="360" w:lineRule="auto"/>
        <w:rPr>
          <w:b w:val="0"/>
          <w:bCs w:val="0"/>
          <w:sz w:val="8"/>
        </w:rPr>
      </w:pPr>
      <w:r>
        <w:t>LEORDA - DOROHOI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4"/>
        <w:gridCol w:w="870"/>
        <w:gridCol w:w="754"/>
        <w:gridCol w:w="2493"/>
      </w:tblGrid>
      <w:tr w:rsidR="000C5B0D" w14:paraId="01799B78" w14:textId="77777777">
        <w:trPr>
          <w:cantSplit/>
          <w:trHeight w:val="109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8ED45" w14:textId="77777777" w:rsidR="000C5B0D" w:rsidRDefault="000C5B0D" w:rsidP="000C5B0D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133D3E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0+000</w:t>
            </w:r>
          </w:p>
          <w:p w14:paraId="322150CF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5F482" w14:textId="77777777" w:rsidR="000C5B0D" w:rsidRPr="003459D6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21FADE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Leorda - Dorohoi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1CFBF" w14:textId="77777777" w:rsidR="000C5B0D" w:rsidRDefault="000C5B0D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AB9599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6E5CC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AAD70" w14:textId="77777777" w:rsidR="000C5B0D" w:rsidRPr="003459D6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C4B92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Ax. St. </w:t>
            </w:r>
            <w:r w:rsidRPr="00C8117C">
              <w:rPr>
                <w:b/>
                <w:bCs/>
                <w:i/>
                <w:iCs/>
                <w:sz w:val="20"/>
              </w:rPr>
              <w:t>Leorda</w:t>
            </w:r>
          </w:p>
          <w:p w14:paraId="174C0E7C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Ax. St.</w:t>
            </w:r>
            <w:r w:rsidRPr="00C8117C">
              <w:rPr>
                <w:b/>
                <w:bCs/>
                <w:i/>
                <w:iCs/>
                <w:sz w:val="20"/>
              </w:rPr>
              <w:t xml:space="preserve"> Dorohoi</w:t>
            </w:r>
          </w:p>
          <w:p w14:paraId="5BD47AD8" w14:textId="77777777" w:rsidR="000C5B0D" w:rsidRPr="00C8117C" w:rsidRDefault="000C5B0D">
            <w:pPr>
              <w:spacing w:before="40" w:after="40" w:line="360" w:lineRule="auto"/>
              <w:ind w:left="57" w:right="57"/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3309E578" w14:textId="77777777">
        <w:trPr>
          <w:cantSplit/>
          <w:trHeight w:val="109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E0CC2" w14:textId="77777777" w:rsidR="000C5B0D" w:rsidRDefault="000C5B0D" w:rsidP="000C5B0D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C30DE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FB7113" w14:textId="77777777" w:rsidR="000C5B0D" w:rsidRPr="003459D6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DE5D9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Dorohoi</w:t>
            </w:r>
          </w:p>
          <w:p w14:paraId="6FD75BF8" w14:textId="77777777" w:rsidR="000C5B0D" w:rsidRPr="00673810" w:rsidRDefault="000C5B0D">
            <w:pPr>
              <w:spacing w:before="40" w:after="40" w:line="360" w:lineRule="auto"/>
              <w:ind w:left="57" w:right="57"/>
              <w:rPr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02464" w14:textId="77777777" w:rsidR="000C5B0D" w:rsidRPr="00673810" w:rsidRDefault="000C5B0D">
            <w:pPr>
              <w:spacing w:before="40" w:after="40" w:line="360" w:lineRule="auto"/>
              <w:jc w:val="center"/>
              <w:rPr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0EE5E" w14:textId="77777777" w:rsidR="000C5B0D" w:rsidRPr="00673810" w:rsidRDefault="000C5B0D">
            <w:pPr>
              <w:spacing w:before="120" w:after="40" w:line="360" w:lineRule="auto"/>
              <w:ind w:left="57" w:right="57"/>
              <w:jc w:val="center"/>
              <w:rPr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53E0E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1A5183" w14:textId="77777777" w:rsidR="000C5B0D" w:rsidRPr="003459D6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5F1CB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1.</w:t>
            </w:r>
          </w:p>
        </w:tc>
      </w:tr>
      <w:tr w:rsidR="000C5B0D" w14:paraId="289196CC" w14:textId="77777777">
        <w:trPr>
          <w:cantSplit/>
          <w:trHeight w:val="1093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B4F594" w14:textId="77777777" w:rsidR="000C5B0D" w:rsidRDefault="000C5B0D" w:rsidP="000C5B0D">
            <w:pPr>
              <w:numPr>
                <w:ilvl w:val="0"/>
                <w:numId w:val="1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3DDF18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47BA0" w14:textId="77777777" w:rsidR="000C5B0D" w:rsidRPr="003459D6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79625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Dorohoi</w:t>
            </w:r>
          </w:p>
          <w:p w14:paraId="50B7EE4B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3 - 5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3D9FF8" w14:textId="77777777" w:rsidR="000C5B0D" w:rsidRDefault="000C5B0D">
            <w:pPr>
              <w:spacing w:before="40" w:after="40" w:line="360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2EB613" w14:textId="77777777" w:rsidR="000C5B0D" w:rsidRPr="003459D6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BCD99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B2021" w14:textId="77777777" w:rsidR="000C5B0D" w:rsidRPr="003459D6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6C58A6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3 - 5.</w:t>
            </w:r>
          </w:p>
        </w:tc>
      </w:tr>
    </w:tbl>
    <w:p w14:paraId="7452D650" w14:textId="77777777" w:rsidR="000C5B0D" w:rsidRDefault="000C5B0D">
      <w:pPr>
        <w:spacing w:before="40" w:after="40" w:line="192" w:lineRule="auto"/>
        <w:ind w:right="57"/>
        <w:rPr>
          <w:sz w:val="20"/>
        </w:rPr>
      </w:pPr>
    </w:p>
    <w:p w14:paraId="22C21E75" w14:textId="77777777" w:rsidR="000C5B0D" w:rsidRDefault="000C5B0D" w:rsidP="007E1810">
      <w:pPr>
        <w:pStyle w:val="Heading1"/>
        <w:spacing w:line="360" w:lineRule="auto"/>
      </w:pPr>
      <w:r>
        <w:t>LINIA 511</w:t>
      </w:r>
    </w:p>
    <w:p w14:paraId="0C1731A5" w14:textId="77777777" w:rsidR="000C5B0D" w:rsidRPr="009B4FEF" w:rsidRDefault="000C5B0D" w:rsidP="00791B14">
      <w:pPr>
        <w:pStyle w:val="Heading1"/>
        <w:spacing w:line="360" w:lineRule="auto"/>
        <w:rPr>
          <w:b w:val="0"/>
          <w:bCs w:val="0"/>
          <w:sz w:val="20"/>
          <w:szCs w:val="20"/>
        </w:rPr>
      </w:pPr>
      <w:r>
        <w:t>DĂRMĂNEŞTI - ILVA MICĂ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0C5B0D" w14:paraId="7A8A817D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D830D3" w14:textId="77777777" w:rsidR="000C5B0D" w:rsidRDefault="000C5B0D" w:rsidP="000C5B0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D5FD19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B7808" w14:textId="77777777" w:rsidR="000C5B0D" w:rsidRPr="00D33E71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189D79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Dărmănești</w:t>
            </w:r>
          </w:p>
          <w:p w14:paraId="575E319A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1CA85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00E3278A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</w:t>
            </w:r>
          </w:p>
          <w:p w14:paraId="257076BB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17 - sch. 19 - linia 5 - vârf </w:t>
            </w:r>
          </w:p>
          <w:p w14:paraId="6687B41B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1562C8" w14:textId="77777777" w:rsidR="000C5B0D" w:rsidRPr="00D33E71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B9B9F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0E2477" w14:textId="77777777" w:rsidR="000C5B0D" w:rsidRPr="00D33E71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99ACE4" w14:textId="77777777" w:rsidR="000C5B0D" w:rsidRPr="009E7CE7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9E7CE7"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0C5B0D" w14:paraId="0D002246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6905F" w14:textId="77777777" w:rsidR="000C5B0D" w:rsidRDefault="000C5B0D" w:rsidP="000C5B0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D5F02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A2A90B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3BD242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Cacica </w:t>
            </w:r>
          </w:p>
          <w:p w14:paraId="04FDD77E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40A204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vârful sch. 5 </w:t>
            </w:r>
          </w:p>
          <w:p w14:paraId="5F94317E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şi </w:t>
            </w:r>
          </w:p>
          <w:p w14:paraId="533B97E6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vârful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3F2653" w14:textId="77777777" w:rsidR="000C5B0D" w:rsidRPr="00F02EF7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AE1AD8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87809" w14:textId="77777777" w:rsidR="000C5B0D" w:rsidRPr="00BE2D76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1A126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28761AAA" w14:textId="77777777">
        <w:trPr>
          <w:cantSplit/>
          <w:trHeight w:val="5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F8762" w14:textId="77777777" w:rsidR="000C5B0D" w:rsidRDefault="000C5B0D" w:rsidP="000C5B0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699E09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22+030</w:t>
            </w:r>
          </w:p>
          <w:p w14:paraId="61E0742B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22+062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D57899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083C2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Cacica -</w:t>
            </w:r>
          </w:p>
          <w:p w14:paraId="5F4BA52E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Vârfu Dealului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0CD1A4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36B0E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EAFE9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6F3D7C" w14:textId="77777777" w:rsidR="000C5B0D" w:rsidRPr="00BE2D76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68E99" w14:textId="77777777" w:rsidR="000C5B0D" w:rsidRPr="00193954" w:rsidRDefault="000C5B0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193954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193954">
              <w:rPr>
                <w:b/>
                <w:bCs/>
                <w:iCs/>
                <w:sz w:val="20"/>
              </w:rPr>
              <w:t>două locomotive cuplate.</w:t>
            </w:r>
          </w:p>
          <w:p w14:paraId="6DE9412C" w14:textId="77777777" w:rsidR="000C5B0D" w:rsidRPr="00176852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176852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36E0F5E3" w14:textId="77777777">
        <w:trPr>
          <w:cantSplit/>
          <w:trHeight w:val="12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E9B1F7" w14:textId="77777777" w:rsidR="000C5B0D" w:rsidRDefault="000C5B0D" w:rsidP="000C5B0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D3224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947A5" w14:textId="77777777" w:rsidR="000C5B0D" w:rsidRPr="002108A9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E8A77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Gura Humorului</w:t>
            </w:r>
          </w:p>
          <w:p w14:paraId="61B2D078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23F4723F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CFAEE1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Cap X la </w:t>
            </w:r>
          </w:p>
          <w:p w14:paraId="0174DF55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7BA88170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AA36C" w14:textId="77777777" w:rsidR="000C5B0D" w:rsidRPr="00F02EF7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C1D4F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D2695" w14:textId="77777777" w:rsidR="000C5B0D" w:rsidRPr="00BE2D76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DF586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1B58732A" w14:textId="77777777">
        <w:trPr>
          <w:cantSplit/>
          <w:trHeight w:val="9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5E7FE" w14:textId="77777777" w:rsidR="000C5B0D" w:rsidRDefault="000C5B0D" w:rsidP="000C5B0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1F601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77295" w14:textId="77777777" w:rsidR="000C5B0D" w:rsidRPr="002108A9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39F63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Pojorâta</w:t>
            </w:r>
          </w:p>
          <w:p w14:paraId="536669F6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BE9C5" w14:textId="77777777" w:rsidR="000C5B0D" w:rsidRDefault="000C5B0D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de la Cap Y </w:t>
            </w:r>
          </w:p>
          <w:p w14:paraId="4D43F784" w14:textId="77777777" w:rsidR="000C5B0D" w:rsidRDefault="000C5B0D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la </w:t>
            </w:r>
          </w:p>
          <w:p w14:paraId="437B71B2" w14:textId="77777777" w:rsidR="000C5B0D" w:rsidRDefault="000C5B0D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 xml:space="preserve">ax </w:t>
            </w:r>
          </w:p>
          <w:p w14:paraId="71C5A555" w14:textId="77777777" w:rsidR="000C5B0D" w:rsidRDefault="000C5B0D">
            <w:pPr>
              <w:spacing w:before="40" w:after="40" w:line="276" w:lineRule="auto"/>
              <w:jc w:val="center"/>
              <w:rPr>
                <w:b/>
                <w:bCs/>
                <w:spacing w:val="4"/>
                <w:sz w:val="20"/>
              </w:rPr>
            </w:pPr>
            <w:r>
              <w:rPr>
                <w:b/>
                <w:bCs/>
                <w:spacing w:val="4"/>
                <w:sz w:val="20"/>
              </w:rPr>
              <w:t>staţie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4AEC1" w14:textId="77777777" w:rsidR="000C5B0D" w:rsidRPr="00F02EF7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910C24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B7561" w14:textId="77777777" w:rsidR="000C5B0D" w:rsidRPr="00BE2D76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22DBD5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6E547A3C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6E49B" w14:textId="77777777" w:rsidR="000C5B0D" w:rsidRDefault="000C5B0D" w:rsidP="000C5B0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CD9AF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80470" w14:textId="77777777" w:rsidR="000C5B0D" w:rsidRPr="002108A9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CF0BD1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Iacobeni</w:t>
            </w:r>
          </w:p>
          <w:p w14:paraId="4F04FD35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2C182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676573F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DB626" w14:textId="77777777" w:rsidR="000C5B0D" w:rsidRPr="00F02EF7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41945E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59558" w14:textId="77777777" w:rsidR="000C5B0D" w:rsidRPr="00BE2D76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9F177A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380B7845" w14:textId="77777777">
        <w:trPr>
          <w:cantSplit/>
          <w:trHeight w:val="69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2449C" w14:textId="77777777" w:rsidR="000C5B0D" w:rsidRDefault="000C5B0D" w:rsidP="000C5B0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EF568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95D5E" w14:textId="77777777" w:rsidR="000C5B0D" w:rsidRPr="002108A9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0F96AC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Argestru</w:t>
            </w:r>
          </w:p>
          <w:p w14:paraId="04140ED1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92299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0103AC" w14:textId="77777777" w:rsidR="000C5B0D" w:rsidRPr="00F02EF7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6D13F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65026" w14:textId="77777777" w:rsidR="000C5B0D" w:rsidRPr="00BE2D76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FDC216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784FF0F2" w14:textId="77777777">
        <w:trPr>
          <w:cantSplit/>
          <w:trHeight w:val="12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11C456" w14:textId="77777777" w:rsidR="000C5B0D" w:rsidRDefault="000C5B0D" w:rsidP="000C5B0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A5E5D7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F57B2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844BC3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Larion</w:t>
            </w:r>
          </w:p>
          <w:p w14:paraId="2E5B5AAC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  <w:p w14:paraId="01B2425E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A8C75F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Cap X la Km</w:t>
            </w:r>
          </w:p>
          <w:p w14:paraId="1BF55C56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E40B09" w14:textId="77777777" w:rsidR="000C5B0D" w:rsidRPr="00F02EF7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883028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AC7134" w14:textId="77777777" w:rsidR="000C5B0D" w:rsidRPr="00BE2D76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7FCFB4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362AA828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B7BD6" w14:textId="77777777" w:rsidR="000C5B0D" w:rsidRDefault="000C5B0D" w:rsidP="000C5B0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A8766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9938E8" w14:textId="77777777" w:rsidR="000C5B0D" w:rsidRPr="002108A9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2908D9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Mare</w:t>
            </w:r>
          </w:p>
          <w:p w14:paraId="704574AD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9F6D3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9EDEBC" w14:textId="77777777" w:rsidR="000C5B0D" w:rsidRPr="00F02EF7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D3A338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97BC7" w14:textId="77777777" w:rsidR="000C5B0D" w:rsidRPr="00BE2D76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E525E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56BCCEED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1CF5D" w14:textId="77777777" w:rsidR="000C5B0D" w:rsidRDefault="000C5B0D" w:rsidP="000C5B0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FCEB8B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E4F548" w14:textId="77777777" w:rsidR="000C5B0D" w:rsidRPr="002108A9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2B76D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Măgura Ilvei, linia 3 primiri-expedieri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63BC7F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31D30" w14:textId="77777777" w:rsidR="000C5B0D" w:rsidRPr="00F02EF7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3BE76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E90CE" w14:textId="77777777" w:rsidR="000C5B0D" w:rsidRPr="00BE2D76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B603CD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2DA9FBC1" w14:textId="77777777">
        <w:trPr>
          <w:cantSplit/>
          <w:trHeight w:val="8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5B32E4" w14:textId="77777777" w:rsidR="000C5B0D" w:rsidRDefault="000C5B0D" w:rsidP="000C5B0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C11AB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FEB9D8" w14:textId="77777777" w:rsidR="000C5B0D" w:rsidRPr="002108A9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C5C73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Leşu Ilvei</w:t>
            </w:r>
          </w:p>
          <w:p w14:paraId="19E37E79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  <w:p w14:paraId="4777A180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7B9885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47970B2B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08945D32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staţie </w:t>
            </w:r>
          </w:p>
          <w:p w14:paraId="3EC80235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la </w:t>
            </w:r>
          </w:p>
          <w:p w14:paraId="1A098A31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073298" w14:textId="77777777" w:rsidR="000C5B0D" w:rsidRPr="00F02EF7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CE548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64E2EE" w14:textId="77777777" w:rsidR="000C5B0D" w:rsidRPr="00BE2D76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2B440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79DFF516" w14:textId="77777777">
        <w:trPr>
          <w:cantSplit/>
          <w:trHeight w:val="8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2BE24B" w14:textId="77777777" w:rsidR="000C5B0D" w:rsidRDefault="000C5B0D" w:rsidP="000C5B0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954684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F05C0" w14:textId="77777777" w:rsidR="000C5B0D" w:rsidRPr="002108A9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4C81BF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651A64E9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E2778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774874">
              <w:rPr>
                <w:b/>
                <w:bCs/>
                <w:sz w:val="20"/>
              </w:rPr>
              <w:t>c</w:t>
            </w:r>
            <w:r>
              <w:rPr>
                <w:b/>
                <w:bCs/>
                <w:sz w:val="20"/>
              </w:rPr>
              <w:t>ă</w:t>
            </w:r>
            <w:r w:rsidRPr="00774874">
              <w:rPr>
                <w:b/>
                <w:bCs/>
                <w:sz w:val="20"/>
              </w:rPr>
              <w:t>lc</w:t>
            </w:r>
            <w:r>
              <w:rPr>
                <w:b/>
                <w:bCs/>
                <w:sz w:val="20"/>
              </w:rPr>
              <w:t>â</w:t>
            </w:r>
            <w:r w:rsidRPr="00774874">
              <w:rPr>
                <w:b/>
                <w:bCs/>
                <w:sz w:val="20"/>
              </w:rPr>
              <w:t xml:space="preserve">i sch. R28 </w:t>
            </w:r>
            <w:r>
              <w:rPr>
                <w:b/>
                <w:bCs/>
                <w:sz w:val="20"/>
              </w:rPr>
              <w:t>ș</w:t>
            </w:r>
            <w:r w:rsidRPr="00774874">
              <w:rPr>
                <w:b/>
                <w:bCs/>
                <w:sz w:val="20"/>
              </w:rPr>
              <w:t>i v</w:t>
            </w:r>
            <w:r>
              <w:rPr>
                <w:b/>
                <w:bCs/>
                <w:sz w:val="20"/>
              </w:rPr>
              <w:t>â</w:t>
            </w:r>
            <w:r w:rsidRPr="00774874">
              <w:rPr>
                <w:b/>
                <w:bCs/>
                <w:sz w:val="20"/>
              </w:rPr>
              <w:t>rf sch. R19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D04DB" w14:textId="77777777" w:rsidR="000C5B0D" w:rsidRPr="00F02EF7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00C5E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373E94" w14:textId="77777777" w:rsidR="000C5B0D" w:rsidRPr="00BE2D76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871BC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15163606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A4B40" w14:textId="77777777" w:rsidR="000C5B0D" w:rsidRDefault="000C5B0D" w:rsidP="000C5B0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B58C46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D331D9" w14:textId="77777777" w:rsidR="000C5B0D" w:rsidRPr="002108A9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C1233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3FC2E321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03019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 11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91F104" w14:textId="77777777" w:rsidR="000C5B0D" w:rsidRPr="00F02EF7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820A9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9D70C" w14:textId="77777777" w:rsidR="000C5B0D" w:rsidRPr="00BE2D76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6BD788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A382CA9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8162856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5 – 12.</w:t>
            </w:r>
          </w:p>
        </w:tc>
      </w:tr>
      <w:tr w:rsidR="000C5B0D" w14:paraId="27F5004D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23424C" w14:textId="77777777" w:rsidR="000C5B0D" w:rsidRDefault="000C5B0D" w:rsidP="000C5B0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B32757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F90440" w14:textId="77777777" w:rsidR="000C5B0D" w:rsidRPr="002108A9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250EAD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2EB0CD67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4B7FE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8D3615E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 23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4B21AC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7AB1D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C331A" w14:textId="77777777" w:rsidR="000C5B0D" w:rsidRPr="00BE2D76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155CB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8553592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6 și 7.</w:t>
            </w:r>
          </w:p>
        </w:tc>
      </w:tr>
      <w:tr w:rsidR="000C5B0D" w14:paraId="5DC03E10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950C7" w14:textId="77777777" w:rsidR="000C5B0D" w:rsidRDefault="000C5B0D" w:rsidP="000C5B0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3CD515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76AF5" w14:textId="77777777" w:rsidR="000C5B0D" w:rsidRPr="002108A9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5F1B29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Ilva Mică </w:t>
            </w:r>
          </w:p>
          <w:p w14:paraId="47A1CBEF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197A13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5D6CF41B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 /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DD9B68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9FB853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6F364C" w14:textId="77777777" w:rsidR="000C5B0D" w:rsidRPr="00BE2D76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82DBE6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93ADBAD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20A3C84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– 10.</w:t>
            </w:r>
          </w:p>
        </w:tc>
      </w:tr>
      <w:tr w:rsidR="000C5B0D" w14:paraId="218A6892" w14:textId="77777777">
        <w:trPr>
          <w:cantSplit/>
          <w:trHeight w:val="5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19C8CD" w14:textId="77777777" w:rsidR="000C5B0D" w:rsidRDefault="000C5B0D" w:rsidP="000C5B0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93AE8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5DFB3" w14:textId="77777777" w:rsidR="000C5B0D" w:rsidRPr="002108A9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3B4F5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72322086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6A8E6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călcâi sch. 15 la km 43+000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A288A" w14:textId="77777777" w:rsidR="000C5B0D" w:rsidRPr="00F02EF7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D21DAF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99D76" w14:textId="77777777" w:rsidR="000C5B0D" w:rsidRPr="00BE2D76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AA9E5E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2EF693C1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A7C95" w14:textId="77777777" w:rsidR="000C5B0D" w:rsidRDefault="000C5B0D" w:rsidP="000C5B0D">
            <w:pPr>
              <w:numPr>
                <w:ilvl w:val="0"/>
                <w:numId w:val="24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A4E46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9ADB7" w14:textId="77777777" w:rsidR="000C5B0D" w:rsidRPr="002108A9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A40F7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Ilva Mică</w:t>
            </w:r>
          </w:p>
          <w:p w14:paraId="5A3B0464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4672B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96933F" w14:textId="77777777" w:rsidR="000C5B0D" w:rsidRPr="00F02EF7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02EF7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B9B53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A284EA" w14:textId="77777777" w:rsidR="000C5B0D" w:rsidRPr="00BE2D76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D1C81A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448F308D" w14:textId="77777777" w:rsidR="000C5B0D" w:rsidRDefault="000C5B0D">
      <w:pPr>
        <w:spacing w:before="40" w:after="40" w:line="192" w:lineRule="auto"/>
        <w:ind w:right="57"/>
        <w:rPr>
          <w:sz w:val="20"/>
        </w:rPr>
      </w:pPr>
    </w:p>
    <w:p w14:paraId="36090437" w14:textId="77777777" w:rsidR="000C5B0D" w:rsidRDefault="000C5B0D" w:rsidP="00B86D21">
      <w:pPr>
        <w:pStyle w:val="Heading1"/>
        <w:spacing w:line="360" w:lineRule="auto"/>
      </w:pPr>
      <w:r>
        <w:t>LINIA 515</w:t>
      </w:r>
    </w:p>
    <w:p w14:paraId="12F372F2" w14:textId="77777777" w:rsidR="000C5B0D" w:rsidRDefault="000C5B0D" w:rsidP="00862BF9">
      <w:pPr>
        <w:pStyle w:val="Heading1"/>
        <w:spacing w:line="360" w:lineRule="auto"/>
        <w:rPr>
          <w:b w:val="0"/>
          <w:bCs w:val="0"/>
          <w:sz w:val="8"/>
        </w:rPr>
      </w:pPr>
      <w:r>
        <w:t>DORNEŞTI - NISIPITU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0"/>
        <w:gridCol w:w="2207"/>
        <w:gridCol w:w="871"/>
        <w:gridCol w:w="750"/>
        <w:gridCol w:w="871"/>
        <w:gridCol w:w="750"/>
        <w:gridCol w:w="2497"/>
      </w:tblGrid>
      <w:tr w:rsidR="000C5B0D" w14:paraId="0BFD095F" w14:textId="77777777">
        <w:trPr>
          <w:cantSplit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8D73E6" w14:textId="77777777" w:rsidR="000C5B0D" w:rsidRDefault="000C5B0D" w:rsidP="000C5B0D">
            <w:pPr>
              <w:numPr>
                <w:ilvl w:val="0"/>
                <w:numId w:val="2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40B0E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0+200</w:t>
            </w:r>
          </w:p>
          <w:p w14:paraId="49490362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0+700</w:t>
            </w: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3A4A4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FD97B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Dornești - Rădăuți</w:t>
            </w: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671C79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BC312A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6DE9E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871C61" w14:textId="77777777" w:rsidR="000C5B0D" w:rsidRPr="00412AB5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88BEF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</w:tbl>
    <w:p w14:paraId="055D482C" w14:textId="77777777" w:rsidR="000C5B0D" w:rsidRDefault="000C5B0D">
      <w:pPr>
        <w:spacing w:before="40" w:after="40" w:line="192" w:lineRule="auto"/>
        <w:ind w:right="57"/>
        <w:rPr>
          <w:sz w:val="20"/>
          <w:szCs w:val="20"/>
        </w:rPr>
      </w:pPr>
    </w:p>
    <w:p w14:paraId="27AF1211" w14:textId="77777777" w:rsidR="000C5B0D" w:rsidRDefault="000C5B0D" w:rsidP="00072BF3">
      <w:pPr>
        <w:pStyle w:val="Heading1"/>
        <w:spacing w:line="360" w:lineRule="auto"/>
      </w:pPr>
      <w:bookmarkStart w:id="4" w:name="_Hlk182558800"/>
      <w:r>
        <w:t>LINIA 517</w:t>
      </w:r>
    </w:p>
    <w:p w14:paraId="0254D292" w14:textId="77777777" w:rsidR="000C5B0D" w:rsidRDefault="000C5B0D" w:rsidP="00F07F75">
      <w:pPr>
        <w:pStyle w:val="Heading1"/>
        <w:spacing w:line="360" w:lineRule="auto"/>
        <w:rPr>
          <w:b w:val="0"/>
          <w:bCs w:val="0"/>
          <w:sz w:val="8"/>
        </w:rPr>
      </w:pPr>
      <w:r>
        <w:t>SUCEAVA - GURA HUMORULUI</w:t>
      </w:r>
    </w:p>
    <w:bookmarkEnd w:id="4"/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4"/>
        <w:gridCol w:w="870"/>
        <w:gridCol w:w="755"/>
        <w:gridCol w:w="870"/>
        <w:gridCol w:w="755"/>
        <w:gridCol w:w="2491"/>
      </w:tblGrid>
      <w:tr w:rsidR="000C5B0D" w14:paraId="676B909A" w14:textId="77777777">
        <w:trPr>
          <w:cantSplit/>
          <w:trHeight w:val="13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EEDF4" w14:textId="77777777" w:rsidR="000C5B0D" w:rsidRDefault="000C5B0D" w:rsidP="000C5B0D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B64FD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7E02FC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455A3B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18A37DBA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1s şi 2s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1AF873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A303D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9738C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27E1A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1C86C9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19E6D710" w14:textId="77777777">
        <w:trPr>
          <w:cantSplit/>
          <w:trHeight w:val="13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975E01" w14:textId="77777777" w:rsidR="000C5B0D" w:rsidRDefault="000C5B0D" w:rsidP="000C5B0D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E2214" w14:textId="77777777" w:rsidR="000C5B0D" w:rsidRDefault="000C5B0D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6E51AC" w14:textId="77777777" w:rsidR="000C5B0D" w:rsidRDefault="000C5B0D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402FB8" w14:textId="77777777" w:rsidR="000C5B0D" w:rsidRDefault="000C5B0D" w:rsidP="004616D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</w:t>
            </w:r>
          </w:p>
          <w:p w14:paraId="71735F9C" w14:textId="77777777" w:rsidR="000C5B0D" w:rsidRDefault="000C5B0D" w:rsidP="004616D5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7E598" w14:textId="77777777" w:rsidR="000C5B0D" w:rsidRDefault="000C5B0D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9FF738" w14:textId="77777777" w:rsidR="000C5B0D" w:rsidRDefault="000C5B0D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C1B0D" w14:textId="77777777" w:rsidR="000C5B0D" w:rsidRDefault="000C5B0D" w:rsidP="004616D5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06975E" w14:textId="77777777" w:rsidR="000C5B0D" w:rsidRDefault="000C5B0D" w:rsidP="004616D5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9BC3A" w14:textId="77777777" w:rsidR="000C5B0D" w:rsidRDefault="000C5B0D" w:rsidP="004616D5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467ED427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D53A0F" w14:textId="77777777" w:rsidR="000C5B0D" w:rsidRDefault="000C5B0D" w:rsidP="000C5B0D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212298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9168E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330A8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2A0E8C87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1D550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11D10F5E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diag.</w:t>
            </w:r>
          </w:p>
          <w:p w14:paraId="1C47508F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1 - 7</w:t>
            </w:r>
          </w:p>
          <w:p w14:paraId="76EA3565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120F4D6B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19C0BC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20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3D559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1C8448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BACE7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78F4DF39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1 - 6, Cap X, numai la parcursuri peste sch. nr. 1, 3, 5 şi 7 </w:t>
            </w:r>
          </w:p>
          <w:p w14:paraId="65248E95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în poziţii abătute.</w:t>
            </w:r>
          </w:p>
        </w:tc>
      </w:tr>
      <w:tr w:rsidR="000C5B0D" w14:paraId="1CE0F0CB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9DB6D6" w14:textId="77777777" w:rsidR="000C5B0D" w:rsidRDefault="000C5B0D" w:rsidP="000C5B0D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7BDAF9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C7B3E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0CBE0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7979F563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7CCD4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sch. 15 până la sch. 62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9BBC1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4B3AD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DE884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DBC63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Numai pentru locomotive izolate.</w:t>
            </w:r>
          </w:p>
        </w:tc>
      </w:tr>
      <w:tr w:rsidR="000C5B0D" w14:paraId="43312360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826985" w14:textId="77777777" w:rsidR="000C5B0D" w:rsidRDefault="000C5B0D" w:rsidP="000C5B0D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1701FD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B40554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3D26C2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Suceava Nord</w:t>
            </w:r>
          </w:p>
          <w:p w14:paraId="15049FA5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6D3523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C6266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779F13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E6257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F4D31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19BD962B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6EACC" w14:textId="77777777" w:rsidR="000C5B0D" w:rsidRDefault="000C5B0D" w:rsidP="000C5B0D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0A748B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25C991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2AE0C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Ciprian Porumbescu</w:t>
            </w:r>
          </w:p>
          <w:p w14:paraId="50CBCB30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3EDF8F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332BC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E4292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CA093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C8F075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7F696B9C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36A50C" w14:textId="77777777" w:rsidR="000C5B0D" w:rsidRDefault="000C5B0D" w:rsidP="000C5B0D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68464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F1D1A9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5185C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Berchișești, linia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464B4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81ACA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8A993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1E3F59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11619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06F128AA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523829" w14:textId="77777777" w:rsidR="000C5B0D" w:rsidRDefault="000C5B0D" w:rsidP="000C5B0D">
            <w:pPr>
              <w:numPr>
                <w:ilvl w:val="0"/>
                <w:numId w:val="2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1335F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5C7902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9B3618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Gura Humorului</w:t>
            </w:r>
          </w:p>
          <w:p w14:paraId="6676ED90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 prim.-exped.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4AC03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Cap X la </w:t>
            </w:r>
          </w:p>
          <w:p w14:paraId="2BC7F537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3116F7DA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stație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F3ADD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F213DE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0EE7B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F9E5C9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6CB1B0A9" w14:textId="77777777" w:rsidR="000C5B0D" w:rsidRDefault="000C5B0D" w:rsidP="00F232A2">
      <w:pPr>
        <w:spacing w:before="40" w:after="40" w:line="192" w:lineRule="auto"/>
        <w:ind w:right="57"/>
        <w:rPr>
          <w:sz w:val="20"/>
        </w:rPr>
      </w:pPr>
    </w:p>
    <w:p w14:paraId="5CA22A4F" w14:textId="77777777" w:rsidR="000C5B0D" w:rsidRDefault="000C5B0D" w:rsidP="00F04622">
      <w:pPr>
        <w:pStyle w:val="Heading1"/>
        <w:spacing w:line="360" w:lineRule="auto"/>
      </w:pPr>
      <w:r>
        <w:t>LINIA 600</w:t>
      </w:r>
    </w:p>
    <w:p w14:paraId="543DF250" w14:textId="77777777" w:rsidR="000C5B0D" w:rsidRDefault="000C5B0D" w:rsidP="00CE4CB2">
      <w:pPr>
        <w:pStyle w:val="Heading1"/>
        <w:spacing w:line="360" w:lineRule="auto"/>
        <w:rPr>
          <w:b w:val="0"/>
          <w:bCs w:val="0"/>
          <w:sz w:val="8"/>
        </w:rPr>
      </w:pPr>
      <w:r>
        <w:t>FĂUREI - TECUCI - IAŞI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0C5B0D" w14:paraId="1B4936F9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85CA31" w14:textId="77777777" w:rsidR="000C5B0D" w:rsidRDefault="000C5B0D" w:rsidP="000C5B0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A9F8E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1+300</w:t>
            </w:r>
          </w:p>
          <w:p w14:paraId="36B7D7B0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A5141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6C0E0B" w14:textId="77777777" w:rsidR="000C5B0D" w:rsidRDefault="000C5B0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</w:t>
            </w:r>
          </w:p>
          <w:p w14:paraId="43639742" w14:textId="77777777" w:rsidR="000C5B0D" w:rsidRDefault="000C5B0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Jirlău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AEA1F5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880BD1" w14:textId="77777777" w:rsidR="000C5B0D" w:rsidRPr="002F6CE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3A4CA2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AB87E" w14:textId="77777777" w:rsidR="000C5B0D" w:rsidRPr="00C14131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4AB36" w14:textId="77777777" w:rsidR="000C5B0D" w:rsidRPr="009E2C90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614BC31E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EA7C6" w14:textId="77777777" w:rsidR="000C5B0D" w:rsidRDefault="000C5B0D" w:rsidP="000C5B0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75569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6+700</w:t>
            </w:r>
          </w:p>
          <w:p w14:paraId="0D646800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6+890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68D15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F4A9B" w14:textId="77777777" w:rsidR="000C5B0D" w:rsidRDefault="000C5B0D" w:rsidP="00786F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</w:t>
            </w:r>
          </w:p>
          <w:p w14:paraId="642DC5F8" w14:textId="77777777" w:rsidR="000C5B0D" w:rsidRDefault="000C5B0D" w:rsidP="00786FE9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Jirlău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094A2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2E703" w14:textId="77777777" w:rsidR="000C5B0D" w:rsidRPr="002F6CE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547F7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A69B75" w14:textId="77777777" w:rsidR="000C5B0D" w:rsidRPr="00C14131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A6B157" w14:textId="77777777" w:rsidR="000C5B0D" w:rsidRPr="005D499E" w:rsidRDefault="000C5B0D" w:rsidP="00786FE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50EE4EA4" w14:textId="77777777" w:rsidR="000C5B0D" w:rsidRPr="009E2C90" w:rsidRDefault="000C5B0D" w:rsidP="00786FE9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02F8BC3E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93210" w14:textId="77777777" w:rsidR="000C5B0D" w:rsidRDefault="000C5B0D" w:rsidP="000C5B0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25352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35+500</w:t>
            </w:r>
          </w:p>
          <w:p w14:paraId="755363E0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B8894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236783" w14:textId="77777777" w:rsidR="000C5B0D" w:rsidRDefault="000C5B0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Balta Albă – </w:t>
            </w:r>
          </w:p>
          <w:p w14:paraId="1946ECF3" w14:textId="77777777" w:rsidR="000C5B0D" w:rsidRDefault="000C5B0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Ciorăști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FCF088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46B79" w14:textId="77777777" w:rsidR="000C5B0D" w:rsidRPr="002F6CE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BC12C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E8202" w14:textId="77777777" w:rsidR="000C5B0D" w:rsidRPr="00C14131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E7C71" w14:textId="77777777" w:rsidR="000C5B0D" w:rsidRPr="00DD03D3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DD03D3">
              <w:rPr>
                <w:b/>
                <w:bCs/>
                <w:i/>
                <w:sz w:val="20"/>
              </w:rPr>
              <w:t>Fără inductori.</w:t>
            </w:r>
          </w:p>
        </w:tc>
      </w:tr>
      <w:tr w:rsidR="000C5B0D" w14:paraId="431F852F" w14:textId="77777777">
        <w:trPr>
          <w:cantSplit/>
          <w:trHeight w:val="42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A4B0D" w14:textId="77777777" w:rsidR="000C5B0D" w:rsidRDefault="000C5B0D" w:rsidP="000C5B0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DF1DC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48859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F88E3" w14:textId="77777777" w:rsidR="000C5B0D" w:rsidRDefault="000C5B0D" w:rsidP="00CB56E5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Ciorăști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133C0A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321BB" w14:textId="77777777" w:rsidR="000C5B0D" w:rsidRPr="002F6CE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61AB18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D9F58" w14:textId="77777777" w:rsidR="000C5B0D" w:rsidRPr="00C14131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6D4D4" w14:textId="77777777" w:rsidR="000C5B0D" w:rsidRPr="00DD03D3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0C5B0D" w14:paraId="72C92A5D" w14:textId="77777777">
        <w:trPr>
          <w:cantSplit/>
          <w:trHeight w:val="119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453072" w14:textId="77777777" w:rsidR="000C5B0D" w:rsidRDefault="000C5B0D" w:rsidP="000C5B0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04D20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51+300</w:t>
            </w:r>
          </w:p>
          <w:p w14:paraId="417B7195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C13A5F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90ECE" w14:textId="77777777" w:rsidR="000C5B0D" w:rsidRDefault="000C5B0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29E9A278" w14:textId="77777777" w:rsidR="000C5B0D" w:rsidRDefault="000C5B0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0AA0D3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C88037" w14:textId="77777777" w:rsidR="000C5B0D" w:rsidRPr="002F6CE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B955A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CD603C" w14:textId="77777777" w:rsidR="000C5B0D" w:rsidRPr="00C14131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19CA9" w14:textId="77777777" w:rsidR="000C5B0D" w:rsidRPr="005D499E" w:rsidRDefault="000C5B0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0C13E873" w14:textId="77777777" w:rsidR="000C5B0D" w:rsidRPr="009E2C90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6BF03E99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B2088" w14:textId="77777777" w:rsidR="000C5B0D" w:rsidRDefault="000C5B0D" w:rsidP="000C5B0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CBC6DD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55+974</w:t>
            </w:r>
          </w:p>
          <w:p w14:paraId="2698F4BD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70+552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F1B23A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F446B" w14:textId="77777777" w:rsidR="000C5B0D" w:rsidRDefault="000C5B0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1700A58C" w14:textId="77777777" w:rsidR="000C5B0D" w:rsidRDefault="000C5B0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DBBC30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CF2620" w14:textId="77777777" w:rsidR="000C5B0D" w:rsidRPr="002F6CE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F6654E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992659" w14:textId="77777777" w:rsidR="000C5B0D" w:rsidRPr="00C14131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60E2F9" w14:textId="77777777" w:rsidR="000C5B0D" w:rsidRPr="005D20EA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sz w:val="20"/>
              </w:rPr>
            </w:pPr>
            <w:r w:rsidRPr="005D20EA"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0C5B0D" w14:paraId="51A688B9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E731B" w14:textId="77777777" w:rsidR="000C5B0D" w:rsidRDefault="000C5B0D" w:rsidP="000C5B0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B2D902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67+030</w:t>
            </w:r>
          </w:p>
          <w:p w14:paraId="073BE17F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67+120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46685B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E2CC5" w14:textId="77777777" w:rsidR="000C5B0D" w:rsidRDefault="000C5B0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Tătăranu -</w:t>
            </w:r>
          </w:p>
          <w:p w14:paraId="7FA866DE" w14:textId="77777777" w:rsidR="000C5B0D" w:rsidRDefault="000C5B0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7F42AA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2D62DF" w14:textId="77777777" w:rsidR="000C5B0D" w:rsidRPr="002F6CE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7139B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7C7E5" w14:textId="77777777" w:rsidR="000C5B0D" w:rsidRPr="00C14131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BC8AEF" w14:textId="77777777" w:rsidR="000C5B0D" w:rsidRPr="005D499E" w:rsidRDefault="000C5B0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522ADE7F" w14:textId="77777777" w:rsidR="000C5B0D" w:rsidRPr="009E2C90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5FF3FA80" w14:textId="77777777">
        <w:trPr>
          <w:cantSplit/>
          <w:trHeight w:val="54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D81232" w14:textId="77777777" w:rsidR="000C5B0D" w:rsidRDefault="000C5B0D" w:rsidP="000C5B0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F0513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73+300</w:t>
            </w:r>
          </w:p>
          <w:p w14:paraId="74B25595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73+720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A315B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94768D" w14:textId="77777777" w:rsidR="000C5B0D" w:rsidRDefault="000C5B0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Hm. Suraia –</w:t>
            </w:r>
          </w:p>
          <w:p w14:paraId="2295013A" w14:textId="77777777" w:rsidR="000C5B0D" w:rsidRDefault="000C5B0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Tecuci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CC72A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17FD6" w14:textId="77777777" w:rsidR="000C5B0D" w:rsidRPr="002F6CE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1E598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1E28B" w14:textId="77777777" w:rsidR="000C5B0D" w:rsidRPr="00C14131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CBEAB" w14:textId="77777777" w:rsidR="000C5B0D" w:rsidRPr="005D499E" w:rsidRDefault="000C5B0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357B8D99" w14:textId="77777777" w:rsidR="000C5B0D" w:rsidRPr="009E2C90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2E9ED821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DDEB20" w14:textId="77777777" w:rsidR="000C5B0D" w:rsidRDefault="000C5B0D" w:rsidP="000C5B0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1F04F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253+125</w:t>
            </w:r>
          </w:p>
          <w:p w14:paraId="3ABCDDB1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253+175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91A4B7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90361" w14:textId="77777777" w:rsidR="000C5B0D" w:rsidRDefault="000C5B0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Frunzeasca -</w:t>
            </w:r>
          </w:p>
          <w:p w14:paraId="17B386AB" w14:textId="77777777" w:rsidR="000C5B0D" w:rsidRDefault="000C5B0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Berheci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20D36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1A835" w14:textId="77777777" w:rsidR="000C5B0D" w:rsidRPr="002F6CE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9EE00E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65B05" w14:textId="77777777" w:rsidR="000C5B0D" w:rsidRPr="00C14131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E91CE" w14:textId="77777777" w:rsidR="000C5B0D" w:rsidRPr="005D499E" w:rsidRDefault="000C5B0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5D499E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sz w:val="20"/>
              </w:rPr>
              <w:t>care au în componență</w:t>
            </w:r>
            <w:r w:rsidRPr="004143AF">
              <w:rPr>
                <w:b/>
                <w:bCs/>
                <w:iCs/>
                <w:sz w:val="20"/>
              </w:rPr>
              <w:t xml:space="preserve"> </w:t>
            </w:r>
            <w:r w:rsidRPr="005D499E">
              <w:rPr>
                <w:b/>
                <w:bCs/>
                <w:iCs/>
                <w:sz w:val="20"/>
              </w:rPr>
              <w:t>două locomotive cuplate.</w:t>
            </w:r>
          </w:p>
          <w:p w14:paraId="718C4E25" w14:textId="77777777" w:rsidR="000C5B0D" w:rsidRPr="009E2C90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9E2C90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2D31981C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D6390A" w14:textId="77777777" w:rsidR="000C5B0D" w:rsidRDefault="000C5B0D" w:rsidP="000C5B0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570050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268+200</w:t>
            </w:r>
          </w:p>
          <w:p w14:paraId="73B3C212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268+900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29118B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92D5A5" w14:textId="77777777" w:rsidR="000C5B0D" w:rsidRDefault="000C5B0D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Ghidigeni - Tutova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1ACDBD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3D1B5" w14:textId="77777777" w:rsidR="000C5B0D" w:rsidRPr="002F6CE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0E4F2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BE9BD" w14:textId="77777777" w:rsidR="000C5B0D" w:rsidRPr="00C14131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2B8A0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Cu inductori la paletele galbene.</w:t>
            </w:r>
          </w:p>
        </w:tc>
      </w:tr>
      <w:tr w:rsidR="000C5B0D" w14:paraId="7E9D3907" w14:textId="77777777">
        <w:trPr>
          <w:cantSplit/>
          <w:trHeight w:val="79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A536AC" w14:textId="77777777" w:rsidR="000C5B0D" w:rsidRDefault="000C5B0D" w:rsidP="000C5B0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F4FC7" w14:textId="77777777" w:rsidR="000C5B0D" w:rsidRDefault="000C5B0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339+950</w:t>
            </w:r>
          </w:p>
          <w:p w14:paraId="6D1489B0" w14:textId="77777777" w:rsidR="000C5B0D" w:rsidRDefault="000C5B0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363+500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F323A4" w14:textId="77777777" w:rsidR="000C5B0D" w:rsidRDefault="000C5B0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AB2A69" w14:textId="77777777" w:rsidR="000C5B0D" w:rsidRDefault="000C5B0D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Vaslui </w:t>
            </w:r>
            <w:r>
              <w:rPr>
                <w:b/>
                <w:bCs/>
                <w:sz w:val="20"/>
              </w:rPr>
              <w:br w:type="page"/>
              <w:t xml:space="preserve">– Buhăești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6E433" w14:textId="77777777" w:rsidR="000C5B0D" w:rsidRDefault="000C5B0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D3B24" w14:textId="77777777" w:rsidR="000C5B0D" w:rsidRPr="002F6CED" w:rsidRDefault="000C5B0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299E9" w14:textId="77777777" w:rsidR="000C5B0D" w:rsidRDefault="000C5B0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76493" w14:textId="77777777" w:rsidR="000C5B0D" w:rsidRPr="00C14131" w:rsidRDefault="000C5B0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A2894" w14:textId="77777777" w:rsidR="000C5B0D" w:rsidRDefault="000C5B0D" w:rsidP="00E11BA9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 St.</w:t>
            </w:r>
            <w:r>
              <w:rPr>
                <w:b/>
                <w:bCs/>
                <w:sz w:val="20"/>
              </w:rPr>
              <w:t>Vaslui</w:t>
            </w:r>
          </w:p>
          <w:p w14:paraId="3D33930D" w14:textId="77777777" w:rsidR="000C5B0D" w:rsidRDefault="000C5B0D" w:rsidP="00E11BA9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Ax St. Buhăiești Nesemnalizată pe teren.</w:t>
            </w:r>
          </w:p>
        </w:tc>
      </w:tr>
      <w:tr w:rsidR="000C5B0D" w14:paraId="539FF11E" w14:textId="77777777">
        <w:trPr>
          <w:cantSplit/>
          <w:trHeight w:val="7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1C38A" w14:textId="77777777" w:rsidR="000C5B0D" w:rsidRDefault="000C5B0D" w:rsidP="000C5B0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78B09" w14:textId="77777777" w:rsidR="000C5B0D" w:rsidRDefault="000C5B0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FD7C29" w14:textId="77777777" w:rsidR="000C5B0D" w:rsidRPr="00C14131" w:rsidRDefault="000C5B0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910AF5" w14:textId="77777777" w:rsidR="000C5B0D" w:rsidRDefault="000C5B0D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395E3F95" w14:textId="77777777" w:rsidR="000C5B0D" w:rsidRDefault="000C5B0D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17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BA0427" w14:textId="77777777" w:rsidR="000C5B0D" w:rsidRDefault="000C5B0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staţie </w:t>
            </w:r>
          </w:p>
          <w:p w14:paraId="4E3E41E1" w14:textId="77777777" w:rsidR="000C5B0D" w:rsidRDefault="000C5B0D" w:rsidP="000C5B0D">
            <w:pPr>
              <w:numPr>
                <w:ilvl w:val="0"/>
                <w:numId w:val="4"/>
              </w:numPr>
              <w:spacing w:before="40" w:after="40" w:line="360" w:lineRule="auto"/>
              <w:ind w:left="57" w:right="57" w:firstLine="0"/>
              <w:jc w:val="center"/>
              <w:rPr>
                <w:b/>
                <w:bCs/>
                <w:sz w:val="20"/>
              </w:rPr>
            </w:pPr>
          </w:p>
          <w:p w14:paraId="45723C5D" w14:textId="77777777" w:rsidR="000C5B0D" w:rsidRDefault="000C5B0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</w:t>
            </w:r>
          </w:p>
          <w:p w14:paraId="4A829DA4" w14:textId="77777777" w:rsidR="000C5B0D" w:rsidRDefault="000C5B0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E67EF6" w14:textId="77777777" w:rsidR="000C5B0D" w:rsidRPr="002F6CED" w:rsidRDefault="000C5B0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F6CE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169CD" w14:textId="77777777" w:rsidR="000C5B0D" w:rsidRDefault="000C5B0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64AD6D" w14:textId="77777777" w:rsidR="000C5B0D" w:rsidRPr="00C14131" w:rsidRDefault="000C5B0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DDACE" w14:textId="77777777" w:rsidR="000C5B0D" w:rsidRDefault="000C5B0D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2346D8F1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1F566" w14:textId="77777777" w:rsidR="000C5B0D" w:rsidRDefault="000C5B0D" w:rsidP="000C5B0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01A4E" w14:textId="77777777" w:rsidR="000C5B0D" w:rsidRDefault="000C5B0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DEA6C" w14:textId="77777777" w:rsidR="000C5B0D" w:rsidRPr="00C14131" w:rsidRDefault="000C5B0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76DAAB" w14:textId="77777777" w:rsidR="000C5B0D" w:rsidRDefault="000C5B0D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79AFBD1E" w14:textId="77777777" w:rsidR="000C5B0D" w:rsidRDefault="000C5B0D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porţiunea de linie cuprinsă între </w:t>
            </w:r>
          </w:p>
          <w:p w14:paraId="65F7106C" w14:textId="77777777" w:rsidR="000C5B0D" w:rsidRDefault="000C5B0D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schimbătorii 5 şi 43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3DE80F" w14:textId="77777777" w:rsidR="000C5B0D" w:rsidRDefault="000C5B0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BFC65B6" w14:textId="77777777" w:rsidR="000C5B0D" w:rsidRDefault="000C5B0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27, 35 </w:t>
            </w:r>
          </w:p>
          <w:p w14:paraId="0CD6BDEE" w14:textId="77777777" w:rsidR="000C5B0D" w:rsidRDefault="000C5B0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40F987" w14:textId="77777777" w:rsidR="000C5B0D" w:rsidRPr="002F6CED" w:rsidRDefault="000C5B0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F6CED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B16E02" w14:textId="77777777" w:rsidR="000C5B0D" w:rsidRDefault="000C5B0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624E2" w14:textId="77777777" w:rsidR="000C5B0D" w:rsidRPr="00C14131" w:rsidRDefault="000C5B0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51C9FF" w14:textId="77777777" w:rsidR="000C5B0D" w:rsidRDefault="000C5B0D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linile 12, 13 şi 16 din Grupa Mărfuri, Cap X şi intrări - ieşiri </w:t>
            </w:r>
          </w:p>
          <w:p w14:paraId="67BEF195" w14:textId="77777777" w:rsidR="000C5B0D" w:rsidRDefault="000C5B0D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Depou Cap X.</w:t>
            </w:r>
          </w:p>
        </w:tc>
      </w:tr>
      <w:tr w:rsidR="000C5B0D" w14:paraId="34231DDC" w14:textId="77777777">
        <w:trPr>
          <w:cantSplit/>
          <w:trHeight w:val="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FD5A08" w14:textId="77777777" w:rsidR="000C5B0D" w:rsidRDefault="000C5B0D" w:rsidP="000C5B0D">
            <w:pPr>
              <w:numPr>
                <w:ilvl w:val="0"/>
                <w:numId w:val="2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3E5DB" w14:textId="77777777" w:rsidR="000C5B0D" w:rsidRDefault="000C5B0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45F3A1" w14:textId="77777777" w:rsidR="000C5B0D" w:rsidRPr="00C14131" w:rsidRDefault="000C5B0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01EA2" w14:textId="77777777" w:rsidR="000C5B0D" w:rsidRDefault="000C5B0D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Iaşi </w:t>
            </w:r>
          </w:p>
          <w:p w14:paraId="11C42112" w14:textId="77777777" w:rsidR="000C5B0D" w:rsidRDefault="000C5B0D" w:rsidP="00E02B0C">
            <w:pPr>
              <w:spacing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55874" w14:textId="77777777" w:rsidR="000C5B0D" w:rsidRDefault="000C5B0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58F145D" w14:textId="77777777" w:rsidR="000C5B0D" w:rsidRDefault="000C5B0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34 -38 - 44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CEC6F" w14:textId="77777777" w:rsidR="000C5B0D" w:rsidRPr="002F6CED" w:rsidRDefault="000C5B0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D71E16" w14:textId="77777777" w:rsidR="000C5B0D" w:rsidRDefault="000C5B0D" w:rsidP="00E02B0C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A21EF" w14:textId="77777777" w:rsidR="000C5B0D" w:rsidRPr="00C14131" w:rsidRDefault="000C5B0D" w:rsidP="00E02B0C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4B5E6" w14:textId="77777777" w:rsidR="000C5B0D" w:rsidRDefault="000C5B0D" w:rsidP="00E02B0C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din Grupa Iaş</w:t>
            </w:r>
            <w:r>
              <w:rPr>
                <w:b/>
                <w:bCs/>
                <w:i/>
                <w:iCs/>
                <w:sz w:val="20"/>
                <w:lang w:val="en-US"/>
              </w:rPr>
              <w:t>i Nord.</w:t>
            </w:r>
          </w:p>
        </w:tc>
      </w:tr>
    </w:tbl>
    <w:p w14:paraId="423D4A94" w14:textId="77777777" w:rsidR="000C5B0D" w:rsidRDefault="000C5B0D">
      <w:pPr>
        <w:spacing w:before="40" w:after="40" w:line="192" w:lineRule="auto"/>
        <w:ind w:right="57"/>
        <w:rPr>
          <w:sz w:val="20"/>
        </w:rPr>
      </w:pPr>
    </w:p>
    <w:p w14:paraId="3688F9D6" w14:textId="77777777" w:rsidR="000C5B0D" w:rsidRDefault="000C5B0D" w:rsidP="003C645F">
      <w:pPr>
        <w:pStyle w:val="Heading1"/>
        <w:spacing w:line="360" w:lineRule="auto"/>
      </w:pPr>
      <w:r>
        <w:lastRenderedPageBreak/>
        <w:t>LINIA 602</w:t>
      </w:r>
    </w:p>
    <w:p w14:paraId="3FE5495B" w14:textId="77777777" w:rsidR="000C5B0D" w:rsidRDefault="000C5B0D" w:rsidP="000F0D44">
      <w:pPr>
        <w:pStyle w:val="Heading1"/>
        <w:spacing w:line="360" w:lineRule="auto"/>
        <w:rPr>
          <w:b w:val="0"/>
          <w:bCs w:val="0"/>
          <w:sz w:val="8"/>
        </w:rPr>
      </w:pPr>
      <w:r>
        <w:t>MĂRĂŞEŞTI - TECUCI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0C5B0D" w14:paraId="76C2874F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BEDE4" w14:textId="77777777" w:rsidR="000C5B0D" w:rsidRDefault="000C5B0D" w:rsidP="000C5B0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228C2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618267A7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F4EF4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14C5F3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25FAD6EB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3AE78" w14:textId="77777777" w:rsidR="000C5B0D" w:rsidRPr="00406474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18F4CE" w14:textId="77777777" w:rsidR="000C5B0D" w:rsidRPr="00DA41E4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45A0D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226+560</w:t>
            </w:r>
          </w:p>
          <w:p w14:paraId="2FAF8F0C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226+688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F8F87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23BE2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45C02119" w14:textId="77777777" w:rsidR="000C5B0D" w:rsidRPr="0007619C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27477A22" w14:textId="77777777">
        <w:trPr>
          <w:cantSplit/>
          <w:trHeight w:val="114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DC9A1" w14:textId="77777777" w:rsidR="000C5B0D" w:rsidRDefault="000C5B0D" w:rsidP="000C5B0D">
            <w:pPr>
              <w:numPr>
                <w:ilvl w:val="0"/>
                <w:numId w:val="15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BCD691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4B80518A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C5054F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969EF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G-ral Eremia Grigorescu -</w:t>
            </w:r>
          </w:p>
          <w:p w14:paraId="1811E58C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Cosmești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9FD8AC" w14:textId="77777777" w:rsidR="000C5B0D" w:rsidRPr="00406474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47E36C" w14:textId="77777777" w:rsidR="000C5B0D" w:rsidRPr="00DA41E4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EC9522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227+200</w:t>
            </w:r>
          </w:p>
          <w:p w14:paraId="3B21F1C6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50A27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A3501D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 Valabil pentru trenurile care au în componență două locomotive cuplate.</w:t>
            </w:r>
          </w:p>
          <w:p w14:paraId="7B45291F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 w:rsidRPr="0007619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7C25252B" w14:textId="77777777" w:rsidR="000C5B0D" w:rsidRDefault="000C5B0D">
      <w:pPr>
        <w:spacing w:before="40" w:after="40" w:line="192" w:lineRule="auto"/>
        <w:ind w:right="57"/>
        <w:rPr>
          <w:sz w:val="20"/>
        </w:rPr>
      </w:pPr>
    </w:p>
    <w:p w14:paraId="53C4B518" w14:textId="77777777" w:rsidR="000C5B0D" w:rsidRDefault="000C5B0D" w:rsidP="00857B52">
      <w:pPr>
        <w:pStyle w:val="Heading1"/>
        <w:spacing w:line="360" w:lineRule="auto"/>
      </w:pPr>
      <w:r>
        <w:t>LINIA 605</w:t>
      </w:r>
    </w:p>
    <w:p w14:paraId="3C64344F" w14:textId="77777777" w:rsidR="000C5B0D" w:rsidRDefault="000C5B0D" w:rsidP="00C73ABA">
      <w:pPr>
        <w:pStyle w:val="Heading1"/>
        <w:spacing w:line="360" w:lineRule="auto"/>
        <w:rPr>
          <w:b w:val="0"/>
          <w:bCs w:val="0"/>
          <w:sz w:val="8"/>
        </w:rPr>
      </w:pPr>
      <w:r>
        <w:t>SOCOLA - UNGHENI PRUT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4"/>
        <w:gridCol w:w="870"/>
        <w:gridCol w:w="754"/>
        <w:gridCol w:w="870"/>
        <w:gridCol w:w="754"/>
        <w:gridCol w:w="2491"/>
      </w:tblGrid>
      <w:tr w:rsidR="000C5B0D" w14:paraId="730666DB" w14:textId="77777777" w:rsidTr="00594667">
        <w:trPr>
          <w:cantSplit/>
          <w:trHeight w:val="98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378553" w14:textId="77777777" w:rsidR="000C5B0D" w:rsidRDefault="000C5B0D" w:rsidP="000C5B0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02BE0F" w14:textId="77777777" w:rsidR="000C5B0D" w:rsidRDefault="000C5B0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42177F" w14:textId="77777777" w:rsidR="000C5B0D" w:rsidRPr="002C1631" w:rsidRDefault="000C5B0D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C3902" w14:textId="77777777" w:rsidR="000C5B0D" w:rsidRDefault="000C5B0D" w:rsidP="0059466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Socola Linia 2A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3BB58" w14:textId="77777777" w:rsidR="000C5B0D" w:rsidRDefault="000C5B0D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X2 și semnal YCNF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712F6" w14:textId="77777777" w:rsidR="000C5B0D" w:rsidRDefault="000C5B0D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CF21BC" w14:textId="77777777" w:rsidR="000C5B0D" w:rsidRDefault="000C5B0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E163D" w14:textId="77777777" w:rsidR="000C5B0D" w:rsidRPr="002C1631" w:rsidRDefault="000C5B0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82669" w14:textId="77777777" w:rsidR="000C5B0D" w:rsidRDefault="000C5B0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7A6548C" w14:textId="77777777" w:rsidR="000C5B0D" w:rsidRDefault="000C5B0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Limitare de viteză.</w:t>
            </w:r>
          </w:p>
        </w:tc>
      </w:tr>
      <w:tr w:rsidR="000C5B0D" w14:paraId="7589EDA9" w14:textId="77777777" w:rsidTr="00594667">
        <w:trPr>
          <w:cantSplit/>
          <w:trHeight w:val="9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4E441" w14:textId="77777777" w:rsidR="000C5B0D" w:rsidRDefault="000C5B0D" w:rsidP="000C5B0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585D3" w14:textId="77777777" w:rsidR="000C5B0D" w:rsidRDefault="000C5B0D" w:rsidP="00594667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7BE549" w14:textId="77777777" w:rsidR="000C5B0D" w:rsidRPr="002C1631" w:rsidRDefault="000C5B0D" w:rsidP="00594667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18289E" w14:textId="77777777" w:rsidR="000C5B0D" w:rsidRDefault="000C5B0D" w:rsidP="0059466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Socola Linia 3A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DAFC0F" w14:textId="77777777" w:rsidR="000C5B0D" w:rsidRDefault="000C5B0D" w:rsidP="00594667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X3 și semnal YCNF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489F1" w14:textId="77777777" w:rsidR="000C5B0D" w:rsidRDefault="000C5B0D" w:rsidP="00594667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CA8C2" w14:textId="77777777" w:rsidR="000C5B0D" w:rsidRDefault="000C5B0D" w:rsidP="0059466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52FBE3" w14:textId="77777777" w:rsidR="000C5B0D" w:rsidRPr="002C1631" w:rsidRDefault="000C5B0D" w:rsidP="0059466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5EC0A" w14:textId="77777777" w:rsidR="000C5B0D" w:rsidRDefault="000C5B0D" w:rsidP="0059466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78CF46D" w14:textId="77777777" w:rsidR="000C5B0D" w:rsidRDefault="000C5B0D" w:rsidP="0059466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Limitare de viteză.</w:t>
            </w:r>
          </w:p>
        </w:tc>
      </w:tr>
      <w:tr w:rsidR="000C5B0D" w14:paraId="54CAB632" w14:textId="77777777" w:rsidTr="00594667">
        <w:trPr>
          <w:cantSplit/>
          <w:trHeight w:val="10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6F542C" w14:textId="77777777" w:rsidR="000C5B0D" w:rsidRDefault="000C5B0D" w:rsidP="000C5B0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CE57E" w14:textId="77777777" w:rsidR="000C5B0D" w:rsidRDefault="000C5B0D" w:rsidP="00594667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CCD84" w14:textId="77777777" w:rsidR="000C5B0D" w:rsidRPr="002C1631" w:rsidRDefault="000C5B0D" w:rsidP="00594667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652A61" w14:textId="77777777" w:rsidR="000C5B0D" w:rsidRDefault="000C5B0D" w:rsidP="0059466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Socola Linia 5A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79485" w14:textId="77777777" w:rsidR="000C5B0D" w:rsidRDefault="000C5B0D" w:rsidP="00594667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X5 și semnal YCNF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A97E85" w14:textId="77777777" w:rsidR="000C5B0D" w:rsidRDefault="000C5B0D" w:rsidP="00594667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6783BE" w14:textId="77777777" w:rsidR="000C5B0D" w:rsidRDefault="000C5B0D" w:rsidP="0059466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5D82E" w14:textId="77777777" w:rsidR="000C5B0D" w:rsidRPr="002C1631" w:rsidRDefault="000C5B0D" w:rsidP="0059466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B3337A" w14:textId="77777777" w:rsidR="000C5B0D" w:rsidRDefault="000C5B0D" w:rsidP="0059466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C5B0D" w14:paraId="5B3C3DF6" w14:textId="77777777" w:rsidTr="00594667">
        <w:trPr>
          <w:cantSplit/>
          <w:trHeight w:val="8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BC8523" w14:textId="77777777" w:rsidR="000C5B0D" w:rsidRDefault="000C5B0D" w:rsidP="000C5B0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4C7BE8" w14:textId="77777777" w:rsidR="000C5B0D" w:rsidRDefault="000C5B0D" w:rsidP="00594667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411+994</w:t>
            </w:r>
          </w:p>
          <w:p w14:paraId="573A7E92" w14:textId="77777777" w:rsidR="000C5B0D" w:rsidRDefault="000C5B0D" w:rsidP="00594667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412+350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69AA6" w14:textId="77777777" w:rsidR="000C5B0D" w:rsidRPr="002C1631" w:rsidRDefault="000C5B0D" w:rsidP="00594667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37DCEC" w14:textId="77777777" w:rsidR="000C5B0D" w:rsidRDefault="000C5B0D" w:rsidP="00594667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Socola Linia 6A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32513" w14:textId="77777777" w:rsidR="000C5B0D" w:rsidRDefault="000C5B0D" w:rsidP="00594667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20D7E" w14:textId="77777777" w:rsidR="000C5B0D" w:rsidRDefault="000C5B0D" w:rsidP="00594667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C481B" w14:textId="77777777" w:rsidR="000C5B0D" w:rsidRDefault="000C5B0D" w:rsidP="00594667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C70986" w14:textId="77777777" w:rsidR="000C5B0D" w:rsidRPr="002C1631" w:rsidRDefault="000C5B0D" w:rsidP="00594667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55D8E" w14:textId="77777777" w:rsidR="000C5B0D" w:rsidRDefault="000C5B0D" w:rsidP="0059466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38A2DE70" w14:textId="77777777" w:rsidR="000C5B0D" w:rsidRDefault="000C5B0D" w:rsidP="00594667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Între semnal X6 și </w:t>
            </w:r>
            <w:r w:rsidRPr="00594667">
              <w:rPr>
                <w:b/>
                <w:bCs/>
                <w:i/>
                <w:iCs/>
                <w:sz w:val="20"/>
              </w:rPr>
              <w:t>semnal YCNF</w:t>
            </w:r>
          </w:p>
        </w:tc>
      </w:tr>
      <w:tr w:rsidR="000C5B0D" w14:paraId="3185A5F6" w14:textId="77777777">
        <w:trPr>
          <w:cantSplit/>
          <w:trHeight w:val="19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1E6F3" w14:textId="77777777" w:rsidR="000C5B0D" w:rsidRDefault="000C5B0D" w:rsidP="000C5B0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A5D748" w14:textId="77777777" w:rsidR="000C5B0D" w:rsidRDefault="000C5B0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0F1A7" w14:textId="77777777" w:rsidR="000C5B0D" w:rsidRPr="002C1631" w:rsidRDefault="000C5B0D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336F6" w14:textId="77777777" w:rsidR="000C5B0D" w:rsidRDefault="000C5B0D" w:rsidP="00BB05C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 Linia 1 CL</w:t>
            </w:r>
          </w:p>
          <w:p w14:paraId="4BE0440C" w14:textId="77777777" w:rsidR="000C5B0D" w:rsidRDefault="000C5B0D" w:rsidP="00BB05C5">
            <w:pPr>
              <w:spacing w:before="40" w:line="276" w:lineRule="auto"/>
              <w:ind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9F6D0A" w14:textId="77777777" w:rsidR="000C5B0D" w:rsidRDefault="000C5B0D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002717B7" w14:textId="77777777" w:rsidR="000C5B0D" w:rsidRDefault="000C5B0D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76C57D5A" w14:textId="77777777" w:rsidR="000C5B0D" w:rsidRDefault="000C5B0D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nr. 31 CL </w:t>
            </w:r>
          </w:p>
          <w:p w14:paraId="1166D68B" w14:textId="77777777" w:rsidR="000C5B0D" w:rsidRDefault="000C5B0D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sch 4 CL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14320" w14:textId="77777777" w:rsidR="000C5B0D" w:rsidRDefault="000C5B0D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8F80B" w14:textId="77777777" w:rsidR="000C5B0D" w:rsidRDefault="000C5B0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09A88" w14:textId="77777777" w:rsidR="000C5B0D" w:rsidRPr="002C1631" w:rsidRDefault="000C5B0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539C3" w14:textId="77777777" w:rsidR="000C5B0D" w:rsidRDefault="000C5B0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65E858C0" w14:textId="77777777">
        <w:trPr>
          <w:cantSplit/>
          <w:trHeight w:val="19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3CAA14" w14:textId="77777777" w:rsidR="000C5B0D" w:rsidRDefault="000C5B0D" w:rsidP="000C5B0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55A7B2" w14:textId="77777777" w:rsidR="000C5B0D" w:rsidRDefault="000C5B0D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0F16D4" w14:textId="77777777" w:rsidR="000C5B0D" w:rsidRPr="002C1631" w:rsidRDefault="000C5B0D" w:rsidP="00BB05C5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EBA193" w14:textId="77777777" w:rsidR="000C5B0D" w:rsidRDefault="000C5B0D" w:rsidP="00BB05C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 Linia 2 CL</w:t>
            </w:r>
          </w:p>
          <w:p w14:paraId="05A26716" w14:textId="77777777" w:rsidR="000C5B0D" w:rsidRDefault="000C5B0D" w:rsidP="00BB05C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5972EF" w14:textId="77777777" w:rsidR="000C5B0D" w:rsidRDefault="000C5B0D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7C9B20A6" w14:textId="77777777" w:rsidR="000C5B0D" w:rsidRDefault="000C5B0D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66407ABC" w14:textId="77777777" w:rsidR="000C5B0D" w:rsidRDefault="000C5B0D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nr. 43 CL </w:t>
            </w:r>
          </w:p>
          <w:p w14:paraId="52B17701" w14:textId="77777777" w:rsidR="000C5B0D" w:rsidRDefault="000C5B0D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sch 10 CL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F531A" w14:textId="77777777" w:rsidR="000C5B0D" w:rsidRDefault="000C5B0D" w:rsidP="00BB05C5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4024F" w14:textId="77777777" w:rsidR="000C5B0D" w:rsidRDefault="000C5B0D" w:rsidP="00BB05C5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295FE7" w14:textId="77777777" w:rsidR="000C5B0D" w:rsidRPr="002C1631" w:rsidRDefault="000C5B0D" w:rsidP="00BB05C5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50D42C" w14:textId="77777777" w:rsidR="000C5B0D" w:rsidRDefault="000C5B0D" w:rsidP="00BB05C5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19D812A8" w14:textId="77777777">
        <w:trPr>
          <w:cantSplit/>
          <w:trHeight w:val="19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1A381" w14:textId="77777777" w:rsidR="000C5B0D" w:rsidRDefault="000C5B0D" w:rsidP="000C5B0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A58F7" w14:textId="77777777" w:rsidR="000C5B0D" w:rsidRDefault="000C5B0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03D20C" w14:textId="77777777" w:rsidR="000C5B0D" w:rsidRPr="002C1631" w:rsidRDefault="000C5B0D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9DF9CA" w14:textId="77777777" w:rsidR="000C5B0D" w:rsidRDefault="000C5B0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</w:t>
            </w:r>
          </w:p>
          <w:p w14:paraId="598495B8" w14:textId="77777777" w:rsidR="000C5B0D" w:rsidRDefault="000C5B0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expediere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09DCB" w14:textId="77777777" w:rsidR="000C5B0D" w:rsidRDefault="000C5B0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51624871" w14:textId="77777777" w:rsidR="000C5B0D" w:rsidRDefault="000C5B0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4281ECC5" w14:textId="77777777" w:rsidR="000C5B0D" w:rsidRDefault="000C5B0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nr. 33 </w:t>
            </w:r>
          </w:p>
          <w:p w14:paraId="0D65139E" w14:textId="77777777" w:rsidR="000C5B0D" w:rsidRDefault="000C5B0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din </w:t>
            </w:r>
          </w:p>
          <w:p w14:paraId="79AE43E6" w14:textId="77777777" w:rsidR="000C5B0D" w:rsidRDefault="000C5B0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Socola şi </w:t>
            </w:r>
          </w:p>
          <w:p w14:paraId="2D6FD4E7" w14:textId="77777777" w:rsidR="000C5B0D" w:rsidRDefault="000C5B0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trav.</w:t>
            </w:r>
          </w:p>
          <w:p w14:paraId="36476F9F" w14:textId="77777777" w:rsidR="000C5B0D" w:rsidRDefault="000C5B0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 / L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1E819" w14:textId="77777777" w:rsidR="000C5B0D" w:rsidRDefault="000C5B0D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1EFE9" w14:textId="77777777" w:rsidR="000C5B0D" w:rsidRDefault="000C5B0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DD759E" w14:textId="77777777" w:rsidR="000C5B0D" w:rsidRPr="002C1631" w:rsidRDefault="000C5B0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F5FC2D" w14:textId="77777777" w:rsidR="000C5B0D" w:rsidRDefault="000C5B0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653D0D24" w14:textId="77777777">
        <w:trPr>
          <w:cantSplit/>
          <w:trHeight w:val="198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07560" w14:textId="77777777" w:rsidR="000C5B0D" w:rsidRDefault="000C5B0D" w:rsidP="000C5B0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39C25" w14:textId="77777777" w:rsidR="000C5B0D" w:rsidRDefault="000C5B0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7A2117" w14:textId="77777777" w:rsidR="000C5B0D" w:rsidRPr="002C1631" w:rsidRDefault="000C5B0D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544D8A" w14:textId="77777777" w:rsidR="000C5B0D" w:rsidRDefault="000C5B0D" w:rsidP="00BB05C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</w:t>
            </w:r>
          </w:p>
          <w:p w14:paraId="202F8D56" w14:textId="77777777" w:rsidR="000C5B0D" w:rsidRDefault="000C5B0D" w:rsidP="00BB05C5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 Vechi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DECCA" w14:textId="77777777" w:rsidR="000C5B0D" w:rsidRDefault="000C5B0D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TDJ 82/72</w:t>
            </w:r>
          </w:p>
          <w:p w14:paraId="5781E556" w14:textId="77777777" w:rsidR="000C5B0D" w:rsidRDefault="000C5B0D" w:rsidP="00BB05C5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 sch.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7F9EC" w14:textId="77777777" w:rsidR="000C5B0D" w:rsidRDefault="000C5B0D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4B98DE" w14:textId="77777777" w:rsidR="000C5B0D" w:rsidRDefault="000C5B0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45717" w14:textId="77777777" w:rsidR="000C5B0D" w:rsidRPr="002C1631" w:rsidRDefault="000C5B0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DCA0D" w14:textId="77777777" w:rsidR="000C5B0D" w:rsidRDefault="000C5B0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7D172C6C" w14:textId="77777777">
        <w:trPr>
          <w:cantSplit/>
          <w:trHeight w:val="85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E15A9" w14:textId="77777777" w:rsidR="000C5B0D" w:rsidRDefault="000C5B0D" w:rsidP="000C5B0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01F0B3" w14:textId="77777777" w:rsidR="000C5B0D" w:rsidRDefault="000C5B0D">
            <w:pPr>
              <w:spacing w:before="40" w:line="276" w:lineRule="auto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7BEA0D" w14:textId="77777777" w:rsidR="000C5B0D" w:rsidRPr="002C1631" w:rsidRDefault="000C5B0D">
            <w:pPr>
              <w:spacing w:before="120" w:line="276" w:lineRule="auto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EEBA2" w14:textId="77777777" w:rsidR="000C5B0D" w:rsidRDefault="000C5B0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</w:t>
            </w:r>
          </w:p>
          <w:p w14:paraId="073289E2" w14:textId="77777777" w:rsidR="000C5B0D" w:rsidRDefault="000C5B0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 Vechi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06976" w14:textId="77777777" w:rsidR="000C5B0D" w:rsidRDefault="000C5B0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143A9CDA" w14:textId="77777777" w:rsidR="000C5B0D" w:rsidRDefault="000C5B0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sch.10</w:t>
            </w:r>
          </w:p>
          <w:p w14:paraId="27A00787" w14:textId="77777777" w:rsidR="000C5B0D" w:rsidRDefault="000C5B0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și </w:t>
            </w:r>
          </w:p>
          <w:p w14:paraId="414D7F97" w14:textId="77777777" w:rsidR="000C5B0D" w:rsidRDefault="000C5B0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131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248A83" w14:textId="77777777" w:rsidR="000C5B0D" w:rsidRDefault="000C5B0D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2A871" w14:textId="77777777" w:rsidR="000C5B0D" w:rsidRDefault="000C5B0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4E3A0" w14:textId="77777777" w:rsidR="000C5B0D" w:rsidRPr="002C1631" w:rsidRDefault="000C5B0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7D2C3F" w14:textId="77777777" w:rsidR="000C5B0D" w:rsidRDefault="000C5B0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227ED8F5" w14:textId="77777777">
        <w:trPr>
          <w:cantSplit/>
          <w:trHeight w:val="88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02CA2" w14:textId="77777777" w:rsidR="000C5B0D" w:rsidRDefault="000C5B0D" w:rsidP="000C5B0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D375D" w14:textId="77777777" w:rsidR="000C5B0D" w:rsidRDefault="000C5B0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91D601" w14:textId="77777777" w:rsidR="000C5B0D" w:rsidRPr="002C1631" w:rsidRDefault="000C5B0D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BE1DF" w14:textId="77777777" w:rsidR="000C5B0D" w:rsidRDefault="000C5B0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</w:t>
            </w:r>
          </w:p>
          <w:p w14:paraId="3DA4E514" w14:textId="77777777" w:rsidR="000C5B0D" w:rsidRDefault="000C5B0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Legătura  131 - intrare remiză marfă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F50B86" w14:textId="77777777" w:rsidR="000C5B0D" w:rsidRDefault="000C5B0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48C81D06" w14:textId="77777777" w:rsidR="000C5B0D" w:rsidRDefault="000C5B0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</w:t>
            </w:r>
          </w:p>
          <w:p w14:paraId="400E4712" w14:textId="77777777" w:rsidR="000C5B0D" w:rsidRDefault="000C5B0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 și intrare remiză marfă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C959D9" w14:textId="77777777" w:rsidR="000C5B0D" w:rsidRDefault="000C5B0D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88D1A5" w14:textId="77777777" w:rsidR="000C5B0D" w:rsidRDefault="000C5B0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DF6B80" w14:textId="77777777" w:rsidR="000C5B0D" w:rsidRPr="002C1631" w:rsidRDefault="000C5B0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BEF0F" w14:textId="77777777" w:rsidR="000C5B0D" w:rsidRDefault="000C5B0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7E19BA3F" w14:textId="77777777">
        <w:trPr>
          <w:cantSplit/>
          <w:trHeight w:val="6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605EB" w14:textId="77777777" w:rsidR="000C5B0D" w:rsidRDefault="000C5B0D" w:rsidP="000C5B0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DFD2F" w14:textId="77777777" w:rsidR="000C5B0D" w:rsidRDefault="000C5B0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56D4CF" w14:textId="77777777" w:rsidR="000C5B0D" w:rsidRPr="002C1631" w:rsidRDefault="000C5B0D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2ECFC8" w14:textId="77777777" w:rsidR="000C5B0D" w:rsidRDefault="000C5B0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</w:t>
            </w:r>
          </w:p>
          <w:p w14:paraId="5DE6098A" w14:textId="77777777" w:rsidR="000C5B0D" w:rsidRDefault="000C5B0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Varianta Cântar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8E3D3" w14:textId="77777777" w:rsidR="000C5B0D" w:rsidRDefault="000C5B0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3918F6AF" w14:textId="77777777" w:rsidR="000C5B0D" w:rsidRDefault="000C5B0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125 și</w:t>
            </w:r>
          </w:p>
          <w:p w14:paraId="0DBC7A09" w14:textId="77777777" w:rsidR="000C5B0D" w:rsidRDefault="000C5B0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2524F" w14:textId="77777777" w:rsidR="000C5B0D" w:rsidRDefault="000C5B0D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C6C86" w14:textId="77777777" w:rsidR="000C5B0D" w:rsidRDefault="000C5B0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C49FD" w14:textId="77777777" w:rsidR="000C5B0D" w:rsidRPr="002C1631" w:rsidRDefault="000C5B0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F4BBE" w14:textId="77777777" w:rsidR="000C5B0D" w:rsidRDefault="000C5B0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2E485630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AF767" w14:textId="77777777" w:rsidR="000C5B0D" w:rsidRDefault="000C5B0D" w:rsidP="000C5B0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C1EF48" w14:textId="77777777" w:rsidR="000C5B0D" w:rsidRDefault="000C5B0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054DDC" w14:textId="77777777" w:rsidR="000C5B0D" w:rsidRPr="002C1631" w:rsidRDefault="000C5B0D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8CD4F" w14:textId="77777777" w:rsidR="000C5B0D" w:rsidRDefault="000C5B0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 Mărfuri</w:t>
            </w:r>
          </w:p>
          <w:p w14:paraId="2339281E" w14:textId="77777777" w:rsidR="000C5B0D" w:rsidRDefault="000C5B0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de centură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4C743" w14:textId="77777777" w:rsidR="000C5B0D" w:rsidRDefault="000C5B0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21D304E" w14:textId="77777777" w:rsidR="000C5B0D" w:rsidRDefault="000C5B0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2E772" w14:textId="77777777" w:rsidR="000C5B0D" w:rsidRDefault="000C5B0D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5C25A" w14:textId="77777777" w:rsidR="000C5B0D" w:rsidRDefault="000C5B0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DCA8A" w14:textId="77777777" w:rsidR="000C5B0D" w:rsidRPr="002C1631" w:rsidRDefault="000C5B0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4FF3C9" w14:textId="77777777" w:rsidR="000C5B0D" w:rsidRDefault="000C5B0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03AFCAE3" w14:textId="77777777">
        <w:trPr>
          <w:cantSplit/>
          <w:trHeight w:val="95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F4622" w14:textId="77777777" w:rsidR="000C5B0D" w:rsidRDefault="000C5B0D" w:rsidP="000C5B0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D23FE5" w14:textId="77777777" w:rsidR="000C5B0D" w:rsidRDefault="000C5B0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A2136" w14:textId="77777777" w:rsidR="000C5B0D" w:rsidRPr="002C1631" w:rsidRDefault="000C5B0D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08F979" w14:textId="77777777" w:rsidR="000C5B0D" w:rsidRDefault="000C5B0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Socola Mărfuri</w:t>
            </w:r>
          </w:p>
          <w:p w14:paraId="56575D2A" w14:textId="77777777" w:rsidR="000C5B0D" w:rsidRDefault="000C5B0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DF5A9" w14:textId="77777777" w:rsidR="000C5B0D" w:rsidRDefault="000C5B0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76E659B0" w14:textId="77777777" w:rsidR="000C5B0D" w:rsidRDefault="000C5B0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</w:t>
            </w:r>
          </w:p>
          <w:p w14:paraId="7E0BBA88" w14:textId="77777777" w:rsidR="000C5B0D" w:rsidRDefault="000C5B0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12-</w:t>
            </w:r>
          </w:p>
          <w:p w14:paraId="22FFEE84" w14:textId="77777777" w:rsidR="000C5B0D" w:rsidRDefault="000C5B0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4F6E0236" w14:textId="77777777" w:rsidR="000C5B0D" w:rsidRDefault="000C5B0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 / 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7BDAA" w14:textId="77777777" w:rsidR="000C5B0D" w:rsidRDefault="000C5B0D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13F9C0" w14:textId="77777777" w:rsidR="000C5B0D" w:rsidRDefault="000C5B0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1102B" w14:textId="77777777" w:rsidR="000C5B0D" w:rsidRPr="002C1631" w:rsidRDefault="000C5B0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B61E29" w14:textId="77777777" w:rsidR="000C5B0D" w:rsidRDefault="000C5B0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150A97DB" w14:textId="77777777">
        <w:trPr>
          <w:cantSplit/>
          <w:trHeight w:val="2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071E97" w14:textId="77777777" w:rsidR="000C5B0D" w:rsidRDefault="000C5B0D" w:rsidP="000C5B0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2D3C34" w14:textId="77777777" w:rsidR="000C5B0D" w:rsidRDefault="000C5B0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B7D52" w14:textId="77777777" w:rsidR="000C5B0D" w:rsidRPr="002C1631" w:rsidRDefault="000C5B0D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371E2" w14:textId="77777777" w:rsidR="000C5B0D" w:rsidRDefault="000C5B0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Socola Mărfuri</w:t>
            </w:r>
          </w:p>
          <w:p w14:paraId="15249C55" w14:textId="77777777" w:rsidR="000C5B0D" w:rsidRDefault="000C5B0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8E2951" w14:textId="77777777" w:rsidR="000C5B0D" w:rsidRDefault="000C5B0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40D3EA5B" w14:textId="77777777" w:rsidR="000C5B0D" w:rsidRDefault="000C5B0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4-sch. 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D28E69" w14:textId="77777777" w:rsidR="000C5B0D" w:rsidRDefault="000C5B0D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AE1475" w14:textId="77777777" w:rsidR="000C5B0D" w:rsidRDefault="000C5B0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39CD4" w14:textId="77777777" w:rsidR="000C5B0D" w:rsidRPr="002C1631" w:rsidRDefault="000C5B0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44010" w14:textId="77777777" w:rsidR="000C5B0D" w:rsidRDefault="000C5B0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3132E507" w14:textId="77777777">
        <w:trPr>
          <w:cantSplit/>
          <w:trHeight w:val="6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07191" w14:textId="77777777" w:rsidR="000C5B0D" w:rsidRDefault="000C5B0D" w:rsidP="000C5B0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1ACAE" w14:textId="77777777" w:rsidR="000C5B0D" w:rsidRDefault="000C5B0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0A635B" w14:textId="77777777" w:rsidR="000C5B0D" w:rsidRPr="002C1631" w:rsidRDefault="000C5B0D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927339" w14:textId="77777777" w:rsidR="000C5B0D" w:rsidRDefault="000C5B0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Socola Mărfuri</w:t>
            </w:r>
          </w:p>
          <w:p w14:paraId="115B3165" w14:textId="77777777" w:rsidR="000C5B0D" w:rsidRDefault="000C5B0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82A171" w14:textId="77777777" w:rsidR="000C5B0D" w:rsidRDefault="000C5B0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între </w:t>
            </w:r>
          </w:p>
          <w:p w14:paraId="18785D45" w14:textId="77777777" w:rsidR="000C5B0D" w:rsidRDefault="000C5B0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2-sch. 6 şi între </w:t>
            </w:r>
          </w:p>
          <w:p w14:paraId="5C9EE539" w14:textId="77777777" w:rsidR="000C5B0D" w:rsidRDefault="000C5B0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7-</w:t>
            </w:r>
          </w:p>
          <w:p w14:paraId="56CCAEA5" w14:textId="77777777" w:rsidR="000C5B0D" w:rsidRDefault="000C5B0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0554E236" w14:textId="77777777" w:rsidR="000C5B0D" w:rsidRPr="00026A53" w:rsidRDefault="000C5B0D">
            <w:pPr>
              <w:spacing w:before="40" w:line="276" w:lineRule="auto"/>
              <w:jc w:val="center"/>
              <w:rPr>
                <w:b/>
                <w:bCs/>
                <w:sz w:val="20"/>
                <w:lang w:val="en-US"/>
              </w:rPr>
            </w:pPr>
            <w:r>
              <w:rPr>
                <w:b/>
                <w:bCs/>
                <w:sz w:val="20"/>
              </w:rPr>
              <w:t xml:space="preserve">11 </w:t>
            </w:r>
            <w:r>
              <w:rPr>
                <w:b/>
                <w:bCs/>
                <w:sz w:val="20"/>
                <w:lang w:val="en-US"/>
              </w:rPr>
              <w:t>/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6E52B" w14:textId="77777777" w:rsidR="000C5B0D" w:rsidRDefault="000C5B0D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427B44" w14:textId="77777777" w:rsidR="000C5B0D" w:rsidRDefault="000C5B0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F8E9D" w14:textId="77777777" w:rsidR="000C5B0D" w:rsidRPr="002C1631" w:rsidRDefault="000C5B0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8EC545" w14:textId="77777777" w:rsidR="000C5B0D" w:rsidRDefault="000C5B0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3BA5D2B5" w14:textId="77777777">
        <w:trPr>
          <w:cantSplit/>
          <w:trHeight w:val="83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891E5B" w14:textId="77777777" w:rsidR="000C5B0D" w:rsidRDefault="000C5B0D" w:rsidP="000C5B0D">
            <w:pPr>
              <w:numPr>
                <w:ilvl w:val="0"/>
                <w:numId w:val="16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5E3040" w14:textId="77777777" w:rsidR="000C5B0D" w:rsidRDefault="000C5B0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DBAA7" w14:textId="77777777" w:rsidR="000C5B0D" w:rsidRPr="002C1631" w:rsidRDefault="000C5B0D">
            <w:pPr>
              <w:spacing w:before="12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9E6360" w14:textId="77777777" w:rsidR="000C5B0D" w:rsidRDefault="000C5B0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Socola Mărfuri </w:t>
            </w:r>
          </w:p>
          <w:p w14:paraId="76571105" w14:textId="77777777" w:rsidR="000C5B0D" w:rsidRDefault="000C5B0D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4E109" w14:textId="77777777" w:rsidR="000C5B0D" w:rsidRDefault="000C5B0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T.D.J.</w:t>
            </w:r>
          </w:p>
          <w:p w14:paraId="58A9BF41" w14:textId="77777777" w:rsidR="000C5B0D" w:rsidRDefault="000C5B0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 / 26- T.D.J.</w:t>
            </w:r>
          </w:p>
          <w:p w14:paraId="031B082B" w14:textId="77777777" w:rsidR="000C5B0D" w:rsidRDefault="000C5B0D">
            <w:pPr>
              <w:spacing w:before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/ 27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50E25" w14:textId="77777777" w:rsidR="000C5B0D" w:rsidRDefault="000C5B0D">
            <w:pPr>
              <w:spacing w:before="120" w:line="276" w:lineRule="auto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C87F3" w14:textId="77777777" w:rsidR="000C5B0D" w:rsidRDefault="000C5B0D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82BFA" w14:textId="77777777" w:rsidR="000C5B0D" w:rsidRPr="002C1631" w:rsidRDefault="000C5B0D">
            <w:pPr>
              <w:spacing w:before="12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0BE03A" w14:textId="77777777" w:rsidR="000C5B0D" w:rsidRDefault="000C5B0D">
            <w:pPr>
              <w:spacing w:before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63914816" w14:textId="77777777" w:rsidR="000C5B0D" w:rsidRDefault="000C5B0D">
      <w:pPr>
        <w:spacing w:before="40" w:line="192" w:lineRule="auto"/>
        <w:ind w:right="57"/>
        <w:rPr>
          <w:sz w:val="20"/>
        </w:rPr>
      </w:pPr>
    </w:p>
    <w:p w14:paraId="0506D0E6" w14:textId="77777777" w:rsidR="000C5B0D" w:rsidRDefault="000C5B0D" w:rsidP="00870AF0">
      <w:pPr>
        <w:pStyle w:val="Heading1"/>
        <w:spacing w:line="360" w:lineRule="auto"/>
      </w:pPr>
      <w:r>
        <w:t>LINIA 609</w:t>
      </w:r>
    </w:p>
    <w:p w14:paraId="7188C1C5" w14:textId="77777777" w:rsidR="000C5B0D" w:rsidRDefault="000C5B0D" w:rsidP="008A16BE">
      <w:pPr>
        <w:pStyle w:val="Heading1"/>
        <w:spacing w:line="360" w:lineRule="auto"/>
        <w:rPr>
          <w:b w:val="0"/>
          <w:bCs w:val="0"/>
          <w:sz w:val="8"/>
        </w:rPr>
      </w:pPr>
      <w:r>
        <w:t>BUHĂIEŞTI - ROMAN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0C5B0D" w14:paraId="6A84E16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7EA7F1" w14:textId="77777777" w:rsidR="000C5B0D" w:rsidRDefault="000C5B0D" w:rsidP="000C5B0D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D8850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35502" w14:textId="77777777" w:rsidR="000C5B0D" w:rsidRPr="002409E9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0EF70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Negreşti</w:t>
            </w:r>
          </w:p>
          <w:p w14:paraId="7DAE80FD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9759EE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61C838" w14:textId="77777777" w:rsidR="000C5B0D" w:rsidRPr="002409E9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409E9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4ACE22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2B442" w14:textId="77777777" w:rsidR="000C5B0D" w:rsidRPr="002409E9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5A33E0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05E7533C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C916A0" w14:textId="77777777" w:rsidR="000C5B0D" w:rsidRDefault="000C5B0D" w:rsidP="000C5B0D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75AD8C" w14:textId="77777777" w:rsidR="000C5B0D" w:rsidRDefault="000C5B0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8FC142" w14:textId="77777777" w:rsidR="000C5B0D" w:rsidRPr="002409E9" w:rsidRDefault="000C5B0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5BBF2" w14:textId="77777777" w:rsidR="000C5B0D" w:rsidRDefault="000C5B0D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Mareşal Constantin Prezan</w:t>
            </w:r>
          </w:p>
          <w:p w14:paraId="5B380AE1" w14:textId="77777777" w:rsidR="000C5B0D" w:rsidRDefault="000C5B0D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63D06" w14:textId="77777777" w:rsidR="000C5B0D" w:rsidRDefault="000C5B0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FB624" w14:textId="77777777" w:rsidR="000C5B0D" w:rsidRPr="002409E9" w:rsidRDefault="000C5B0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2409E9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DB6E4D" w14:textId="77777777" w:rsidR="000C5B0D" w:rsidRDefault="000C5B0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3570B" w14:textId="77777777" w:rsidR="000C5B0D" w:rsidRPr="002409E9" w:rsidRDefault="000C5B0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EF706" w14:textId="77777777" w:rsidR="000C5B0D" w:rsidRDefault="000C5B0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7B928ECE" w14:textId="77777777">
        <w:trPr>
          <w:cantSplit/>
          <w:trHeight w:val="6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70E52A" w14:textId="77777777" w:rsidR="000C5B0D" w:rsidRDefault="000C5B0D" w:rsidP="000C5B0D">
            <w:pPr>
              <w:numPr>
                <w:ilvl w:val="0"/>
                <w:numId w:val="1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430DD" w14:textId="77777777" w:rsidR="000C5B0D" w:rsidRDefault="000C5B0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15+500</w:t>
            </w:r>
          </w:p>
          <w:p w14:paraId="15A32F08" w14:textId="77777777" w:rsidR="000C5B0D" w:rsidRDefault="000C5B0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17+500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007D8" w14:textId="77777777" w:rsidR="000C5B0D" w:rsidRPr="002409E9" w:rsidRDefault="000C5B0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49BD51" w14:textId="77777777" w:rsidR="000C5B0D" w:rsidRDefault="000C5B0D" w:rsidP="002D67AB">
            <w:pPr>
              <w:spacing w:before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Negreşti- Mareşal Constantin Prezan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089B7" w14:textId="77777777" w:rsidR="000C5B0D" w:rsidRDefault="000C5B0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021A5" w14:textId="77777777" w:rsidR="000C5B0D" w:rsidRPr="002409E9" w:rsidRDefault="000C5B0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7B3FF" w14:textId="77777777" w:rsidR="000C5B0D" w:rsidRDefault="000C5B0D">
            <w:pPr>
              <w:spacing w:before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11D8B" w14:textId="77777777" w:rsidR="000C5B0D" w:rsidRPr="002409E9" w:rsidRDefault="000C5B0D">
            <w:pPr>
              <w:spacing w:before="12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174A84" w14:textId="77777777" w:rsidR="000C5B0D" w:rsidRDefault="000C5B0D">
            <w:pPr>
              <w:spacing w:before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</w:tbl>
    <w:p w14:paraId="407D6168" w14:textId="77777777" w:rsidR="000C5B0D" w:rsidRDefault="000C5B0D">
      <w:pPr>
        <w:spacing w:before="40" w:line="192" w:lineRule="auto"/>
        <w:ind w:right="57"/>
        <w:rPr>
          <w:sz w:val="20"/>
        </w:rPr>
      </w:pPr>
    </w:p>
    <w:p w14:paraId="7D0A4467" w14:textId="77777777" w:rsidR="000C5B0D" w:rsidRDefault="000C5B0D" w:rsidP="00DE3370">
      <w:pPr>
        <w:pStyle w:val="Heading1"/>
        <w:spacing w:line="360" w:lineRule="auto"/>
      </w:pPr>
      <w:r>
        <w:t>LINIA 610</w:t>
      </w:r>
    </w:p>
    <w:p w14:paraId="0DEF1E01" w14:textId="77777777" w:rsidR="000C5B0D" w:rsidRDefault="000C5B0D" w:rsidP="00824360">
      <w:pPr>
        <w:pStyle w:val="Heading1"/>
        <w:spacing w:line="360" w:lineRule="auto"/>
        <w:rPr>
          <w:b w:val="0"/>
          <w:bCs w:val="0"/>
          <w:sz w:val="8"/>
        </w:rPr>
      </w:pPr>
      <w:r>
        <w:t>IAŞI - PAŞCANI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0C5B0D" w14:paraId="42F4CF1C" w14:textId="77777777" w:rsidTr="00F54A4F">
        <w:trPr>
          <w:cantSplit/>
          <w:trHeight w:val="846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EC622" w14:textId="77777777" w:rsidR="000C5B0D" w:rsidRDefault="000C5B0D" w:rsidP="000C5B0D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3E1EA" w14:textId="77777777" w:rsidR="000C5B0D" w:rsidRDefault="000C5B0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5EA67F" w14:textId="77777777" w:rsidR="000C5B0D" w:rsidRPr="00F81D6F" w:rsidRDefault="000C5B0D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643D4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41051939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17 marfă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A56743" w14:textId="77777777" w:rsidR="000C5B0D" w:rsidRDefault="000C5B0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</w:t>
            </w:r>
          </w:p>
          <w:p w14:paraId="13776117" w14:textId="77777777" w:rsidR="000C5B0D" w:rsidRDefault="000C5B0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staţie </w:t>
            </w:r>
          </w:p>
          <w:p w14:paraId="65D46A9F" w14:textId="77777777" w:rsidR="000C5B0D" w:rsidRDefault="000C5B0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- </w:t>
            </w:r>
          </w:p>
          <w:p w14:paraId="210B499A" w14:textId="77777777" w:rsidR="000C5B0D" w:rsidRDefault="000C5B0D">
            <w:pPr>
              <w:spacing w:before="40" w:after="40" w:line="276" w:lineRule="auto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36BBE" w14:textId="77777777" w:rsidR="000C5B0D" w:rsidRPr="00F81D6F" w:rsidRDefault="000C5B0D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1926DA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F42FF8" w14:textId="77777777" w:rsidR="000C5B0D" w:rsidRPr="00F81D6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E10E77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25C703CC" w14:textId="77777777" w:rsidTr="00F54A4F">
        <w:trPr>
          <w:cantSplit/>
          <w:trHeight w:val="67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A43E2" w14:textId="77777777" w:rsidR="000C5B0D" w:rsidRDefault="000C5B0D" w:rsidP="000C5B0D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AFF5B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B3201F" w14:textId="77777777" w:rsidR="000C5B0D" w:rsidRPr="00F81D6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42BD7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Iaşi</w:t>
            </w:r>
          </w:p>
          <w:p w14:paraId="0472A423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F7BB3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16096995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34 –</w:t>
            </w:r>
          </w:p>
          <w:p w14:paraId="02242DA8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38 –</w:t>
            </w:r>
          </w:p>
          <w:p w14:paraId="40F8462C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8CC0C" w14:textId="77777777" w:rsidR="000C5B0D" w:rsidRPr="00F81D6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81D6F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8AC78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D55B4" w14:textId="77777777" w:rsidR="000C5B0D" w:rsidRPr="00F81D6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DB9A0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din Grupa Iaşi Nord.</w:t>
            </w:r>
          </w:p>
        </w:tc>
      </w:tr>
      <w:tr w:rsidR="000C5B0D" w14:paraId="5D9BE31A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E96653" w14:textId="77777777" w:rsidR="000C5B0D" w:rsidRDefault="000C5B0D" w:rsidP="000C5B0D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07675A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4C26F" w14:textId="77777777" w:rsidR="000C5B0D" w:rsidRPr="00F81D6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73F4E5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Iaşi </w:t>
            </w:r>
          </w:p>
          <w:p w14:paraId="4C869D21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porţiunea de line cuprinsă între </w:t>
            </w:r>
          </w:p>
          <w:p w14:paraId="6346CDB5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nr. 5 şi 43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E86FA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27, 35 şi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9CDFB8" w14:textId="77777777" w:rsidR="000C5B0D" w:rsidRPr="00F81D6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3F407A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96FB9" w14:textId="77777777" w:rsidR="000C5B0D" w:rsidRPr="00F81D6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5FD928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liniile 12 , 13 şi 16 din Grupa Mărfuri, </w:t>
            </w:r>
          </w:p>
          <w:p w14:paraId="401AC247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Cap X şi intrări - ieşiri Depou Cap X.</w:t>
            </w:r>
          </w:p>
        </w:tc>
      </w:tr>
      <w:tr w:rsidR="000C5B0D" w14:paraId="2EE55E9A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436F6" w14:textId="77777777" w:rsidR="000C5B0D" w:rsidRDefault="000C5B0D" w:rsidP="000C5B0D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9D3F07" w14:textId="77777777" w:rsidR="000C5B0D" w:rsidRPr="00D12C87" w:rsidRDefault="000C5B0D" w:rsidP="00D12C87">
            <w:pPr>
              <w:spacing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-1"/>
                <w:sz w:val="20"/>
                <w:szCs w:val="20"/>
              </w:rPr>
              <w:t>Ș</w:t>
            </w:r>
            <w:r w:rsidRPr="00D12C87">
              <w:rPr>
                <w:b/>
                <w:bCs/>
                <w:sz w:val="20"/>
                <w:szCs w:val="20"/>
              </w:rPr>
              <w:t>a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sz w:val="20"/>
                <w:szCs w:val="20"/>
              </w:rPr>
              <w:t>t</w:t>
            </w:r>
            <w:r w:rsidRPr="00D12C87">
              <w:rPr>
                <w:b/>
                <w:bCs/>
                <w:spacing w:val="-1"/>
                <w:sz w:val="20"/>
                <w:szCs w:val="20"/>
              </w:rPr>
              <w:t>i</w:t>
            </w:r>
            <w:r w:rsidRPr="00D12C87">
              <w:rPr>
                <w:b/>
                <w:bCs/>
                <w:sz w:val="20"/>
                <w:szCs w:val="20"/>
              </w:rPr>
              <w:t>er</w:t>
            </w:r>
            <w:r w:rsidRPr="00D12C87">
              <w:rPr>
                <w:b/>
                <w:bCs/>
                <w:spacing w:val="-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pacing w:val="-5"/>
                <w:sz w:val="20"/>
                <w:szCs w:val="20"/>
              </w:rPr>
              <w:t>m</w:t>
            </w:r>
            <w:r w:rsidRPr="00D12C87">
              <w:rPr>
                <w:b/>
                <w:bCs/>
                <w:sz w:val="20"/>
                <w:szCs w:val="20"/>
              </w:rPr>
              <w:t>obil</w:t>
            </w:r>
            <w:r w:rsidRPr="00D12C87">
              <w:rPr>
                <w:b/>
                <w:bCs/>
                <w:w w:val="9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600</w:t>
            </w:r>
            <w:r w:rsidRPr="00D12C8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m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87CA35" w14:textId="77777777" w:rsidR="000C5B0D" w:rsidRPr="00F81D6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524DA" w14:textId="77777777" w:rsidR="000C5B0D" w:rsidRPr="00D12C87" w:rsidRDefault="000C5B0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 w:rsidRPr="00D12C87">
              <w:rPr>
                <w:b/>
                <w:bCs/>
                <w:sz w:val="20"/>
                <w:szCs w:val="20"/>
              </w:rPr>
              <w:t>Ia</w:t>
            </w:r>
            <w:r>
              <w:rPr>
                <w:b/>
                <w:bCs/>
                <w:spacing w:val="-1"/>
                <w:sz w:val="20"/>
                <w:szCs w:val="20"/>
              </w:rPr>
              <w:t>ș</w:t>
            </w:r>
            <w:r w:rsidRPr="00D12C87">
              <w:rPr>
                <w:b/>
                <w:bCs/>
                <w:sz w:val="20"/>
                <w:szCs w:val="20"/>
              </w:rPr>
              <w:t>i</w:t>
            </w:r>
            <w:r w:rsidRPr="00D12C87">
              <w:rPr>
                <w:b/>
                <w:bCs/>
                <w:spacing w:val="-6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z w:val="20"/>
                <w:szCs w:val="20"/>
              </w:rPr>
              <w:t>-</w:t>
            </w:r>
            <w:r w:rsidRPr="00D12C87">
              <w:rPr>
                <w:b/>
                <w:b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L</w:t>
            </w:r>
            <w:r w:rsidRPr="00D12C87">
              <w:rPr>
                <w:b/>
                <w:bCs/>
                <w:sz w:val="20"/>
                <w:szCs w:val="20"/>
              </w:rPr>
              <w:t>e</w:t>
            </w:r>
            <w:r>
              <w:rPr>
                <w:b/>
                <w:bCs/>
                <w:sz w:val="20"/>
                <w:szCs w:val="20"/>
              </w:rPr>
              <w:t>ț</w:t>
            </w:r>
            <w:r w:rsidRPr="00D12C87">
              <w:rPr>
                <w:b/>
                <w:bCs/>
                <w:sz w:val="20"/>
                <w:szCs w:val="20"/>
              </w:rPr>
              <w:t>ca</w:t>
            </w:r>
            <w:r w:rsidRPr="00D12C87">
              <w:rPr>
                <w:b/>
                <w:b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sz w:val="20"/>
                <w:szCs w:val="20"/>
              </w:rPr>
              <w:t>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43919F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362CC0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F66C4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F63CB5" w14:textId="77777777" w:rsidR="000C5B0D" w:rsidRPr="00F81D6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39485" w14:textId="77777777" w:rsidR="000C5B0D" w:rsidRPr="00D12C87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s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trictie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d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protec</w:t>
            </w:r>
            <w:r>
              <w:rPr>
                <w:b/>
                <w:bCs/>
                <w:i/>
                <w:iCs/>
                <w:sz w:val="20"/>
                <w:szCs w:val="20"/>
              </w:rPr>
              <w:t>ț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e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cito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i,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zil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ic</w:t>
            </w:r>
            <w:r w:rsidRPr="00D12C87">
              <w:rPr>
                <w:b/>
                <w:bCs/>
                <w:i/>
                <w:iCs/>
                <w:w w:val="99"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î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pacing w:val="-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ter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v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al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l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o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rar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7,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-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13,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0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0,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f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ar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w w:val="99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pacing w:val="-1"/>
                <w:sz w:val="20"/>
                <w:szCs w:val="20"/>
              </w:rPr>
              <w:t>s</w:t>
            </w:r>
            <w:r>
              <w:rPr>
                <w:b/>
                <w:bCs/>
                <w:i/>
                <w:iCs/>
                <w:sz w:val="20"/>
                <w:szCs w:val="20"/>
              </w:rPr>
              <w:t>â</w:t>
            </w:r>
            <w:r w:rsidRPr="00D12C87">
              <w:rPr>
                <w:b/>
                <w:bCs/>
                <w:i/>
                <w:iCs/>
                <w:spacing w:val="-5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b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,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d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u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>m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n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ic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pacing w:val="-6"/>
                <w:sz w:val="20"/>
                <w:szCs w:val="20"/>
              </w:rPr>
              <w:t xml:space="preserve"> </w:t>
            </w:r>
            <w:r>
              <w:rPr>
                <w:b/>
                <w:bCs/>
                <w:i/>
                <w:iCs/>
                <w:sz w:val="20"/>
                <w:szCs w:val="20"/>
              </w:rPr>
              <w:t>ș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i</w:t>
            </w:r>
            <w:r w:rsidRPr="00D12C87">
              <w:rPr>
                <w:b/>
                <w:bCs/>
                <w:i/>
                <w:iCs/>
                <w:spacing w:val="-8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s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r</w:t>
            </w:r>
            <w:r w:rsidRPr="00D12C87">
              <w:rPr>
                <w:b/>
                <w:bCs/>
                <w:i/>
                <w:iCs/>
                <w:spacing w:val="1"/>
                <w:sz w:val="20"/>
                <w:szCs w:val="20"/>
              </w:rPr>
              <w:t>b</w:t>
            </w:r>
            <w:r>
              <w:rPr>
                <w:b/>
                <w:bCs/>
                <w:i/>
                <w:iCs/>
                <w:sz w:val="20"/>
                <w:szCs w:val="20"/>
              </w:rPr>
              <w:t>ă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tori</w:t>
            </w:r>
            <w:r w:rsidRPr="00D12C87">
              <w:rPr>
                <w:b/>
                <w:bCs/>
                <w:i/>
                <w:iCs/>
                <w:spacing w:val="-7"/>
                <w:sz w:val="20"/>
                <w:szCs w:val="20"/>
              </w:rPr>
              <w:t xml:space="preserve"> 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le</w:t>
            </w:r>
            <w:r w:rsidRPr="00D12C87">
              <w:rPr>
                <w:b/>
                <w:bCs/>
                <w:i/>
                <w:iCs/>
                <w:spacing w:val="-2"/>
                <w:sz w:val="20"/>
                <w:szCs w:val="20"/>
              </w:rPr>
              <w:t>g</w:t>
            </w:r>
            <w:r w:rsidRPr="00D12C87">
              <w:rPr>
                <w:b/>
                <w:bCs/>
                <w:i/>
                <w:iCs/>
                <w:sz w:val="20"/>
                <w:szCs w:val="20"/>
              </w:rPr>
              <w:t>ale</w:t>
            </w:r>
            <w:r>
              <w:rPr>
                <w:b/>
                <w:bCs/>
                <w:i/>
                <w:iCs/>
                <w:sz w:val="20"/>
                <w:szCs w:val="20"/>
              </w:rPr>
              <w:t>.</w:t>
            </w:r>
          </w:p>
        </w:tc>
      </w:tr>
      <w:tr w:rsidR="000C5B0D" w14:paraId="06E8C14F" w14:textId="77777777" w:rsidTr="00F54A4F">
        <w:trPr>
          <w:cantSplit/>
          <w:trHeight w:val="81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6AFAD6" w14:textId="77777777" w:rsidR="000C5B0D" w:rsidRDefault="000C5B0D" w:rsidP="000C5B0D">
            <w:pPr>
              <w:numPr>
                <w:ilvl w:val="0"/>
                <w:numId w:val="1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25A2C3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E1BD1A" w14:textId="77777777" w:rsidR="000C5B0D" w:rsidRPr="00F81D6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05301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Târgu Frumos</w:t>
            </w:r>
          </w:p>
          <w:p w14:paraId="531D2EEB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DDA3E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între semnal ieșire X6</w:t>
            </w:r>
          </w:p>
          <w:p w14:paraId="3FCA5371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</w:t>
            </w:r>
          </w:p>
          <w:p w14:paraId="4FEFE480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stație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1DE328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05B83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36C3B" w14:textId="77777777" w:rsidR="000C5B0D" w:rsidRPr="00F81D6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C03C0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2A4C9E09" w14:textId="77777777" w:rsidR="000C5B0D" w:rsidRPr="00F54A4F" w:rsidRDefault="000C5B0D" w:rsidP="00F54A4F">
      <w:pPr>
        <w:tabs>
          <w:tab w:val="left" w:pos="3768"/>
        </w:tabs>
        <w:rPr>
          <w:sz w:val="20"/>
          <w:szCs w:val="20"/>
          <w:lang w:val="en-US"/>
        </w:rPr>
      </w:pPr>
    </w:p>
    <w:p w14:paraId="58578ACC" w14:textId="77777777" w:rsidR="000C5B0D" w:rsidRPr="00C60E02" w:rsidRDefault="000C5B0D">
      <w:pPr>
        <w:tabs>
          <w:tab w:val="left" w:pos="3768"/>
        </w:tabs>
        <w:rPr>
          <w:sz w:val="20"/>
          <w:szCs w:val="20"/>
        </w:rPr>
      </w:pPr>
    </w:p>
    <w:p w14:paraId="3850CA54" w14:textId="77777777" w:rsidR="000C5B0D" w:rsidRDefault="000C5B0D" w:rsidP="00BC435D">
      <w:pPr>
        <w:pStyle w:val="Heading1"/>
        <w:spacing w:line="360" w:lineRule="auto"/>
      </w:pPr>
      <w:r>
        <w:t>LINIA 613</w:t>
      </w:r>
    </w:p>
    <w:p w14:paraId="0E6EC146" w14:textId="77777777" w:rsidR="000C5B0D" w:rsidRDefault="000C5B0D" w:rsidP="005E6C8C">
      <w:pPr>
        <w:pStyle w:val="Heading1"/>
        <w:spacing w:line="360" w:lineRule="auto"/>
        <w:rPr>
          <w:b w:val="0"/>
          <w:bCs w:val="0"/>
          <w:sz w:val="8"/>
        </w:rPr>
      </w:pPr>
      <w:r>
        <w:t>LEŢCANI - DOROHOI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1"/>
        <w:gridCol w:w="754"/>
        <w:gridCol w:w="2203"/>
        <w:gridCol w:w="870"/>
        <w:gridCol w:w="754"/>
        <w:gridCol w:w="870"/>
        <w:gridCol w:w="754"/>
        <w:gridCol w:w="2491"/>
      </w:tblGrid>
      <w:tr w:rsidR="000C5B0D" w14:paraId="5D990D43" w14:textId="77777777">
        <w:trPr>
          <w:cantSplit/>
          <w:trHeight w:val="40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95C37" w14:textId="77777777" w:rsidR="000C5B0D" w:rsidRDefault="000C5B0D" w:rsidP="000C5B0D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39640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8+140</w:t>
            </w:r>
          </w:p>
          <w:p w14:paraId="67B80125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9+106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0D7DD" w14:textId="77777777" w:rsidR="000C5B0D" w:rsidRPr="00625463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5F095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Leţcani -</w:t>
            </w:r>
          </w:p>
          <w:p w14:paraId="4E5B5FEA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Larga Jijia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B8168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202DBF" w14:textId="77777777" w:rsidR="000C5B0D" w:rsidRPr="00D8119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7F6B8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10ADEA" w14:textId="77777777" w:rsidR="000C5B0D" w:rsidRPr="00D8119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C9EE9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C5B0D" w14:paraId="4C98E860" w14:textId="77777777">
        <w:trPr>
          <w:cantSplit/>
          <w:trHeight w:val="3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9EB228" w14:textId="77777777" w:rsidR="000C5B0D" w:rsidRDefault="000C5B0D" w:rsidP="000C5B0D">
            <w:pPr>
              <w:numPr>
                <w:ilvl w:val="0"/>
                <w:numId w:val="19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59B2D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EBD60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73F646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Dorohoi</w:t>
            </w:r>
          </w:p>
          <w:p w14:paraId="02BBB293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3 - 5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BE6E64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 w:rsidRPr="00946438">
              <w:rPr>
                <w:b/>
                <w:bCs/>
                <w:sz w:val="20"/>
                <w:szCs w:val="20"/>
              </w:rPr>
              <w:t xml:space="preserve">toată </w:t>
            </w:r>
          </w:p>
          <w:p w14:paraId="259DECFD" w14:textId="77777777" w:rsidR="000C5B0D" w:rsidRPr="00946438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997DA7" w14:textId="77777777" w:rsidR="000C5B0D" w:rsidRPr="00D8119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63E0B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705B0" w14:textId="77777777" w:rsidR="000C5B0D" w:rsidRPr="00D8119C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1F4AC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terminus.</w:t>
            </w:r>
          </w:p>
          <w:p w14:paraId="14744C1E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3 - 5.</w:t>
            </w:r>
          </w:p>
        </w:tc>
      </w:tr>
    </w:tbl>
    <w:p w14:paraId="21177DAC" w14:textId="77777777" w:rsidR="000C5B0D" w:rsidRDefault="000C5B0D">
      <w:pPr>
        <w:spacing w:before="40" w:after="40" w:line="192" w:lineRule="auto"/>
        <w:ind w:right="57"/>
        <w:rPr>
          <w:sz w:val="20"/>
        </w:rPr>
      </w:pPr>
    </w:p>
    <w:p w14:paraId="56D6DDED" w14:textId="77777777" w:rsidR="000C5B0D" w:rsidRDefault="000C5B0D" w:rsidP="004F6534">
      <w:pPr>
        <w:pStyle w:val="Heading1"/>
        <w:spacing w:line="360" w:lineRule="auto"/>
      </w:pPr>
      <w:r>
        <w:t>LINIA 700</w:t>
      </w:r>
    </w:p>
    <w:p w14:paraId="0C0CA5F7" w14:textId="77777777" w:rsidR="000C5B0D" w:rsidRDefault="000C5B0D" w:rsidP="008B1A69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ARMĂŞEŞTI - URZICENI - FĂUREI - GALAŢI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5"/>
        <w:gridCol w:w="2203"/>
        <w:gridCol w:w="870"/>
        <w:gridCol w:w="755"/>
        <w:gridCol w:w="870"/>
        <w:gridCol w:w="755"/>
        <w:gridCol w:w="2489"/>
      </w:tblGrid>
      <w:tr w:rsidR="000C5B0D" w14:paraId="5EE362EA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47B88A" w14:textId="77777777" w:rsidR="000C5B0D" w:rsidRDefault="000C5B0D" w:rsidP="000C5B0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F6EBC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C7EBA7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838D7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09995B69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5493AC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B22718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295FE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90F5B0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E0E33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04E73E7C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6812D" w14:textId="77777777" w:rsidR="000C5B0D" w:rsidRDefault="000C5B0D" w:rsidP="000C5B0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A67C4F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FB97D3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C4B2E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5DDCC8CD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1036F0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18868D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EEC8AE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95A5E9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0AA84D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18D0A8F1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54CA7A" w14:textId="77777777" w:rsidR="000C5B0D" w:rsidRDefault="000C5B0D" w:rsidP="000C5B0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E88355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34BFE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870957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587E460A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Gr.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51DC26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779AF0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FA9DA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A3E0AB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EEF41B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3017B6E8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11 şi 12.</w:t>
            </w:r>
          </w:p>
        </w:tc>
      </w:tr>
      <w:tr w:rsidR="000C5B0D" w14:paraId="10C6CA84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EDE40B" w14:textId="77777777" w:rsidR="000C5B0D" w:rsidRDefault="000C5B0D" w:rsidP="000C5B0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524035" w14:textId="77777777" w:rsidR="000C5B0D" w:rsidRDefault="000C5B0D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5EC4D" w14:textId="77777777" w:rsidR="000C5B0D" w:rsidRDefault="000C5B0D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F6FE8B" w14:textId="77777777" w:rsidR="000C5B0D" w:rsidRDefault="000C5B0D" w:rsidP="00C505C9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St. Bucureşti Nord</w:t>
            </w:r>
            <w:r>
              <w:rPr>
                <w:b/>
                <w:bCs/>
                <w:sz w:val="20"/>
              </w:rPr>
              <w:t xml:space="preserve"> </w:t>
            </w:r>
            <w:r w:rsidRPr="00E4222D"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FF9A7" w14:textId="77777777" w:rsidR="000C5B0D" w:rsidRPr="00E4222D" w:rsidRDefault="000C5B0D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între TDJ </w:t>
            </w:r>
          </w:p>
          <w:p w14:paraId="0C696FBC" w14:textId="77777777" w:rsidR="000C5B0D" w:rsidRPr="00E4222D" w:rsidRDefault="000C5B0D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36 / 38 și </w:t>
            </w:r>
          </w:p>
          <w:p w14:paraId="43F040B6" w14:textId="77777777" w:rsidR="000C5B0D" w:rsidRPr="00E4222D" w:rsidRDefault="000C5B0D" w:rsidP="00C505C9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 xml:space="preserve">TDJ </w:t>
            </w:r>
          </w:p>
          <w:p w14:paraId="72EF4F8B" w14:textId="77777777" w:rsidR="000C5B0D" w:rsidRDefault="000C5B0D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E4222D">
              <w:rPr>
                <w:b/>
                <w:bCs/>
                <w:sz w:val="20"/>
              </w:rPr>
              <w:t>46 / 49</w:t>
            </w:r>
            <w:r w:rsidRPr="00E4222D">
              <w:rPr>
                <w:b/>
                <w:bCs/>
                <w:sz w:val="20"/>
              </w:rPr>
              <w:tab/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B87FF" w14:textId="77777777" w:rsidR="000C5B0D" w:rsidRDefault="000C5B0D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2D2F41" w14:textId="77777777" w:rsidR="000C5B0D" w:rsidRDefault="000C5B0D" w:rsidP="00C505C9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AC6D9" w14:textId="77777777" w:rsidR="000C5B0D" w:rsidRDefault="000C5B0D" w:rsidP="00C505C9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2B64CB" w14:textId="77777777" w:rsidR="000C5B0D" w:rsidRDefault="000C5B0D" w:rsidP="00C505C9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4222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139AD0C6" w14:textId="77777777">
        <w:trPr>
          <w:cantSplit/>
          <w:trHeight w:val="87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53ECB7" w14:textId="77777777" w:rsidR="000C5B0D" w:rsidRDefault="000C5B0D" w:rsidP="000C5B0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ACFC3F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5FFEF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486830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64D1D6A5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476A5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EE877B3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44ED1C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93845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007487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32120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6C09226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47F10E" w14:textId="77777777" w:rsidR="000C5B0D" w:rsidRDefault="000C5B0D" w:rsidP="000C5B0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F7779C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B4671F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50D18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04341CBA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3EB83A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272E6CCD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 și 25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10C53F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6BD463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F8CEA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8DDAA0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29878A1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AF542" w14:textId="77777777" w:rsidR="000C5B0D" w:rsidRDefault="000C5B0D" w:rsidP="000C5B0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1FC569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E51E37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C5125A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455DCF87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EF36CD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5 </w:t>
            </w:r>
          </w:p>
          <w:p w14:paraId="06161843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D8840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50C4C8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9A1C13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33E290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6DDFF00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77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C9CE7A" w14:textId="77777777" w:rsidR="000C5B0D" w:rsidRDefault="000C5B0D" w:rsidP="000C5B0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02FFA8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1681A2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780721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23B670AE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D8812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729F19C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13 și 21 </w:t>
            </w:r>
          </w:p>
          <w:p w14:paraId="6F26A3B1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62BC15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D631FE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8B83D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D0C345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0389EDB4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06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072A35" w14:textId="77777777" w:rsidR="000C5B0D" w:rsidRDefault="000C5B0D" w:rsidP="000C5B0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B16FD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D9252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32649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2F2097D6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DB401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1, </w:t>
            </w:r>
          </w:p>
          <w:p w14:paraId="5B9F33DF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 şi 27 </w:t>
            </w:r>
          </w:p>
          <w:p w14:paraId="0595E3FB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7D239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8BDD4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076826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3567E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1331CCE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0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70C245" w14:textId="77777777" w:rsidR="000C5B0D" w:rsidRDefault="000C5B0D" w:rsidP="000C5B0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D9AD87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2F36D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17F35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0599C93B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C9A004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0CB384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4F7E62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B04E9D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4D525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355B65B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8D7E72" w14:textId="77777777" w:rsidR="000C5B0D" w:rsidRDefault="000C5B0D" w:rsidP="000C5B0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8C9C8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A1ECEE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B0FD2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0E6ACF52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A04313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22</w:t>
            </w:r>
          </w:p>
          <w:p w14:paraId="4939F1EA" w14:textId="77777777" w:rsidR="000C5B0D" w:rsidRPr="00B401EA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0278D2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E1EFD3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A3BD4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62D79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489919E3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5A8AA2" w14:textId="77777777" w:rsidR="000C5B0D" w:rsidRDefault="000C5B0D" w:rsidP="000C5B0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851835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E7B4E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CD0ED7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34BF2E17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7F60F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14</w:t>
            </w:r>
          </w:p>
          <w:p w14:paraId="3A875ECA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C2DD7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795BA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87EDE4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E1E30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1C29E87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2FC72" w14:textId="77777777" w:rsidR="000C5B0D" w:rsidRDefault="000C5B0D" w:rsidP="000C5B0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B793B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06A1C7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924DC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3887F665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45EE0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4</w:t>
            </w:r>
          </w:p>
          <w:p w14:paraId="69B89D93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10 pe directă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20750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F6C05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BFBB21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ACD7C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la liniile 2 - 9 Cap Y.</w:t>
            </w:r>
          </w:p>
        </w:tc>
      </w:tr>
      <w:tr w:rsidR="000C5B0D" w14:paraId="01FC6A1C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C8C01B" w14:textId="77777777" w:rsidR="000C5B0D" w:rsidRDefault="000C5B0D" w:rsidP="000C5B0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E843B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39CA7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BDAEF9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38EE6D7C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EAFE85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4</w:t>
            </w:r>
          </w:p>
          <w:p w14:paraId="2B33114E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10 în abatere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BA0C5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C391B0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B8EAE6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184ADB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la liniile 2 - 9 Cap Y.</w:t>
            </w:r>
          </w:p>
        </w:tc>
      </w:tr>
      <w:tr w:rsidR="000C5B0D" w14:paraId="414BEEC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7F70A3" w14:textId="77777777" w:rsidR="000C5B0D" w:rsidRDefault="000C5B0D" w:rsidP="000C5B0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110D75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3E3617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E0279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Mogoşoaia</w:t>
            </w:r>
          </w:p>
          <w:p w14:paraId="37A1A803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73C94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  <w:p w14:paraId="439BCA2A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inclu-</w:t>
            </w:r>
          </w:p>
          <w:p w14:paraId="4AA78346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siv sch. 35 și 32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4025A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AFC13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56CC0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9C15D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30D2C9A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14ABB4" w14:textId="77777777" w:rsidR="000C5B0D" w:rsidRDefault="000C5B0D" w:rsidP="000C5B0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BD695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33E2D3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91AA8A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Ax Mogoșoaia - </w:t>
            </w:r>
          </w:p>
          <w:p w14:paraId="424873EF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945EC7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4F906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D2110D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13+071</w:t>
            </w:r>
          </w:p>
          <w:p w14:paraId="69E51090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B95349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CCB5F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C5B0D" w14:paraId="2869EA5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8F438B" w14:textId="77777777" w:rsidR="000C5B0D" w:rsidRDefault="000C5B0D" w:rsidP="000C5B0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EFB99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6D6BB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8759D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Mogoșoaia - </w:t>
            </w:r>
          </w:p>
          <w:p w14:paraId="2414CBEC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FE5F0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513C9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4D991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15+800</w:t>
            </w:r>
          </w:p>
          <w:p w14:paraId="122B5776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C6FDCB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0329DE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7655412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5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4ECF8A" w14:textId="77777777" w:rsidR="000C5B0D" w:rsidRDefault="000C5B0D" w:rsidP="000C5B0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C97C2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D6B0EA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DDDC4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Mogoșoaia - </w:t>
            </w:r>
          </w:p>
          <w:p w14:paraId="3B41A376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 Balotești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28B810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A219F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88225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19+000</w:t>
            </w:r>
          </w:p>
          <w:p w14:paraId="3A856D74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22+120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4D4D5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25B31D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C5B0D" w14:paraId="2E394A1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B1DC19" w14:textId="77777777" w:rsidR="000C5B0D" w:rsidRDefault="000C5B0D" w:rsidP="000C5B0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557E08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D0AF4E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2183A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Fierbinţi</w:t>
            </w:r>
          </w:p>
          <w:p w14:paraId="4FC8618E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53616C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CD4818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53B515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56C3EB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A6C752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757C342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DB2745" w14:textId="77777777" w:rsidR="000C5B0D" w:rsidRDefault="000C5B0D" w:rsidP="000C5B0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7E6BA5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  <w:p w14:paraId="0CF449CC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FDB13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41D36" w14:textId="77777777" w:rsidR="000C5B0D" w:rsidRDefault="000C5B0D" w:rsidP="00217FCE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</w:rPr>
              <w:t>Dridu –</w:t>
            </w:r>
          </w:p>
          <w:p w14:paraId="012196BF" w14:textId="77777777" w:rsidR="000C5B0D" w:rsidRDefault="000C5B0D" w:rsidP="00217FCE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A0CB66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A7A966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1A8CE0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9B3E43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B05A12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5B0D" w14:paraId="5A40728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EAF280" w14:textId="77777777" w:rsidR="000C5B0D" w:rsidRDefault="000C5B0D" w:rsidP="000C5B0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5E30E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58+500</w:t>
            </w:r>
          </w:p>
          <w:p w14:paraId="67C45FA8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62+200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6AC7C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405EF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</w:rPr>
            </w:pPr>
            <w:r w:rsidRPr="008A1A04">
              <w:rPr>
                <w:b/>
                <w:bCs/>
                <w:spacing w:val="-4"/>
                <w:sz w:val="20"/>
                <w:szCs w:val="20"/>
              </w:rPr>
              <w:t>H</w:t>
            </w:r>
            <w:r>
              <w:rPr>
                <w:b/>
                <w:bCs/>
                <w:spacing w:val="-4"/>
                <w:sz w:val="20"/>
                <w:szCs w:val="20"/>
              </w:rPr>
              <w:t>m</w:t>
            </w:r>
            <w:r w:rsidRPr="008A1A04">
              <w:rPr>
                <w:b/>
                <w:bCs/>
                <w:spacing w:val="-4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-4"/>
                <w:sz w:val="20"/>
                <w:szCs w:val="20"/>
              </w:rPr>
              <w:t>Dridu –</w:t>
            </w:r>
          </w:p>
          <w:p w14:paraId="76448972" w14:textId="77777777" w:rsidR="000C5B0D" w:rsidRPr="008A1A04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Hm Armășești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9E2B6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B232E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164FD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6C307A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C87BE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6C3C23D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25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771556" w14:textId="77777777" w:rsidR="000C5B0D" w:rsidRDefault="000C5B0D" w:rsidP="000C5B0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A7216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63+720</w:t>
            </w:r>
          </w:p>
          <w:p w14:paraId="18779AEC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70+600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7F1CFC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7D3CE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pacing w:val="-4"/>
                <w:sz w:val="20"/>
                <w:szCs w:val="20"/>
              </w:rPr>
            </w:pPr>
            <w:r>
              <w:rPr>
                <w:b/>
                <w:bCs/>
                <w:sz w:val="20"/>
              </w:rPr>
              <w:t xml:space="preserve">Ax. </w:t>
            </w:r>
            <w:r>
              <w:rPr>
                <w:b/>
                <w:bCs/>
                <w:spacing w:val="-4"/>
                <w:sz w:val="20"/>
                <w:szCs w:val="20"/>
              </w:rPr>
              <w:t>Hm Armășești –</w:t>
            </w:r>
          </w:p>
          <w:p w14:paraId="17D53AAA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4"/>
                <w:sz w:val="20"/>
                <w:szCs w:val="20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384167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20EB9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B7DD1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66DA7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97862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La circulația pe linia 804 se va citi poziția Km 48+170 – 55+000</w:t>
            </w:r>
          </w:p>
        </w:tc>
      </w:tr>
      <w:tr w:rsidR="000C5B0D" w14:paraId="48180ED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1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37B995" w14:textId="77777777" w:rsidR="000C5B0D" w:rsidRDefault="000C5B0D" w:rsidP="000C5B0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77840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135+550</w:t>
            </w:r>
          </w:p>
          <w:p w14:paraId="332CF10A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135+610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7D28A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4E408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Ruşeţu -</w:t>
            </w:r>
          </w:p>
          <w:p w14:paraId="746CCFF5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2EE08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25E7C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8F69A6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504C1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45F45" w14:textId="77777777" w:rsidR="000C5B0D" w:rsidRPr="00C20CA5" w:rsidRDefault="000C5B0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C20CA5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C20CA5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536796FB" w14:textId="77777777" w:rsidR="000C5B0D" w:rsidRPr="00EB107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B107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7D446CC2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F6C3C" w14:textId="77777777" w:rsidR="000C5B0D" w:rsidRDefault="000C5B0D" w:rsidP="000C5B0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E810DD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DBCAAC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FB00E6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555E5E48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3CB1F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49A42B5E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și 37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09D73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518A0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CE6F6B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9525AE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3D33477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890922C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4 - 8 st. Făurei, Cap X.</w:t>
            </w:r>
          </w:p>
        </w:tc>
      </w:tr>
      <w:tr w:rsidR="000C5B0D" w14:paraId="20A2759E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5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0D5952" w14:textId="77777777" w:rsidR="000C5B0D" w:rsidRDefault="000C5B0D" w:rsidP="000C5B0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286898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  <w:p w14:paraId="254165D6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EC9BAE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1D535B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6813882C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(zonă aparate de cale Cap X aferente </w:t>
            </w:r>
          </w:p>
          <w:p w14:paraId="505BF014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liniei 3 directe)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15FEE9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E13411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976117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74A54B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F60457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13, 19, 25 </w:t>
            </w:r>
          </w:p>
          <w:p w14:paraId="46114C21" w14:textId="77777777" w:rsidR="000C5B0D" w:rsidRPr="00C401D9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35 Cap X. </w:t>
            </w:r>
          </w:p>
        </w:tc>
      </w:tr>
      <w:tr w:rsidR="000C5B0D" w14:paraId="3A91EE7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86E9E5" w14:textId="77777777" w:rsidR="000C5B0D" w:rsidRDefault="000C5B0D" w:rsidP="000C5B0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C7B236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0C880D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C2AAC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Brăila</w:t>
            </w:r>
          </w:p>
          <w:p w14:paraId="478DDB0E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</w:t>
            </w:r>
          </w:p>
          <w:p w14:paraId="2819885F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primiri – expedieri </w:t>
            </w:r>
          </w:p>
          <w:p w14:paraId="769167A5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421B8E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5A27DEBE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 / 88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98F5CA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1A2D42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725E1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84E79B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Afectrează intrări – ieşiri la liniile 5 – 7 </w:t>
            </w:r>
          </w:p>
          <w:p w14:paraId="01B5E800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– expedieri.</w:t>
            </w:r>
          </w:p>
        </w:tc>
      </w:tr>
      <w:tr w:rsidR="000C5B0D" w14:paraId="1299B979" w14:textId="77777777">
        <w:tblPrEx>
          <w:tblCellMar>
            <w:left w:w="108" w:type="dxa"/>
            <w:right w:w="108" w:type="dxa"/>
          </w:tblCellMar>
        </w:tblPrEx>
        <w:trPr>
          <w:cantSplit/>
          <w:trHeight w:val="9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51F80" w14:textId="77777777" w:rsidR="000C5B0D" w:rsidRDefault="000C5B0D" w:rsidP="000C5B0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462FB1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06A00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F4D88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Brăila-Baldovinești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E117A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916291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7F2838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230+200</w:t>
            </w:r>
          </w:p>
          <w:p w14:paraId="2E36DA7D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234+000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8C7B4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C1F326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1F5AADB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E6D0111" w14:textId="77777777" w:rsidR="000C5B0D" w:rsidRDefault="000C5B0D" w:rsidP="000C5B0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CEC62A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94FCB1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AEFE6D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Vădeni</w:t>
            </w:r>
          </w:p>
          <w:p w14:paraId="17635332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7B7676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137C69C8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1 - 5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2DA20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6C781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07D74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97998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58AC9FEA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4C7E640" w14:textId="77777777" w:rsidR="000C5B0D" w:rsidRDefault="000C5B0D" w:rsidP="000C5B0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9271A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241+300</w:t>
            </w:r>
          </w:p>
          <w:p w14:paraId="2CBDE20B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95926C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70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EE539" w14:textId="77777777" w:rsidR="000C5B0D" w:rsidRDefault="000C5B0D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Vădeni -</w:t>
            </w:r>
          </w:p>
          <w:p w14:paraId="304C60B9" w14:textId="77777777" w:rsidR="000C5B0D" w:rsidRDefault="000C5B0D" w:rsidP="00E376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2768B4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E8B6E0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BCA862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949EEE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1D672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7ADBDBA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64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717FBF4D" w14:textId="77777777" w:rsidR="000C5B0D" w:rsidRDefault="000C5B0D" w:rsidP="000C5B0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DAF15F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6AA1DB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007F4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Vădeni -</w:t>
            </w:r>
          </w:p>
          <w:p w14:paraId="1ECDFABA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Barboşi Călători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18784D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CC0DCB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3A0D32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246+100</w:t>
            </w:r>
          </w:p>
          <w:p w14:paraId="691918F1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246+370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DED755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30</w:t>
            </w: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F77C12" w14:textId="77777777" w:rsidR="000C5B0D" w:rsidRPr="00C20CA5" w:rsidRDefault="000C5B0D">
            <w:pPr>
              <w:spacing w:before="40" w:after="40"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C20CA5">
              <w:rPr>
                <w:b/>
                <w:bCs/>
                <w:iCs/>
                <w:sz w:val="20"/>
              </w:rPr>
              <w:t xml:space="preserve">Valabil pentru trenurile </w:t>
            </w:r>
            <w:r>
              <w:rPr>
                <w:b/>
                <w:bCs/>
                <w:iCs/>
                <w:color w:val="000000"/>
                <w:sz w:val="20"/>
              </w:rPr>
              <w:t>care au în componență</w:t>
            </w:r>
            <w:r w:rsidRPr="00C20CA5">
              <w:rPr>
                <w:b/>
                <w:bCs/>
                <w:iCs/>
                <w:sz w:val="20"/>
              </w:rPr>
              <w:t xml:space="preserve"> două locomotive cuplate.</w:t>
            </w:r>
          </w:p>
          <w:p w14:paraId="665F8E1D" w14:textId="77777777" w:rsidR="000C5B0D" w:rsidRPr="00EB107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EB107D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3229E6F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3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59B4F" w14:textId="77777777" w:rsidR="000C5B0D" w:rsidRDefault="000C5B0D" w:rsidP="000C5B0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40E3A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C28974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2024CC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4530710A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6D58AF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73F0196C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17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C3B25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45DE79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748E3D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81A289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A453C96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6D31FFA9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 6 - 8.</w:t>
            </w:r>
          </w:p>
        </w:tc>
      </w:tr>
      <w:tr w:rsidR="000C5B0D" w14:paraId="5D0FC66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8D5870" w14:textId="77777777" w:rsidR="000C5B0D" w:rsidRDefault="000C5B0D" w:rsidP="000C5B0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866C99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00EDFE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B6FCE6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0610ABF2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A112B8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6657F256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21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8B0BF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1719F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09942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54512B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pe teren. Afectează intrări - ieşiri </w:t>
            </w:r>
          </w:p>
          <w:p w14:paraId="68BAB071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şi 8.</w:t>
            </w:r>
          </w:p>
        </w:tc>
      </w:tr>
      <w:tr w:rsidR="000C5B0D" w14:paraId="07AFB26F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A3D39" w14:textId="77777777" w:rsidR="000C5B0D" w:rsidRDefault="000C5B0D" w:rsidP="000C5B0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4B8035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25C8D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56B43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07909B3F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A07250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TDJ </w:t>
            </w:r>
          </w:p>
          <w:p w14:paraId="134E4A45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20 / 24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83FF6D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EAC195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12175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D6569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2685A2A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857E21D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4 - 8 </w:t>
            </w:r>
          </w:p>
          <w:p w14:paraId="2E8A38BF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primiri-expedieri Cap Y.</w:t>
            </w:r>
          </w:p>
        </w:tc>
      </w:tr>
      <w:tr w:rsidR="000C5B0D" w14:paraId="4CE19E7D" w14:textId="77777777">
        <w:tblPrEx>
          <w:tblCellMar>
            <w:left w:w="108" w:type="dxa"/>
            <w:right w:w="108" w:type="dxa"/>
          </w:tblCellMar>
        </w:tblPrEx>
        <w:trPr>
          <w:cantSplit/>
          <w:trHeight w:val="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5D04E4" w14:textId="77777777" w:rsidR="000C5B0D" w:rsidRDefault="000C5B0D" w:rsidP="000C5B0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1A459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5ADE8C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87022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2892A8F0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7B7D6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TDJ </w:t>
            </w:r>
          </w:p>
          <w:p w14:paraId="2F044C82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14 / 16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F7E0CE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7826EA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799DF3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AD3CEE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3076581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DCDE70C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1 - 8 </w:t>
            </w:r>
          </w:p>
          <w:p w14:paraId="2F258164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primiri - expedieri.</w:t>
            </w:r>
          </w:p>
        </w:tc>
      </w:tr>
      <w:tr w:rsidR="000C5B0D" w14:paraId="0BCDA010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89EDFE" w14:textId="77777777" w:rsidR="000C5B0D" w:rsidRDefault="000C5B0D" w:rsidP="000C5B0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7BCECF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9DB7A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5AFF7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6DDC45A2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84CD1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38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7B63B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F6DA22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1B4F5A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BFF30F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5EDC453D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359173E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6 - 8  </w:t>
            </w:r>
          </w:p>
          <w:p w14:paraId="4BDD81E9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</w:rPr>
              <w:t>.</w:t>
            </w:r>
          </w:p>
        </w:tc>
      </w:tr>
      <w:tr w:rsidR="000C5B0D" w14:paraId="1685393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82462C" w14:textId="77777777" w:rsidR="000C5B0D" w:rsidRDefault="000C5B0D" w:rsidP="000C5B0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CB0750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E44F2B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BE0CED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2C028D95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E4A6B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42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79DB0A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4E553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6E8110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5A0978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6C2A2572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7EB7323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7 - 8  </w:t>
            </w:r>
          </w:p>
          <w:p w14:paraId="0EACCEC6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</w:t>
            </w:r>
            <w:r w:rsidRPr="002E6E82">
              <w:rPr>
                <w:b/>
                <w:bCs/>
                <w:i/>
                <w:sz w:val="20"/>
                <w:szCs w:val="20"/>
              </w:rPr>
              <w:t>t. Barboşi Călători Cap Y</w:t>
            </w:r>
            <w:r>
              <w:rPr>
                <w:b/>
                <w:bCs/>
                <w:i/>
                <w:sz w:val="20"/>
                <w:szCs w:val="20"/>
              </w:rPr>
              <w:t>.</w:t>
            </w:r>
          </w:p>
        </w:tc>
      </w:tr>
      <w:tr w:rsidR="000C5B0D" w14:paraId="298FD615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F141DC" w14:textId="77777777" w:rsidR="000C5B0D" w:rsidRDefault="000C5B0D" w:rsidP="000C5B0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785BF4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6C80F8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9CA86D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Filești</w:t>
            </w:r>
          </w:p>
          <w:p w14:paraId="2AF61A84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640748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călcâi sch. 12 la </w:t>
            </w:r>
          </w:p>
          <w:p w14:paraId="1E781A05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călcâi sch. 26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8AE286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20E4B3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F2A5CE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CFC21A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756395C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1E35710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3, 4 și 6 Cap Y și peste sch. 16, 18 și TDJ 22/24.</w:t>
            </w:r>
          </w:p>
        </w:tc>
      </w:tr>
      <w:tr w:rsidR="000C5B0D" w14:paraId="4E25B3D1" w14:textId="77777777">
        <w:tblPrEx>
          <w:tblCellMar>
            <w:left w:w="108" w:type="dxa"/>
            <w:right w:w="108" w:type="dxa"/>
          </w:tblCellMar>
        </w:tblPrEx>
        <w:trPr>
          <w:cantSplit/>
          <w:trHeight w:val="12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4B23B" w14:textId="77777777" w:rsidR="000C5B0D" w:rsidRDefault="000C5B0D" w:rsidP="000C5B0D">
            <w:pPr>
              <w:numPr>
                <w:ilvl w:val="0"/>
                <w:numId w:val="20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649AA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44DC7E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CBB088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Galaţi Călători</w:t>
            </w:r>
          </w:p>
          <w:p w14:paraId="40401451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584921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FA71CB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  <w:r>
              <w:rPr>
                <w:b/>
                <w:bCs/>
                <w:sz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C6DDB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3F6716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</w:rPr>
            </w:pPr>
          </w:p>
        </w:tc>
        <w:tc>
          <w:tcPr>
            <w:tcW w:w="248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62B2D9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5741257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</w:t>
            </w:r>
          </w:p>
          <w:p w14:paraId="70F04F78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la liniile 9 - 11.</w:t>
            </w:r>
          </w:p>
        </w:tc>
      </w:tr>
    </w:tbl>
    <w:p w14:paraId="17703145" w14:textId="77777777" w:rsidR="000C5B0D" w:rsidRDefault="000C5B0D">
      <w:pPr>
        <w:spacing w:before="40" w:after="40" w:line="192" w:lineRule="auto"/>
        <w:ind w:right="57"/>
        <w:rPr>
          <w:sz w:val="20"/>
        </w:rPr>
      </w:pPr>
    </w:p>
    <w:p w14:paraId="61C26CC1" w14:textId="77777777" w:rsidR="000C5B0D" w:rsidRDefault="000C5B0D" w:rsidP="00BD4423">
      <w:pPr>
        <w:spacing w:before="40" w:after="40" w:line="360" w:lineRule="auto"/>
        <w:ind w:left="57" w:right="57"/>
        <w:jc w:val="center"/>
        <w:rPr>
          <w:b/>
          <w:bCs/>
          <w:spacing w:val="40"/>
        </w:rPr>
      </w:pPr>
      <w:r>
        <w:rPr>
          <w:b/>
          <w:bCs/>
          <w:spacing w:val="40"/>
        </w:rPr>
        <w:t>LINIA 701</w:t>
      </w:r>
    </w:p>
    <w:p w14:paraId="7AD31F9F" w14:textId="77777777" w:rsidR="000C5B0D" w:rsidRDefault="000C5B0D" w:rsidP="00AA1818">
      <w:pPr>
        <w:pStyle w:val="Heading1"/>
        <w:spacing w:before="40" w:after="40" w:line="360" w:lineRule="auto"/>
        <w:ind w:left="57" w:right="57"/>
        <w:rPr>
          <w:b w:val="0"/>
          <w:bCs w:val="0"/>
          <w:sz w:val="8"/>
        </w:rPr>
      </w:pPr>
      <w:r>
        <w:t>BUZĂU - FĂUREI - ŢĂNDĂREI</w:t>
      </w:r>
    </w:p>
    <w:tbl>
      <w:tblPr>
        <w:tblW w:w="1021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2"/>
        <w:gridCol w:w="875"/>
        <w:gridCol w:w="754"/>
        <w:gridCol w:w="2201"/>
        <w:gridCol w:w="869"/>
        <w:gridCol w:w="765"/>
        <w:gridCol w:w="869"/>
        <w:gridCol w:w="755"/>
        <w:gridCol w:w="2490"/>
      </w:tblGrid>
      <w:tr w:rsidR="000C5B0D" w14:paraId="74938A32" w14:textId="77777777">
        <w:trPr>
          <w:cantSplit/>
          <w:trHeight w:val="1542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710C1A" w14:textId="77777777" w:rsidR="000C5B0D" w:rsidRDefault="000C5B0D" w:rsidP="000C5B0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EA064E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0B567" w14:textId="77777777" w:rsidR="000C5B0D" w:rsidRPr="001304A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C0CCF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54C41340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2364FC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45E5BCC9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64 / 70</w:t>
            </w:r>
          </w:p>
          <w:p w14:paraId="19884F6D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BD6D3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D2867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13E9C3" w14:textId="77777777" w:rsidR="000C5B0D" w:rsidRPr="001304A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B985D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310D5F2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7EC5433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6 - 10 </w:t>
            </w:r>
          </w:p>
          <w:p w14:paraId="1066CD3F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primiri - expedieri </w:t>
            </w:r>
          </w:p>
          <w:p w14:paraId="52DC9D83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şi diagonala 54  - 70.</w:t>
            </w:r>
          </w:p>
        </w:tc>
      </w:tr>
      <w:tr w:rsidR="000C5B0D" w14:paraId="2DC25A3A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2997AC" w14:textId="77777777" w:rsidR="000C5B0D" w:rsidRDefault="000C5B0D" w:rsidP="000C5B0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AC96E5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5C13C" w14:textId="77777777" w:rsidR="000C5B0D" w:rsidRPr="001304A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72DFCF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5A00C6D7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D8FA3F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T.D.J. </w:t>
            </w:r>
          </w:p>
          <w:p w14:paraId="2105426B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56 / 60 </w:t>
            </w:r>
          </w:p>
          <w:p w14:paraId="61D1BC57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333BA8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848502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EF6390" w14:textId="77777777" w:rsidR="000C5B0D" w:rsidRPr="001304A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CB49E1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7DE09EB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diagonala 52 - 60 </w:t>
            </w:r>
          </w:p>
          <w:p w14:paraId="3C2F334B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și intrări - ieșiri la liniile </w:t>
            </w:r>
          </w:p>
          <w:p w14:paraId="79CFA38D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6 - 15.</w:t>
            </w:r>
          </w:p>
        </w:tc>
      </w:tr>
      <w:tr w:rsidR="000C5B0D" w14:paraId="16D73554" w14:textId="77777777">
        <w:trPr>
          <w:cantSplit/>
          <w:trHeight w:val="175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0C1C3E" w14:textId="77777777" w:rsidR="000C5B0D" w:rsidRDefault="000C5B0D" w:rsidP="000C5B0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A440B4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128+950</w:t>
            </w:r>
          </w:p>
          <w:p w14:paraId="4B530C7C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12DBBF" w14:textId="77777777" w:rsidR="000C5B0D" w:rsidRPr="001304A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4FB0B" w14:textId="77777777" w:rsidR="000C5B0D" w:rsidRDefault="000C5B0D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</w:t>
            </w:r>
          </w:p>
          <w:p w14:paraId="2A9F8181" w14:textId="77777777" w:rsidR="000C5B0D" w:rsidRDefault="000C5B0D" w:rsidP="006A2576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 peste sch. 2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3807A8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8A910C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B4B1B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D2B2A" w14:textId="77777777" w:rsidR="000C5B0D" w:rsidRPr="001304A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5DDABA" w14:textId="77777777" w:rsidR="000C5B0D" w:rsidRPr="006A2576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Afectează L. 701 I </w:t>
            </w:r>
          </w:p>
          <w:p w14:paraId="109CDDB3" w14:textId="77777777" w:rsidR="000C5B0D" w:rsidRPr="006A2576" w:rsidRDefault="000C5B0D" w:rsidP="006A2576">
            <w:pPr>
              <w:spacing w:before="40" w:after="40" w:line="276" w:lineRule="auto"/>
              <w:ind w:right="57"/>
              <w:rPr>
                <w:i/>
                <w:iCs/>
                <w:sz w:val="20"/>
              </w:rPr>
            </w:pPr>
            <w:r w:rsidRPr="006A2576">
              <w:rPr>
                <w:b/>
                <w:bCs/>
                <w:i/>
                <w:iCs/>
                <w:sz w:val="20"/>
              </w:rPr>
              <w:t xml:space="preserve"> Buzău - Buzău Sud și linia 5 St. Buzău</w:t>
            </w:r>
            <w:r w:rsidRPr="006A2576">
              <w:rPr>
                <w:i/>
                <w:iCs/>
                <w:sz w:val="20"/>
              </w:rPr>
              <w:t xml:space="preserve"> </w:t>
            </w:r>
          </w:p>
          <w:p w14:paraId="6CF1E47B" w14:textId="77777777" w:rsidR="000C5B0D" w:rsidRDefault="000C5B0D" w:rsidP="006A2576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5B0D" w14:paraId="6F416AF2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587B1" w14:textId="77777777" w:rsidR="000C5B0D" w:rsidRDefault="000C5B0D" w:rsidP="000C5B0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lastRenderedPageBreak/>
              <w:t xml:space="preserve"> </w:t>
            </w: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D389A4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129+000</w:t>
            </w:r>
          </w:p>
          <w:p w14:paraId="4154011D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B99A4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01F5D5" w14:textId="77777777" w:rsidR="000C5B0D" w:rsidRDefault="000C5B0D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- Buzău Sud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40AA44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D0F441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73DB4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46DEF0" w14:textId="77777777" w:rsidR="000C5B0D" w:rsidRPr="001304A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E347AD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5B0D" w14:paraId="5C8234F0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B0C179" w14:textId="77777777" w:rsidR="000C5B0D" w:rsidRDefault="000C5B0D" w:rsidP="000C5B0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B06AB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131+400</w:t>
            </w:r>
          </w:p>
          <w:p w14:paraId="673B7B13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ED8781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744685" w14:textId="77777777" w:rsidR="000C5B0D" w:rsidRDefault="000C5B0D" w:rsidP="001904F7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Buzău Sud linia 3 directă și zonă aparate cale Cap X și 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C20A19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A3A3E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96292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F7533C" w14:textId="77777777" w:rsidR="000C5B0D" w:rsidRPr="001304A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40D042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5B0D" w14:paraId="5733104C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5C78A" w14:textId="77777777" w:rsidR="000C5B0D" w:rsidRDefault="000C5B0D" w:rsidP="000C5B0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49F45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133+200</w:t>
            </w:r>
          </w:p>
          <w:p w14:paraId="19CF055E" w14:textId="77777777" w:rsidR="000C5B0D" w:rsidRDefault="000C5B0D" w:rsidP="001904F7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0D9ED2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2B68E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Buzău Sud - Cilibia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723E60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CFCC15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D507FC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03DE3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732A85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5B0D" w14:paraId="71C24F26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052799" w14:textId="77777777" w:rsidR="000C5B0D" w:rsidRDefault="000C5B0D" w:rsidP="000C5B0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CCF951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147+200</w:t>
            </w:r>
          </w:p>
          <w:p w14:paraId="37855F02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9AAD9D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032A5D" w14:textId="77777777" w:rsidR="000C5B0D" w:rsidRPr="001904F7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1904F7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1904F7">
              <w:rPr>
                <w:b/>
                <w:bCs/>
                <w:sz w:val="20"/>
                <w:szCs w:val="20"/>
              </w:rPr>
              <w:t>m.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b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1904F7">
              <w:rPr>
                <w:b/>
                <w:bCs/>
                <w:sz w:val="20"/>
                <w:szCs w:val="20"/>
              </w:rPr>
              <w:t xml:space="preserve">a </w:t>
            </w:r>
            <w:r w:rsidRPr="001904F7">
              <w:rPr>
                <w:b/>
                <w:bCs/>
                <w:spacing w:val="4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- li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1904F7">
              <w:rPr>
                <w:b/>
                <w:bCs/>
                <w:sz w:val="20"/>
                <w:szCs w:val="20"/>
              </w:rPr>
              <w:t>ia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2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rect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ș</w:t>
            </w:r>
            <w:r w:rsidRPr="001904F7">
              <w:rPr>
                <w:b/>
                <w:bCs/>
                <w:sz w:val="20"/>
                <w:szCs w:val="20"/>
              </w:rPr>
              <w:t xml:space="preserve">i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1904F7">
              <w:rPr>
                <w:b/>
                <w:bCs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1904F7">
              <w:rPr>
                <w:b/>
                <w:bCs/>
                <w:sz w:val="20"/>
                <w:szCs w:val="20"/>
              </w:rPr>
              <w:t>e</w:t>
            </w:r>
            <w:r w:rsidRPr="001904F7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1904F7">
              <w:rPr>
                <w:b/>
                <w:bCs/>
                <w:sz w:val="20"/>
                <w:szCs w:val="20"/>
              </w:rPr>
              <w:t xml:space="preserve">e 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1904F7">
              <w:rPr>
                <w:b/>
                <w:bCs/>
                <w:sz w:val="20"/>
                <w:szCs w:val="20"/>
              </w:rPr>
              <w:t>p</w:t>
            </w:r>
            <w:r w:rsidRPr="001904F7">
              <w:rPr>
                <w:b/>
                <w:bCs/>
                <w:spacing w:val="-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X</w:t>
            </w:r>
            <w:r w:rsidRPr="001904F7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1904F7">
              <w:rPr>
                <w:b/>
                <w:bCs/>
                <w:sz w:val="20"/>
                <w:szCs w:val="20"/>
              </w:rPr>
              <w:t>i</w:t>
            </w:r>
            <w:r w:rsidRPr="001904F7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1904F7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7D12D1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47BE62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5F8302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318932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68EFBF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9, 12, 8, 4 din Hm Cilibia Cap X și Y. Fără inductori. </w:t>
            </w:r>
          </w:p>
        </w:tc>
      </w:tr>
      <w:tr w:rsidR="000C5B0D" w14:paraId="123CBFD7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6350B4" w14:textId="77777777" w:rsidR="000C5B0D" w:rsidRDefault="000C5B0D" w:rsidP="000C5B0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1BD272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148+350</w:t>
            </w:r>
          </w:p>
          <w:p w14:paraId="25653D14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E4DDD7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1F5613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Cilibia - C.A. Rosetti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5EFFD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44BBFE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ECB526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EE3D49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B1E221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5B0D" w14:paraId="76D38C67" w14:textId="77777777">
        <w:trPr>
          <w:cantSplit/>
          <w:trHeight w:val="1206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986942" w14:textId="77777777" w:rsidR="000C5B0D" w:rsidRDefault="000C5B0D" w:rsidP="000C5B0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0ACDC3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157+950</w:t>
            </w:r>
          </w:p>
          <w:p w14:paraId="1A8481F1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79B4B1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15E8B5" w14:textId="77777777" w:rsidR="000C5B0D" w:rsidRPr="00DA3842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 w:rsidRPr="00DA3842">
              <w:rPr>
                <w:b/>
                <w:bCs/>
                <w:spacing w:val="-1"/>
                <w:sz w:val="20"/>
                <w:szCs w:val="20"/>
              </w:rPr>
              <w:t>H</w:t>
            </w:r>
            <w:r w:rsidRPr="00DA3842">
              <w:rPr>
                <w:b/>
                <w:bCs/>
                <w:sz w:val="20"/>
                <w:szCs w:val="20"/>
              </w:rPr>
              <w:t>m.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 xml:space="preserve"> </w:t>
            </w:r>
            <w:r>
              <w:rPr>
                <w:b/>
                <w:bCs/>
                <w:spacing w:val="1"/>
                <w:sz w:val="20"/>
                <w:szCs w:val="20"/>
              </w:rPr>
              <w:t xml:space="preserve">C.A.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R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sett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li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n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</w:t>
            </w:r>
            <w:r w:rsidRPr="00DA3842">
              <w:rPr>
                <w:b/>
                <w:bCs/>
                <w:sz w:val="20"/>
                <w:szCs w:val="20"/>
              </w:rPr>
              <w:t>a 1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d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irect</w:t>
            </w:r>
            <w:r w:rsidRPr="00DA3842">
              <w:rPr>
                <w:b/>
                <w:bCs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z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on</w:t>
            </w:r>
            <w:r w:rsidRPr="00DA3842">
              <w:rPr>
                <w:b/>
                <w:bCs/>
                <w:sz w:val="20"/>
                <w:szCs w:val="20"/>
              </w:rPr>
              <w:t xml:space="preserve">a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pacing w:val="-3"/>
                <w:sz w:val="20"/>
                <w:szCs w:val="20"/>
              </w:rPr>
              <w:t>p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arat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cal</w:t>
            </w:r>
            <w:r w:rsidRPr="00DA3842">
              <w:rPr>
                <w:b/>
                <w:bCs/>
                <w:sz w:val="20"/>
                <w:szCs w:val="20"/>
              </w:rPr>
              <w:t>e</w:t>
            </w:r>
            <w:r w:rsidRPr="00DA3842">
              <w:rPr>
                <w:b/>
                <w:bCs/>
                <w:spacing w:val="3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-2"/>
                <w:sz w:val="20"/>
                <w:szCs w:val="20"/>
              </w:rPr>
              <w:t>C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a</w:t>
            </w:r>
            <w:r w:rsidRPr="00DA3842">
              <w:rPr>
                <w:b/>
                <w:bCs/>
                <w:sz w:val="20"/>
                <w:szCs w:val="20"/>
              </w:rPr>
              <w:t>p X</w:t>
            </w:r>
            <w:r w:rsidRPr="00DA3842">
              <w:rPr>
                <w:b/>
                <w:bCs/>
                <w:spacing w:val="-5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pacing w:val="1"/>
                <w:sz w:val="20"/>
                <w:szCs w:val="20"/>
              </w:rPr>
              <w:t>s</w:t>
            </w:r>
            <w:r w:rsidRPr="00DA3842">
              <w:rPr>
                <w:b/>
                <w:bCs/>
                <w:sz w:val="20"/>
                <w:szCs w:val="20"/>
              </w:rPr>
              <w:t>i</w:t>
            </w:r>
            <w:r w:rsidRPr="00DA3842">
              <w:rPr>
                <w:b/>
                <w:bCs/>
                <w:spacing w:val="2"/>
                <w:sz w:val="20"/>
                <w:szCs w:val="20"/>
              </w:rPr>
              <w:t xml:space="preserve"> </w:t>
            </w:r>
            <w:r w:rsidRPr="00DA3842">
              <w:rPr>
                <w:b/>
                <w:bCs/>
                <w:sz w:val="20"/>
                <w:szCs w:val="20"/>
              </w:rPr>
              <w:t>Y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8D2BA5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CFFBC8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B1342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1E7829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F484AE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  <w:p w14:paraId="3392BB23" w14:textId="77777777" w:rsidR="000C5B0D" w:rsidRDefault="000C5B0D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peste sch. 1, 5, 2, și 6 Cap X și Y din </w:t>
            </w:r>
            <w:r w:rsidRPr="00B56D0E">
              <w:rPr>
                <w:b/>
                <w:bCs/>
                <w:i/>
                <w:iCs/>
                <w:sz w:val="20"/>
              </w:rPr>
              <w:t>Hm C.A. Rosetti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  <w:p w14:paraId="1F2202D6" w14:textId="77777777" w:rsidR="000C5B0D" w:rsidRDefault="000C5B0D" w:rsidP="00784E2C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5B0D" w14:paraId="2ABC6D84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E4241" w14:textId="77777777" w:rsidR="000C5B0D" w:rsidRDefault="000C5B0D" w:rsidP="000C5B0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0094C0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159+250</w:t>
            </w:r>
          </w:p>
          <w:p w14:paraId="23575B20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F9824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8C7BCA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C.A. Rosetti - Făurei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75BEA4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1F4D48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E4835F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90AC0A" w14:textId="77777777" w:rsidR="000C5B0D" w:rsidRPr="001304A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24D999" w14:textId="77777777" w:rsidR="000C5B0D" w:rsidRPr="00175A24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5B0D" w14:paraId="0484D4C0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C23DDE" w14:textId="77777777" w:rsidR="000C5B0D" w:rsidRDefault="000C5B0D" w:rsidP="000C5B0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C2A1D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167+350</w:t>
            </w:r>
          </w:p>
          <w:p w14:paraId="72788AC6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167+800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70D1E2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30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3079A2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 linia 3 directă Cap X, zona aparate de cale.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70DF8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9FE64A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2A72F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48B1D" w14:textId="77777777" w:rsidR="000C5B0D" w:rsidRPr="001304A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9DDF5" w14:textId="77777777" w:rsidR="000C5B0D" w:rsidRPr="00175A24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5C39BAC2" w14:textId="77777777">
        <w:trPr>
          <w:cantSplit/>
          <w:trHeight w:val="684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E28DEF" w14:textId="77777777" w:rsidR="000C5B0D" w:rsidRDefault="000C5B0D" w:rsidP="000C5B0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6BEEE6" w14:textId="77777777" w:rsidR="000C5B0D" w:rsidRDefault="000C5B0D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B8EF1C" w14:textId="77777777" w:rsidR="000C5B0D" w:rsidRDefault="000C5B0D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9BAE5" w14:textId="77777777" w:rsidR="000C5B0D" w:rsidRDefault="000C5B0D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3843C619" w14:textId="77777777" w:rsidR="000C5B0D" w:rsidRDefault="000C5B0D" w:rsidP="00E67B44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137DEF" w14:textId="77777777" w:rsidR="000C5B0D" w:rsidRDefault="000C5B0D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55D2ECED" w14:textId="77777777" w:rsidR="000C5B0D" w:rsidRDefault="000C5B0D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și 37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D8154B" w14:textId="77777777" w:rsidR="000C5B0D" w:rsidRDefault="000C5B0D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B5A5E0" w14:textId="77777777" w:rsidR="000C5B0D" w:rsidRDefault="000C5B0D" w:rsidP="00E67B44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A97516" w14:textId="77777777" w:rsidR="000C5B0D" w:rsidRPr="001304AF" w:rsidRDefault="000C5B0D" w:rsidP="00E67B44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FDD0B7" w14:textId="77777777" w:rsidR="000C5B0D" w:rsidRDefault="000C5B0D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53CE2E9" w14:textId="77777777" w:rsidR="000C5B0D" w:rsidRDefault="000C5B0D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BD9C3D0" w14:textId="77777777" w:rsidR="000C5B0D" w:rsidRPr="00175A24" w:rsidRDefault="000C5B0D" w:rsidP="00E67B44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4 - 8 st. </w:t>
            </w:r>
            <w:r w:rsidRPr="00B9104F">
              <w:rPr>
                <w:b/>
                <w:bCs/>
                <w:i/>
                <w:iCs/>
                <w:sz w:val="20"/>
              </w:rPr>
              <w:t xml:space="preserve">Făurei </w:t>
            </w:r>
          </w:p>
        </w:tc>
      </w:tr>
      <w:tr w:rsidR="000C5B0D" w14:paraId="446EBA99" w14:textId="77777777">
        <w:trPr>
          <w:cantSplit/>
          <w:trHeight w:val="278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BE8729" w14:textId="77777777" w:rsidR="000C5B0D" w:rsidRDefault="000C5B0D" w:rsidP="000C5B0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53EBD7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8B5693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4F31B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366F56DF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47536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70F18E67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 și 35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F0F3EF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CB1508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29B76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2E99E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C090D85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725866DA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la liniile 1 - 3 st. </w:t>
            </w:r>
            <w:r w:rsidRPr="00B9104F">
              <w:rPr>
                <w:b/>
                <w:bCs/>
                <w:i/>
                <w:iCs/>
                <w:sz w:val="20"/>
              </w:rPr>
              <w:t>Făurei Cap X</w:t>
            </w:r>
            <w:r>
              <w:rPr>
                <w:b/>
                <w:bCs/>
                <w:i/>
                <w:iCs/>
                <w:sz w:val="20"/>
              </w:rPr>
              <w:t>.</w:t>
            </w:r>
          </w:p>
        </w:tc>
      </w:tr>
      <w:tr w:rsidR="000C5B0D" w14:paraId="14870060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94DBB" w14:textId="77777777" w:rsidR="000C5B0D" w:rsidRDefault="000C5B0D" w:rsidP="000C5B0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27EA16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BF7BA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B7B13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Făurei</w:t>
            </w:r>
          </w:p>
          <w:p w14:paraId="7E5D864E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64895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574B6BD9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 / 59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753702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BECAB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4324A7" w14:textId="77777777" w:rsidR="000C5B0D" w:rsidRPr="001304A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E1EDEA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C70FC47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58B1A92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7 - 8.</w:t>
            </w:r>
          </w:p>
        </w:tc>
      </w:tr>
      <w:tr w:rsidR="000C5B0D" w14:paraId="6CE1C47C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6123B" w14:textId="77777777" w:rsidR="000C5B0D" w:rsidRDefault="000C5B0D" w:rsidP="000C5B0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96337B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1CB8D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2AC036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1C7EE1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3C5E79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010E8B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3697A205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14+800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F6424" w14:textId="77777777" w:rsidR="000C5B0D" w:rsidRPr="001304A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70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21C07A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1943CD97" w14:textId="77777777">
        <w:trPr>
          <w:cantSplit/>
          <w:trHeight w:val="369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BC3C8" w14:textId="77777777" w:rsidR="000C5B0D" w:rsidRDefault="000C5B0D" w:rsidP="000C5B0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29784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2+300</w:t>
            </w:r>
          </w:p>
          <w:p w14:paraId="290B5DD9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C1ED5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70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D7926B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Făurei - Cireșu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8DFD3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4F6A09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A3A094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542848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9A15D2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63E0486B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2EB73" w14:textId="77777777" w:rsidR="000C5B0D" w:rsidRDefault="000C5B0D" w:rsidP="000C5B0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7F9391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CCDA8" w14:textId="77777777" w:rsidR="000C5B0D" w:rsidRPr="001304A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7A97C6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191D566E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898917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585CE3A3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61 / 63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95CB76" w14:textId="77777777" w:rsidR="000C5B0D" w:rsidRPr="00CA3079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CA3079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B799C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65265E" w14:textId="77777777" w:rsidR="000C5B0D" w:rsidRPr="001304A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7DD60A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1891B11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7 şi 8.</w:t>
            </w:r>
          </w:p>
        </w:tc>
      </w:tr>
      <w:tr w:rsidR="000C5B0D" w14:paraId="2780490E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72AA2" w14:textId="77777777" w:rsidR="000C5B0D" w:rsidRDefault="000C5B0D" w:rsidP="000C5B0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B42B1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57+300</w:t>
            </w:r>
          </w:p>
          <w:p w14:paraId="2B7A8932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57+350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EE179C" w14:textId="77777777" w:rsidR="000C5B0D" w:rsidRPr="001304A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b/>
                <w:bCs/>
                <w:sz w:val="32"/>
                <w:szCs w:val="32"/>
              </w:rPr>
              <w:t>50</w:t>
            </w: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0C8A59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47244788" w14:textId="77777777" w:rsidR="000C5B0D" w:rsidRPr="00180EA2" w:rsidRDefault="000C5B0D">
            <w:pPr>
              <w:spacing w:before="40" w:after="40" w:line="276" w:lineRule="auto"/>
              <w:ind w:left="57" w:right="57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15 / 19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D90605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C8D0F3" w14:textId="77777777" w:rsidR="000C5B0D" w:rsidRPr="00CA3079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4B9AC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53A23A" w14:textId="77777777" w:rsidR="000C5B0D" w:rsidRPr="001304A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835207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FEEB0E9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2305905F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din și spre Fir I Murgeanca - Țăndărei la și de la linia III Țăndărei.</w:t>
            </w:r>
          </w:p>
        </w:tc>
      </w:tr>
      <w:tr w:rsidR="000C5B0D" w14:paraId="230281B5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7F6EEE" w14:textId="77777777" w:rsidR="000C5B0D" w:rsidRDefault="000C5B0D" w:rsidP="000C5B0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CFA04A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50C39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2E2A3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6DED71D6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TDJ   10 / 14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50ACA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EBBE87" w14:textId="77777777" w:rsidR="000C5B0D" w:rsidRPr="00CA3079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F8FE08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03367391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FC427D" w14:textId="77777777" w:rsidR="000C5B0D" w:rsidRPr="001304A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8F93D3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126CB0A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1847F9C1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C4520A8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0C5B0D" w14:paraId="1A023F74" w14:textId="77777777">
        <w:trPr>
          <w:cantSplit/>
          <w:trHeight w:val="725"/>
          <w:jc w:val="center"/>
        </w:trPr>
        <w:tc>
          <w:tcPr>
            <w:tcW w:w="63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6CAD5" w14:textId="77777777" w:rsidR="000C5B0D" w:rsidRDefault="000C5B0D" w:rsidP="000C5B0D">
            <w:pPr>
              <w:numPr>
                <w:ilvl w:val="0"/>
                <w:numId w:val="27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5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00B31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8A5162" w14:textId="77777777" w:rsidR="000C5B0D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2"/>
                <w:szCs w:val="32"/>
              </w:rPr>
            </w:pPr>
          </w:p>
        </w:tc>
        <w:tc>
          <w:tcPr>
            <w:tcW w:w="220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60FCBD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7DCC93DB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1376A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peste T.D.J.</w:t>
            </w:r>
          </w:p>
          <w:p w14:paraId="42C7A4EA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15 / 19</w:t>
            </w:r>
          </w:p>
          <w:p w14:paraId="000E82D2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în abatere</w:t>
            </w:r>
          </w:p>
        </w:tc>
        <w:tc>
          <w:tcPr>
            <w:tcW w:w="7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BD75A6" w14:textId="77777777" w:rsidR="000C5B0D" w:rsidRPr="00CA3079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86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74675" w14:textId="77777777" w:rsidR="000C5B0D" w:rsidRDefault="000C5B0D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6E63A" w14:textId="77777777" w:rsidR="000C5B0D" w:rsidRPr="001304AF" w:rsidRDefault="000C5B0D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2AEBE2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3A7E20B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din firul I la liniile 1 - 2 </w:t>
            </w:r>
          </w:p>
          <w:p w14:paraId="1A978888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st. Țăndărei și </w:t>
            </w:r>
          </w:p>
          <w:p w14:paraId="425D8D4B" w14:textId="77777777" w:rsidR="000C5B0D" w:rsidRPr="00B71446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firul II la liniile 1 - 3 .</w:t>
            </w:r>
          </w:p>
        </w:tc>
      </w:tr>
    </w:tbl>
    <w:p w14:paraId="63490A5F" w14:textId="77777777" w:rsidR="000C5B0D" w:rsidRDefault="000C5B0D">
      <w:pPr>
        <w:tabs>
          <w:tab w:val="left" w:pos="6382"/>
        </w:tabs>
        <w:rPr>
          <w:sz w:val="20"/>
        </w:rPr>
      </w:pPr>
    </w:p>
    <w:p w14:paraId="57E8A5CD" w14:textId="77777777" w:rsidR="000C5B0D" w:rsidRDefault="000C5B0D" w:rsidP="00B52218">
      <w:pPr>
        <w:pStyle w:val="Heading1"/>
        <w:spacing w:line="360" w:lineRule="auto"/>
      </w:pPr>
      <w:r>
        <w:t>LINIA 704</w:t>
      </w:r>
    </w:p>
    <w:p w14:paraId="132DA050" w14:textId="77777777" w:rsidR="000C5B0D" w:rsidRDefault="000C5B0D" w:rsidP="00B726D7">
      <w:pPr>
        <w:pStyle w:val="Heading1"/>
        <w:spacing w:line="360" w:lineRule="auto"/>
        <w:rPr>
          <w:b w:val="0"/>
          <w:bCs w:val="0"/>
          <w:sz w:val="8"/>
        </w:rPr>
      </w:pPr>
      <w:r>
        <w:t>TECUCI - BARBOŞI CĂLĂTORI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0C5B0D" w14:paraId="14FBC7C6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6BD3AF" w14:textId="77777777" w:rsidR="000C5B0D" w:rsidRDefault="000C5B0D" w:rsidP="000C5B0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A4CA60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242+800</w:t>
            </w:r>
          </w:p>
          <w:p w14:paraId="3BF48AA2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7746D0" w14:textId="77777777" w:rsidR="000C5B0D" w:rsidRPr="00E4080B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46ADD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Tecuci -</w:t>
            </w:r>
          </w:p>
          <w:p w14:paraId="0EE456D6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Barcea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E40C35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B53D80" w14:textId="77777777" w:rsidR="000C5B0D" w:rsidRPr="00E4080B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050EB9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242+800</w:t>
            </w:r>
          </w:p>
          <w:p w14:paraId="5812A406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242+870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2B6BB2" w14:textId="77777777" w:rsidR="000C5B0D" w:rsidRPr="00E4080B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CF6C9F" w14:textId="77777777" w:rsidR="000C5B0D" w:rsidRPr="001467E0" w:rsidRDefault="000C5B0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1467E0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2A86EB40" w14:textId="77777777" w:rsidR="000C5B0D" w:rsidRPr="00C00026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C0002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4C0F51FB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2BC263" w14:textId="77777777" w:rsidR="000C5B0D" w:rsidRDefault="000C5B0D" w:rsidP="000C5B0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D0012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887D8B" w14:textId="77777777" w:rsidR="000C5B0D" w:rsidRPr="00E4080B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451084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Barcea </w:t>
            </w:r>
          </w:p>
          <w:p w14:paraId="19977BAF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</w:t>
            </w:r>
          </w:p>
          <w:p w14:paraId="6370B958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–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35DD3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B36755" w14:textId="77777777" w:rsidR="000C5B0D" w:rsidRPr="00E4080B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FEF24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D5E196" w14:textId="77777777" w:rsidR="000C5B0D" w:rsidRPr="00E4080B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3C2976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31103176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8FA48" w14:textId="77777777" w:rsidR="000C5B0D" w:rsidRDefault="000C5B0D" w:rsidP="000C5B0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364570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12DD1E" w14:textId="77777777" w:rsidR="000C5B0D" w:rsidRPr="00E4080B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98304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Iveşti </w:t>
            </w:r>
          </w:p>
          <w:p w14:paraId="01E4165C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263A7C19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B79929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B8EB7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4080B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1ECDA3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3A0CF" w14:textId="77777777" w:rsidR="000C5B0D" w:rsidRPr="00E4080B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FD00B0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355358AC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464752" w14:textId="77777777" w:rsidR="000C5B0D" w:rsidRDefault="000C5B0D" w:rsidP="000C5B0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2AEB43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900DFA" w14:textId="77777777" w:rsidR="000C5B0D" w:rsidRPr="00E4080B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752935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Iveşti </w:t>
            </w:r>
          </w:p>
          <w:p w14:paraId="1BBA939F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4 </w:t>
            </w:r>
          </w:p>
          <w:p w14:paraId="5FBE0B88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CD5945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65F05" w14:textId="77777777" w:rsidR="000C5B0D" w:rsidRPr="00E4080B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4080B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D80A12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074AC6" w14:textId="77777777" w:rsidR="000C5B0D" w:rsidRPr="00E4080B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CC7FE4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41E95674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597D884A" w14:textId="77777777" w:rsidR="000C5B0D" w:rsidRDefault="000C5B0D" w:rsidP="000C5B0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E25580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F6E870" w14:textId="77777777" w:rsidR="000C5B0D" w:rsidRPr="00E4080B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4001D4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Hanu Conachi</w:t>
            </w:r>
          </w:p>
          <w:p w14:paraId="2993067F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 </w:t>
            </w:r>
          </w:p>
          <w:p w14:paraId="086CFFDF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0B74C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A4BBAC" w14:textId="77777777" w:rsidR="000C5B0D" w:rsidRPr="00E4080B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4080B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C07FE3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F70F77" w14:textId="77777777" w:rsidR="000C5B0D" w:rsidRPr="00E4080B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192691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062C59CA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2FA66873" w14:textId="77777777" w:rsidR="000C5B0D" w:rsidRDefault="000C5B0D" w:rsidP="000C5B0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01C21F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271+040</w:t>
            </w:r>
          </w:p>
          <w:p w14:paraId="4480D788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271+090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D9660F" w14:textId="77777777" w:rsidR="000C5B0D" w:rsidRPr="00E4080B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2D0546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Hanu Conachi -</w:t>
            </w:r>
          </w:p>
          <w:p w14:paraId="32300E45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Independenţa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03D9C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6893FE" w14:textId="77777777" w:rsidR="000C5B0D" w:rsidRPr="00E4080B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236BC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271+040</w:t>
            </w:r>
          </w:p>
          <w:p w14:paraId="20FAC4BB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271+090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A0C21" w14:textId="77777777" w:rsidR="000C5B0D" w:rsidRPr="00E4080B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9031CB" w14:textId="77777777" w:rsidR="000C5B0D" w:rsidRPr="001467E0" w:rsidRDefault="000C5B0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1467E0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52D3107C" w14:textId="77777777" w:rsidR="000C5B0D" w:rsidRPr="008D7F2C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8D7F2C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00BD8598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6E7D4DB5" w14:textId="77777777" w:rsidR="000C5B0D" w:rsidRDefault="000C5B0D" w:rsidP="000C5B0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B02DA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278+900</w:t>
            </w:r>
          </w:p>
          <w:p w14:paraId="1F4946D4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279+100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F007E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32B491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Hanu Conachi -</w:t>
            </w:r>
          </w:p>
          <w:p w14:paraId="634613DD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Independenţa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74E26D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1F1A9C" w14:textId="77777777" w:rsidR="000C5B0D" w:rsidRPr="00E4080B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C9031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446025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295C0F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C5B0D" w14:paraId="3F76886C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shd w:val="clear" w:color="auto" w:fill="FFFFFF"/>
            <w:tcMar>
              <w:left w:w="0" w:type="dxa"/>
              <w:right w:w="0" w:type="dxa"/>
            </w:tcMar>
            <w:vAlign w:val="center"/>
          </w:tcPr>
          <w:p w14:paraId="01BAB90B" w14:textId="77777777" w:rsidR="000C5B0D" w:rsidRDefault="000C5B0D" w:rsidP="000C5B0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597D89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31F25B" w14:textId="77777777" w:rsidR="000C5B0D" w:rsidRPr="00E4080B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2B68D8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Independenţa</w:t>
            </w:r>
          </w:p>
          <w:p w14:paraId="5A6213DD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4A P. E.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0E69D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BC135D" w14:textId="77777777" w:rsidR="000C5B0D" w:rsidRPr="00E4080B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3FBA36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D7AB3F" w14:textId="77777777" w:rsidR="000C5B0D" w:rsidRPr="00E4080B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14CA7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22ECD13E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5C647C" w14:textId="77777777" w:rsidR="000C5B0D" w:rsidRDefault="000C5B0D" w:rsidP="000C5B0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87CD4E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DBDE29" w14:textId="77777777" w:rsidR="000C5B0D" w:rsidRPr="00E4080B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E6A6E8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Independenţa</w:t>
            </w:r>
          </w:p>
          <w:p w14:paraId="489DEE38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C8AF4F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46FA6927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19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A0D5F6" w14:textId="77777777" w:rsidR="000C5B0D" w:rsidRPr="00E4080B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3CFB36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E0CFA" w14:textId="77777777" w:rsidR="000C5B0D" w:rsidRPr="00E4080B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49BCC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D99DE2A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4. </w:t>
            </w:r>
          </w:p>
        </w:tc>
      </w:tr>
      <w:tr w:rsidR="000C5B0D" w14:paraId="18475272" w14:textId="77777777"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240525" w14:textId="77777777" w:rsidR="000C5B0D" w:rsidRDefault="000C5B0D" w:rsidP="000C5B0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E66389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56BCB" w14:textId="77777777" w:rsidR="000C5B0D" w:rsidRPr="00E4080B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85094F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Independenţa</w:t>
            </w:r>
          </w:p>
          <w:p w14:paraId="1AC30F3E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2C7472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7C18B8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D4CD7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09DA01" w14:textId="77777777" w:rsidR="000C5B0D" w:rsidRPr="00E4080B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D229E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025E177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4 - 6.</w:t>
            </w:r>
          </w:p>
        </w:tc>
      </w:tr>
      <w:tr w:rsidR="000C5B0D" w14:paraId="544C31D6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332AC72" w14:textId="77777777" w:rsidR="000C5B0D" w:rsidRDefault="000C5B0D" w:rsidP="000C5B0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0E3A66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E3429C" w14:textId="77777777" w:rsidR="000C5B0D" w:rsidRPr="00E4080B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7F2634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1BE94FF7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D7D9C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7AB8C36D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17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E332C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6DDB28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7D3B89" w14:textId="77777777" w:rsidR="000C5B0D" w:rsidRPr="00E4080B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61E4D7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294DF6C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6 – 8.</w:t>
            </w:r>
          </w:p>
        </w:tc>
      </w:tr>
      <w:tr w:rsidR="000C5B0D" w14:paraId="0581EB4B" w14:textId="77777777">
        <w:tblPrEx>
          <w:tblCellMar>
            <w:left w:w="108" w:type="dxa"/>
            <w:right w:w="108" w:type="dxa"/>
          </w:tblCellMar>
        </w:tblPrEx>
        <w:trPr>
          <w:cantSplit/>
          <w:trHeight w:val="46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20C579" w14:textId="77777777" w:rsidR="000C5B0D" w:rsidRDefault="000C5B0D" w:rsidP="000C5B0D">
            <w:pPr>
              <w:numPr>
                <w:ilvl w:val="0"/>
                <w:numId w:val="21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4678F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5A00F" w14:textId="77777777" w:rsidR="000C5B0D" w:rsidRPr="00E4080B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1A2162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Barboşi Călători</w:t>
            </w:r>
          </w:p>
          <w:p w14:paraId="587FA6CF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Cap X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2F36EE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 xml:space="preserve">peste </w:t>
            </w:r>
          </w:p>
          <w:p w14:paraId="125B193D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pacing w:val="-10"/>
                <w:sz w:val="20"/>
              </w:rPr>
            </w:pPr>
            <w:r>
              <w:rPr>
                <w:b/>
                <w:bCs/>
                <w:spacing w:val="-10"/>
                <w:sz w:val="20"/>
              </w:rPr>
              <w:t>sch. 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3E54B" w14:textId="77777777" w:rsidR="000C5B0D" w:rsidRPr="00E4080B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E4080B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04791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262692" w14:textId="77777777" w:rsidR="000C5B0D" w:rsidRPr="00E4080B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A27EEA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DEBAE12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liniile 7 şi 8. </w:t>
            </w:r>
          </w:p>
        </w:tc>
      </w:tr>
    </w:tbl>
    <w:p w14:paraId="642C4E5F" w14:textId="77777777" w:rsidR="000C5B0D" w:rsidRDefault="000C5B0D">
      <w:pPr>
        <w:spacing w:before="40" w:after="40" w:line="192" w:lineRule="auto"/>
        <w:ind w:right="57"/>
        <w:rPr>
          <w:sz w:val="20"/>
        </w:rPr>
      </w:pPr>
    </w:p>
    <w:p w14:paraId="0850ED67" w14:textId="77777777" w:rsidR="000C5B0D" w:rsidRDefault="000C5B0D" w:rsidP="00D06EF4">
      <w:pPr>
        <w:pStyle w:val="Heading1"/>
        <w:spacing w:line="360" w:lineRule="auto"/>
      </w:pPr>
      <w:r>
        <w:lastRenderedPageBreak/>
        <w:t>LINIA 705</w:t>
      </w:r>
    </w:p>
    <w:p w14:paraId="23B05034" w14:textId="77777777" w:rsidR="000C5B0D" w:rsidRDefault="000C5B0D" w:rsidP="00F227EA">
      <w:pPr>
        <w:pStyle w:val="Heading1"/>
        <w:spacing w:line="360" w:lineRule="auto"/>
        <w:rPr>
          <w:b w:val="0"/>
          <w:bCs w:val="0"/>
          <w:sz w:val="8"/>
        </w:rPr>
      </w:pPr>
      <w:r>
        <w:t>GALAŢI - BÂRLAD</w:t>
      </w:r>
      <w:r>
        <w:rPr>
          <w:sz w:val="20"/>
        </w:rPr>
        <w:t xml:space="preserve"> 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7"/>
        <w:gridCol w:w="870"/>
        <w:gridCol w:w="754"/>
        <w:gridCol w:w="2203"/>
        <w:gridCol w:w="870"/>
        <w:gridCol w:w="754"/>
        <w:gridCol w:w="870"/>
        <w:gridCol w:w="754"/>
        <w:gridCol w:w="2494"/>
      </w:tblGrid>
      <w:tr w:rsidR="000C5B0D" w14:paraId="18ECE8D8" w14:textId="77777777">
        <w:trPr>
          <w:cantSplit/>
          <w:trHeight w:val="13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018ED1" w14:textId="77777777" w:rsidR="000C5B0D" w:rsidRDefault="000C5B0D" w:rsidP="000C5B0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D0BD0B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5+000</w:t>
            </w:r>
          </w:p>
          <w:p w14:paraId="4EF13606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6+400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B254A8" w14:textId="77777777" w:rsidR="000C5B0D" w:rsidRPr="006A1A91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6667A7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Galaţi -</w:t>
            </w:r>
          </w:p>
          <w:p w14:paraId="3DA35B78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Tuluceşti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8D05A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5DEAA7" w14:textId="77777777" w:rsidR="000C5B0D" w:rsidRPr="006A1A91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000054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19736E" w14:textId="77777777" w:rsidR="000C5B0D" w:rsidRPr="006A1A91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6DFF6D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C5B0D" w14:paraId="39210B31" w14:textId="77777777">
        <w:trPr>
          <w:cantSplit/>
          <w:trHeight w:val="13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AD5DB1" w14:textId="77777777" w:rsidR="000C5B0D" w:rsidRDefault="000C5B0D" w:rsidP="000C5B0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F0241F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9+250</w:t>
            </w:r>
          </w:p>
          <w:p w14:paraId="63A6846A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32B778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52BB7" w14:textId="77777777" w:rsidR="000C5B0D" w:rsidRDefault="000C5B0D" w:rsidP="001E7AF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Galaţi -</w:t>
            </w:r>
          </w:p>
          <w:p w14:paraId="5B5B035D" w14:textId="77777777" w:rsidR="000C5B0D" w:rsidRDefault="000C5B0D" w:rsidP="001E7AF4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Tuluceşti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9CF89A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A026A" w14:textId="77777777" w:rsidR="000C5B0D" w:rsidRPr="006A1A91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  <w:lang w:val="en-US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3B6783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FEDF9D" w14:textId="77777777" w:rsidR="000C5B0D" w:rsidRPr="006A1A91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54767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C5B0D" w14:paraId="1255C65F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B7294C" w14:textId="77777777" w:rsidR="000C5B0D" w:rsidRDefault="000C5B0D" w:rsidP="000C5B0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B821EC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FA485C" w14:textId="77777777" w:rsidR="000C5B0D" w:rsidRPr="006A1A91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B69AEF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Tuluceşti</w:t>
            </w:r>
          </w:p>
          <w:p w14:paraId="5A628E6D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</w:t>
            </w:r>
          </w:p>
          <w:p w14:paraId="11FED001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7E791F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F99465" w14:textId="77777777" w:rsidR="000C5B0D" w:rsidRPr="006A1A91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1A9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6BEC388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5FEDE7" w14:textId="77777777" w:rsidR="000C5B0D" w:rsidRPr="006A1A91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36AB47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17B77D38" w14:textId="77777777">
        <w:trPr>
          <w:cantSplit/>
          <w:trHeight w:val="64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A7DC7C" w14:textId="77777777" w:rsidR="000C5B0D" w:rsidRDefault="000C5B0D" w:rsidP="000C5B0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C2872B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85BDA" w14:textId="77777777" w:rsidR="000C5B0D" w:rsidRPr="006A1A91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78B53B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Tuluceşti</w:t>
            </w:r>
          </w:p>
          <w:p w14:paraId="30CD55CD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616A3F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4435C562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3 - 7 </w:t>
            </w:r>
          </w:p>
          <w:p w14:paraId="5DE219EA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şi</w:t>
            </w:r>
          </w:p>
          <w:p w14:paraId="460913A1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 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2D75C" w14:textId="77777777" w:rsidR="000C5B0D" w:rsidRPr="006A1A91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1A9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4CD663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C9785F" w14:textId="77777777" w:rsidR="000C5B0D" w:rsidRPr="006A1A91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1B9747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7872C32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linia 3.</w:t>
            </w:r>
          </w:p>
        </w:tc>
      </w:tr>
      <w:tr w:rsidR="000C5B0D" w14:paraId="2769796D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B8BE8" w14:textId="77777777" w:rsidR="000C5B0D" w:rsidRDefault="000C5B0D" w:rsidP="000C5B0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4336D1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9AF3BA" w14:textId="77777777" w:rsidR="000C5B0D" w:rsidRPr="006A1A91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84ED88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Tuluceşti</w:t>
            </w:r>
          </w:p>
          <w:p w14:paraId="28992E69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9627DF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 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84528D" w14:textId="77777777" w:rsidR="000C5B0D" w:rsidRPr="006A1A91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1A91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FE26F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E95DC" w14:textId="77777777" w:rsidR="000C5B0D" w:rsidRPr="006A1A91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481B72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251CE70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3 şi 4.</w:t>
            </w:r>
          </w:p>
        </w:tc>
      </w:tr>
      <w:tr w:rsidR="000C5B0D" w14:paraId="698AC124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64232A" w14:textId="77777777" w:rsidR="000C5B0D" w:rsidRDefault="000C5B0D" w:rsidP="000C5B0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A5D08E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27+300</w:t>
            </w:r>
          </w:p>
          <w:p w14:paraId="543ED0AB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29+450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D81E58" w14:textId="77777777" w:rsidR="000C5B0D" w:rsidRPr="006A1A91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10D0DC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Tuluceşti -</w:t>
            </w:r>
          </w:p>
          <w:p w14:paraId="2E297F49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Foltești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04D490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5B3EE7" w14:textId="77777777" w:rsidR="000C5B0D" w:rsidRPr="006A1A91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8EC4C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DE0B49" w14:textId="77777777" w:rsidR="000C5B0D" w:rsidRPr="006A1A91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3A3AB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C5B0D" w14:paraId="154692BF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0831C" w14:textId="77777777" w:rsidR="000C5B0D" w:rsidRDefault="000C5B0D" w:rsidP="000C5B0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527467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53+500</w:t>
            </w:r>
          </w:p>
          <w:p w14:paraId="6B488C33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53+550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37793C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40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32E49D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Tg. Bujor</w:t>
            </w:r>
          </w:p>
          <w:p w14:paraId="7B793180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directă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6CECDD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C7D3BF" w14:textId="77777777" w:rsidR="000C5B0D" w:rsidRPr="006A1A91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30ACB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9207BC" w14:textId="77777777" w:rsidR="000C5B0D" w:rsidRPr="006A1A91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3F5FAF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C5B0D" w14:paraId="29D3B296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86F85" w14:textId="77777777" w:rsidR="000C5B0D" w:rsidRDefault="000C5B0D" w:rsidP="000C5B0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5B1BC1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66+950</w:t>
            </w:r>
          </w:p>
          <w:p w14:paraId="74449E2A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67+050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74B669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868515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Tg. Bujor -</w:t>
            </w:r>
          </w:p>
          <w:p w14:paraId="7AAC2D2C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Bereşti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4DFA2E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8380AA" w14:textId="77777777" w:rsidR="000C5B0D" w:rsidRPr="006A1A91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BDE50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BC73C2" w14:textId="77777777" w:rsidR="000C5B0D" w:rsidRPr="006A1A91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B1CB5D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7DA788AE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76EB73" w14:textId="77777777" w:rsidR="000C5B0D" w:rsidRDefault="000C5B0D" w:rsidP="000C5B0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337525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80+600</w:t>
            </w:r>
          </w:p>
          <w:p w14:paraId="2B21C22B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84+350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22A82A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A241B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Bereşti -</w:t>
            </w:r>
          </w:p>
          <w:p w14:paraId="2167F946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Bârlad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D2C7A0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410CC2" w14:textId="77777777" w:rsidR="000C5B0D" w:rsidRPr="006A1A91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933AD4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4B461" w14:textId="77777777" w:rsidR="000C5B0D" w:rsidRPr="006A1A91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C8AD28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 permanentă.</w:t>
            </w:r>
          </w:p>
        </w:tc>
      </w:tr>
      <w:tr w:rsidR="000C5B0D" w14:paraId="74BB19C9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338169" w14:textId="77777777" w:rsidR="000C5B0D" w:rsidRDefault="000C5B0D" w:rsidP="000C5B0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858E9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98+575</w:t>
            </w:r>
          </w:p>
          <w:p w14:paraId="7377AC39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98+625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16EEC8" w14:textId="77777777" w:rsidR="000C5B0D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D35408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Bereşti -</w:t>
            </w:r>
          </w:p>
          <w:p w14:paraId="014BADE6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Bârlad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5AEEC0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861D4E" w14:textId="77777777" w:rsidR="000C5B0D" w:rsidRPr="006A1A91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1F31AC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1628A" w14:textId="77777777" w:rsidR="000C5B0D" w:rsidRPr="006A1A91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EDED72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C5B0D" w14:paraId="5D1647B3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D91906" w14:textId="77777777" w:rsidR="000C5B0D" w:rsidRDefault="000C5B0D" w:rsidP="000C5B0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A1CF53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104+943</w:t>
            </w:r>
          </w:p>
          <w:p w14:paraId="199B7C52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104+999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FD0F1B" w14:textId="77777777" w:rsidR="000C5B0D" w:rsidRPr="006A1A91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97D4A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Bârlad -</w:t>
            </w:r>
          </w:p>
          <w:p w14:paraId="1F884ABD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Bălăbăneşti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7F9BE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24D9FF" w14:textId="77777777" w:rsidR="000C5B0D" w:rsidRPr="006A1A91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CBDBAA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B6BBEE" w14:textId="77777777" w:rsidR="000C5B0D" w:rsidRPr="006A1A91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549BFD" w14:textId="77777777" w:rsidR="000C5B0D" w:rsidRPr="00D84B80" w:rsidRDefault="000C5B0D">
            <w:pPr>
              <w:spacing w:before="40" w:after="40" w:line="360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D84B80">
              <w:rPr>
                <w:b/>
                <w:bCs/>
                <w:iCs/>
                <w:sz w:val="20"/>
              </w:rPr>
              <w:t>Valabil pentru trenurile remorcate cu două locomotive cuplate.</w:t>
            </w:r>
          </w:p>
          <w:p w14:paraId="69F0FC91" w14:textId="77777777" w:rsidR="000C5B0D" w:rsidRPr="00577556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577556"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7B4AF1FA" w14:textId="77777777">
        <w:trPr>
          <w:cantSplit/>
          <w:trHeight w:val="60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C995FD" w14:textId="77777777" w:rsidR="000C5B0D" w:rsidRDefault="000C5B0D" w:rsidP="000C5B0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8BDD54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6D83A" w14:textId="77777777" w:rsidR="000C5B0D" w:rsidRPr="006A1A91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91F473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Bereşti </w:t>
            </w:r>
          </w:p>
          <w:p w14:paraId="515BAF47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3 </w:t>
            </w:r>
          </w:p>
          <w:p w14:paraId="456005EB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primiri - expedieri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CFDB05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20FB5" w14:textId="77777777" w:rsidR="000C5B0D" w:rsidRPr="006A1A91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1A9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F151C5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DAC330" w14:textId="77777777" w:rsidR="000C5B0D" w:rsidRPr="006A1A91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7EF35D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7FCC056D" w14:textId="77777777">
        <w:trPr>
          <w:cantSplit/>
          <w:trHeight w:val="1258"/>
          <w:jc w:val="center"/>
        </w:trPr>
        <w:tc>
          <w:tcPr>
            <w:tcW w:w="637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31F0B2" w14:textId="77777777" w:rsidR="000C5B0D" w:rsidRDefault="000C5B0D" w:rsidP="000C5B0D">
            <w:pPr>
              <w:numPr>
                <w:ilvl w:val="0"/>
                <w:numId w:val="22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EB8D4A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984BAA" w14:textId="77777777" w:rsidR="000C5B0D" w:rsidRPr="006A1A91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79B954C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Bereşti </w:t>
            </w:r>
          </w:p>
          <w:p w14:paraId="66BB4499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 şi Y</w:t>
            </w:r>
          </w:p>
          <w:p w14:paraId="39438011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4E7E3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</w:t>
            </w:r>
          </w:p>
          <w:p w14:paraId="0490D5E5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6,  7, diag.</w:t>
            </w:r>
          </w:p>
          <w:p w14:paraId="436A715B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3  -  5, </w:t>
            </w:r>
          </w:p>
          <w:p w14:paraId="658B8E9E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5  -  7, </w:t>
            </w:r>
          </w:p>
          <w:p w14:paraId="35EB2614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4  -  6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20AF93" w14:textId="77777777" w:rsidR="000C5B0D" w:rsidRPr="006A1A91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6A1A91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FC59DF" w14:textId="77777777" w:rsidR="000C5B0D" w:rsidRDefault="000C5B0D">
            <w:pPr>
              <w:spacing w:before="40" w:after="40" w:line="360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106DB9" w14:textId="77777777" w:rsidR="000C5B0D" w:rsidRPr="006A1A91" w:rsidRDefault="000C5B0D">
            <w:pPr>
              <w:spacing w:before="120" w:after="40" w:line="360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DFE0A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D17A970" w14:textId="77777777" w:rsidR="000C5B0D" w:rsidRDefault="000C5B0D">
            <w:pPr>
              <w:spacing w:before="40" w:after="40" w:line="360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2 - 6.</w:t>
            </w:r>
          </w:p>
        </w:tc>
      </w:tr>
    </w:tbl>
    <w:p w14:paraId="50F91B56" w14:textId="77777777" w:rsidR="000C5B0D" w:rsidRPr="00454E32" w:rsidRDefault="000C5B0D">
      <w:pPr>
        <w:spacing w:before="40" w:after="40" w:line="192" w:lineRule="auto"/>
        <w:ind w:right="57"/>
        <w:rPr>
          <w:b/>
          <w:sz w:val="20"/>
        </w:rPr>
      </w:pPr>
    </w:p>
    <w:p w14:paraId="0376684F" w14:textId="77777777" w:rsidR="000C5B0D" w:rsidRDefault="000C5B0D" w:rsidP="00F0370D">
      <w:pPr>
        <w:pStyle w:val="Heading1"/>
        <w:spacing w:line="360" w:lineRule="auto"/>
      </w:pPr>
      <w:r>
        <w:t>LINIA 800</w:t>
      </w:r>
    </w:p>
    <w:p w14:paraId="708C40CA" w14:textId="77777777" w:rsidR="000C5B0D" w:rsidRDefault="000C5B0D" w:rsidP="00FF431F">
      <w:pPr>
        <w:pStyle w:val="Heading1"/>
        <w:spacing w:line="360" w:lineRule="auto"/>
        <w:rPr>
          <w:b w:val="0"/>
          <w:bCs w:val="0"/>
          <w:sz w:val="8"/>
        </w:rPr>
      </w:pPr>
      <w:r>
        <w:t>BUCUREŞTI NORD - CONSTANŢA</w:t>
      </w:r>
    </w:p>
    <w:tbl>
      <w:tblPr>
        <w:tblW w:w="10206" w:type="dxa"/>
        <w:jc w:val="center"/>
        <w:tblBorders>
          <w:top w:val="single" w:sz="4" w:space="0" w:color="auto"/>
          <w:left w:val="double" w:sz="4" w:space="0" w:color="auto"/>
          <w:bottom w:val="single" w:sz="4" w:space="0" w:color="auto"/>
          <w:right w:val="doub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"/>
        <w:gridCol w:w="870"/>
        <w:gridCol w:w="754"/>
        <w:gridCol w:w="2204"/>
        <w:gridCol w:w="870"/>
        <w:gridCol w:w="754"/>
        <w:gridCol w:w="870"/>
        <w:gridCol w:w="754"/>
        <w:gridCol w:w="2492"/>
      </w:tblGrid>
      <w:tr w:rsidR="000C5B0D" w14:paraId="6B915E79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F9E7806" w14:textId="77777777" w:rsidR="000C5B0D" w:rsidRDefault="000C5B0D" w:rsidP="000C5B0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D6F54BA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3120F2F" w14:textId="77777777" w:rsidR="000C5B0D" w:rsidRPr="001161EA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6DD269C" w14:textId="77777777" w:rsidR="000C5B0D" w:rsidRDefault="000C5B0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4D1F12C7" w14:textId="77777777" w:rsidR="000C5B0D" w:rsidRDefault="000C5B0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6,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20408C" w14:textId="77777777" w:rsidR="000C5B0D" w:rsidRDefault="000C5B0D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C59160C" w14:textId="77777777" w:rsidR="000C5B0D" w:rsidRPr="001161EA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0AFA65F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D8E6673" w14:textId="77777777" w:rsidR="000C5B0D" w:rsidRPr="008D08DE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AFD1EBF" w14:textId="77777777" w:rsidR="000C5B0D" w:rsidRDefault="000C5B0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076CB127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E24709" w14:textId="77777777" w:rsidR="000C5B0D" w:rsidRDefault="000C5B0D" w:rsidP="000C5B0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DCC0081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63C45B5" w14:textId="77777777" w:rsidR="000C5B0D" w:rsidRPr="001161EA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214AF983" w14:textId="77777777" w:rsidR="000C5B0D" w:rsidRDefault="000C5B0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5452D860" w14:textId="77777777" w:rsidR="000C5B0D" w:rsidRDefault="000C5B0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8, 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43C726" w14:textId="77777777" w:rsidR="000C5B0D" w:rsidRDefault="000C5B0D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83BC258" w14:textId="77777777" w:rsidR="000C5B0D" w:rsidRPr="001161EA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79B4CA8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BD8CD0F" w14:textId="77777777" w:rsidR="000C5B0D" w:rsidRPr="008D08DE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73F6E05" w14:textId="77777777" w:rsidR="000C5B0D" w:rsidRDefault="000C5B0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3F7BF8F6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FD4D7E4" w14:textId="77777777" w:rsidR="000C5B0D" w:rsidRDefault="000C5B0D" w:rsidP="000C5B0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36B44E8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53F5484" w14:textId="77777777" w:rsidR="000C5B0D" w:rsidRPr="001161EA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99A3CCB" w14:textId="77777777" w:rsidR="000C5B0D" w:rsidRDefault="000C5B0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Nord</w:t>
            </w:r>
          </w:p>
          <w:p w14:paraId="2D1B26B7" w14:textId="77777777" w:rsidR="000C5B0D" w:rsidRDefault="000C5B0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5A914C6" w14:textId="77777777" w:rsidR="000C5B0D" w:rsidRDefault="000C5B0D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28E9EAF" w14:textId="77777777" w:rsidR="000C5B0D" w:rsidRPr="001161EA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746A8699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5BA926B" w14:textId="77777777" w:rsidR="000C5B0D" w:rsidRPr="008D08DE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18FF002" w14:textId="77777777" w:rsidR="000C5B0D" w:rsidRDefault="000C5B0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19F74E1A" w14:textId="77777777" w:rsidR="000C5B0D" w:rsidRDefault="000C5B0D" w:rsidP="00897192">
            <w:pPr>
              <w:spacing w:before="40" w:after="40" w:line="276" w:lineRule="auto"/>
              <w:ind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Cu acces la liniile 11 şi 12.</w:t>
            </w:r>
          </w:p>
        </w:tc>
      </w:tr>
      <w:tr w:rsidR="000C5B0D" w:rsidRPr="00A8307A" w14:paraId="20236A16" w14:textId="77777777" w:rsidTr="00897192">
        <w:trPr>
          <w:cantSplit/>
          <w:trHeight w:val="75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20AD414" w14:textId="77777777" w:rsidR="000C5B0D" w:rsidRPr="00A75A00" w:rsidRDefault="000C5B0D" w:rsidP="000C5B0D">
            <w:pPr>
              <w:numPr>
                <w:ilvl w:val="0"/>
                <w:numId w:val="23"/>
              </w:numPr>
              <w:spacing w:before="120" w:after="12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4476CD85" w14:textId="77777777" w:rsidR="000C5B0D" w:rsidRPr="00A8307A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CB74162" w14:textId="77777777" w:rsidR="000C5B0D" w:rsidRPr="00A8307A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3D540CD1" w14:textId="77777777" w:rsidR="000C5B0D" w:rsidRPr="00A8307A" w:rsidRDefault="000C5B0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Racordare Pajura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5C7C7AF3" w14:textId="77777777" w:rsidR="000C5B0D" w:rsidRDefault="000C5B0D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diag. </w:t>
            </w:r>
          </w:p>
          <w:p w14:paraId="2E85B1FE" w14:textId="77777777" w:rsidR="000C5B0D" w:rsidRDefault="000C5B0D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23 - 27 </w:t>
            </w:r>
          </w:p>
          <w:p w14:paraId="5A0A1E76" w14:textId="77777777" w:rsidR="000C5B0D" w:rsidRDefault="000C5B0D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513F6FC1" w14:textId="77777777" w:rsidR="000C5B0D" w:rsidRDefault="000C5B0D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25 - 29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9AF259E" w14:textId="77777777" w:rsidR="000C5B0D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1F42E475" w14:textId="77777777" w:rsidR="000C5B0D" w:rsidRPr="00A8307A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64432FF9" w14:textId="77777777" w:rsidR="000C5B0D" w:rsidRPr="00A8307A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noWrap/>
            <w:tcMar>
              <w:left w:w="0" w:type="dxa"/>
              <w:right w:w="0" w:type="dxa"/>
            </w:tcMar>
            <w:vAlign w:val="center"/>
          </w:tcPr>
          <w:p w14:paraId="00944AA3" w14:textId="77777777" w:rsidR="000C5B0D" w:rsidRDefault="000C5B0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4000743" w14:textId="77777777" w:rsidR="000C5B0D" w:rsidRPr="00A8307A" w:rsidRDefault="000C5B0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treceri în abatere la București Triaj.</w:t>
            </w:r>
          </w:p>
        </w:tc>
      </w:tr>
      <w:tr w:rsidR="000C5B0D" w14:paraId="512BCBF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A99DA5" w14:textId="77777777" w:rsidR="000C5B0D" w:rsidRDefault="000C5B0D" w:rsidP="000C5B0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1179A4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7452FB" w14:textId="77777777" w:rsidR="000C5B0D" w:rsidRPr="001161EA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A04F30" w14:textId="77777777" w:rsidR="000C5B0D" w:rsidRDefault="000C5B0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  <w:p w14:paraId="1E0A9C69" w14:textId="77777777" w:rsidR="000C5B0D" w:rsidRDefault="000C5B0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1F35EC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toată</w:t>
            </w:r>
          </w:p>
          <w:p w14:paraId="0064670B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18"/>
                <w:szCs w:val="18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D1CF57" w14:textId="77777777" w:rsidR="000C5B0D" w:rsidRPr="001161EA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BF4E0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E2D6A" w14:textId="77777777" w:rsidR="000C5B0D" w:rsidRPr="008D08DE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0EE88" w14:textId="77777777" w:rsidR="000C5B0D" w:rsidRDefault="000C5B0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16A8D4B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3DC164" w14:textId="77777777" w:rsidR="000C5B0D" w:rsidRDefault="000C5B0D" w:rsidP="000C5B0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30E54F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D9C238" w14:textId="77777777" w:rsidR="000C5B0D" w:rsidRPr="001161EA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FCB2DC" w14:textId="77777777" w:rsidR="000C5B0D" w:rsidRDefault="000C5B0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69DEF" w14:textId="77777777" w:rsidR="000C5B0D" w:rsidRDefault="000C5B0D" w:rsidP="0070462E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TDJ </w:t>
            </w:r>
          </w:p>
          <w:p w14:paraId="06C57E8B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27/29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44E1F" w14:textId="77777777" w:rsidR="000C5B0D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85DAE0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2A6E28" w14:textId="77777777" w:rsidR="000C5B0D" w:rsidRPr="008D08DE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0E9DF" w14:textId="77777777" w:rsidR="000C5B0D" w:rsidRDefault="000C5B0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0217277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9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F58656" w14:textId="77777777" w:rsidR="000C5B0D" w:rsidRDefault="000C5B0D" w:rsidP="000C5B0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2F75E0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9C3AE" w14:textId="77777777" w:rsidR="000C5B0D" w:rsidRPr="001161EA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64B19E" w14:textId="77777777" w:rsidR="000C5B0D" w:rsidRDefault="000C5B0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Bucureşti Băneasa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EFED835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20"/>
              </w:rPr>
              <w:t>peste sch. 14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B952FA" w14:textId="77777777" w:rsidR="000C5B0D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B1260C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0D8369" w14:textId="77777777" w:rsidR="000C5B0D" w:rsidRPr="008D08DE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72018" w14:textId="77777777" w:rsidR="000C5B0D" w:rsidRDefault="000C5B0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201A316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51C5B0" w14:textId="77777777" w:rsidR="000C5B0D" w:rsidRDefault="000C5B0D" w:rsidP="000C5B0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19D964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B5A3BF" w14:textId="77777777" w:rsidR="000C5B0D" w:rsidRPr="001161EA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57CF18" w14:textId="77777777" w:rsidR="000C5B0D" w:rsidRDefault="000C5B0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B0BD75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61275D" w14:textId="77777777" w:rsidR="000C5B0D" w:rsidRPr="001161EA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301047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D2013" w14:textId="77777777" w:rsidR="000C5B0D" w:rsidRPr="008D08DE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F46027" w14:textId="77777777" w:rsidR="000C5B0D" w:rsidRDefault="000C5B0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1199DB2" w14:textId="77777777" w:rsidR="000C5B0D" w:rsidRDefault="000C5B0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EC3943A" w14:textId="77777777" w:rsidR="000C5B0D" w:rsidRDefault="000C5B0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0C5B0D" w14:paraId="36F3EEA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58546" w14:textId="77777777" w:rsidR="000C5B0D" w:rsidRDefault="000C5B0D" w:rsidP="000C5B0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368DE5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EE5E42" w14:textId="77777777" w:rsidR="000C5B0D" w:rsidRPr="001161EA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A30289" w14:textId="77777777" w:rsidR="000C5B0D" w:rsidRDefault="000C5B0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52593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F5024" w14:textId="77777777" w:rsidR="000C5B0D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D269D1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3250C3" w14:textId="77777777" w:rsidR="000C5B0D" w:rsidRPr="008D08DE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5140E0" w14:textId="77777777" w:rsidR="000C5B0D" w:rsidRDefault="000C5B0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132AAE9" w14:textId="77777777" w:rsidR="000C5B0D" w:rsidRDefault="000C5B0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3FD3AF2C" w14:textId="77777777" w:rsidR="000C5B0D" w:rsidRDefault="000C5B0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4 şi 5.</w:t>
            </w:r>
          </w:p>
        </w:tc>
      </w:tr>
      <w:tr w:rsidR="000C5B0D" w14:paraId="620EA78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170A9B" w14:textId="77777777" w:rsidR="000C5B0D" w:rsidRDefault="000C5B0D" w:rsidP="000C5B0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FEADE7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626FB4" w14:textId="77777777" w:rsidR="000C5B0D" w:rsidRPr="001161EA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641EBC" w14:textId="77777777" w:rsidR="000C5B0D" w:rsidRDefault="000C5B0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Pantelimon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FC040A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3C322" w14:textId="77777777" w:rsidR="000C5B0D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D1BE7B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520F7" w14:textId="77777777" w:rsidR="000C5B0D" w:rsidRPr="008D08DE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E8AFB" w14:textId="77777777" w:rsidR="000C5B0D" w:rsidRDefault="000C5B0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6636A4B6" w14:textId="77777777" w:rsidR="000C5B0D" w:rsidRDefault="000C5B0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5959B8AD" w14:textId="77777777" w:rsidR="000C5B0D" w:rsidRDefault="000C5B0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5.</w:t>
            </w:r>
          </w:p>
        </w:tc>
      </w:tr>
      <w:tr w:rsidR="000C5B0D" w14:paraId="199859D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3DC859" w14:textId="77777777" w:rsidR="000C5B0D" w:rsidRDefault="000C5B0D" w:rsidP="000C5B0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83BE429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ACCCF7" w14:textId="77777777" w:rsidR="000C5B0D" w:rsidRPr="001161EA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FF1ED" w14:textId="77777777" w:rsidR="000C5B0D" w:rsidRDefault="000C5B0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Pasărea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30F4E7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019AA" w14:textId="77777777" w:rsidR="000C5B0D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5536C6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2FD42" w14:textId="77777777" w:rsidR="000C5B0D" w:rsidRPr="008D08DE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5A90B6" w14:textId="77777777" w:rsidR="000C5B0D" w:rsidRDefault="000C5B0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0F6E77C1" w14:textId="77777777" w:rsidR="000C5B0D" w:rsidRDefault="000C5B0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BF4CE3A" w14:textId="77777777" w:rsidR="000C5B0D" w:rsidRDefault="000C5B0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linia 4.</w:t>
            </w:r>
          </w:p>
        </w:tc>
      </w:tr>
      <w:tr w:rsidR="000C5B0D" w14:paraId="155EF45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C687A" w14:textId="77777777" w:rsidR="000C5B0D" w:rsidRDefault="000C5B0D" w:rsidP="000C5B0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0C718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E2B516" w14:textId="77777777" w:rsidR="000C5B0D" w:rsidRPr="001161EA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4A173C" w14:textId="77777777" w:rsidR="000C5B0D" w:rsidRDefault="000C5B0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Brănești linia 5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6A3794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</w:t>
            </w:r>
          </w:p>
          <w:p w14:paraId="4DE3205A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5CF2A4" w14:textId="77777777" w:rsidR="000C5B0D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D53E2B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BEC120" w14:textId="77777777" w:rsidR="000C5B0D" w:rsidRPr="008D08DE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03C9BB" w14:textId="77777777" w:rsidR="000C5B0D" w:rsidRDefault="000C5B0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</w:p>
        </w:tc>
      </w:tr>
      <w:tr w:rsidR="000C5B0D" w14:paraId="76AD1E6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3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D136C6" w14:textId="77777777" w:rsidR="000C5B0D" w:rsidRDefault="000C5B0D" w:rsidP="000C5B0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2F4376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107+900</w:t>
            </w:r>
          </w:p>
          <w:p w14:paraId="573BF7AF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99CB0B" w14:textId="77777777" w:rsidR="000C5B0D" w:rsidRPr="001161EA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0F3000" w14:textId="77777777" w:rsidR="000C5B0D" w:rsidRDefault="000C5B0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– Dragoș Vodă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14305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4FA8D" w14:textId="77777777" w:rsidR="000C5B0D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C9DA2" w14:textId="77777777" w:rsidR="000C5B0D" w:rsidRDefault="000C5B0D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107+900</w:t>
            </w:r>
          </w:p>
          <w:p w14:paraId="2568225A" w14:textId="77777777" w:rsidR="000C5B0D" w:rsidRDefault="000C5B0D" w:rsidP="00B22481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108+000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FA9526" w14:textId="77777777" w:rsidR="000C5B0D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38A8B5" w14:textId="77777777" w:rsidR="000C5B0D" w:rsidRDefault="000C5B0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C5B0D" w14:paraId="3FF2E40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818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43433" w14:textId="77777777" w:rsidR="000C5B0D" w:rsidRDefault="000C5B0D" w:rsidP="000C5B0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038031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98E5A" w14:textId="77777777" w:rsidR="000C5B0D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B6CF2B" w14:textId="77777777" w:rsidR="000C5B0D" w:rsidRDefault="000C5B0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Ciulniţa -</w:t>
            </w:r>
          </w:p>
          <w:p w14:paraId="3A364823" w14:textId="77777777" w:rsidR="000C5B0D" w:rsidRDefault="000C5B0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Perișoru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7A444D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9B29CC" w14:textId="77777777" w:rsidR="000C5B0D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F3931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109+800</w:t>
            </w:r>
          </w:p>
          <w:p w14:paraId="266214F3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111+730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A6367" w14:textId="77777777" w:rsidR="000C5B0D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140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5437F1" w14:textId="77777777" w:rsidR="000C5B0D" w:rsidRDefault="000C5B0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C5B0D" w14:paraId="10FBC12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8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21D0D4" w14:textId="77777777" w:rsidR="000C5B0D" w:rsidRDefault="000C5B0D" w:rsidP="000C5B0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54663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79F09F" w14:textId="77777777" w:rsidR="000C5B0D" w:rsidRPr="001161EA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10E77D" w14:textId="77777777" w:rsidR="000C5B0D" w:rsidRDefault="000C5B0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Ciulniţa</w:t>
            </w:r>
          </w:p>
          <w:p w14:paraId="528DABEE" w14:textId="77777777" w:rsidR="000C5B0D" w:rsidRPr="008B2519" w:rsidRDefault="000C5B0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liniile 6, 7, 8 şi 9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009BDAD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0BE6520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3A36D9" w14:textId="77777777" w:rsidR="000C5B0D" w:rsidRPr="001161EA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56DB7A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EBD73" w14:textId="77777777" w:rsidR="000C5B0D" w:rsidRPr="008D08DE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26AE5C" w14:textId="77777777" w:rsidR="000C5B0D" w:rsidRDefault="000C5B0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</w:tc>
      </w:tr>
      <w:tr w:rsidR="000C5B0D" w14:paraId="47B91EE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6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2D1AA8" w14:textId="77777777" w:rsidR="000C5B0D" w:rsidRDefault="000C5B0D" w:rsidP="000C5B0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6468AF" w14:textId="77777777" w:rsidR="000C5B0D" w:rsidRDefault="000C5B0D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0F09D" w14:textId="77777777" w:rsidR="000C5B0D" w:rsidRPr="001161EA" w:rsidRDefault="000C5B0D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EBBE95" w14:textId="77777777" w:rsidR="000C5B0D" w:rsidRDefault="000C5B0D" w:rsidP="00897192">
            <w:pPr>
              <w:spacing w:line="276" w:lineRule="auto"/>
              <w:ind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 St. Feteşti</w:t>
            </w:r>
          </w:p>
          <w:p w14:paraId="27FB243C" w14:textId="77777777" w:rsidR="000C5B0D" w:rsidRDefault="000C5B0D" w:rsidP="00897192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A9DDEC" w14:textId="77777777" w:rsidR="000C5B0D" w:rsidRDefault="000C5B0D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 </w:t>
            </w:r>
          </w:p>
          <w:p w14:paraId="57B3958D" w14:textId="77777777" w:rsidR="000C5B0D" w:rsidRDefault="000C5B0D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în  abatere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7D34DE" w14:textId="77777777" w:rsidR="000C5B0D" w:rsidRPr="001161EA" w:rsidRDefault="000C5B0D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161D8AE" w14:textId="77777777" w:rsidR="000C5B0D" w:rsidRDefault="000C5B0D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C24F3F" w14:textId="77777777" w:rsidR="000C5B0D" w:rsidRPr="008D08DE" w:rsidRDefault="000C5B0D" w:rsidP="00897192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66FB07" w14:textId="77777777" w:rsidR="000C5B0D" w:rsidRDefault="000C5B0D" w:rsidP="00897192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la linia UNIFERTRANS și la liniile 2, 3, 7 - 12. </w:t>
            </w:r>
          </w:p>
        </w:tc>
      </w:tr>
      <w:tr w:rsidR="000C5B0D" w14:paraId="3B36D49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8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331DA" w14:textId="77777777" w:rsidR="000C5B0D" w:rsidRDefault="000C5B0D" w:rsidP="000C5B0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FC38EF" w14:textId="77777777" w:rsidR="000C5B0D" w:rsidRDefault="000C5B0D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210044" w14:textId="77777777" w:rsidR="000C5B0D" w:rsidRPr="001161EA" w:rsidRDefault="000C5B0D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140991" w14:textId="77777777" w:rsidR="000C5B0D" w:rsidRDefault="000C5B0D" w:rsidP="003E7F1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Saligny Cap 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BFE9DA" w14:textId="77777777" w:rsidR="000C5B0D" w:rsidRDefault="000C5B0D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B1282" w14:textId="77777777" w:rsidR="000C5B0D" w:rsidRPr="001161EA" w:rsidRDefault="000C5B0D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1D58C" w14:textId="77777777" w:rsidR="000C5B0D" w:rsidRDefault="000C5B0D" w:rsidP="003E7F1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EA5147" w14:textId="77777777" w:rsidR="000C5B0D" w:rsidRDefault="000C5B0D" w:rsidP="003E7F1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3CB62F" w14:textId="77777777" w:rsidR="000C5B0D" w:rsidRDefault="000C5B0D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Fără inductori.</w:t>
            </w:r>
          </w:p>
          <w:p w14:paraId="3025F50E" w14:textId="77777777" w:rsidR="000C5B0D" w:rsidRDefault="000C5B0D" w:rsidP="003E7F1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ieşiri la liniile 5 și 6 St. Saligny.</w:t>
            </w:r>
          </w:p>
        </w:tc>
      </w:tr>
      <w:tr w:rsidR="000C5B0D" w14:paraId="6EB8DEE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4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8712D4" w14:textId="77777777" w:rsidR="000C5B0D" w:rsidRDefault="000C5B0D" w:rsidP="000C5B0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EA24A8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8D3279" w14:textId="77777777" w:rsidR="000C5B0D" w:rsidRPr="001161EA" w:rsidRDefault="000C5B0D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D62618" w14:textId="77777777" w:rsidR="000C5B0D" w:rsidRDefault="000C5B0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4B805443" w14:textId="77777777" w:rsidR="000C5B0D" w:rsidRDefault="000C5B0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0,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D7DC3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de la </w:t>
            </w:r>
          </w:p>
          <w:p w14:paraId="0D3E5924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vârf sch. 94 până la vârf </w:t>
            </w:r>
          </w:p>
          <w:p w14:paraId="2BEE6F81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386EE4" w14:textId="77777777" w:rsidR="000C5B0D" w:rsidRPr="001161EA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032887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3674B8" w14:textId="77777777" w:rsidR="000C5B0D" w:rsidRPr="001161EA" w:rsidRDefault="000C5B0D" w:rsidP="00897192">
            <w:pPr>
              <w:spacing w:before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28A117" w14:textId="77777777" w:rsidR="000C5B0D" w:rsidRDefault="000C5B0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C5B0D" w14:paraId="6F2E1A1B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CEF55" w14:textId="77777777" w:rsidR="000C5B0D" w:rsidRDefault="000C5B0D" w:rsidP="000C5B0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6636D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A11461" w14:textId="77777777" w:rsidR="000C5B0D" w:rsidRPr="001161EA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7A787" w14:textId="77777777" w:rsidR="000C5B0D" w:rsidRDefault="000C5B0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Medgidia</w:t>
            </w:r>
          </w:p>
          <w:p w14:paraId="0802BB2A" w14:textId="77777777" w:rsidR="000C5B0D" w:rsidRDefault="000C5B0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1, Grupa B 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D2FAEB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de la semnal</w:t>
            </w:r>
          </w:p>
          <w:p w14:paraId="17F10036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XPNB,</w:t>
            </w:r>
          </w:p>
          <w:p w14:paraId="13A1CE65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până la vârf sch. 72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177A3B3" w14:textId="77777777" w:rsidR="000C5B0D" w:rsidRPr="001161EA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FEDE9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E6BBFE" w14:textId="77777777" w:rsidR="000C5B0D" w:rsidRPr="008D08DE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C6C988" w14:textId="77777777" w:rsidR="000C5B0D" w:rsidRDefault="000C5B0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5AF3E06D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34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AC6462" w14:textId="77777777" w:rsidR="000C5B0D" w:rsidRDefault="000C5B0D" w:rsidP="000C5B0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93F711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A1D7D" w14:textId="77777777" w:rsidR="000C5B0D" w:rsidRPr="001161EA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CA4E34" w14:textId="77777777" w:rsidR="000C5B0D" w:rsidRDefault="000C5B0D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7C26FC3A" w14:textId="77777777" w:rsidR="000C5B0D" w:rsidRDefault="000C5B0D" w:rsidP="0072664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A72704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37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90BEA9" w14:textId="77777777" w:rsidR="000C5B0D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EF3D1F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08C579" w14:textId="77777777" w:rsidR="000C5B0D" w:rsidRPr="008D08DE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8C8C6B" w14:textId="77777777" w:rsidR="000C5B0D" w:rsidRDefault="000C5B0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Afectează intrări - ieşiri la linia 7 Grupa A</w:t>
            </w:r>
          </w:p>
        </w:tc>
      </w:tr>
      <w:tr w:rsidR="000C5B0D" w14:paraId="2D8791D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F5A3AB" w14:textId="77777777" w:rsidR="000C5B0D" w:rsidRDefault="000C5B0D" w:rsidP="000C5B0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94AA71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B8A49" w14:textId="77777777" w:rsidR="000C5B0D" w:rsidRPr="001161EA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D51F88" w14:textId="77777777" w:rsidR="000C5B0D" w:rsidRDefault="000C5B0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31279EEA" w14:textId="77777777" w:rsidR="000C5B0D" w:rsidRDefault="000C5B0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8502C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113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F887AB" w14:textId="77777777" w:rsidR="000C5B0D" w:rsidRPr="001161EA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79833D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AC8604" w14:textId="77777777" w:rsidR="000C5B0D" w:rsidRPr="008D08DE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9E0C89" w14:textId="77777777" w:rsidR="000C5B0D" w:rsidRDefault="000C5B0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953CFBD" w14:textId="77777777" w:rsidR="000C5B0D" w:rsidRDefault="000C5B0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1F557C20" w14:textId="77777777" w:rsidR="000C5B0D" w:rsidRDefault="000C5B0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17 şi 18.</w:t>
            </w:r>
          </w:p>
        </w:tc>
      </w:tr>
      <w:tr w:rsidR="000C5B0D" w14:paraId="7D0078A1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4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F2EA7A" w14:textId="77777777" w:rsidR="000C5B0D" w:rsidRDefault="000C5B0D" w:rsidP="000C5B0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1A3073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C1755C" w14:textId="77777777" w:rsidR="000C5B0D" w:rsidRPr="001161EA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C00C23" w14:textId="77777777" w:rsidR="000C5B0D" w:rsidRDefault="000C5B0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279E59A8" w14:textId="77777777" w:rsidR="000C5B0D" w:rsidRDefault="000C5B0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</w:rPr>
              <w:t>Grupa A, liniile 10, 11, 14,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24BB1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 - 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7E679F" w14:textId="77777777" w:rsidR="000C5B0D" w:rsidRPr="001161EA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9F996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C89EA8" w14:textId="77777777" w:rsidR="000C5B0D" w:rsidRPr="008D08DE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7B5F37" w14:textId="77777777" w:rsidR="000C5B0D" w:rsidRDefault="000C5B0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1C1FBAD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9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20BEFD" w14:textId="77777777" w:rsidR="000C5B0D" w:rsidRDefault="000C5B0D" w:rsidP="000C5B0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4BA530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0CDB88" w14:textId="77777777" w:rsidR="000C5B0D" w:rsidRPr="001161EA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4ED9FB" w14:textId="77777777" w:rsidR="000C5B0D" w:rsidRDefault="000C5B0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120D54DE" w14:textId="77777777" w:rsidR="000C5B0D" w:rsidRDefault="000C5B0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12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7D8498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547AAE" w14:textId="77777777" w:rsidR="000C5B0D" w:rsidRPr="001161EA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F35FA6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90F49" w14:textId="77777777" w:rsidR="000C5B0D" w:rsidRPr="008D08DE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BC5542" w14:textId="77777777" w:rsidR="000C5B0D" w:rsidRDefault="000C5B0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52562AD3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0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4F993C" w14:textId="77777777" w:rsidR="000C5B0D" w:rsidRDefault="000C5B0D" w:rsidP="000C5B0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B63F14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9EC985" w14:textId="77777777" w:rsidR="000C5B0D" w:rsidRPr="001161EA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A5B27B" w14:textId="77777777" w:rsidR="000C5B0D" w:rsidRDefault="000C5B0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67BCF73E" w14:textId="77777777" w:rsidR="000C5B0D" w:rsidRDefault="000C5B0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16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65E834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89F531" w14:textId="77777777" w:rsidR="000C5B0D" w:rsidRPr="001161EA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9064FD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7F386C" w14:textId="77777777" w:rsidR="000C5B0D" w:rsidRPr="008D08DE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A43A1C" w14:textId="77777777" w:rsidR="000C5B0D" w:rsidRDefault="000C5B0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48C38705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4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B5B4A5" w14:textId="77777777" w:rsidR="000C5B0D" w:rsidRDefault="000C5B0D" w:rsidP="000C5B0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BE00F89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C0BC55" w14:textId="77777777" w:rsidR="000C5B0D" w:rsidRPr="001161EA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05E03E" w14:textId="77777777" w:rsidR="000C5B0D" w:rsidRDefault="000C5B0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5A78A2C8" w14:textId="77777777" w:rsidR="000C5B0D" w:rsidRDefault="000C5B0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17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09C106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EF25F" w14:textId="77777777" w:rsidR="000C5B0D" w:rsidRPr="001161EA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E515A1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7BA9A3" w14:textId="77777777" w:rsidR="000C5B0D" w:rsidRPr="008D08DE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27BE7D" w14:textId="77777777" w:rsidR="000C5B0D" w:rsidRDefault="000C5B0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1A6A3B3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113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1F9AD8" w14:textId="77777777" w:rsidR="000C5B0D" w:rsidRDefault="000C5B0D" w:rsidP="000C5B0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8403A6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8CAD1B" w14:textId="77777777" w:rsidR="000C5B0D" w:rsidRPr="001161EA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D9A852" w14:textId="77777777" w:rsidR="000C5B0D" w:rsidRDefault="000C5B0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4A1B1E84" w14:textId="77777777" w:rsidR="000C5B0D" w:rsidRDefault="000C5B0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linia 18</w:t>
            </w:r>
          </w:p>
          <w:p w14:paraId="0D6E87CC" w14:textId="77777777" w:rsidR="000C5B0D" w:rsidRDefault="000C5B0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5C486B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intrări-ieşiri 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530A43" w14:textId="77777777" w:rsidR="000C5B0D" w:rsidRPr="001161EA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BD7A90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3D86D" w14:textId="77777777" w:rsidR="000C5B0D" w:rsidRPr="008D08DE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2BFF0" w14:textId="77777777" w:rsidR="000C5B0D" w:rsidRDefault="000C5B0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2422359A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6EB5CC" w14:textId="77777777" w:rsidR="000C5B0D" w:rsidRDefault="000C5B0D" w:rsidP="000C5B0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4146E0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548CB47" w14:textId="77777777" w:rsidR="000C5B0D" w:rsidRPr="001161EA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AB3CB6" w14:textId="77777777" w:rsidR="000C5B0D" w:rsidRDefault="000C5B0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St. Medgidia  </w:t>
            </w:r>
          </w:p>
          <w:p w14:paraId="0844C466" w14:textId="77777777" w:rsidR="000C5B0D" w:rsidRDefault="000C5B0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2F2BF6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 178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64AF8" w14:textId="77777777" w:rsidR="000C5B0D" w:rsidRPr="001161EA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66D454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0EC51E3" w14:textId="77777777" w:rsidR="000C5B0D" w:rsidRPr="008D08DE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0E5438" w14:textId="77777777" w:rsidR="000C5B0D" w:rsidRDefault="000C5B0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71C1DD14" w14:textId="77777777" w:rsidR="000C5B0D" w:rsidRDefault="000C5B0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– ieşiri </w:t>
            </w:r>
          </w:p>
          <w:p w14:paraId="354B4852" w14:textId="77777777" w:rsidR="000C5B0D" w:rsidRDefault="000C5B0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18 şi 19.</w:t>
            </w:r>
          </w:p>
        </w:tc>
      </w:tr>
      <w:tr w:rsidR="000C5B0D" w14:paraId="0B490506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6F172E" w14:textId="77777777" w:rsidR="000C5B0D" w:rsidRDefault="000C5B0D" w:rsidP="000C5B0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3D92F6D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D6221" w14:textId="77777777" w:rsidR="000C5B0D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AA7DCE" w14:textId="77777777" w:rsidR="000C5B0D" w:rsidRDefault="000C5B0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Dorobanțu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A91E61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17 </w:t>
            </w:r>
          </w:p>
          <w:p w14:paraId="29FF4136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758384" w14:textId="77777777" w:rsidR="000C5B0D" w:rsidRPr="001161EA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3430E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A7063B3" w14:textId="77777777" w:rsidR="000C5B0D" w:rsidRPr="008D08DE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DAE5A" w14:textId="77777777" w:rsidR="000C5B0D" w:rsidRDefault="000C5B0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4606BB37" w14:textId="77777777" w:rsidR="000C5B0D" w:rsidRDefault="000C5B0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liniile 1-4 Cap X</w:t>
            </w:r>
          </w:p>
        </w:tc>
      </w:tr>
      <w:tr w:rsidR="000C5B0D" w14:paraId="23FF861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527B11" w14:textId="77777777" w:rsidR="000C5B0D" w:rsidRDefault="000C5B0D" w:rsidP="000C5B0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480461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DCE8D6" w14:textId="77777777" w:rsidR="000C5B0D" w:rsidRPr="001161EA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DD2D4A" w14:textId="77777777" w:rsidR="000C5B0D" w:rsidRDefault="000C5B0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Basarabi - </w:t>
            </w:r>
          </w:p>
          <w:p w14:paraId="1C1F37AB" w14:textId="77777777" w:rsidR="000C5B0D" w:rsidRDefault="000C5B0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Valu lui Traian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A74F0B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90547A" w14:textId="77777777" w:rsidR="000C5B0D" w:rsidRPr="001161EA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05B359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210+950</w:t>
            </w:r>
          </w:p>
          <w:p w14:paraId="5ABE2DCE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211+000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F014D2" w14:textId="77777777" w:rsidR="000C5B0D" w:rsidRPr="008D08DE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100</w:t>
            </w: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5BA617" w14:textId="77777777" w:rsidR="000C5B0D" w:rsidRDefault="000C5B0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Fără inductori.</w:t>
            </w:r>
          </w:p>
        </w:tc>
      </w:tr>
      <w:tr w:rsidR="000C5B0D" w14:paraId="3CE9C8B9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C8E47F" w14:textId="77777777" w:rsidR="000C5B0D" w:rsidRDefault="000C5B0D" w:rsidP="000C5B0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F2AD6F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4583C" w14:textId="77777777" w:rsidR="000C5B0D" w:rsidRPr="001161EA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E9D8A0" w14:textId="77777777" w:rsidR="000C5B0D" w:rsidRDefault="000C5B0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B28625F" w14:textId="77777777" w:rsidR="000C5B0D" w:rsidRDefault="000C5B0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liniile 11B, 15B, 22B, 24B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28DE1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3519F9DC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932FFC" w14:textId="77777777" w:rsidR="000C5B0D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A49FD3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45437" w14:textId="77777777" w:rsidR="000C5B0D" w:rsidRPr="008D08DE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6FB7C5" w14:textId="77777777" w:rsidR="000C5B0D" w:rsidRDefault="000C5B0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148A068F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C637F9" w14:textId="77777777" w:rsidR="000C5B0D" w:rsidRDefault="000C5B0D" w:rsidP="000C5B0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5E3256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BDCFDB" w14:textId="77777777" w:rsidR="000C5B0D" w:rsidRPr="001161EA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DBCA65" w14:textId="77777777" w:rsidR="000C5B0D" w:rsidRDefault="000C5B0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08F04343" w14:textId="77777777" w:rsidR="000C5B0D" w:rsidRDefault="000C5B0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linia 14B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510828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700 m din </w:t>
            </w:r>
          </w:p>
          <w:p w14:paraId="33B29D74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4F4A73" w14:textId="77777777" w:rsidR="000C5B0D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E7F96B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5836F8" w14:textId="77777777" w:rsidR="000C5B0D" w:rsidRPr="008D08DE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18B4E" w14:textId="77777777" w:rsidR="000C5B0D" w:rsidRDefault="000C5B0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1D95C1F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2A47EF" w14:textId="77777777" w:rsidR="000C5B0D" w:rsidRDefault="000C5B0D" w:rsidP="000C5B0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66735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1820565" w14:textId="77777777" w:rsidR="000C5B0D" w:rsidRPr="001161EA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159C73" w14:textId="77777777" w:rsidR="000C5B0D" w:rsidRDefault="000C5B0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C1FE0C9" w14:textId="77777777" w:rsidR="000C5B0D" w:rsidRDefault="000C5B0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B,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FF71E2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35B </w:t>
            </w:r>
          </w:p>
          <w:p w14:paraId="7BC0D678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</w:t>
            </w:r>
          </w:p>
          <w:p w14:paraId="2FF0C509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TDJ </w:t>
            </w:r>
          </w:p>
          <w:p w14:paraId="42C3C575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41B/</w:t>
            </w:r>
          </w:p>
          <w:p w14:paraId="6B7AF583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49B, 15B/17B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29A4E3" w14:textId="77777777" w:rsidR="000C5B0D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793DF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E0B213" w14:textId="77777777" w:rsidR="000C5B0D" w:rsidRPr="008D08DE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1C3122" w14:textId="77777777" w:rsidR="000C5B0D" w:rsidRDefault="000C5B0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49EDB480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3EE7B1" w14:textId="77777777" w:rsidR="000C5B0D" w:rsidRDefault="000C5B0D" w:rsidP="000C5B0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4B254D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E2D70F" w14:textId="77777777" w:rsidR="000C5B0D" w:rsidRPr="001161EA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613D5C" w14:textId="77777777" w:rsidR="000C5B0D" w:rsidRDefault="000C5B0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147B9CE9" w14:textId="77777777" w:rsidR="000C5B0D" w:rsidRDefault="000C5B0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Tranzit, 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3F49BE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150 m din </w:t>
            </w:r>
          </w:p>
          <w:p w14:paraId="47FCF994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FF90C3" w14:textId="77777777" w:rsidR="000C5B0D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615531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A0E1629" w14:textId="77777777" w:rsidR="000C5B0D" w:rsidRPr="008D08DE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75092B" w14:textId="77777777" w:rsidR="000C5B0D" w:rsidRDefault="000C5B0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4D91703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327255" w14:textId="77777777" w:rsidR="000C5B0D" w:rsidRDefault="000C5B0D" w:rsidP="000C5B0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590CEF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1EF70" w14:textId="77777777" w:rsidR="000C5B0D" w:rsidRPr="001161EA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5B6185" w14:textId="77777777" w:rsidR="000C5B0D" w:rsidRDefault="000C5B0D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72B9103E" w14:textId="77777777" w:rsidR="000C5B0D" w:rsidRDefault="000C5B0D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B10E10" w14:textId="77777777" w:rsidR="000C5B0D" w:rsidRPr="00F565BC" w:rsidRDefault="000C5B0D" w:rsidP="00897192">
            <w:pPr>
              <w:spacing w:before="40" w:after="40" w:line="276" w:lineRule="auto"/>
              <w:ind w:left="57" w:right="57"/>
              <w:jc w:val="center"/>
            </w:pPr>
            <w:r w:rsidRPr="00F565BC">
              <w:t>peste</w:t>
            </w:r>
          </w:p>
          <w:p w14:paraId="6375593F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 w:rsidRPr="00F565BC">
              <w:t>sch. 56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EDB322" w14:textId="77777777" w:rsidR="000C5B0D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FDF2BF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566997" w14:textId="77777777" w:rsidR="000C5B0D" w:rsidRPr="008D08DE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1DCEBF" w14:textId="77777777" w:rsidR="000C5B0D" w:rsidRDefault="000C5B0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565BC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3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8 Grupa A și Linia Colectoare. Afectează intrări-ieșiri Linia Colectoare și de la Constanța Oraș, Constanța Mărfuri;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3 Grupa Tranzit;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L8 Grupa A și Linia Colectoare</w:t>
            </w:r>
          </w:p>
        </w:tc>
      </w:tr>
      <w:tr w:rsidR="000C5B0D" w14:paraId="4A8521C2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550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89FCE9" w14:textId="77777777" w:rsidR="000C5B0D" w:rsidRDefault="000C5B0D" w:rsidP="000C5B0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B8732D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75AD6" w14:textId="77777777" w:rsidR="000C5B0D" w:rsidRPr="001161EA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6D4CD9C" w14:textId="77777777" w:rsidR="000C5B0D" w:rsidRDefault="000C5B0D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6CE0BBE7" w14:textId="77777777" w:rsidR="000C5B0D" w:rsidRDefault="000C5B0D" w:rsidP="00F565BC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Tranzit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956BC8" w14:textId="77777777" w:rsidR="000C5B0D" w:rsidRDefault="000C5B0D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735489A1" w14:textId="77777777" w:rsidR="000C5B0D" w:rsidRDefault="000C5B0D" w:rsidP="00F565BC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30 pe ambele pozitii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30EB9D" w14:textId="77777777" w:rsidR="000C5B0D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B9EE8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9BFEF4" w14:textId="77777777" w:rsidR="000C5B0D" w:rsidRPr="008D08DE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9093DB" w14:textId="77777777" w:rsidR="000C5B0D" w:rsidRDefault="000C5B0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 w:rsidRPr="00F565BC">
              <w:rPr>
                <w:b/>
                <w:bCs/>
                <w:i/>
                <w:iCs/>
                <w:sz w:val="20"/>
              </w:rPr>
              <w:t>Nesemnalizată pe teren. Afectează intrări-ieșiri la și de la FIR II 814 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7 Grupa Tranzit; la L1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>-</w:t>
            </w:r>
            <w:r>
              <w:rPr>
                <w:b/>
                <w:bCs/>
                <w:i/>
                <w:iCs/>
                <w:sz w:val="20"/>
              </w:rPr>
              <w:t xml:space="preserve"> </w:t>
            </w:r>
            <w:r w:rsidRPr="00F565BC">
              <w:rPr>
                <w:b/>
                <w:bCs/>
                <w:i/>
                <w:iCs/>
                <w:sz w:val="20"/>
              </w:rPr>
              <w:t xml:space="preserve">8 Grupa A și Linia Colectoare. </w:t>
            </w:r>
          </w:p>
        </w:tc>
      </w:tr>
      <w:tr w:rsidR="000C5B0D" w14:paraId="7391A1A8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45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6CEA36" w14:textId="77777777" w:rsidR="000C5B0D" w:rsidRDefault="000C5B0D" w:rsidP="000C5B0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62188C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54814F" w14:textId="77777777" w:rsidR="000C5B0D" w:rsidRPr="001161EA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F1945B" w14:textId="77777777" w:rsidR="000C5B0D" w:rsidRDefault="000C5B0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Palas</w:t>
            </w:r>
          </w:p>
          <w:p w14:paraId="51D54D09" w14:textId="77777777" w:rsidR="000C5B0D" w:rsidRDefault="000C5B0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A, 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F93446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</w:t>
            </w:r>
          </w:p>
          <w:p w14:paraId="395751BF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sec-ţiunea 071 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E7F103" w14:textId="77777777" w:rsidR="000C5B0D" w:rsidRPr="001161EA" w:rsidRDefault="000C5B0D" w:rsidP="00897192">
            <w:pPr>
              <w:spacing w:before="120" w:after="40"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15FE1F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C2B2AA" w14:textId="77777777" w:rsidR="000C5B0D" w:rsidRPr="008D08DE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4D27EE" w14:textId="77777777" w:rsidR="000C5B0D" w:rsidRDefault="000C5B0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2F01BF30" w14:textId="77777777" w:rsidR="000C5B0D" w:rsidRDefault="000C5B0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– ieşiri </w:t>
            </w:r>
          </w:p>
          <w:p w14:paraId="7110533A" w14:textId="77777777" w:rsidR="000C5B0D" w:rsidRDefault="000C5B0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7A, 9A</w:t>
            </w:r>
          </w:p>
          <w:p w14:paraId="1A55BA27" w14:textId="77777777" w:rsidR="000C5B0D" w:rsidRDefault="000C5B0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 şi linia de legătură </w:t>
            </w:r>
          </w:p>
          <w:p w14:paraId="65D33B2A" w14:textId="77777777" w:rsidR="000C5B0D" w:rsidRDefault="000C5B0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Grupa D -  Grupa A.</w:t>
            </w:r>
          </w:p>
        </w:tc>
      </w:tr>
      <w:tr w:rsidR="000C5B0D" w14:paraId="1C92AEE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975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F39D59" w14:textId="77777777" w:rsidR="000C5B0D" w:rsidRDefault="000C5B0D" w:rsidP="000C5B0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0E827CB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4B3CA8" w14:textId="77777777" w:rsidR="000C5B0D" w:rsidRPr="001161EA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62F5CB" w14:textId="77777777" w:rsidR="000C5B0D" w:rsidRDefault="000C5B0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797C15E1" w14:textId="77777777" w:rsidR="000C5B0D" w:rsidRDefault="000C5B0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604E3A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</w:t>
            </w:r>
          </w:p>
          <w:p w14:paraId="11A5D9B8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19 - 21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E28BC" w14:textId="77777777" w:rsidR="000C5B0D" w:rsidRPr="001161EA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8D7350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8D94AF" w14:textId="77777777" w:rsidR="000C5B0D" w:rsidRPr="008D08DE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8DE87F" w14:textId="77777777" w:rsidR="000C5B0D" w:rsidRDefault="000C5B0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pe teren. </w:t>
            </w:r>
          </w:p>
          <w:p w14:paraId="661D31B1" w14:textId="77777777" w:rsidR="000C5B0D" w:rsidRDefault="000C5B0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0908402D" w14:textId="77777777" w:rsidR="000C5B0D" w:rsidRDefault="000C5B0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 în firul II.</w:t>
            </w:r>
          </w:p>
        </w:tc>
      </w:tr>
      <w:tr w:rsidR="000C5B0D" w14:paraId="6EC36714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681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24CA25E" w14:textId="77777777" w:rsidR="000C5B0D" w:rsidRDefault="000C5B0D" w:rsidP="000C5B0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FDD0CF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4054CF" w14:textId="77777777" w:rsidR="000C5B0D" w:rsidRPr="001161EA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029191" w14:textId="77777777" w:rsidR="000C5B0D" w:rsidRDefault="000C5B0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749757FE" w14:textId="77777777" w:rsidR="000C5B0D" w:rsidRDefault="000C5B0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178FD3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sch.</w:t>
            </w:r>
          </w:p>
          <w:p w14:paraId="3BF588DD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35 şi 43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905FD3" w14:textId="77777777" w:rsidR="000C5B0D" w:rsidRPr="001161EA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B8FDD1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9EDFE70" w14:textId="77777777" w:rsidR="000C5B0D" w:rsidRPr="008D08DE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A46DB69" w14:textId="77777777" w:rsidR="000C5B0D" w:rsidRDefault="000C5B0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Nesemnalizată   pe teren. Afectează intrări - ieşiri </w:t>
            </w:r>
          </w:p>
          <w:p w14:paraId="0B5C4B5A" w14:textId="77777777" w:rsidR="000C5B0D" w:rsidRDefault="000C5B0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9  - 11.</w:t>
            </w:r>
          </w:p>
        </w:tc>
      </w:tr>
      <w:tr w:rsidR="000C5B0D" w14:paraId="0DB427AC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564A9F" w14:textId="77777777" w:rsidR="000C5B0D" w:rsidRDefault="000C5B0D" w:rsidP="000C5B0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79A661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0B14C" w14:textId="77777777" w:rsidR="000C5B0D" w:rsidRPr="001161EA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CEBD8C" w14:textId="77777777" w:rsidR="000C5B0D" w:rsidRDefault="000C5B0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254A9753" w14:textId="77777777" w:rsidR="000C5B0D" w:rsidRDefault="000C5B0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Grupa Tehnică</w:t>
            </w:r>
          </w:p>
          <w:p w14:paraId="399C2178" w14:textId="77777777" w:rsidR="000C5B0D" w:rsidRDefault="000C5B0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OT (legătură)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BCDC06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224+103</w:t>
            </w:r>
          </w:p>
          <w:p w14:paraId="2951AD72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224+200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77AB08" w14:textId="77777777" w:rsidR="000C5B0D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25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E929B9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F2738D" w14:textId="77777777" w:rsidR="000C5B0D" w:rsidRPr="008D08DE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47BDCB" w14:textId="77777777" w:rsidR="000C5B0D" w:rsidRDefault="000C5B0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2848D8DC" w14:textId="77777777" w:rsidR="000C5B0D" w:rsidRDefault="000C5B0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Afectează intrări - ieșiri pe firul III în direcția Palas sau Constanța Mărfuri.</w:t>
            </w:r>
          </w:p>
        </w:tc>
      </w:tr>
      <w:tr w:rsidR="000C5B0D" w14:paraId="5782E8A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772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62AA5B" w14:textId="77777777" w:rsidR="000C5B0D" w:rsidRDefault="000C5B0D" w:rsidP="000C5B0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2E39BB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697827" w14:textId="77777777" w:rsidR="000C5B0D" w:rsidRPr="001161EA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4333300" w14:textId="77777777" w:rsidR="000C5B0D" w:rsidRDefault="000C5B0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6B388819" w14:textId="77777777" w:rsidR="000C5B0D" w:rsidRDefault="000C5B0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2CA2615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 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023EF56" w14:textId="77777777" w:rsidR="000C5B0D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A18BE3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9804E8C" w14:textId="77777777" w:rsidR="000C5B0D" w:rsidRPr="008D08DE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52047D" w14:textId="77777777" w:rsidR="000C5B0D" w:rsidRDefault="000C5B0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5088FC97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24462D" w14:textId="77777777" w:rsidR="000C5B0D" w:rsidRDefault="000C5B0D" w:rsidP="000C5B0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EA521B0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0A21A5" w14:textId="77777777" w:rsidR="000C5B0D" w:rsidRPr="001161EA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B9A66F" w14:textId="77777777" w:rsidR="000C5B0D" w:rsidRDefault="000C5B0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2032D4F5" w14:textId="77777777" w:rsidR="000C5B0D" w:rsidRDefault="000C5B0D" w:rsidP="00897192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9206C4E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diag. 50/54-46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E7DA1B" w14:textId="77777777" w:rsidR="000C5B0D" w:rsidRPr="001161EA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</w:t>
            </w:r>
            <w:r w:rsidRPr="001161EA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A71B9F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DB661F" w14:textId="77777777" w:rsidR="000C5B0D" w:rsidRPr="008D08DE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E9986A" w14:textId="77777777" w:rsidR="000C5B0D" w:rsidRDefault="000C5B0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0139A01E" w14:textId="77777777" w:rsidTr="00897192">
        <w:tblPrEx>
          <w:tblCellMar>
            <w:left w:w="0" w:type="dxa"/>
            <w:right w:w="0" w:type="dxa"/>
          </w:tblCellMar>
        </w:tblPrEx>
        <w:trPr>
          <w:cantSplit/>
          <w:trHeight w:val="1029"/>
          <w:jc w:val="center"/>
        </w:trPr>
        <w:tc>
          <w:tcPr>
            <w:tcW w:w="638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4EFDC7" w14:textId="77777777" w:rsidR="000C5B0D" w:rsidRDefault="000C5B0D" w:rsidP="000C5B0D">
            <w:pPr>
              <w:numPr>
                <w:ilvl w:val="0"/>
                <w:numId w:val="23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6A9BBA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E4FFA4" w14:textId="77777777" w:rsidR="000C5B0D" w:rsidRPr="001161EA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4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3024F2" w14:textId="77777777" w:rsidR="000C5B0D" w:rsidRDefault="000C5B0D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Constanţa Oraş</w:t>
            </w:r>
          </w:p>
          <w:p w14:paraId="4906471B" w14:textId="77777777" w:rsidR="000C5B0D" w:rsidRDefault="000C5B0D" w:rsidP="004432D4">
            <w:pPr>
              <w:spacing w:before="40"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0E2C5EE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peste sch. 60 pe directă + abatere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CFFD3F" w14:textId="77777777" w:rsidR="000C5B0D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4334628" w14:textId="77777777" w:rsidR="000C5B0D" w:rsidRDefault="000C5B0D" w:rsidP="00897192">
            <w:pPr>
              <w:spacing w:before="40" w:after="40"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17586D" w14:textId="77777777" w:rsidR="000C5B0D" w:rsidRPr="008D08DE" w:rsidRDefault="000C5B0D" w:rsidP="00897192">
            <w:pPr>
              <w:spacing w:before="120" w:after="40"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2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A83D03" w14:textId="77777777" w:rsidR="000C5B0D" w:rsidRDefault="000C5B0D" w:rsidP="00897192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</w:tbl>
    <w:p w14:paraId="1AC0547A" w14:textId="77777777" w:rsidR="000C5B0D" w:rsidRDefault="000C5B0D">
      <w:pPr>
        <w:spacing w:before="40" w:after="40" w:line="192" w:lineRule="auto"/>
        <w:ind w:right="57"/>
        <w:rPr>
          <w:sz w:val="20"/>
        </w:rPr>
      </w:pPr>
    </w:p>
    <w:p w14:paraId="2CD364AE" w14:textId="77777777" w:rsidR="000C5B0D" w:rsidRDefault="000C5B0D" w:rsidP="00FF5C69">
      <w:pPr>
        <w:pStyle w:val="Heading1"/>
        <w:spacing w:line="276" w:lineRule="auto"/>
      </w:pPr>
      <w:r>
        <w:t>LINIA 804</w:t>
      </w:r>
    </w:p>
    <w:p w14:paraId="44CA26FA" w14:textId="77777777" w:rsidR="000C5B0D" w:rsidRDefault="000C5B0D" w:rsidP="00FF5C69">
      <w:pPr>
        <w:pStyle w:val="Heading1"/>
        <w:spacing w:line="276" w:lineRule="auto"/>
        <w:rPr>
          <w:b w:val="0"/>
          <w:bCs w:val="0"/>
          <w:sz w:val="8"/>
        </w:rPr>
      </w:pPr>
      <w:r>
        <w:t>PLOIEŞTI SUD - URZICENI - ŢĂNDĂREI - FETEŞTI</w:t>
      </w:r>
    </w:p>
    <w:tbl>
      <w:tblPr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39"/>
        <w:gridCol w:w="870"/>
        <w:gridCol w:w="754"/>
        <w:gridCol w:w="2203"/>
        <w:gridCol w:w="870"/>
        <w:gridCol w:w="754"/>
        <w:gridCol w:w="870"/>
        <w:gridCol w:w="755"/>
        <w:gridCol w:w="2491"/>
      </w:tblGrid>
      <w:tr w:rsidR="000C5B0D" w14:paraId="470125E5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460E67" w14:textId="77777777" w:rsidR="000C5B0D" w:rsidRDefault="000C5B0D" w:rsidP="000C5B0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A34722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0+844</w:t>
            </w:r>
          </w:p>
          <w:p w14:paraId="6EECA24A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71AE0E8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32C6AD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Ploiești Sud - </w:t>
            </w:r>
          </w:p>
          <w:p w14:paraId="0FFC9CA3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Dâmbu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11DF1F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A99428" w14:textId="77777777" w:rsidR="000C5B0D" w:rsidRPr="00F9444C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A5B1F4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A89502" w14:textId="77777777" w:rsidR="000C5B0D" w:rsidRPr="00F9444C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6976D8" w14:textId="77777777" w:rsidR="000C5B0D" w:rsidRPr="00436B1D" w:rsidRDefault="000C5B0D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 w:rsidRPr="00436B1D">
              <w:rPr>
                <w:b/>
                <w:bCs/>
                <w:i/>
                <w:sz w:val="20"/>
              </w:rPr>
              <w:t>Semnalizată ca limitare de viteză.</w:t>
            </w:r>
          </w:p>
        </w:tc>
      </w:tr>
      <w:tr w:rsidR="000C5B0D" w14:paraId="53AC1C85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178B8D" w14:textId="77777777" w:rsidR="000C5B0D" w:rsidRDefault="000C5B0D" w:rsidP="000C5B0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14D08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5+092</w:t>
            </w:r>
          </w:p>
          <w:p w14:paraId="4604F736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24+569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8C9B26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8D40C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Dâmbu - </w:t>
            </w:r>
          </w:p>
          <w:p w14:paraId="515BC8FE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Drăgănești Prahova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3AA332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9396B8" w14:textId="77777777" w:rsidR="000C5B0D" w:rsidRPr="00F9444C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E09FDB7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572C66" w14:textId="77777777" w:rsidR="000C5B0D" w:rsidRPr="00F9444C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4F1381" w14:textId="77777777" w:rsidR="000C5B0D" w:rsidRPr="00436B1D" w:rsidRDefault="000C5B0D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  <w:r>
              <w:rPr>
                <w:b/>
                <w:bCs/>
                <w:i/>
                <w:sz w:val="20"/>
              </w:rPr>
              <w:t>Nesemnalizată pe teren.</w:t>
            </w:r>
          </w:p>
        </w:tc>
      </w:tr>
      <w:tr w:rsidR="000C5B0D" w14:paraId="58C4D5DE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CCF0072" w14:textId="77777777" w:rsidR="000C5B0D" w:rsidRDefault="000C5B0D" w:rsidP="000C5B0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C50DEFE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8+000</w:t>
            </w:r>
          </w:p>
          <w:p w14:paraId="45879E59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9+000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D2A1B5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9293BD" w14:textId="77777777" w:rsidR="000C5B0D" w:rsidRDefault="000C5B0D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1F3AA496" w14:textId="77777777" w:rsidR="000C5B0D" w:rsidRDefault="000C5B0D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C8C9C3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F10B50" w14:textId="77777777" w:rsidR="000C5B0D" w:rsidRPr="00F9444C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4BF539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0B5A88" w14:textId="77777777" w:rsidR="000C5B0D" w:rsidRPr="00F9444C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9CF08C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i/>
                <w:sz w:val="20"/>
              </w:rPr>
            </w:pPr>
          </w:p>
        </w:tc>
      </w:tr>
      <w:tr w:rsidR="000C5B0D" w14:paraId="3DB522EB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D8988" w14:textId="77777777" w:rsidR="000C5B0D" w:rsidRDefault="000C5B0D" w:rsidP="000C5B0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A1DEC1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11+265</w:t>
            </w:r>
          </w:p>
          <w:p w14:paraId="33EB5C5E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11+520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435C36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E356A32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0237CD32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C7A027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57B95B" w14:textId="77777777" w:rsidR="000C5B0D" w:rsidRPr="00F9444C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A6EC9F4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464CB6" w14:textId="77777777" w:rsidR="000C5B0D" w:rsidRPr="00F9444C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F9CF5D" w14:textId="77777777" w:rsidR="000C5B0D" w:rsidRPr="00E25A4B" w:rsidRDefault="000C5B0D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  <w:r>
              <w:rPr>
                <w:b/>
                <w:bCs/>
                <w:iCs/>
                <w:sz w:val="20"/>
              </w:rPr>
              <w:t>*</w:t>
            </w:r>
            <w:r w:rsidRPr="00E25A4B">
              <w:rPr>
                <w:b/>
                <w:bCs/>
                <w:iCs/>
                <w:sz w:val="20"/>
              </w:rPr>
              <w:t>Valabil pentru trenurile care au în componență două locomotive cuplate.</w:t>
            </w:r>
          </w:p>
          <w:p w14:paraId="1094F62F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C5B0D" w14:paraId="6E0ACCF5" w14:textId="77777777">
        <w:trPr>
          <w:cantSplit/>
          <w:trHeight w:val="818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0973E6" w14:textId="77777777" w:rsidR="000C5B0D" w:rsidRDefault="000C5B0D" w:rsidP="000C5B0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B0394A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12+200</w:t>
            </w:r>
          </w:p>
          <w:p w14:paraId="45929397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13+200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34DB2E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DC92696" w14:textId="77777777" w:rsidR="000C5B0D" w:rsidRDefault="000C5B0D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H.m. Corlățești - </w:t>
            </w:r>
          </w:p>
          <w:p w14:paraId="68DA2F24" w14:textId="77777777" w:rsidR="000C5B0D" w:rsidRDefault="000C5B0D" w:rsidP="004D67F0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Zănoaga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4F7270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3E5FDEB" w14:textId="77777777" w:rsidR="000C5B0D" w:rsidRPr="00F9444C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4AE1EF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CA6530" w14:textId="77777777" w:rsidR="000C5B0D" w:rsidRPr="00F9444C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798DAB2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iCs/>
                <w:sz w:val="20"/>
              </w:rPr>
            </w:pPr>
          </w:p>
        </w:tc>
      </w:tr>
      <w:tr w:rsidR="000C5B0D" w14:paraId="33FA0F45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65BB3B" w14:textId="77777777" w:rsidR="000C5B0D" w:rsidRDefault="000C5B0D" w:rsidP="000C5B0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CC9362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F3F0558" w14:textId="77777777" w:rsidR="000C5B0D" w:rsidRPr="00A152FB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BCECCB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H.m. Ciorani</w:t>
            </w:r>
          </w:p>
          <w:p w14:paraId="7DD4E9E8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 directă și</w:t>
            </w:r>
          </w:p>
          <w:p w14:paraId="6C1E5207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11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23DD459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083345" w14:textId="77777777" w:rsidR="000C5B0D" w:rsidRPr="00F9444C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AA3CF35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32+300</w:t>
            </w:r>
          </w:p>
          <w:p w14:paraId="095108E3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CE9DC6" w14:textId="77777777" w:rsidR="000C5B0D" w:rsidRPr="00F9444C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58755FA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53818F02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88D6E" w14:textId="77777777" w:rsidR="000C5B0D" w:rsidRDefault="000C5B0D" w:rsidP="000C5B0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C673BF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32+569</w:t>
            </w:r>
          </w:p>
          <w:p w14:paraId="41536ED5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43+140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8CFB261" w14:textId="77777777" w:rsidR="000C5B0D" w:rsidRPr="00A152FB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FAF447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407A14BF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 și</w:t>
            </w:r>
          </w:p>
          <w:p w14:paraId="267AABC5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2 directă cu</w:t>
            </w:r>
          </w:p>
          <w:p w14:paraId="4B1C69E0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sch. 2, 8 și 10 </w:t>
            </w:r>
          </w:p>
          <w:p w14:paraId="1C1690E4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din Hm Ciorani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13E7D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871C13" w14:textId="77777777" w:rsidR="000C5B0D" w:rsidRPr="00F9444C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4CD681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CDBEEC" w14:textId="77777777" w:rsidR="000C5B0D" w:rsidRPr="00F9444C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8223614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3CB3C101" w14:textId="77777777">
        <w:trPr>
          <w:cantSplit/>
          <w:trHeight w:val="38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C580F60" w14:textId="77777777" w:rsidR="000C5B0D" w:rsidRDefault="000C5B0D" w:rsidP="000C5B0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52B2F0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76B98" w14:textId="77777777" w:rsidR="000C5B0D" w:rsidRPr="00A152FB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D767DC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Ciorani -</w:t>
            </w:r>
          </w:p>
          <w:p w14:paraId="53B81AE4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58EC90F7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și linia 2 directă din</w:t>
            </w:r>
          </w:p>
          <w:p w14:paraId="06824267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3A27C2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141C1D" w14:textId="77777777" w:rsidR="000C5B0D" w:rsidRPr="00F9444C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8747D3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32+450</w:t>
            </w:r>
          </w:p>
          <w:p w14:paraId="2EDB217A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43+600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7A00529" w14:textId="77777777" w:rsidR="000C5B0D" w:rsidRPr="00F9444C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2C671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C5B0D" w14:paraId="46429DD7" w14:textId="77777777">
        <w:trPr>
          <w:cantSplit/>
          <w:trHeight w:val="42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700290A" w14:textId="77777777" w:rsidR="000C5B0D" w:rsidRDefault="000C5B0D" w:rsidP="000C5B0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335121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BC396E" w14:textId="77777777" w:rsidR="000C5B0D" w:rsidRPr="00A152FB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F3EDA8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Ialomița</w:t>
            </w:r>
          </w:p>
          <w:p w14:paraId="6AF0FE73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linia 5 abătută și </w:t>
            </w:r>
          </w:p>
          <w:p w14:paraId="3A5E795D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sch. 13 și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62BABA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47A25886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AD62F" w14:textId="77777777" w:rsidR="000C5B0D" w:rsidRPr="00F9444C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67AA2F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F89022" w14:textId="77777777" w:rsidR="000C5B0D" w:rsidRPr="00F9444C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9BE57FE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73B7CAED" w14:textId="77777777" w:rsidTr="004D67F0">
        <w:trPr>
          <w:cantSplit/>
          <w:trHeight w:val="669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4AE1089" w14:textId="77777777" w:rsidR="000C5B0D" w:rsidRDefault="000C5B0D" w:rsidP="000C5B0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BCF990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48+170</w:t>
            </w:r>
          </w:p>
          <w:p w14:paraId="00BEE015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55+000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5A74625" w14:textId="77777777" w:rsidR="000C5B0D" w:rsidRPr="00A152FB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D3ABBFA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Hm. Armășești-</w:t>
            </w:r>
          </w:p>
          <w:p w14:paraId="014A5684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Ax. Urziceni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E5C0A0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1B7638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931B3F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91A67" w14:textId="77777777" w:rsidR="000C5B0D" w:rsidRPr="00F9444C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4C6A515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 La circulația pe linia 700 se va citi poziția km. 63+720-70+600</w:t>
            </w:r>
          </w:p>
        </w:tc>
      </w:tr>
      <w:tr w:rsidR="000C5B0D" w14:paraId="6B15B2CD" w14:textId="77777777">
        <w:trPr>
          <w:cantSplit/>
          <w:trHeight w:val="1131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CF0DE0E" w14:textId="77777777" w:rsidR="000C5B0D" w:rsidRDefault="000C5B0D" w:rsidP="000C5B0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F83B7F1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74+550</w:t>
            </w:r>
          </w:p>
          <w:p w14:paraId="2B34984E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74+650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C3B6A3" w14:textId="77777777" w:rsidR="000C5B0D" w:rsidRPr="00A152FB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E425DF0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Broşteni –</w:t>
            </w:r>
          </w:p>
          <w:p w14:paraId="131A880C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Sărăţuica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E1EF40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A4619D" w14:textId="77777777" w:rsidR="000C5B0D" w:rsidRPr="00F9444C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E418526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9DD6BA" w14:textId="77777777" w:rsidR="000C5B0D" w:rsidRPr="00F9444C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C4361D5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600CEE10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0C5B0D" w14:paraId="3FD09342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795E41" w14:textId="77777777" w:rsidR="000C5B0D" w:rsidRDefault="000C5B0D" w:rsidP="000C5B0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1C026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103+500</w:t>
            </w:r>
          </w:p>
          <w:p w14:paraId="72D55827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103+600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A3D503" w14:textId="77777777" w:rsidR="000C5B0D" w:rsidRPr="00A152FB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2FD63E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Andrăşeşti -</w:t>
            </w:r>
          </w:p>
          <w:p w14:paraId="733ACFA1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Ramificaţie Amara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23C3BCA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BCE883A" w14:textId="77777777" w:rsidR="000C5B0D" w:rsidRPr="00F9444C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D4CFCB9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83561" w14:textId="77777777" w:rsidR="000C5B0D" w:rsidRPr="00F9444C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D747A7F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488C0CB7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0C5B0D" w14:paraId="2FC46CB8" w14:textId="77777777">
        <w:trPr>
          <w:cantSplit/>
          <w:trHeight w:val="1203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AE2F75" w14:textId="77777777" w:rsidR="000C5B0D" w:rsidRDefault="000C5B0D" w:rsidP="000C5B0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5F653C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118+500</w:t>
            </w:r>
          </w:p>
          <w:p w14:paraId="1EBB7E73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142+000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EEB87A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627EAB9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Slobozia Nouă - </w:t>
            </w:r>
          </w:p>
          <w:p w14:paraId="7464A334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53D60696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Țăndărei</w:t>
            </w:r>
          </w:p>
          <w:p w14:paraId="54C79CB4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inclusiv linia 2 directă st. Slobozia Nouă </w:t>
            </w:r>
          </w:p>
          <w:p w14:paraId="08D39B08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și linia 2 directă </w:t>
            </w:r>
          </w:p>
          <w:p w14:paraId="38EF3C20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Bucu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E276A2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6EE0AFB" w14:textId="77777777" w:rsidR="000C5B0D" w:rsidRPr="00F9444C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2808C4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E508EA" w14:textId="77777777" w:rsidR="000C5B0D" w:rsidRPr="00F9444C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93DE4F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591F43FD" w14:textId="77777777">
        <w:trPr>
          <w:cantSplit/>
          <w:trHeight w:val="33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8B9787" w14:textId="77777777" w:rsidR="000C5B0D" w:rsidRDefault="000C5B0D" w:rsidP="000C5B0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0D0DD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997850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EA98096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Hm Bucu </w:t>
            </w:r>
          </w:p>
          <w:p w14:paraId="57B6C711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1 abătută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FFC972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toată</w:t>
            </w:r>
          </w:p>
          <w:p w14:paraId="04DFCDF8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8ED5560" w14:textId="77777777" w:rsidR="000C5B0D" w:rsidRPr="00F9444C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3F0F2C7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D9EB142" w14:textId="77777777" w:rsidR="000C5B0D" w:rsidRPr="00F9444C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C02F935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2ABA2D15" w14:textId="77777777">
        <w:trPr>
          <w:cantSplit/>
          <w:trHeight w:val="2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F8023AB" w14:textId="77777777" w:rsidR="000C5B0D" w:rsidRDefault="000C5B0D" w:rsidP="000C5B0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1E51A09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24869D" w14:textId="77777777" w:rsidR="000C5B0D" w:rsidRPr="00A152FB" w:rsidRDefault="000C5B0D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D4D097B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Hm Bucu</w:t>
            </w:r>
          </w:p>
          <w:p w14:paraId="2F71825C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linia 3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0A2D29F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toată linia 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76F760" w14:textId="77777777" w:rsidR="000C5B0D" w:rsidRPr="00F9444C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10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BFD0100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41C6931" w14:textId="77777777" w:rsidR="000C5B0D" w:rsidRPr="00F9444C" w:rsidRDefault="000C5B0D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0FC50F2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</w:tc>
      </w:tr>
      <w:tr w:rsidR="000C5B0D" w14:paraId="75E1ED20" w14:textId="77777777">
        <w:trPr>
          <w:cantSplit/>
          <w:trHeight w:val="112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6037F3" w14:textId="77777777" w:rsidR="000C5B0D" w:rsidRDefault="000C5B0D" w:rsidP="000C5B0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4F3D64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128+250</w:t>
            </w:r>
          </w:p>
          <w:p w14:paraId="43F3168B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128+300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B4BDF1" w14:textId="77777777" w:rsidR="000C5B0D" w:rsidRPr="00A152FB" w:rsidRDefault="000C5B0D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 w:rsidRPr="00A152FB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3E7B286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5AB88EB4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54768ED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914E9F" w14:textId="77777777" w:rsidR="000C5B0D" w:rsidRPr="00F9444C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48213CA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DE0AE" w14:textId="77777777" w:rsidR="000C5B0D" w:rsidRPr="00F9444C" w:rsidRDefault="000C5B0D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E16B2C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47D94968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0C5B0D" w14:paraId="6C4DE15E" w14:textId="77777777">
        <w:trPr>
          <w:cantSplit/>
          <w:trHeight w:val="804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52D65D" w14:textId="77777777" w:rsidR="000C5B0D" w:rsidRDefault="000C5B0D" w:rsidP="000C5B0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F6A3CC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135+975</w:t>
            </w:r>
          </w:p>
          <w:p w14:paraId="73F6A63E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136+025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549042" w14:textId="77777777" w:rsidR="000C5B0D" w:rsidRPr="00A152FB" w:rsidRDefault="000C5B0D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F2F1802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Bucu -</w:t>
            </w:r>
          </w:p>
          <w:p w14:paraId="0CB8CB03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Ţăndărei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850F41A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B16442" w14:textId="77777777" w:rsidR="000C5B0D" w:rsidRPr="00F9444C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01782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72C6C5" w14:textId="77777777" w:rsidR="000C5B0D" w:rsidRPr="00F9444C" w:rsidRDefault="000C5B0D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F4046AA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Semnalizată ca limitare de viteză. </w:t>
            </w:r>
          </w:p>
          <w:p w14:paraId="4FE3AC17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 respectă numai cu primul vehicul din compunerea trenului (locomotivă sau vagon).</w:t>
            </w:r>
          </w:p>
        </w:tc>
      </w:tr>
      <w:tr w:rsidR="000C5B0D" w14:paraId="77559613" w14:textId="77777777">
        <w:trPr>
          <w:cantSplit/>
          <w:trHeight w:val="1117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2CBCC63" w14:textId="77777777" w:rsidR="000C5B0D" w:rsidRDefault="000C5B0D" w:rsidP="000C5B0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6CA18B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57E3873" w14:textId="77777777" w:rsidR="000C5B0D" w:rsidRPr="00A152FB" w:rsidRDefault="000C5B0D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487449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14A1EC90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X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2FD1433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61FCB1BB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61 / 63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63B3E88" w14:textId="77777777" w:rsidR="000C5B0D" w:rsidRPr="00F9444C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DABAF4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42EA6B" w14:textId="77777777" w:rsidR="000C5B0D" w:rsidRPr="00F9444C" w:rsidRDefault="000C5B0D">
            <w:pPr>
              <w:spacing w:line="276" w:lineRule="auto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280B86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pe teren.</w:t>
            </w:r>
          </w:p>
          <w:p w14:paraId="644EE8DF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4248A102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la liniile 7 şi 8.</w:t>
            </w:r>
          </w:p>
        </w:tc>
      </w:tr>
      <w:tr w:rsidR="000C5B0D" w14:paraId="42B882EE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96B5AA1" w14:textId="77777777" w:rsidR="000C5B0D" w:rsidRDefault="000C5B0D" w:rsidP="000C5B0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680928E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8310AD" w14:textId="77777777" w:rsidR="000C5B0D" w:rsidRPr="00A152FB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8239471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5802737D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TDJ 10 / 14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1156457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746F4" w14:textId="77777777" w:rsidR="000C5B0D" w:rsidRPr="00F9444C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E29E776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58+400</w:t>
            </w:r>
          </w:p>
          <w:p w14:paraId="28A19E7E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58+450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B4A0EBB" w14:textId="77777777" w:rsidR="000C5B0D" w:rsidRPr="00F9444C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30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323F64C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pe teren.</w:t>
            </w:r>
          </w:p>
          <w:p w14:paraId="55AC9DB2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Stație în paralelogram.</w:t>
            </w:r>
          </w:p>
          <w:p w14:paraId="5A2A9891" w14:textId="77777777" w:rsidR="000C5B0D" w:rsidRDefault="000C5B0D">
            <w:pPr>
              <w:spacing w:before="40" w:after="40"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 xml:space="preserve">Afectează intrări - ieşiri </w:t>
            </w:r>
          </w:p>
          <w:p w14:paraId="2F2BE9E3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din firul II Movila - Țăndărei la linia 3 Țăndărei.</w:t>
            </w:r>
          </w:p>
        </w:tc>
      </w:tr>
      <w:tr w:rsidR="000C5B0D" w14:paraId="1843D63A" w14:textId="77777777">
        <w:trPr>
          <w:cantSplit/>
          <w:trHeight w:val="1175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B83B9A8" w14:textId="77777777" w:rsidR="000C5B0D" w:rsidRDefault="000C5B0D" w:rsidP="000C5B0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77629AA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B292B1D" w14:textId="77777777" w:rsidR="000C5B0D" w:rsidRPr="00A152FB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567AE89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St. Ţăndărei</w:t>
            </w:r>
          </w:p>
          <w:p w14:paraId="459F7DAF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Cap Y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2A57A18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peste T.D.J.</w:t>
            </w:r>
          </w:p>
          <w:p w14:paraId="7149A430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22 / 24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12CAB7E" w14:textId="77777777" w:rsidR="000C5B0D" w:rsidRPr="00F9444C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 w:rsidRPr="00F9444C">
              <w:rPr>
                <w:b/>
                <w:bCs/>
                <w:sz w:val="36"/>
                <w:szCs w:val="36"/>
              </w:rPr>
              <w:t>5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BBC38A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349328A" w14:textId="77777777" w:rsidR="000C5B0D" w:rsidRPr="00F9444C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3A24B4D2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Nesemnalizată   pe teren.</w:t>
            </w:r>
          </w:p>
          <w:p w14:paraId="2D39AA37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Cu acces la liniile 7 şi 8.</w:t>
            </w:r>
          </w:p>
        </w:tc>
      </w:tr>
      <w:tr w:rsidR="000C5B0D" w14:paraId="58F905F6" w14:textId="77777777" w:rsidTr="00480EEF">
        <w:trPr>
          <w:cantSplit/>
          <w:trHeight w:val="610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D7E252A" w14:textId="77777777" w:rsidR="000C5B0D" w:rsidRDefault="000C5B0D" w:rsidP="000C5B0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64C201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373830C" w14:textId="77777777" w:rsidR="000C5B0D" w:rsidRPr="00A152FB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1771F60" w14:textId="77777777" w:rsidR="000C5B0D" w:rsidRDefault="000C5B0D" w:rsidP="00480EEF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Ţăndărei - Movila </w:t>
            </w:r>
          </w:p>
          <w:p w14:paraId="61FB92AB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 xml:space="preserve"> 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B36A070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9B594E5" w14:textId="77777777" w:rsidR="000C5B0D" w:rsidRPr="00F9444C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61DF579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59+100</w:t>
            </w:r>
          </w:p>
          <w:p w14:paraId="565F0C74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62+900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6DB4C1" w14:textId="77777777" w:rsidR="000C5B0D" w:rsidRPr="00F9444C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6BC1831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C5B0D" w14:paraId="316215FC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466995D" w14:textId="77777777" w:rsidR="000C5B0D" w:rsidRDefault="000C5B0D" w:rsidP="000C5B0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F166D4F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6C5873" w14:textId="77777777" w:rsidR="000C5B0D" w:rsidRPr="00A152FB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98A0B12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FD77C77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8CED3A5" w14:textId="77777777" w:rsidR="000C5B0D" w:rsidRPr="00F9444C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19A48CA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72+500</w:t>
            </w:r>
          </w:p>
          <w:p w14:paraId="76E76424" w14:textId="77777777" w:rsidR="000C5B0D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84+700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5F9B576" w14:textId="77777777" w:rsidR="000C5B0D" w:rsidRPr="00F9444C" w:rsidRDefault="000C5B0D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50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7B3376C" w14:textId="77777777" w:rsidR="000C5B0D" w:rsidRDefault="000C5B0D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  <w:tr w:rsidR="000C5B0D" w14:paraId="0804275F" w14:textId="77777777">
        <w:trPr>
          <w:cantSplit/>
          <w:trHeight w:val="752"/>
          <w:jc w:val="center"/>
        </w:trPr>
        <w:tc>
          <w:tcPr>
            <w:tcW w:w="639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AF21FD1" w14:textId="77777777" w:rsidR="000C5B0D" w:rsidRDefault="000C5B0D" w:rsidP="000C5B0D">
            <w:pPr>
              <w:numPr>
                <w:ilvl w:val="0"/>
                <w:numId w:val="28"/>
              </w:numPr>
              <w:spacing w:before="120" w:after="120"/>
              <w:ind w:left="227" w:firstLine="0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5BB6267" w14:textId="77777777" w:rsidR="000C5B0D" w:rsidRDefault="000C5B0D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10BADC38" w14:textId="77777777" w:rsidR="000C5B0D" w:rsidRDefault="000C5B0D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6B9EF8CD" w14:textId="77777777" w:rsidR="000C5B0D" w:rsidRPr="00A152FB" w:rsidRDefault="000C5B0D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203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CBBD3F9" w14:textId="77777777" w:rsidR="000C5B0D" w:rsidRDefault="000C5B0D" w:rsidP="00162DF6">
            <w:pPr>
              <w:spacing w:line="276" w:lineRule="auto"/>
              <w:ind w:left="57" w:right="57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Movila – Feteşti</w:t>
            </w: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CBFC8E7" w14:textId="77777777" w:rsidR="000C5B0D" w:rsidRDefault="000C5B0D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</w:p>
        </w:tc>
        <w:tc>
          <w:tcPr>
            <w:tcW w:w="75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448B30C4" w14:textId="77777777" w:rsidR="000C5B0D" w:rsidRPr="00F9444C" w:rsidRDefault="000C5B0D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</w:p>
        </w:tc>
        <w:tc>
          <w:tcPr>
            <w:tcW w:w="870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single" w:sz="8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2ADAA9CB" w14:textId="77777777" w:rsidR="000C5B0D" w:rsidRDefault="000C5B0D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87+300</w:t>
            </w:r>
          </w:p>
          <w:p w14:paraId="21B09B60" w14:textId="77777777" w:rsidR="000C5B0D" w:rsidRDefault="000C5B0D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20"/>
              </w:rPr>
            </w:pPr>
            <w:r>
              <w:rPr>
                <w:b/>
                <w:bCs/>
                <w:sz w:val="20"/>
              </w:rPr>
              <w:t>87+600</w:t>
            </w:r>
          </w:p>
        </w:tc>
        <w:tc>
          <w:tcPr>
            <w:tcW w:w="75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0F45886C" w14:textId="77777777" w:rsidR="000C5B0D" w:rsidRDefault="000C5B0D" w:rsidP="00162DF6">
            <w:pPr>
              <w:spacing w:line="276" w:lineRule="auto"/>
              <w:ind w:left="57" w:right="57"/>
              <w:jc w:val="center"/>
              <w:rPr>
                <w:b/>
                <w:bCs/>
                <w:sz w:val="36"/>
                <w:szCs w:val="36"/>
              </w:rPr>
            </w:pPr>
            <w:r>
              <w:rPr>
                <w:b/>
                <w:bCs/>
                <w:sz w:val="36"/>
                <w:szCs w:val="36"/>
              </w:rPr>
              <w:t>55</w:t>
            </w:r>
          </w:p>
        </w:tc>
        <w:tc>
          <w:tcPr>
            <w:tcW w:w="2491" w:type="dxa"/>
            <w:tcBorders>
              <w:top w:val="single" w:sz="8" w:space="0" w:color="auto"/>
              <w:left w:val="double" w:sz="6" w:space="0" w:color="auto"/>
              <w:bottom w:val="single" w:sz="8" w:space="0" w:color="auto"/>
              <w:right w:val="double" w:sz="6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98F42D7" w14:textId="77777777" w:rsidR="000C5B0D" w:rsidRDefault="000C5B0D" w:rsidP="00162DF6">
            <w:pPr>
              <w:spacing w:line="276" w:lineRule="auto"/>
              <w:ind w:left="57" w:right="57"/>
              <w:rPr>
                <w:b/>
                <w:bCs/>
                <w:i/>
                <w:iCs/>
                <w:sz w:val="20"/>
              </w:rPr>
            </w:pPr>
            <w:r>
              <w:rPr>
                <w:b/>
                <w:bCs/>
                <w:i/>
                <w:iCs/>
                <w:sz w:val="20"/>
              </w:rPr>
              <w:t>Semnalizată ca limitare de viteză.</w:t>
            </w:r>
          </w:p>
        </w:tc>
      </w:tr>
    </w:tbl>
    <w:p w14:paraId="22672554" w14:textId="77777777" w:rsidR="000C5B0D" w:rsidRDefault="000C5B0D" w:rsidP="00802827">
      <w:pPr>
        <w:spacing w:line="276" w:lineRule="auto"/>
        <w:ind w:right="57"/>
        <w:rPr>
          <w:sz w:val="20"/>
        </w:rPr>
      </w:pPr>
    </w:p>
    <w:p w14:paraId="0A04F0DB" w14:textId="77777777" w:rsidR="00E8415B" w:rsidRDefault="00E8415B" w:rsidP="00802827">
      <w:pPr>
        <w:spacing w:line="276" w:lineRule="auto"/>
        <w:ind w:right="57"/>
        <w:rPr>
          <w:sz w:val="20"/>
        </w:rPr>
      </w:pPr>
    </w:p>
    <w:p w14:paraId="4FC7A78B" w14:textId="77777777" w:rsidR="00E8415B" w:rsidRDefault="00E8415B" w:rsidP="00802827">
      <w:pPr>
        <w:spacing w:line="276" w:lineRule="auto"/>
        <w:ind w:right="57"/>
        <w:rPr>
          <w:sz w:val="20"/>
        </w:rPr>
      </w:pPr>
    </w:p>
    <w:p w14:paraId="1B2573AC" w14:textId="77777777" w:rsidR="00E8415B" w:rsidRDefault="00E8415B" w:rsidP="00802827">
      <w:pPr>
        <w:spacing w:line="276" w:lineRule="auto"/>
        <w:ind w:right="57"/>
        <w:rPr>
          <w:sz w:val="20"/>
        </w:rPr>
      </w:pPr>
    </w:p>
    <w:p w14:paraId="74610D27" w14:textId="77777777" w:rsidR="00E8415B" w:rsidRDefault="00E8415B" w:rsidP="00802827">
      <w:pPr>
        <w:spacing w:line="276" w:lineRule="auto"/>
        <w:ind w:right="57"/>
        <w:rPr>
          <w:sz w:val="20"/>
        </w:rPr>
      </w:pPr>
    </w:p>
    <w:p w14:paraId="75E9C59A" w14:textId="77777777" w:rsidR="00E8415B" w:rsidRDefault="00E8415B" w:rsidP="00802827">
      <w:pPr>
        <w:spacing w:line="276" w:lineRule="auto"/>
        <w:ind w:right="57"/>
        <w:rPr>
          <w:sz w:val="20"/>
        </w:rPr>
      </w:pPr>
    </w:p>
    <w:p w14:paraId="76C6A446" w14:textId="77777777" w:rsidR="00E8415B" w:rsidRDefault="00E8415B" w:rsidP="00802827">
      <w:pPr>
        <w:spacing w:line="276" w:lineRule="auto"/>
        <w:ind w:right="57"/>
        <w:rPr>
          <w:sz w:val="20"/>
        </w:rPr>
      </w:pPr>
    </w:p>
    <w:p w14:paraId="308910BD" w14:textId="77777777" w:rsidR="00E8415B" w:rsidRDefault="00E8415B" w:rsidP="00802827">
      <w:pPr>
        <w:spacing w:line="276" w:lineRule="auto"/>
        <w:ind w:right="57"/>
        <w:rPr>
          <w:sz w:val="20"/>
        </w:rPr>
      </w:pPr>
    </w:p>
    <w:p w14:paraId="52BFA406" w14:textId="77777777" w:rsidR="00E8415B" w:rsidRDefault="00E8415B" w:rsidP="00802827">
      <w:pPr>
        <w:spacing w:line="276" w:lineRule="auto"/>
        <w:ind w:right="57"/>
        <w:rPr>
          <w:sz w:val="20"/>
        </w:rPr>
      </w:pPr>
    </w:p>
    <w:p w14:paraId="4B5CE6E0" w14:textId="77777777" w:rsidR="00E8415B" w:rsidRDefault="00E8415B" w:rsidP="00802827">
      <w:pPr>
        <w:spacing w:line="276" w:lineRule="auto"/>
        <w:ind w:right="57"/>
        <w:rPr>
          <w:sz w:val="20"/>
        </w:rPr>
      </w:pPr>
    </w:p>
    <w:p w14:paraId="39B52E9C" w14:textId="77777777" w:rsidR="00E8415B" w:rsidRDefault="00E8415B" w:rsidP="00802827">
      <w:pPr>
        <w:spacing w:line="276" w:lineRule="auto"/>
        <w:ind w:right="57"/>
        <w:rPr>
          <w:sz w:val="20"/>
        </w:rPr>
      </w:pPr>
    </w:p>
    <w:p w14:paraId="3D9AF210" w14:textId="77777777" w:rsidR="00E8415B" w:rsidRDefault="00E8415B" w:rsidP="00802827">
      <w:pPr>
        <w:spacing w:line="276" w:lineRule="auto"/>
        <w:ind w:right="57"/>
        <w:rPr>
          <w:sz w:val="20"/>
        </w:rPr>
      </w:pPr>
    </w:p>
    <w:p w14:paraId="02A6D100" w14:textId="77777777" w:rsidR="00E8415B" w:rsidRDefault="00E8415B" w:rsidP="00802827">
      <w:pPr>
        <w:spacing w:line="276" w:lineRule="auto"/>
        <w:ind w:right="57"/>
        <w:rPr>
          <w:sz w:val="20"/>
        </w:rPr>
      </w:pPr>
    </w:p>
    <w:p w14:paraId="7F6CA4C8" w14:textId="77777777" w:rsidR="00E8415B" w:rsidRDefault="00E8415B" w:rsidP="00802827">
      <w:pPr>
        <w:spacing w:line="276" w:lineRule="auto"/>
        <w:ind w:right="57"/>
        <w:rPr>
          <w:sz w:val="20"/>
        </w:rPr>
      </w:pPr>
    </w:p>
    <w:p w14:paraId="77CF8788" w14:textId="77777777" w:rsidR="00E8415B" w:rsidRDefault="00E8415B" w:rsidP="00802827">
      <w:pPr>
        <w:spacing w:line="276" w:lineRule="auto"/>
        <w:ind w:right="57"/>
        <w:rPr>
          <w:sz w:val="20"/>
        </w:rPr>
      </w:pPr>
    </w:p>
    <w:p w14:paraId="69F92901" w14:textId="77777777" w:rsidR="00E8415B" w:rsidRDefault="00E8415B" w:rsidP="00802827">
      <w:pPr>
        <w:spacing w:line="276" w:lineRule="auto"/>
        <w:ind w:right="57"/>
        <w:rPr>
          <w:sz w:val="20"/>
        </w:rPr>
      </w:pPr>
    </w:p>
    <w:p w14:paraId="1DDBB4BC" w14:textId="77777777" w:rsidR="00E8415B" w:rsidRDefault="00E8415B" w:rsidP="00802827">
      <w:pPr>
        <w:spacing w:line="276" w:lineRule="auto"/>
        <w:ind w:right="57"/>
        <w:rPr>
          <w:sz w:val="20"/>
        </w:rPr>
      </w:pPr>
    </w:p>
    <w:p w14:paraId="7D987C8B" w14:textId="77777777" w:rsidR="00E8415B" w:rsidRDefault="00E8415B" w:rsidP="00802827">
      <w:pPr>
        <w:spacing w:line="276" w:lineRule="auto"/>
        <w:ind w:right="57"/>
        <w:rPr>
          <w:sz w:val="20"/>
        </w:rPr>
      </w:pPr>
    </w:p>
    <w:p w14:paraId="303A8442" w14:textId="77777777" w:rsidR="00E8415B" w:rsidRDefault="00E8415B" w:rsidP="00802827">
      <w:pPr>
        <w:spacing w:line="276" w:lineRule="auto"/>
        <w:ind w:right="57"/>
        <w:rPr>
          <w:sz w:val="20"/>
        </w:rPr>
      </w:pPr>
    </w:p>
    <w:p w14:paraId="5E6421CC" w14:textId="77777777" w:rsidR="00E8415B" w:rsidRDefault="00E8415B" w:rsidP="00802827">
      <w:pPr>
        <w:spacing w:line="276" w:lineRule="auto"/>
        <w:ind w:right="57"/>
        <w:rPr>
          <w:sz w:val="20"/>
        </w:rPr>
      </w:pPr>
    </w:p>
    <w:p w14:paraId="156951B8" w14:textId="77777777" w:rsidR="00E8415B" w:rsidRDefault="00E8415B" w:rsidP="00802827">
      <w:pPr>
        <w:spacing w:line="276" w:lineRule="auto"/>
        <w:ind w:right="57"/>
        <w:rPr>
          <w:sz w:val="20"/>
        </w:rPr>
      </w:pPr>
    </w:p>
    <w:p w14:paraId="71B34CEF" w14:textId="77777777" w:rsidR="00E8415B" w:rsidRDefault="00E8415B" w:rsidP="00802827">
      <w:pPr>
        <w:spacing w:line="276" w:lineRule="auto"/>
        <w:ind w:right="57"/>
        <w:rPr>
          <w:sz w:val="20"/>
        </w:rPr>
      </w:pPr>
    </w:p>
    <w:p w14:paraId="11E96BC8" w14:textId="77777777" w:rsidR="00E8415B" w:rsidRDefault="00E8415B" w:rsidP="00802827">
      <w:pPr>
        <w:spacing w:line="276" w:lineRule="auto"/>
        <w:ind w:right="57"/>
        <w:rPr>
          <w:sz w:val="20"/>
        </w:rPr>
      </w:pPr>
    </w:p>
    <w:p w14:paraId="27384216" w14:textId="77777777" w:rsidR="000C5B0D" w:rsidRPr="00C21F42" w:rsidRDefault="000C5B0D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</w:p>
    <w:p w14:paraId="344C1A96" w14:textId="77777777" w:rsidR="000C5B0D" w:rsidRPr="00C21F42" w:rsidRDefault="000C5B0D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>CONDIŢII  SPECIALE  DE  CIRCULAŢIE</w:t>
      </w:r>
    </w:p>
    <w:p w14:paraId="66A4C91A" w14:textId="77777777" w:rsidR="000C5B0D" w:rsidRPr="00C21F42" w:rsidRDefault="000C5B0D" w:rsidP="009257A1">
      <w:pPr>
        <w:pStyle w:val="BARSTYLE"/>
        <w:spacing w:line="480" w:lineRule="auto"/>
        <w:jc w:val="center"/>
        <w:rPr>
          <w:rFonts w:ascii="Times New Roman" w:hAnsi="Times New Roman"/>
          <w:b/>
          <w:spacing w:val="40"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CÂND UN FIR  AL  LINIEI  DUBLE</w:t>
      </w:r>
    </w:p>
    <w:p w14:paraId="5AC3D7C4" w14:textId="77777777" w:rsidR="000C5B0D" w:rsidRPr="00C21F42" w:rsidRDefault="000C5B0D" w:rsidP="009257A1">
      <w:pPr>
        <w:pStyle w:val="BARSTYLE"/>
        <w:spacing w:line="480" w:lineRule="auto"/>
        <w:jc w:val="center"/>
        <w:rPr>
          <w:rFonts w:ascii="Times New Roman" w:hAnsi="Times New Roman"/>
          <w:b/>
          <w:sz w:val="20"/>
        </w:rPr>
      </w:pPr>
      <w:r w:rsidRPr="00C21F42">
        <w:rPr>
          <w:rFonts w:ascii="Times New Roman" w:hAnsi="Times New Roman"/>
          <w:b/>
          <w:spacing w:val="40"/>
          <w:sz w:val="20"/>
        </w:rPr>
        <w:t xml:space="preserve"> ESTE ÎNCHIS PENTRU EXECUTAREA LUCRĂRILOR</w:t>
      </w:r>
    </w:p>
    <w:p w14:paraId="26395492" w14:textId="77777777" w:rsidR="000C5B0D" w:rsidRDefault="000C5B0D" w:rsidP="009257A1">
      <w:pPr>
        <w:tabs>
          <w:tab w:val="left" w:pos="851"/>
        </w:tabs>
        <w:spacing w:line="480" w:lineRule="auto"/>
        <w:jc w:val="both"/>
        <w:rPr>
          <w:b/>
        </w:rPr>
      </w:pPr>
    </w:p>
    <w:p w14:paraId="006E1AC4" w14:textId="77777777" w:rsidR="000C5B0D" w:rsidRPr="00C21F42" w:rsidRDefault="000C5B0D" w:rsidP="009257A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>Dacă una dintre liniile căii duble este închisă pentru circulaţie, indiferent de sensul de mers, trenurile vor păstra semnalizare pentru circulaţia pe linie simplă, conform  Regulamentului de Semnalizare nr. 004 / 2006, art. 170.</w:t>
      </w:r>
    </w:p>
    <w:p w14:paraId="1B058DBF" w14:textId="77777777" w:rsidR="000C5B0D" w:rsidRPr="00C21F42" w:rsidRDefault="000C5B0D" w:rsidP="00EB2AB1">
      <w:pPr>
        <w:tabs>
          <w:tab w:val="left" w:pos="851"/>
        </w:tabs>
        <w:spacing w:line="480" w:lineRule="auto"/>
        <w:jc w:val="both"/>
        <w:rPr>
          <w:b/>
        </w:rPr>
      </w:pPr>
      <w:r w:rsidRPr="00C21F42">
        <w:rPr>
          <w:b/>
        </w:rPr>
        <w:tab/>
        <w:t xml:space="preserve">În cazul primirii trenului cu semnalul de intrare sau de ieşire, în baza indicaţiei de chemare sau a ordinului de circulaţie, mecanicul va conduce trenul cu viteza de cel mult 20 km/h, cu deosebită atenţie, conform Regulamentului de Semnalizare nr. 004 / 2006, art. 73, pct. (3) şi art. 78 respectiv 79 din acelaşi Regulament. </w:t>
      </w:r>
    </w:p>
    <w:p w14:paraId="3F1BA93C" w14:textId="77777777" w:rsidR="000C5B0D" w:rsidRPr="00C21F42" w:rsidRDefault="000C5B0D" w:rsidP="00EB2AB1">
      <w:pPr>
        <w:spacing w:line="480" w:lineRule="auto"/>
        <w:ind w:firstLine="851"/>
        <w:jc w:val="both"/>
        <w:rPr>
          <w:b/>
        </w:rPr>
      </w:pPr>
      <w:r w:rsidRPr="00C21F42">
        <w:rPr>
          <w:b/>
        </w:rPr>
        <w:t>* Condiții de circulație pentru strict două locomotive cuplate pentru podurile cu capacitate portantă depășită.</w:t>
      </w:r>
    </w:p>
    <w:p w14:paraId="233847C4" w14:textId="77777777" w:rsidR="000C5B0D" w:rsidRPr="00C21F42" w:rsidRDefault="000C5B0D" w:rsidP="009257A1">
      <w:pPr>
        <w:pStyle w:val="BARSTYLE"/>
        <w:tabs>
          <w:tab w:val="left" w:pos="851"/>
        </w:tabs>
        <w:spacing w:line="480" w:lineRule="auto"/>
        <w:jc w:val="both"/>
        <w:rPr>
          <w:rFonts w:ascii="Times New Roman" w:hAnsi="Times New Roman"/>
          <w:b/>
          <w:sz w:val="20"/>
        </w:rPr>
      </w:pPr>
    </w:p>
    <w:p w14:paraId="6F43BD54" w14:textId="77777777" w:rsidR="001513BB" w:rsidRPr="00092AB4" w:rsidRDefault="001513BB" w:rsidP="00092AB4"/>
    <w:sectPr w:rsidR="001513BB" w:rsidRPr="00092AB4" w:rsidSect="003135C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851" w:right="851" w:bottom="851" w:left="851" w:header="879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C1E611" w14:textId="77777777" w:rsidR="00532A86" w:rsidRDefault="00532A86">
      <w:r>
        <w:separator/>
      </w:r>
    </w:p>
  </w:endnote>
  <w:endnote w:type="continuationSeparator" w:id="0">
    <w:p w14:paraId="435C548F" w14:textId="77777777" w:rsidR="00532A86" w:rsidRDefault="00532A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-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Helvetica-R">
    <w:altName w:val="Arial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3FC07" w14:textId="77777777" w:rsidR="000774AC" w:rsidRDefault="000774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2BCF8B" w14:textId="77777777" w:rsidR="000774AC" w:rsidRDefault="000774A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B55EE" w14:textId="77777777" w:rsidR="000774AC" w:rsidRDefault="000774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F3A669" w14:textId="77777777" w:rsidR="00532A86" w:rsidRDefault="00532A86">
      <w:r>
        <w:separator/>
      </w:r>
    </w:p>
  </w:footnote>
  <w:footnote w:type="continuationSeparator" w:id="0">
    <w:p w14:paraId="00D439B0" w14:textId="77777777" w:rsidR="00532A86" w:rsidRDefault="00532A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E1EBE8" w14:textId="77777777" w:rsidR="00615117" w:rsidRDefault="00E44E4B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1511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23506">
      <w:rPr>
        <w:rStyle w:val="PageNumber"/>
      </w:rPr>
      <w:t>2</w:t>
    </w:r>
    <w:r>
      <w:rPr>
        <w:rStyle w:val="PageNumber"/>
      </w:rPr>
      <w:fldChar w:fldCharType="end"/>
    </w:r>
  </w:p>
  <w:p w14:paraId="0123CFCB" w14:textId="65D357A1" w:rsidR="00615117" w:rsidRDefault="00E6382E" w:rsidP="003135CD">
    <w:pPr>
      <w:framePr w:w="7337" w:h="340" w:hRule="exact" w:wrap="around" w:vAnchor="page" w:hAnchor="page" w:x="1254" w:y="891"/>
      <w:rPr>
        <w:b/>
        <w:bCs/>
        <w:i/>
        <w:iCs/>
        <w:sz w:val="22"/>
      </w:rPr>
    </w:pPr>
    <w:r>
      <w:rPr>
        <w:b/>
        <w:bCs/>
        <w:i/>
        <w:iCs/>
        <w:sz w:val="22"/>
      </w:rPr>
      <w:t xml:space="preserve">                                                                 </w:t>
    </w:r>
    <w:r w:rsidR="00DD4E75">
      <w:rPr>
        <w:b/>
        <w:bCs/>
        <w:i/>
        <w:iCs/>
        <w:sz w:val="22"/>
      </w:rPr>
      <w:t>decada 21-30 septembrie 2026</w:t>
    </w:r>
  </w:p>
  <w:p w14:paraId="55E74E2D" w14:textId="77777777" w:rsidR="00615117" w:rsidRDefault="00615117">
    <w:pPr>
      <w:pStyle w:val="Header"/>
      <w:ind w:firstLine="357"/>
      <w:jc w:val="right"/>
      <w:rPr>
        <w:rStyle w:val="PageNumber"/>
        <w:b/>
        <w:bCs/>
      </w:rPr>
    </w:pPr>
    <w:r>
      <w:rPr>
        <w:rStyle w:val="PageNumber"/>
        <w:b/>
        <w:bCs/>
      </w:rPr>
      <w:t xml:space="preserve">B.A.R. </w:t>
    </w:r>
    <w:r w:rsidR="005B7C65">
      <w:rPr>
        <w:rStyle w:val="PageNumber"/>
        <w:b/>
        <w:bCs/>
      </w:rPr>
      <w:t>IAȘI</w:t>
    </w:r>
  </w:p>
  <w:tbl>
    <w:tblPr>
      <w:tblW w:w="10206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3"/>
      <w:gridCol w:w="799"/>
      <w:gridCol w:w="799"/>
      <w:gridCol w:w="2224"/>
      <w:gridCol w:w="827"/>
      <w:gridCol w:w="827"/>
      <w:gridCol w:w="799"/>
      <w:gridCol w:w="799"/>
      <w:gridCol w:w="2449"/>
    </w:tblGrid>
    <w:tr w:rsidR="00615117" w14:paraId="2F2E98BB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25AEED5E" w14:textId="77777777" w:rsidR="00615117" w:rsidRDefault="00615117">
          <w:pPr>
            <w:spacing w:line="192" w:lineRule="auto"/>
            <w:ind w:left="113" w:right="113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42D4E5FF" w14:textId="77777777" w:rsidR="00615117" w:rsidRDefault="00615117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</w:t>
          </w:r>
        </w:p>
        <w:p w14:paraId="7C883FF9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120B3995" w14:textId="77777777" w:rsidR="00615117" w:rsidRDefault="00615117">
          <w:pPr>
            <w:spacing w:after="4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LINIA SIMPLĂ</w:t>
          </w:r>
        </w:p>
        <w:p w14:paraId="53ACC200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259B4EAC" w14:textId="77777777" w:rsidR="0077304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staţii, aferente </w:t>
          </w:r>
        </w:p>
        <w:p w14:paraId="5225D9B3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I, respectiv liniei simple</w:t>
          </w:r>
        </w:p>
      </w:tc>
      <w:tc>
        <w:tcPr>
          <w:tcW w:w="2211" w:type="dxa"/>
          <w:vMerge w:val="restart"/>
          <w:tcMar>
            <w:left w:w="0" w:type="dxa"/>
            <w:right w:w="0" w:type="dxa"/>
          </w:tcMar>
          <w:vAlign w:val="center"/>
        </w:tcPr>
        <w:p w14:paraId="111D913B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STAŢIA</w:t>
          </w:r>
        </w:p>
        <w:p w14:paraId="365938CF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17E535C4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  <w:r>
            <w:rPr>
              <w:b/>
              <w:bCs/>
              <w:sz w:val="22"/>
            </w:rPr>
            <w:t>DISTANŢA</w:t>
          </w:r>
        </w:p>
      </w:tc>
      <w:tc>
        <w:tcPr>
          <w:tcW w:w="822" w:type="dxa"/>
          <w:gridSpan w:val="2"/>
          <w:tcMar>
            <w:left w:w="0" w:type="dxa"/>
            <w:right w:w="0" w:type="dxa"/>
          </w:tcMar>
          <w:vAlign w:val="center"/>
        </w:tcPr>
        <w:p w14:paraId="4F4C6E81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APARATE DE CALE ÎN ABATERE</w:t>
          </w:r>
        </w:p>
        <w:p w14:paraId="42381D96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şi</w:t>
          </w:r>
        </w:p>
        <w:p w14:paraId="7DD3CB58" w14:textId="77777777" w:rsidR="000774AC" w:rsidRDefault="000774AC" w:rsidP="000774AC">
          <w:pPr>
            <w:spacing w:before="8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LINII </w:t>
          </w:r>
        </w:p>
        <w:p w14:paraId="412CF697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ABĂTUTE</w:t>
          </w:r>
        </w:p>
        <w:p w14:paraId="74FCD000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DIN </w:t>
          </w:r>
        </w:p>
        <w:p w14:paraId="21C48557" w14:textId="77777777" w:rsidR="00615117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0B3C1F78" w14:textId="77777777" w:rsidR="00615117" w:rsidRDefault="00615117">
          <w:pPr>
            <w:spacing w:before="12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II</w:t>
          </w:r>
        </w:p>
        <w:p w14:paraId="1C8FEF4D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58DC12FF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0DD1990E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</w:p>
        <w:p w14:paraId="3CE96E73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623F0CBD" w14:textId="77777777" w:rsidR="0077304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 aferente </w:t>
          </w:r>
        </w:p>
        <w:p w14:paraId="27D89C22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II</w:t>
          </w:r>
        </w:p>
      </w:tc>
      <w:tc>
        <w:tcPr>
          <w:tcW w:w="2434" w:type="dxa"/>
          <w:vMerge w:val="restart"/>
          <w:tcMar>
            <w:left w:w="0" w:type="dxa"/>
            <w:right w:w="0" w:type="dxa"/>
          </w:tcMar>
          <w:vAlign w:val="center"/>
        </w:tcPr>
        <w:p w14:paraId="3BEA864A" w14:textId="77777777" w:rsidR="00615117" w:rsidRDefault="00615117">
          <w:pPr>
            <w:spacing w:line="192" w:lineRule="auto"/>
            <w:jc w:val="center"/>
            <w:rPr>
              <w:b/>
              <w:bCs/>
              <w:i/>
              <w:iCs/>
              <w:spacing w:val="40"/>
            </w:rPr>
          </w:pPr>
          <w:r>
            <w:rPr>
              <w:b/>
              <w:bCs/>
              <w:i/>
              <w:iCs/>
              <w:spacing w:val="40"/>
            </w:rPr>
            <w:t>OBSERVAŢII</w:t>
          </w:r>
        </w:p>
      </w:tc>
    </w:tr>
    <w:tr w:rsidR="00615117" w14:paraId="72A92BA8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29A5FB3A" w14:textId="77777777" w:rsidR="00615117" w:rsidRDefault="00615117">
          <w:pPr>
            <w:spacing w:line="192" w:lineRule="auto"/>
            <w:jc w:val="center"/>
            <w:rPr>
              <w:b/>
              <w:bCs/>
              <w:sz w:val="20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5FA3A9E0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24B8CCFE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211" w:type="dxa"/>
          <w:vMerge/>
          <w:tcMar>
            <w:left w:w="0" w:type="dxa"/>
            <w:right w:w="0" w:type="dxa"/>
          </w:tcMar>
        </w:tcPr>
        <w:p w14:paraId="609D0536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  <w:tc>
        <w:tcPr>
          <w:tcW w:w="822" w:type="dxa"/>
          <w:tcMar>
            <w:left w:w="0" w:type="dxa"/>
            <w:right w:w="0" w:type="dxa"/>
          </w:tcMar>
        </w:tcPr>
        <w:p w14:paraId="02DDD9C3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822" w:type="dxa"/>
          <w:tcMar>
            <w:left w:w="0" w:type="dxa"/>
            <w:right w:w="0" w:type="dxa"/>
          </w:tcMar>
        </w:tcPr>
        <w:p w14:paraId="13F7CBF5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24583FBD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6891F5F2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434" w:type="dxa"/>
          <w:vMerge/>
          <w:tcMar>
            <w:left w:w="0" w:type="dxa"/>
            <w:right w:w="0" w:type="dxa"/>
          </w:tcMar>
        </w:tcPr>
        <w:p w14:paraId="42953F46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</w:tr>
  </w:tbl>
  <w:p w14:paraId="5EFCB3F5" w14:textId="77777777" w:rsidR="00615117" w:rsidRDefault="00615117">
    <w:pPr>
      <w:pStyle w:val="Header"/>
      <w:rPr>
        <w:sz w:val="2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C20F48" w14:textId="77777777" w:rsidR="00615117" w:rsidRDefault="00E44E4B">
    <w:pPr>
      <w:pStyle w:val="Head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 w:rsidR="00615117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29CF">
      <w:rPr>
        <w:rStyle w:val="PageNumber"/>
      </w:rPr>
      <w:t>3</w:t>
    </w:r>
    <w:r>
      <w:rPr>
        <w:rStyle w:val="PageNumber"/>
      </w:rPr>
      <w:fldChar w:fldCharType="end"/>
    </w:r>
  </w:p>
  <w:p w14:paraId="17D100F8" w14:textId="5D82C77D" w:rsidR="00D66BBF" w:rsidRPr="00A048AC" w:rsidRDefault="00E6382E" w:rsidP="003B1950">
    <w:pPr>
      <w:framePr w:w="7524" w:h="340" w:hRule="exact" w:wrap="around" w:vAnchor="page" w:hAnchor="page" w:x="3193" w:y="891"/>
      <w:rPr>
        <w:b/>
        <w:sz w:val="20"/>
        <w:szCs w:val="20"/>
      </w:rPr>
    </w:pPr>
    <w:r>
      <w:rPr>
        <w:b/>
        <w:bCs/>
        <w:i/>
        <w:iCs/>
        <w:sz w:val="22"/>
      </w:rPr>
      <w:t xml:space="preserve">                               </w:t>
    </w:r>
    <w:r w:rsidR="00DD4E75">
      <w:rPr>
        <w:b/>
        <w:bCs/>
        <w:i/>
        <w:iCs/>
        <w:sz w:val="22"/>
      </w:rPr>
      <w:t>decada 21-30 septembrie 2026</w:t>
    </w:r>
  </w:p>
  <w:p w14:paraId="481EEC55" w14:textId="77777777" w:rsidR="00B049BC" w:rsidRPr="0098517A" w:rsidRDefault="00B049BC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655D423B" w14:textId="77777777" w:rsidR="00CC094E" w:rsidRPr="00583208" w:rsidRDefault="00CC094E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45C2CAF8" w14:textId="77777777" w:rsidR="00695368" w:rsidRPr="00C77A46" w:rsidRDefault="00695368" w:rsidP="003B1950">
    <w:pPr>
      <w:framePr w:w="7524" w:h="340" w:hRule="exact" w:wrap="around" w:vAnchor="page" w:hAnchor="page" w:x="3193" w:y="891"/>
      <w:rPr>
        <w:b/>
        <w:sz w:val="28"/>
      </w:rPr>
    </w:pPr>
  </w:p>
  <w:p w14:paraId="5CF15765" w14:textId="77777777" w:rsidR="0062578A" w:rsidRPr="00165349" w:rsidRDefault="0062578A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31B2AC96" w14:textId="77777777" w:rsidR="00957FC7" w:rsidRPr="00165349" w:rsidRDefault="00957FC7" w:rsidP="003B1950">
    <w:pPr>
      <w:framePr w:w="7524" w:h="340" w:hRule="exact" w:wrap="around" w:vAnchor="page" w:hAnchor="page" w:x="3193" w:y="891"/>
      <w:rPr>
        <w:b/>
        <w:sz w:val="20"/>
        <w:szCs w:val="20"/>
      </w:rPr>
    </w:pPr>
  </w:p>
  <w:p w14:paraId="2E93C9BD" w14:textId="77777777" w:rsidR="00615117" w:rsidRDefault="00615117" w:rsidP="003B1950">
    <w:pPr>
      <w:framePr w:w="7524" w:h="340" w:hRule="exact" w:wrap="around" w:vAnchor="page" w:hAnchor="page" w:x="3193" w:y="891"/>
      <w:shd w:val="clear" w:color="FFFFFF" w:fill="FFFFFF"/>
      <w:rPr>
        <w:b/>
        <w:bCs/>
        <w:i/>
        <w:iCs/>
        <w:sz w:val="22"/>
      </w:rPr>
    </w:pPr>
  </w:p>
  <w:p w14:paraId="76AF29EE" w14:textId="77777777" w:rsidR="00615117" w:rsidRDefault="00615117">
    <w:pPr>
      <w:pStyle w:val="Header"/>
      <w:rPr>
        <w:rStyle w:val="PageNumber"/>
        <w:b/>
        <w:bCs/>
      </w:rPr>
    </w:pPr>
    <w:r>
      <w:rPr>
        <w:rStyle w:val="PageNumber"/>
        <w:b/>
        <w:bCs/>
      </w:rPr>
      <w:t xml:space="preserve">B.A.R. </w:t>
    </w:r>
    <w:r w:rsidR="005B7C65">
      <w:rPr>
        <w:rStyle w:val="PageNumber"/>
        <w:b/>
        <w:bCs/>
      </w:rPr>
      <w:t>IAȘI</w:t>
    </w:r>
  </w:p>
  <w:tbl>
    <w:tblPr>
      <w:tblW w:w="10206" w:type="dxa"/>
      <w:tblBorders>
        <w:top w:val="double" w:sz="6" w:space="0" w:color="auto"/>
        <w:left w:val="double" w:sz="6" w:space="0" w:color="auto"/>
        <w:bottom w:val="double" w:sz="6" w:space="0" w:color="auto"/>
        <w:right w:val="double" w:sz="6" w:space="0" w:color="auto"/>
        <w:insideH w:val="double" w:sz="6" w:space="0" w:color="auto"/>
        <w:insideV w:val="double" w:sz="6" w:space="0" w:color="auto"/>
      </w:tblBorders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89"/>
      <w:gridCol w:w="803"/>
      <w:gridCol w:w="803"/>
      <w:gridCol w:w="2237"/>
      <w:gridCol w:w="803"/>
      <w:gridCol w:w="803"/>
      <w:gridCol w:w="803"/>
      <w:gridCol w:w="803"/>
      <w:gridCol w:w="2462"/>
    </w:tblGrid>
    <w:tr w:rsidR="004E6072" w14:paraId="6A788316" w14:textId="77777777">
      <w:trPr>
        <w:cantSplit/>
      </w:trPr>
      <w:tc>
        <w:tcPr>
          <w:tcW w:w="680" w:type="dxa"/>
          <w:vMerge w:val="restart"/>
          <w:tcMar>
            <w:left w:w="0" w:type="dxa"/>
            <w:right w:w="0" w:type="dxa"/>
          </w:tcMar>
          <w:textDirection w:val="btLr"/>
          <w:vAlign w:val="center"/>
        </w:tcPr>
        <w:p w14:paraId="38E87A3C" w14:textId="77777777" w:rsidR="00615117" w:rsidRDefault="00615117">
          <w:pPr>
            <w:spacing w:line="192" w:lineRule="auto"/>
            <w:ind w:left="113" w:right="113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Numărul curent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49A6237E" w14:textId="77777777" w:rsidR="00615117" w:rsidRDefault="00615117">
          <w:pPr>
            <w:spacing w:before="120" w:after="4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</w:t>
          </w:r>
        </w:p>
        <w:p w14:paraId="05AC6E7F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4317A9D2" w14:textId="77777777" w:rsidR="00615117" w:rsidRDefault="00615117">
          <w:pPr>
            <w:spacing w:after="4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LINIA SIMPLĂ</w:t>
          </w:r>
        </w:p>
        <w:p w14:paraId="7DDAB327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4A17E584" w14:textId="77777777" w:rsidR="004E6072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</w:t>
          </w:r>
        </w:p>
        <w:p w14:paraId="11CCC6A8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din staţii, aferente firului I, respectiv liniei simple</w:t>
          </w:r>
        </w:p>
      </w:tc>
      <w:tc>
        <w:tcPr>
          <w:tcW w:w="2211" w:type="dxa"/>
          <w:vMerge w:val="restart"/>
          <w:tcMar>
            <w:left w:w="0" w:type="dxa"/>
            <w:right w:w="0" w:type="dxa"/>
          </w:tcMar>
          <w:vAlign w:val="center"/>
        </w:tcPr>
        <w:p w14:paraId="77EDDC5E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STAŢIA</w:t>
          </w:r>
        </w:p>
        <w:p w14:paraId="7B2BEAF8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sau</w:t>
          </w:r>
        </w:p>
        <w:p w14:paraId="5EE230CA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  <w:r>
            <w:rPr>
              <w:b/>
              <w:bCs/>
              <w:sz w:val="22"/>
            </w:rPr>
            <w:t>DISTANŢA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  <w:vAlign w:val="center"/>
        </w:tcPr>
        <w:p w14:paraId="2676A999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APARATE DE CALE ÎN ABATERE</w:t>
          </w:r>
        </w:p>
        <w:p w14:paraId="315521DB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şi</w:t>
          </w:r>
        </w:p>
        <w:p w14:paraId="2A00AF25" w14:textId="77777777" w:rsidR="000774AC" w:rsidRDefault="000774AC" w:rsidP="000774AC">
          <w:pPr>
            <w:spacing w:before="80"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LINII </w:t>
          </w:r>
        </w:p>
        <w:p w14:paraId="774BD716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ABĂTUTE</w:t>
          </w:r>
        </w:p>
        <w:p w14:paraId="33874D1F" w14:textId="77777777" w:rsidR="000774AC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 xml:space="preserve">DIN </w:t>
          </w:r>
        </w:p>
        <w:p w14:paraId="68A667EA" w14:textId="77777777" w:rsidR="00615117" w:rsidRDefault="000774AC" w:rsidP="000774AC">
          <w:pPr>
            <w:spacing w:line="192" w:lineRule="auto"/>
            <w:jc w:val="center"/>
            <w:rPr>
              <w:b/>
              <w:bCs/>
              <w:sz w:val="22"/>
            </w:rPr>
          </w:pPr>
          <w:r>
            <w:rPr>
              <w:b/>
              <w:bCs/>
              <w:sz w:val="22"/>
            </w:rPr>
            <w:t>STAŢII</w:t>
          </w:r>
        </w:p>
      </w:tc>
      <w:tc>
        <w:tcPr>
          <w:tcW w:w="794" w:type="dxa"/>
          <w:gridSpan w:val="2"/>
          <w:tcMar>
            <w:left w:w="0" w:type="dxa"/>
            <w:right w:w="0" w:type="dxa"/>
          </w:tcMar>
        </w:tcPr>
        <w:p w14:paraId="52ED6B0D" w14:textId="77777777" w:rsidR="00615117" w:rsidRDefault="00615117">
          <w:pPr>
            <w:spacing w:before="120" w:line="192" w:lineRule="auto"/>
            <w:jc w:val="center"/>
            <w:rPr>
              <w:b/>
              <w:bCs/>
              <w:spacing w:val="40"/>
              <w:sz w:val="22"/>
            </w:rPr>
          </w:pPr>
          <w:r>
            <w:rPr>
              <w:b/>
              <w:bCs/>
              <w:spacing w:val="40"/>
              <w:sz w:val="22"/>
            </w:rPr>
            <w:t>FIRUL II</w:t>
          </w:r>
        </w:p>
        <w:p w14:paraId="7930B2E7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5C4C384F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  <w:p w14:paraId="73191A38" w14:textId="77777777" w:rsidR="00615117" w:rsidRDefault="00615117">
          <w:pPr>
            <w:spacing w:line="192" w:lineRule="auto"/>
            <w:jc w:val="center"/>
            <w:rPr>
              <w:b/>
              <w:bCs/>
              <w:sz w:val="22"/>
            </w:rPr>
          </w:pPr>
        </w:p>
        <w:p w14:paraId="250FC949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Linia curentă şi</w:t>
          </w:r>
        </w:p>
        <w:p w14:paraId="69A9C192" w14:textId="77777777" w:rsidR="004E6072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 xml:space="preserve"> linia directă din staţii aferente </w:t>
          </w:r>
        </w:p>
        <w:p w14:paraId="3073E5E4" w14:textId="77777777" w:rsidR="00615117" w:rsidRDefault="00615117">
          <w:pPr>
            <w:spacing w:line="192" w:lineRule="auto"/>
            <w:jc w:val="center"/>
            <w:rPr>
              <w:b/>
              <w:bCs/>
              <w:sz w:val="17"/>
            </w:rPr>
          </w:pPr>
          <w:r>
            <w:rPr>
              <w:b/>
              <w:bCs/>
              <w:sz w:val="17"/>
            </w:rPr>
            <w:t>firului II</w:t>
          </w:r>
        </w:p>
      </w:tc>
      <w:tc>
        <w:tcPr>
          <w:tcW w:w="2434" w:type="dxa"/>
          <w:vMerge w:val="restart"/>
          <w:tcMar>
            <w:left w:w="0" w:type="dxa"/>
            <w:right w:w="0" w:type="dxa"/>
          </w:tcMar>
          <w:vAlign w:val="center"/>
        </w:tcPr>
        <w:p w14:paraId="69472C39" w14:textId="77777777" w:rsidR="00615117" w:rsidRDefault="00615117">
          <w:pPr>
            <w:spacing w:line="192" w:lineRule="auto"/>
            <w:jc w:val="center"/>
            <w:rPr>
              <w:b/>
              <w:bCs/>
              <w:i/>
              <w:iCs/>
              <w:spacing w:val="40"/>
            </w:rPr>
          </w:pPr>
          <w:r>
            <w:rPr>
              <w:b/>
              <w:bCs/>
              <w:i/>
              <w:iCs/>
              <w:spacing w:val="40"/>
            </w:rPr>
            <w:t>OBSERVAŢII</w:t>
          </w:r>
        </w:p>
      </w:tc>
    </w:tr>
    <w:tr w:rsidR="004E6072" w14:paraId="4A3F1017" w14:textId="77777777">
      <w:trPr>
        <w:cantSplit/>
        <w:trHeight w:val="509"/>
      </w:trPr>
      <w:tc>
        <w:tcPr>
          <w:tcW w:w="680" w:type="dxa"/>
          <w:vMerge/>
          <w:tcMar>
            <w:left w:w="0" w:type="dxa"/>
            <w:right w:w="0" w:type="dxa"/>
          </w:tcMar>
        </w:tcPr>
        <w:p w14:paraId="2C49D0EA" w14:textId="77777777" w:rsidR="00615117" w:rsidRDefault="00615117">
          <w:pPr>
            <w:spacing w:line="192" w:lineRule="auto"/>
            <w:jc w:val="center"/>
            <w:rPr>
              <w:b/>
              <w:bCs/>
              <w:sz w:val="20"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26E06665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09C4EBD0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211" w:type="dxa"/>
          <w:vMerge/>
          <w:tcMar>
            <w:left w:w="0" w:type="dxa"/>
            <w:right w:w="0" w:type="dxa"/>
          </w:tcMar>
        </w:tcPr>
        <w:p w14:paraId="62974A1A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  <w:tc>
        <w:tcPr>
          <w:tcW w:w="794" w:type="dxa"/>
          <w:tcMar>
            <w:left w:w="0" w:type="dxa"/>
            <w:right w:w="0" w:type="dxa"/>
          </w:tcMar>
        </w:tcPr>
        <w:p w14:paraId="6102A27B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3D203D1F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18D5B272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De la km. la km.</w:t>
          </w:r>
        </w:p>
      </w:tc>
      <w:tc>
        <w:tcPr>
          <w:tcW w:w="794" w:type="dxa"/>
          <w:tcMar>
            <w:left w:w="0" w:type="dxa"/>
            <w:right w:w="0" w:type="dxa"/>
          </w:tcMar>
        </w:tcPr>
        <w:p w14:paraId="592B6D45" w14:textId="77777777" w:rsidR="00615117" w:rsidRDefault="00615117">
          <w:pPr>
            <w:spacing w:before="40" w:line="192" w:lineRule="auto"/>
            <w:jc w:val="center"/>
            <w:rPr>
              <w:b/>
              <w:bCs/>
              <w:sz w:val="20"/>
            </w:rPr>
          </w:pPr>
          <w:r>
            <w:rPr>
              <w:b/>
              <w:bCs/>
              <w:sz w:val="20"/>
            </w:rPr>
            <w:t>Viteza redusă</w:t>
          </w:r>
        </w:p>
      </w:tc>
      <w:tc>
        <w:tcPr>
          <w:tcW w:w="2434" w:type="dxa"/>
          <w:vMerge/>
          <w:tcMar>
            <w:left w:w="0" w:type="dxa"/>
            <w:right w:w="0" w:type="dxa"/>
          </w:tcMar>
        </w:tcPr>
        <w:p w14:paraId="720BD032" w14:textId="77777777" w:rsidR="00615117" w:rsidRDefault="00615117">
          <w:pPr>
            <w:spacing w:line="192" w:lineRule="auto"/>
            <w:jc w:val="center"/>
            <w:rPr>
              <w:b/>
              <w:bCs/>
            </w:rPr>
          </w:pPr>
        </w:p>
      </w:tc>
    </w:tr>
  </w:tbl>
  <w:p w14:paraId="70591AFE" w14:textId="77777777" w:rsidR="00615117" w:rsidRDefault="00615117">
    <w:pPr>
      <w:pStyle w:val="Header"/>
      <w:rPr>
        <w:sz w:val="2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BE954" w14:textId="77777777" w:rsidR="00615117" w:rsidRDefault="00615117">
    <w:pPr>
      <w:pStyle w:val="Header"/>
      <w:ind w:right="360" w:firstLine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3116A5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5DC7242"/>
    <w:multiLevelType w:val="hybridMultilevel"/>
    <w:tmpl w:val="A09CFCFA"/>
    <w:lvl w:ilvl="0" w:tplc="335808C4">
      <w:numFmt w:val="bullet"/>
      <w:lvlText w:val="-"/>
      <w:lvlJc w:val="left"/>
      <w:pPr>
        <w:ind w:left="417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13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7" w:hanging="360"/>
      </w:pPr>
      <w:rPr>
        <w:rFonts w:ascii="Wingdings" w:hAnsi="Wingdings" w:hint="default"/>
      </w:rPr>
    </w:lvl>
  </w:abstractNum>
  <w:abstractNum w:abstractNumId="2" w15:restartNumberingAfterBreak="0">
    <w:nsid w:val="05FF2E43"/>
    <w:multiLevelType w:val="hybridMultilevel"/>
    <w:tmpl w:val="B77454AE"/>
    <w:lvl w:ilvl="0" w:tplc="52AAD6A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A313C64"/>
    <w:multiLevelType w:val="hybridMultilevel"/>
    <w:tmpl w:val="6B702C6C"/>
    <w:lvl w:ilvl="0" w:tplc="B1CC90D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EB56854"/>
    <w:multiLevelType w:val="hybridMultilevel"/>
    <w:tmpl w:val="637C19BA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5" w15:restartNumberingAfterBreak="0">
    <w:nsid w:val="10357A3E"/>
    <w:multiLevelType w:val="hybridMultilevel"/>
    <w:tmpl w:val="BBB48DD0"/>
    <w:lvl w:ilvl="0" w:tplc="750E02FA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6" w15:restartNumberingAfterBreak="0">
    <w:nsid w:val="11AF2524"/>
    <w:multiLevelType w:val="hybridMultilevel"/>
    <w:tmpl w:val="0B2E289C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7" w15:restartNumberingAfterBreak="0">
    <w:nsid w:val="183C5DD4"/>
    <w:multiLevelType w:val="hybridMultilevel"/>
    <w:tmpl w:val="B6DA6276"/>
    <w:lvl w:ilvl="0" w:tplc="688A0B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5C0CBD4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A4A3011"/>
    <w:multiLevelType w:val="hybridMultilevel"/>
    <w:tmpl w:val="0548EBE0"/>
    <w:lvl w:ilvl="0" w:tplc="DAB2719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ACE7A63"/>
    <w:multiLevelType w:val="hybridMultilevel"/>
    <w:tmpl w:val="843A3630"/>
    <w:lvl w:ilvl="0" w:tplc="DC80B96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A134477"/>
    <w:multiLevelType w:val="hybridMultilevel"/>
    <w:tmpl w:val="32020126"/>
    <w:lvl w:ilvl="0" w:tplc="4558C6F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1" w15:restartNumberingAfterBreak="0">
    <w:nsid w:val="36C96AF2"/>
    <w:multiLevelType w:val="hybridMultilevel"/>
    <w:tmpl w:val="39D6254C"/>
    <w:lvl w:ilvl="0" w:tplc="AE0CA3F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38E573DF"/>
    <w:multiLevelType w:val="hybridMultilevel"/>
    <w:tmpl w:val="6262DB42"/>
    <w:lvl w:ilvl="0" w:tplc="38BE533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10A5E32"/>
    <w:multiLevelType w:val="hybridMultilevel"/>
    <w:tmpl w:val="FFA8657C"/>
    <w:lvl w:ilvl="0" w:tplc="C10C70FE">
      <w:start w:val="1"/>
      <w:numFmt w:val="decimal"/>
      <w:lvlRestart w:val="0"/>
      <w:suff w:val="nothing"/>
      <w:lvlText w:val="%1"/>
      <w:lvlJc w:val="right"/>
      <w:pPr>
        <w:ind w:left="-57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383" w:hanging="360"/>
      </w:pPr>
    </w:lvl>
    <w:lvl w:ilvl="2" w:tplc="0409001B" w:tentative="1">
      <w:start w:val="1"/>
      <w:numFmt w:val="lowerRoman"/>
      <w:lvlText w:val="%3."/>
      <w:lvlJc w:val="right"/>
      <w:pPr>
        <w:ind w:left="2103" w:hanging="180"/>
      </w:pPr>
    </w:lvl>
    <w:lvl w:ilvl="3" w:tplc="0409000F" w:tentative="1">
      <w:start w:val="1"/>
      <w:numFmt w:val="decimal"/>
      <w:lvlText w:val="%4."/>
      <w:lvlJc w:val="left"/>
      <w:pPr>
        <w:ind w:left="2823" w:hanging="360"/>
      </w:pPr>
    </w:lvl>
    <w:lvl w:ilvl="4" w:tplc="04090019" w:tentative="1">
      <w:start w:val="1"/>
      <w:numFmt w:val="lowerLetter"/>
      <w:lvlText w:val="%5."/>
      <w:lvlJc w:val="left"/>
      <w:pPr>
        <w:ind w:left="3543" w:hanging="360"/>
      </w:pPr>
    </w:lvl>
    <w:lvl w:ilvl="5" w:tplc="0409001B" w:tentative="1">
      <w:start w:val="1"/>
      <w:numFmt w:val="lowerRoman"/>
      <w:lvlText w:val="%6."/>
      <w:lvlJc w:val="right"/>
      <w:pPr>
        <w:ind w:left="4263" w:hanging="180"/>
      </w:pPr>
    </w:lvl>
    <w:lvl w:ilvl="6" w:tplc="0409000F" w:tentative="1">
      <w:start w:val="1"/>
      <w:numFmt w:val="decimal"/>
      <w:lvlText w:val="%7."/>
      <w:lvlJc w:val="left"/>
      <w:pPr>
        <w:ind w:left="4983" w:hanging="360"/>
      </w:pPr>
    </w:lvl>
    <w:lvl w:ilvl="7" w:tplc="04090019" w:tentative="1">
      <w:start w:val="1"/>
      <w:numFmt w:val="lowerLetter"/>
      <w:lvlText w:val="%8."/>
      <w:lvlJc w:val="left"/>
      <w:pPr>
        <w:ind w:left="5703" w:hanging="360"/>
      </w:pPr>
    </w:lvl>
    <w:lvl w:ilvl="8" w:tplc="0409001B" w:tentative="1">
      <w:start w:val="1"/>
      <w:numFmt w:val="lowerRoman"/>
      <w:lvlText w:val="%9."/>
      <w:lvlJc w:val="right"/>
      <w:pPr>
        <w:ind w:left="6423" w:hanging="180"/>
      </w:pPr>
    </w:lvl>
  </w:abstractNum>
  <w:abstractNum w:abstractNumId="14" w15:restartNumberingAfterBreak="0">
    <w:nsid w:val="467008FC"/>
    <w:multiLevelType w:val="hybridMultilevel"/>
    <w:tmpl w:val="AE8E1C12"/>
    <w:lvl w:ilvl="0" w:tplc="9048A8BA">
      <w:start w:val="1"/>
      <w:numFmt w:val="decimal"/>
      <w:lvlRestart w:val="0"/>
      <w:pStyle w:val="Style1"/>
      <w:lvlText w:val="%1"/>
      <w:lvlJc w:val="right"/>
      <w:pPr>
        <w:tabs>
          <w:tab w:val="num" w:pos="96"/>
        </w:tabs>
        <w:ind w:left="96" w:hanging="39"/>
      </w:pPr>
      <w:rPr>
        <w:rFonts w:ascii="Times-Roman-R" w:hAnsi="Times-Roman-R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z w:val="22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46B70ECC"/>
    <w:multiLevelType w:val="hybridMultilevel"/>
    <w:tmpl w:val="4A1C97EE"/>
    <w:lvl w:ilvl="0" w:tplc="6B22758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79A1C36"/>
    <w:multiLevelType w:val="hybridMultilevel"/>
    <w:tmpl w:val="0A245B42"/>
    <w:lvl w:ilvl="0" w:tplc="903E3020">
      <w:start w:val="1"/>
      <w:numFmt w:val="decimal"/>
      <w:lvlRestart w:val="0"/>
      <w:suff w:val="nothing"/>
      <w:lvlText w:val="%1"/>
      <w:lvlJc w:val="right"/>
      <w:pPr>
        <w:ind w:left="114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554" w:hanging="360"/>
      </w:pPr>
    </w:lvl>
    <w:lvl w:ilvl="2" w:tplc="0409001B" w:tentative="1">
      <w:start w:val="1"/>
      <w:numFmt w:val="lowerRoman"/>
      <w:lvlText w:val="%3."/>
      <w:lvlJc w:val="right"/>
      <w:pPr>
        <w:ind w:left="2274" w:hanging="180"/>
      </w:pPr>
    </w:lvl>
    <w:lvl w:ilvl="3" w:tplc="0409000F" w:tentative="1">
      <w:start w:val="1"/>
      <w:numFmt w:val="decimal"/>
      <w:lvlText w:val="%4."/>
      <w:lvlJc w:val="left"/>
      <w:pPr>
        <w:ind w:left="2994" w:hanging="360"/>
      </w:pPr>
    </w:lvl>
    <w:lvl w:ilvl="4" w:tplc="04090019" w:tentative="1">
      <w:start w:val="1"/>
      <w:numFmt w:val="lowerLetter"/>
      <w:lvlText w:val="%5."/>
      <w:lvlJc w:val="left"/>
      <w:pPr>
        <w:ind w:left="3714" w:hanging="360"/>
      </w:pPr>
    </w:lvl>
    <w:lvl w:ilvl="5" w:tplc="0409001B" w:tentative="1">
      <w:start w:val="1"/>
      <w:numFmt w:val="lowerRoman"/>
      <w:lvlText w:val="%6."/>
      <w:lvlJc w:val="right"/>
      <w:pPr>
        <w:ind w:left="4434" w:hanging="180"/>
      </w:pPr>
    </w:lvl>
    <w:lvl w:ilvl="6" w:tplc="0409000F" w:tentative="1">
      <w:start w:val="1"/>
      <w:numFmt w:val="decimal"/>
      <w:lvlText w:val="%7."/>
      <w:lvlJc w:val="left"/>
      <w:pPr>
        <w:ind w:left="5154" w:hanging="360"/>
      </w:pPr>
    </w:lvl>
    <w:lvl w:ilvl="7" w:tplc="04090019" w:tentative="1">
      <w:start w:val="1"/>
      <w:numFmt w:val="lowerLetter"/>
      <w:lvlText w:val="%8."/>
      <w:lvlJc w:val="left"/>
      <w:pPr>
        <w:ind w:left="5874" w:hanging="360"/>
      </w:pPr>
    </w:lvl>
    <w:lvl w:ilvl="8" w:tplc="0409001B" w:tentative="1">
      <w:start w:val="1"/>
      <w:numFmt w:val="lowerRoman"/>
      <w:lvlText w:val="%9."/>
      <w:lvlJc w:val="right"/>
      <w:pPr>
        <w:ind w:left="6594" w:hanging="180"/>
      </w:pPr>
    </w:lvl>
  </w:abstractNum>
  <w:abstractNum w:abstractNumId="17" w15:restartNumberingAfterBreak="0">
    <w:nsid w:val="48D26C77"/>
    <w:multiLevelType w:val="hybridMultilevel"/>
    <w:tmpl w:val="B4B659C6"/>
    <w:lvl w:ilvl="0" w:tplc="01B2678E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99354ED"/>
    <w:multiLevelType w:val="hybridMultilevel"/>
    <w:tmpl w:val="FF7CEA34"/>
    <w:lvl w:ilvl="0" w:tplc="18D02684">
      <w:start w:val="1"/>
      <w:numFmt w:val="decimal"/>
      <w:lvlRestart w:val="0"/>
      <w:suff w:val="nothing"/>
      <w:lvlText w:val="%1"/>
      <w:lvlJc w:val="right"/>
      <w:pPr>
        <w:tabs>
          <w:tab w:val="num" w:pos="153"/>
        </w:tabs>
        <w:ind w:left="153" w:hanging="39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5A83277E"/>
    <w:multiLevelType w:val="hybridMultilevel"/>
    <w:tmpl w:val="05C84538"/>
    <w:lvl w:ilvl="0" w:tplc="6E88D5F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0" w15:restartNumberingAfterBreak="0">
    <w:nsid w:val="5F5211F5"/>
    <w:multiLevelType w:val="hybridMultilevel"/>
    <w:tmpl w:val="3E88771E"/>
    <w:lvl w:ilvl="0" w:tplc="DDE05C0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1" w15:restartNumberingAfterBreak="0">
    <w:nsid w:val="629D6F32"/>
    <w:multiLevelType w:val="hybridMultilevel"/>
    <w:tmpl w:val="6700EDAE"/>
    <w:lvl w:ilvl="0" w:tplc="87AC6570">
      <w:start w:val="1"/>
      <w:numFmt w:val="decimal"/>
      <w:lvlRestart w:val="0"/>
      <w:suff w:val="nothing"/>
      <w:lvlText w:val="%1"/>
      <w:lvlJc w:val="right"/>
      <w:pPr>
        <w:ind w:left="284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685F4225"/>
    <w:multiLevelType w:val="hybridMultilevel"/>
    <w:tmpl w:val="A74E00A4"/>
    <w:lvl w:ilvl="0" w:tplc="903E3020">
      <w:start w:val="1"/>
      <w:numFmt w:val="decimal"/>
      <w:lvlRestart w:val="0"/>
      <w:suff w:val="nothing"/>
      <w:lvlText w:val="%1"/>
      <w:lvlJc w:val="right"/>
      <w:pPr>
        <w:ind w:left="256" w:firstLine="170"/>
      </w:pPr>
      <w:rPr>
        <w:rFonts w:ascii="Times New Roman" w:hAnsi="Times New Roman" w:cs="Times New Roman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696" w:hanging="360"/>
      </w:pPr>
    </w:lvl>
    <w:lvl w:ilvl="2" w:tplc="0409001B" w:tentative="1">
      <w:start w:val="1"/>
      <w:numFmt w:val="lowerRoman"/>
      <w:lvlText w:val="%3."/>
      <w:lvlJc w:val="right"/>
      <w:pPr>
        <w:ind w:left="2416" w:hanging="180"/>
      </w:pPr>
    </w:lvl>
    <w:lvl w:ilvl="3" w:tplc="0409000F" w:tentative="1">
      <w:start w:val="1"/>
      <w:numFmt w:val="decimal"/>
      <w:lvlText w:val="%4."/>
      <w:lvlJc w:val="left"/>
      <w:pPr>
        <w:ind w:left="3136" w:hanging="360"/>
      </w:pPr>
    </w:lvl>
    <w:lvl w:ilvl="4" w:tplc="04090019" w:tentative="1">
      <w:start w:val="1"/>
      <w:numFmt w:val="lowerLetter"/>
      <w:lvlText w:val="%5."/>
      <w:lvlJc w:val="left"/>
      <w:pPr>
        <w:ind w:left="3856" w:hanging="360"/>
      </w:pPr>
    </w:lvl>
    <w:lvl w:ilvl="5" w:tplc="0409001B" w:tentative="1">
      <w:start w:val="1"/>
      <w:numFmt w:val="lowerRoman"/>
      <w:lvlText w:val="%6."/>
      <w:lvlJc w:val="right"/>
      <w:pPr>
        <w:ind w:left="4576" w:hanging="180"/>
      </w:pPr>
    </w:lvl>
    <w:lvl w:ilvl="6" w:tplc="0409000F" w:tentative="1">
      <w:start w:val="1"/>
      <w:numFmt w:val="decimal"/>
      <w:lvlText w:val="%7."/>
      <w:lvlJc w:val="left"/>
      <w:pPr>
        <w:ind w:left="5296" w:hanging="360"/>
      </w:pPr>
    </w:lvl>
    <w:lvl w:ilvl="7" w:tplc="04090019" w:tentative="1">
      <w:start w:val="1"/>
      <w:numFmt w:val="lowerLetter"/>
      <w:lvlText w:val="%8."/>
      <w:lvlJc w:val="left"/>
      <w:pPr>
        <w:ind w:left="6016" w:hanging="360"/>
      </w:pPr>
    </w:lvl>
    <w:lvl w:ilvl="8" w:tplc="0409001B" w:tentative="1">
      <w:start w:val="1"/>
      <w:numFmt w:val="lowerRoman"/>
      <w:lvlText w:val="%9."/>
      <w:lvlJc w:val="right"/>
      <w:pPr>
        <w:ind w:left="6736" w:hanging="180"/>
      </w:pPr>
    </w:lvl>
  </w:abstractNum>
  <w:abstractNum w:abstractNumId="23" w15:restartNumberingAfterBreak="0">
    <w:nsid w:val="69C90132"/>
    <w:multiLevelType w:val="hybridMultilevel"/>
    <w:tmpl w:val="5EE02172"/>
    <w:lvl w:ilvl="0" w:tplc="ECF86BA2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4" w15:restartNumberingAfterBreak="0">
    <w:nsid w:val="6B7833FD"/>
    <w:multiLevelType w:val="hybridMultilevel"/>
    <w:tmpl w:val="1B10A722"/>
    <w:lvl w:ilvl="0" w:tplc="730C2940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6EFE60C6"/>
    <w:multiLevelType w:val="hybridMultilevel"/>
    <w:tmpl w:val="D1D0C546"/>
    <w:lvl w:ilvl="0" w:tplc="A0EC23EC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6" w15:restartNumberingAfterBreak="0">
    <w:nsid w:val="73C23515"/>
    <w:multiLevelType w:val="hybridMultilevel"/>
    <w:tmpl w:val="951CB946"/>
    <w:lvl w:ilvl="0" w:tplc="0C602FC8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76237125"/>
    <w:multiLevelType w:val="hybridMultilevel"/>
    <w:tmpl w:val="B2AC0A28"/>
    <w:lvl w:ilvl="0" w:tplc="CB90E95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7A66A12"/>
    <w:multiLevelType w:val="hybridMultilevel"/>
    <w:tmpl w:val="615EE740"/>
    <w:lvl w:ilvl="0" w:tplc="E2268C56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29" w15:restartNumberingAfterBreak="0">
    <w:nsid w:val="79B44DF5"/>
    <w:multiLevelType w:val="hybridMultilevel"/>
    <w:tmpl w:val="5C661494"/>
    <w:lvl w:ilvl="0" w:tplc="6EA40534">
      <w:start w:val="1"/>
      <w:numFmt w:val="decimal"/>
      <w:lvlRestart w:val="0"/>
      <w:suff w:val="nothing"/>
      <w:lvlText w:val="%1"/>
      <w:lvlJc w:val="right"/>
      <w:pPr>
        <w:ind w:left="0" w:firstLine="284"/>
      </w:pPr>
      <w:rPr>
        <w:rFonts w:ascii="Times New Roman" w:hAnsi="Times New Roman" w:cs="Times New Roman" w:hint="default"/>
        <w:b/>
        <w:i w:val="0"/>
        <w:sz w:val="2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num w:numId="1" w16cid:durableId="853030552">
    <w:abstractNumId w:val="18"/>
  </w:num>
  <w:num w:numId="2" w16cid:durableId="1543975484">
    <w:abstractNumId w:val="12"/>
  </w:num>
  <w:num w:numId="3" w16cid:durableId="281805907">
    <w:abstractNumId w:val="14"/>
  </w:num>
  <w:num w:numId="4" w16cid:durableId="989358314">
    <w:abstractNumId w:val="1"/>
  </w:num>
  <w:num w:numId="5" w16cid:durableId="432436868">
    <w:abstractNumId w:val="2"/>
  </w:num>
  <w:num w:numId="6" w16cid:durableId="396048776">
    <w:abstractNumId w:val="24"/>
  </w:num>
  <w:num w:numId="7" w16cid:durableId="1308974699">
    <w:abstractNumId w:val="10"/>
  </w:num>
  <w:num w:numId="8" w16cid:durableId="2088573307">
    <w:abstractNumId w:val="23"/>
  </w:num>
  <w:num w:numId="9" w16cid:durableId="264074095">
    <w:abstractNumId w:val="27"/>
  </w:num>
  <w:num w:numId="10" w16cid:durableId="1181236199">
    <w:abstractNumId w:val="25"/>
  </w:num>
  <w:num w:numId="11" w16cid:durableId="936517881">
    <w:abstractNumId w:val="7"/>
  </w:num>
  <w:num w:numId="12" w16cid:durableId="149947623">
    <w:abstractNumId w:val="9"/>
  </w:num>
  <w:num w:numId="13" w16cid:durableId="25910938">
    <w:abstractNumId w:val="19"/>
  </w:num>
  <w:num w:numId="14" w16cid:durableId="1935016965">
    <w:abstractNumId w:val="28"/>
  </w:num>
  <w:num w:numId="15" w16cid:durableId="1318219569">
    <w:abstractNumId w:val="5"/>
  </w:num>
  <w:num w:numId="16" w16cid:durableId="1268854381">
    <w:abstractNumId w:val="11"/>
  </w:num>
  <w:num w:numId="17" w16cid:durableId="244806653">
    <w:abstractNumId w:val="29"/>
  </w:num>
  <w:num w:numId="18" w16cid:durableId="701826518">
    <w:abstractNumId w:val="8"/>
  </w:num>
  <w:num w:numId="19" w16cid:durableId="428818036">
    <w:abstractNumId w:val="26"/>
  </w:num>
  <w:num w:numId="20" w16cid:durableId="1572933392">
    <w:abstractNumId w:val="21"/>
  </w:num>
  <w:num w:numId="21" w16cid:durableId="1555240462">
    <w:abstractNumId w:val="15"/>
  </w:num>
  <w:num w:numId="22" w16cid:durableId="1499542297">
    <w:abstractNumId w:val="17"/>
  </w:num>
  <w:num w:numId="23" w16cid:durableId="232354897">
    <w:abstractNumId w:val="3"/>
  </w:num>
  <w:num w:numId="24" w16cid:durableId="384842544">
    <w:abstractNumId w:val="4"/>
  </w:num>
  <w:num w:numId="25" w16cid:durableId="1482119642">
    <w:abstractNumId w:val="16"/>
  </w:num>
  <w:num w:numId="26" w16cid:durableId="577131854">
    <w:abstractNumId w:val="6"/>
  </w:num>
  <w:num w:numId="27" w16cid:durableId="1501697941">
    <w:abstractNumId w:val="22"/>
  </w:num>
  <w:num w:numId="28" w16cid:durableId="2096515494">
    <w:abstractNumId w:val="13"/>
  </w:num>
  <w:num w:numId="29" w16cid:durableId="244926543">
    <w:abstractNumId w:val="20"/>
  </w:num>
  <w:num w:numId="30" w16cid:durableId="35665740">
    <w:abstractNumId w:val="0"/>
  </w:num>
  <w:numIdMacAtCleanup w:val="3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embedSystemFonts/>
  <w:mirrorMargins/>
  <w:hideSpellingErrors/>
  <w:hideGrammaticalErrors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ocumentProtection w:edit="forms" w:formatting="1" w:enforcement="1" w:cryptProviderType="rsaAES" w:cryptAlgorithmClass="hash" w:cryptAlgorithmType="typeAny" w:cryptAlgorithmSid="14" w:cryptSpinCount="100000" w:hash="vi969/lWFp5diCjooVwR1ym2EBSs6ZsjUR0X/GNp+Wk77zpCNMnP96aVRP5mVQfGkKa+jzRt3s+xka40nkpzbg==" w:salt="FxZu9QkM5tx2r8rdfxnTRQ=="/>
  <w:defaultTabStop w:val="720"/>
  <w:evenAndOddHeaders/>
  <w:noPunctuationKerning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64779"/>
    <w:rsid w:val="000000DC"/>
    <w:rsid w:val="00000E1B"/>
    <w:rsid w:val="00000EBB"/>
    <w:rsid w:val="00001105"/>
    <w:rsid w:val="00001457"/>
    <w:rsid w:val="00001707"/>
    <w:rsid w:val="000017E5"/>
    <w:rsid w:val="0000191B"/>
    <w:rsid w:val="00001DCD"/>
    <w:rsid w:val="00001F2E"/>
    <w:rsid w:val="000025B3"/>
    <w:rsid w:val="0000269E"/>
    <w:rsid w:val="0000296F"/>
    <w:rsid w:val="00002C0A"/>
    <w:rsid w:val="000037A8"/>
    <w:rsid w:val="0000465F"/>
    <w:rsid w:val="000057DB"/>
    <w:rsid w:val="00006512"/>
    <w:rsid w:val="00006BFA"/>
    <w:rsid w:val="00006DEC"/>
    <w:rsid w:val="00006E63"/>
    <w:rsid w:val="000070C5"/>
    <w:rsid w:val="00007A36"/>
    <w:rsid w:val="00007C99"/>
    <w:rsid w:val="0001081F"/>
    <w:rsid w:val="00010830"/>
    <w:rsid w:val="00010C5C"/>
    <w:rsid w:val="0001134F"/>
    <w:rsid w:val="00011595"/>
    <w:rsid w:val="00011823"/>
    <w:rsid w:val="00012024"/>
    <w:rsid w:val="00012230"/>
    <w:rsid w:val="0001296A"/>
    <w:rsid w:val="000137F5"/>
    <w:rsid w:val="000149E5"/>
    <w:rsid w:val="00014F1F"/>
    <w:rsid w:val="000153EE"/>
    <w:rsid w:val="000167C0"/>
    <w:rsid w:val="000167DB"/>
    <w:rsid w:val="0001683B"/>
    <w:rsid w:val="00016AE2"/>
    <w:rsid w:val="00016B09"/>
    <w:rsid w:val="00016C96"/>
    <w:rsid w:val="00017922"/>
    <w:rsid w:val="00017A5A"/>
    <w:rsid w:val="00017E15"/>
    <w:rsid w:val="00017FA7"/>
    <w:rsid w:val="00020047"/>
    <w:rsid w:val="00021A52"/>
    <w:rsid w:val="00021D57"/>
    <w:rsid w:val="000227F7"/>
    <w:rsid w:val="00022E94"/>
    <w:rsid w:val="00023468"/>
    <w:rsid w:val="00023D7E"/>
    <w:rsid w:val="00023F40"/>
    <w:rsid w:val="00024227"/>
    <w:rsid w:val="0002494B"/>
    <w:rsid w:val="0002494C"/>
    <w:rsid w:val="00024EDF"/>
    <w:rsid w:val="00025073"/>
    <w:rsid w:val="00025C61"/>
    <w:rsid w:val="00025CEA"/>
    <w:rsid w:val="00025D1D"/>
    <w:rsid w:val="00025DE5"/>
    <w:rsid w:val="00025FCD"/>
    <w:rsid w:val="00026079"/>
    <w:rsid w:val="0002669D"/>
    <w:rsid w:val="000266DD"/>
    <w:rsid w:val="000267D5"/>
    <w:rsid w:val="0002742F"/>
    <w:rsid w:val="0002788D"/>
    <w:rsid w:val="00027964"/>
    <w:rsid w:val="00027F92"/>
    <w:rsid w:val="00030335"/>
    <w:rsid w:val="00030AA4"/>
    <w:rsid w:val="000313A4"/>
    <w:rsid w:val="00032300"/>
    <w:rsid w:val="0003241C"/>
    <w:rsid w:val="0003277C"/>
    <w:rsid w:val="00032AD7"/>
    <w:rsid w:val="00032D77"/>
    <w:rsid w:val="00032EE7"/>
    <w:rsid w:val="00033E96"/>
    <w:rsid w:val="00034059"/>
    <w:rsid w:val="0003485B"/>
    <w:rsid w:val="00034A51"/>
    <w:rsid w:val="0003592A"/>
    <w:rsid w:val="000366E9"/>
    <w:rsid w:val="00036D9D"/>
    <w:rsid w:val="00036FDA"/>
    <w:rsid w:val="00037135"/>
    <w:rsid w:val="000373BE"/>
    <w:rsid w:val="000373E9"/>
    <w:rsid w:val="00037908"/>
    <w:rsid w:val="00037EDF"/>
    <w:rsid w:val="000404C7"/>
    <w:rsid w:val="00040E49"/>
    <w:rsid w:val="00041B2A"/>
    <w:rsid w:val="000422F8"/>
    <w:rsid w:val="00042783"/>
    <w:rsid w:val="00042BA8"/>
    <w:rsid w:val="00042CB7"/>
    <w:rsid w:val="00042D90"/>
    <w:rsid w:val="00042E36"/>
    <w:rsid w:val="000430F0"/>
    <w:rsid w:val="000439B3"/>
    <w:rsid w:val="00043BF3"/>
    <w:rsid w:val="00043C97"/>
    <w:rsid w:val="00043D77"/>
    <w:rsid w:val="00043E57"/>
    <w:rsid w:val="00043FF4"/>
    <w:rsid w:val="0004416E"/>
    <w:rsid w:val="000449E9"/>
    <w:rsid w:val="00044B4E"/>
    <w:rsid w:val="00044DF0"/>
    <w:rsid w:val="000450EC"/>
    <w:rsid w:val="00045246"/>
    <w:rsid w:val="0004577C"/>
    <w:rsid w:val="00045E9C"/>
    <w:rsid w:val="00046458"/>
    <w:rsid w:val="00046709"/>
    <w:rsid w:val="00046B0E"/>
    <w:rsid w:val="00046C83"/>
    <w:rsid w:val="000471A0"/>
    <w:rsid w:val="00047B23"/>
    <w:rsid w:val="000507B9"/>
    <w:rsid w:val="00050F92"/>
    <w:rsid w:val="00050FE4"/>
    <w:rsid w:val="000518B0"/>
    <w:rsid w:val="0005202C"/>
    <w:rsid w:val="000527F0"/>
    <w:rsid w:val="0005348D"/>
    <w:rsid w:val="000537F3"/>
    <w:rsid w:val="000542C6"/>
    <w:rsid w:val="000547AC"/>
    <w:rsid w:val="00054C9E"/>
    <w:rsid w:val="00054D72"/>
    <w:rsid w:val="00054E68"/>
    <w:rsid w:val="000551ED"/>
    <w:rsid w:val="00055410"/>
    <w:rsid w:val="00055AF3"/>
    <w:rsid w:val="00055B28"/>
    <w:rsid w:val="00055FA0"/>
    <w:rsid w:val="00056180"/>
    <w:rsid w:val="00056AEC"/>
    <w:rsid w:val="00056E3F"/>
    <w:rsid w:val="0005780D"/>
    <w:rsid w:val="00057832"/>
    <w:rsid w:val="0006002F"/>
    <w:rsid w:val="000604F3"/>
    <w:rsid w:val="00060537"/>
    <w:rsid w:val="00060EDF"/>
    <w:rsid w:val="00061969"/>
    <w:rsid w:val="00061BF9"/>
    <w:rsid w:val="00061C95"/>
    <w:rsid w:val="0006211E"/>
    <w:rsid w:val="000627C1"/>
    <w:rsid w:val="00062FF3"/>
    <w:rsid w:val="0006363B"/>
    <w:rsid w:val="00063773"/>
    <w:rsid w:val="0006421E"/>
    <w:rsid w:val="0006443E"/>
    <w:rsid w:val="00065908"/>
    <w:rsid w:val="00065F7E"/>
    <w:rsid w:val="000662C8"/>
    <w:rsid w:val="000663D8"/>
    <w:rsid w:val="00066442"/>
    <w:rsid w:val="00066855"/>
    <w:rsid w:val="00066AB3"/>
    <w:rsid w:val="000673D3"/>
    <w:rsid w:val="0006768A"/>
    <w:rsid w:val="00067F77"/>
    <w:rsid w:val="000701D5"/>
    <w:rsid w:val="00070208"/>
    <w:rsid w:val="000705EB"/>
    <w:rsid w:val="0007118C"/>
    <w:rsid w:val="00071A41"/>
    <w:rsid w:val="00072302"/>
    <w:rsid w:val="000728F0"/>
    <w:rsid w:val="000728F2"/>
    <w:rsid w:val="00073AFB"/>
    <w:rsid w:val="00074596"/>
    <w:rsid w:val="000746B6"/>
    <w:rsid w:val="000748FB"/>
    <w:rsid w:val="00074E4B"/>
    <w:rsid w:val="00075256"/>
    <w:rsid w:val="00075816"/>
    <w:rsid w:val="00075A7F"/>
    <w:rsid w:val="00075AF9"/>
    <w:rsid w:val="00075EDB"/>
    <w:rsid w:val="0007604B"/>
    <w:rsid w:val="0007605B"/>
    <w:rsid w:val="0007738A"/>
    <w:rsid w:val="0007743F"/>
    <w:rsid w:val="00077473"/>
    <w:rsid w:val="000774AC"/>
    <w:rsid w:val="000776A7"/>
    <w:rsid w:val="00077AB9"/>
    <w:rsid w:val="00077C21"/>
    <w:rsid w:val="00077DB9"/>
    <w:rsid w:val="00080018"/>
    <w:rsid w:val="00080301"/>
    <w:rsid w:val="00080656"/>
    <w:rsid w:val="00080AA7"/>
    <w:rsid w:val="00081086"/>
    <w:rsid w:val="00081D71"/>
    <w:rsid w:val="000820D8"/>
    <w:rsid w:val="00082BAB"/>
    <w:rsid w:val="000832D4"/>
    <w:rsid w:val="000834E9"/>
    <w:rsid w:val="000836EC"/>
    <w:rsid w:val="00083A23"/>
    <w:rsid w:val="00083C3E"/>
    <w:rsid w:val="00083DFF"/>
    <w:rsid w:val="00084093"/>
    <w:rsid w:val="000840EA"/>
    <w:rsid w:val="000844C7"/>
    <w:rsid w:val="00084F88"/>
    <w:rsid w:val="000851D8"/>
    <w:rsid w:val="0008522F"/>
    <w:rsid w:val="000854FF"/>
    <w:rsid w:val="000855BC"/>
    <w:rsid w:val="00085784"/>
    <w:rsid w:val="00085A7C"/>
    <w:rsid w:val="00085C7A"/>
    <w:rsid w:val="000865B7"/>
    <w:rsid w:val="00086E46"/>
    <w:rsid w:val="00087815"/>
    <w:rsid w:val="000879E3"/>
    <w:rsid w:val="00087A41"/>
    <w:rsid w:val="00087BF3"/>
    <w:rsid w:val="00090531"/>
    <w:rsid w:val="0009164C"/>
    <w:rsid w:val="00091C0A"/>
    <w:rsid w:val="00092024"/>
    <w:rsid w:val="0009213E"/>
    <w:rsid w:val="00092AB4"/>
    <w:rsid w:val="00093253"/>
    <w:rsid w:val="00093593"/>
    <w:rsid w:val="00093745"/>
    <w:rsid w:val="00093A7A"/>
    <w:rsid w:val="00093ADD"/>
    <w:rsid w:val="00094D7C"/>
    <w:rsid w:val="00094D92"/>
    <w:rsid w:val="00095524"/>
    <w:rsid w:val="0009583D"/>
    <w:rsid w:val="00095C84"/>
    <w:rsid w:val="00095D0F"/>
    <w:rsid w:val="00096999"/>
    <w:rsid w:val="00096DDA"/>
    <w:rsid w:val="0009720C"/>
    <w:rsid w:val="000973C0"/>
    <w:rsid w:val="00097607"/>
    <w:rsid w:val="0009769E"/>
    <w:rsid w:val="00097C14"/>
    <w:rsid w:val="000A00CF"/>
    <w:rsid w:val="000A00EB"/>
    <w:rsid w:val="000A0E17"/>
    <w:rsid w:val="000A167B"/>
    <w:rsid w:val="000A1968"/>
    <w:rsid w:val="000A1AE5"/>
    <w:rsid w:val="000A2009"/>
    <w:rsid w:val="000A244E"/>
    <w:rsid w:val="000A27F2"/>
    <w:rsid w:val="000A3180"/>
    <w:rsid w:val="000A34DA"/>
    <w:rsid w:val="000A3A39"/>
    <w:rsid w:val="000A3FDD"/>
    <w:rsid w:val="000A40E3"/>
    <w:rsid w:val="000A4299"/>
    <w:rsid w:val="000A4FAD"/>
    <w:rsid w:val="000A511E"/>
    <w:rsid w:val="000A649B"/>
    <w:rsid w:val="000A6815"/>
    <w:rsid w:val="000A6870"/>
    <w:rsid w:val="000A7618"/>
    <w:rsid w:val="000A7EF6"/>
    <w:rsid w:val="000B02C4"/>
    <w:rsid w:val="000B032B"/>
    <w:rsid w:val="000B05CE"/>
    <w:rsid w:val="000B1764"/>
    <w:rsid w:val="000B18FB"/>
    <w:rsid w:val="000B1928"/>
    <w:rsid w:val="000B27DA"/>
    <w:rsid w:val="000B2A81"/>
    <w:rsid w:val="000B3132"/>
    <w:rsid w:val="000B349C"/>
    <w:rsid w:val="000B3CC1"/>
    <w:rsid w:val="000B3F11"/>
    <w:rsid w:val="000B4000"/>
    <w:rsid w:val="000B4391"/>
    <w:rsid w:val="000B46DD"/>
    <w:rsid w:val="000B5337"/>
    <w:rsid w:val="000B5649"/>
    <w:rsid w:val="000B5731"/>
    <w:rsid w:val="000B5AEF"/>
    <w:rsid w:val="000B628B"/>
    <w:rsid w:val="000B64CD"/>
    <w:rsid w:val="000B6D80"/>
    <w:rsid w:val="000B6EC5"/>
    <w:rsid w:val="000B70D0"/>
    <w:rsid w:val="000B7440"/>
    <w:rsid w:val="000B7A7C"/>
    <w:rsid w:val="000B7B1F"/>
    <w:rsid w:val="000B7C72"/>
    <w:rsid w:val="000B7D4A"/>
    <w:rsid w:val="000C0008"/>
    <w:rsid w:val="000C00EB"/>
    <w:rsid w:val="000C0273"/>
    <w:rsid w:val="000C049D"/>
    <w:rsid w:val="000C061D"/>
    <w:rsid w:val="000C0831"/>
    <w:rsid w:val="000C0868"/>
    <w:rsid w:val="000C1E30"/>
    <w:rsid w:val="000C2706"/>
    <w:rsid w:val="000C33F2"/>
    <w:rsid w:val="000C40EE"/>
    <w:rsid w:val="000C48BC"/>
    <w:rsid w:val="000C4F7D"/>
    <w:rsid w:val="000C503B"/>
    <w:rsid w:val="000C527E"/>
    <w:rsid w:val="000C5615"/>
    <w:rsid w:val="000C56D3"/>
    <w:rsid w:val="000C5AA7"/>
    <w:rsid w:val="000C5AD2"/>
    <w:rsid w:val="000C5B0D"/>
    <w:rsid w:val="000C6FFB"/>
    <w:rsid w:val="000C70A5"/>
    <w:rsid w:val="000C7791"/>
    <w:rsid w:val="000C7ED9"/>
    <w:rsid w:val="000D0567"/>
    <w:rsid w:val="000D1058"/>
    <w:rsid w:val="000D158F"/>
    <w:rsid w:val="000D1869"/>
    <w:rsid w:val="000D1968"/>
    <w:rsid w:val="000D1B9E"/>
    <w:rsid w:val="000D1CD5"/>
    <w:rsid w:val="000D1D88"/>
    <w:rsid w:val="000D27EA"/>
    <w:rsid w:val="000D299F"/>
    <w:rsid w:val="000D29CD"/>
    <w:rsid w:val="000D3088"/>
    <w:rsid w:val="000D31E2"/>
    <w:rsid w:val="000D3298"/>
    <w:rsid w:val="000D39E9"/>
    <w:rsid w:val="000D469F"/>
    <w:rsid w:val="000D4A0D"/>
    <w:rsid w:val="000D503E"/>
    <w:rsid w:val="000D5147"/>
    <w:rsid w:val="000D52BB"/>
    <w:rsid w:val="000D52F0"/>
    <w:rsid w:val="000D5684"/>
    <w:rsid w:val="000D569B"/>
    <w:rsid w:val="000D59AD"/>
    <w:rsid w:val="000D5DF5"/>
    <w:rsid w:val="000D632A"/>
    <w:rsid w:val="000D6349"/>
    <w:rsid w:val="000D6A7A"/>
    <w:rsid w:val="000D6C53"/>
    <w:rsid w:val="000D7122"/>
    <w:rsid w:val="000D72D7"/>
    <w:rsid w:val="000D7341"/>
    <w:rsid w:val="000D798B"/>
    <w:rsid w:val="000D7E22"/>
    <w:rsid w:val="000D7F9D"/>
    <w:rsid w:val="000E003B"/>
    <w:rsid w:val="000E010F"/>
    <w:rsid w:val="000E0345"/>
    <w:rsid w:val="000E0D9B"/>
    <w:rsid w:val="000E119B"/>
    <w:rsid w:val="000E2119"/>
    <w:rsid w:val="000E2A7E"/>
    <w:rsid w:val="000E2B60"/>
    <w:rsid w:val="000E2F82"/>
    <w:rsid w:val="000E3317"/>
    <w:rsid w:val="000E38B4"/>
    <w:rsid w:val="000E398A"/>
    <w:rsid w:val="000E399C"/>
    <w:rsid w:val="000E3C18"/>
    <w:rsid w:val="000E484B"/>
    <w:rsid w:val="000E495F"/>
    <w:rsid w:val="000E512C"/>
    <w:rsid w:val="000E55DA"/>
    <w:rsid w:val="000E5DD3"/>
    <w:rsid w:val="000E655B"/>
    <w:rsid w:val="000E719F"/>
    <w:rsid w:val="000E7558"/>
    <w:rsid w:val="000E792A"/>
    <w:rsid w:val="000E7A4B"/>
    <w:rsid w:val="000E7A59"/>
    <w:rsid w:val="000F0185"/>
    <w:rsid w:val="000F03A4"/>
    <w:rsid w:val="000F05C6"/>
    <w:rsid w:val="000F0DFD"/>
    <w:rsid w:val="000F1098"/>
    <w:rsid w:val="000F12DB"/>
    <w:rsid w:val="000F1517"/>
    <w:rsid w:val="000F15A8"/>
    <w:rsid w:val="000F1B4F"/>
    <w:rsid w:val="000F2324"/>
    <w:rsid w:val="000F29E5"/>
    <w:rsid w:val="000F3620"/>
    <w:rsid w:val="000F386E"/>
    <w:rsid w:val="000F3EC4"/>
    <w:rsid w:val="000F3F2E"/>
    <w:rsid w:val="000F4297"/>
    <w:rsid w:val="000F4300"/>
    <w:rsid w:val="000F4444"/>
    <w:rsid w:val="000F45C2"/>
    <w:rsid w:val="000F4673"/>
    <w:rsid w:val="000F503C"/>
    <w:rsid w:val="000F5301"/>
    <w:rsid w:val="000F536A"/>
    <w:rsid w:val="000F5C4F"/>
    <w:rsid w:val="000F6358"/>
    <w:rsid w:val="000F76B5"/>
    <w:rsid w:val="000F7BA5"/>
    <w:rsid w:val="00100270"/>
    <w:rsid w:val="001006E1"/>
    <w:rsid w:val="00100BA6"/>
    <w:rsid w:val="00100BCC"/>
    <w:rsid w:val="001014A7"/>
    <w:rsid w:val="00101B24"/>
    <w:rsid w:val="00102272"/>
    <w:rsid w:val="00102807"/>
    <w:rsid w:val="00102E15"/>
    <w:rsid w:val="0010330B"/>
    <w:rsid w:val="001033FE"/>
    <w:rsid w:val="0010479D"/>
    <w:rsid w:val="0010482C"/>
    <w:rsid w:val="001048A7"/>
    <w:rsid w:val="00105434"/>
    <w:rsid w:val="001055AB"/>
    <w:rsid w:val="001055F3"/>
    <w:rsid w:val="00105A50"/>
    <w:rsid w:val="00105E5C"/>
    <w:rsid w:val="001067EF"/>
    <w:rsid w:val="001068F6"/>
    <w:rsid w:val="00106DA3"/>
    <w:rsid w:val="00106E43"/>
    <w:rsid w:val="001071AB"/>
    <w:rsid w:val="00107EF7"/>
    <w:rsid w:val="00110206"/>
    <w:rsid w:val="00110C5B"/>
    <w:rsid w:val="00111602"/>
    <w:rsid w:val="00111A07"/>
    <w:rsid w:val="00111CEC"/>
    <w:rsid w:val="00111D3F"/>
    <w:rsid w:val="0011229F"/>
    <w:rsid w:val="001126F5"/>
    <w:rsid w:val="00113E55"/>
    <w:rsid w:val="0011433D"/>
    <w:rsid w:val="001143C8"/>
    <w:rsid w:val="001144FC"/>
    <w:rsid w:val="001153D6"/>
    <w:rsid w:val="00115ABC"/>
    <w:rsid w:val="00116037"/>
    <w:rsid w:val="001161C5"/>
    <w:rsid w:val="00116C77"/>
    <w:rsid w:val="001171D7"/>
    <w:rsid w:val="00117342"/>
    <w:rsid w:val="00117675"/>
    <w:rsid w:val="0011781B"/>
    <w:rsid w:val="00117CE6"/>
    <w:rsid w:val="00117DE7"/>
    <w:rsid w:val="00120263"/>
    <w:rsid w:val="0012095C"/>
    <w:rsid w:val="00120B4A"/>
    <w:rsid w:val="00120BD6"/>
    <w:rsid w:val="00121275"/>
    <w:rsid w:val="00121429"/>
    <w:rsid w:val="0012183D"/>
    <w:rsid w:val="00121AC4"/>
    <w:rsid w:val="00121B85"/>
    <w:rsid w:val="00121CEB"/>
    <w:rsid w:val="0012281D"/>
    <w:rsid w:val="00123D35"/>
    <w:rsid w:val="001241F5"/>
    <w:rsid w:val="00124E55"/>
    <w:rsid w:val="001259C8"/>
    <w:rsid w:val="00126116"/>
    <w:rsid w:val="00126CBB"/>
    <w:rsid w:val="00126D33"/>
    <w:rsid w:val="00127E3B"/>
    <w:rsid w:val="001305C4"/>
    <w:rsid w:val="00130AA5"/>
    <w:rsid w:val="001318BA"/>
    <w:rsid w:val="00131B5B"/>
    <w:rsid w:val="00131E76"/>
    <w:rsid w:val="00132789"/>
    <w:rsid w:val="00132B01"/>
    <w:rsid w:val="00133015"/>
    <w:rsid w:val="0013391B"/>
    <w:rsid w:val="00133A2C"/>
    <w:rsid w:val="00133C8F"/>
    <w:rsid w:val="00133D37"/>
    <w:rsid w:val="00134077"/>
    <w:rsid w:val="001340B0"/>
    <w:rsid w:val="00135957"/>
    <w:rsid w:val="00136D6A"/>
    <w:rsid w:val="00136EC7"/>
    <w:rsid w:val="00137033"/>
    <w:rsid w:val="001375EC"/>
    <w:rsid w:val="0013767B"/>
    <w:rsid w:val="0014066F"/>
    <w:rsid w:val="00140A9F"/>
    <w:rsid w:val="001413DB"/>
    <w:rsid w:val="00141761"/>
    <w:rsid w:val="00141E4A"/>
    <w:rsid w:val="0014214D"/>
    <w:rsid w:val="0014230A"/>
    <w:rsid w:val="001427BF"/>
    <w:rsid w:val="00142C7C"/>
    <w:rsid w:val="00143804"/>
    <w:rsid w:val="00143BDF"/>
    <w:rsid w:val="00143C07"/>
    <w:rsid w:val="00143CB7"/>
    <w:rsid w:val="0014488F"/>
    <w:rsid w:val="0014497D"/>
    <w:rsid w:val="00144C9A"/>
    <w:rsid w:val="00144F6A"/>
    <w:rsid w:val="0014583E"/>
    <w:rsid w:val="00146A30"/>
    <w:rsid w:val="00147006"/>
    <w:rsid w:val="001472B1"/>
    <w:rsid w:val="00147716"/>
    <w:rsid w:val="00147789"/>
    <w:rsid w:val="00147807"/>
    <w:rsid w:val="001478BB"/>
    <w:rsid w:val="001479CF"/>
    <w:rsid w:val="00147D5F"/>
    <w:rsid w:val="00147F63"/>
    <w:rsid w:val="00150579"/>
    <w:rsid w:val="00150FB4"/>
    <w:rsid w:val="001511C6"/>
    <w:rsid w:val="001511F4"/>
    <w:rsid w:val="0015139D"/>
    <w:rsid w:val="001513BB"/>
    <w:rsid w:val="0015195A"/>
    <w:rsid w:val="00151C5A"/>
    <w:rsid w:val="00153289"/>
    <w:rsid w:val="00153832"/>
    <w:rsid w:val="00153B2C"/>
    <w:rsid w:val="00154A4B"/>
    <w:rsid w:val="00156CA0"/>
    <w:rsid w:val="00157478"/>
    <w:rsid w:val="001576EF"/>
    <w:rsid w:val="001577AC"/>
    <w:rsid w:val="00157BD7"/>
    <w:rsid w:val="00160008"/>
    <w:rsid w:val="00160DBE"/>
    <w:rsid w:val="0016120E"/>
    <w:rsid w:val="0016156D"/>
    <w:rsid w:val="0016196B"/>
    <w:rsid w:val="00161C3D"/>
    <w:rsid w:val="001620FE"/>
    <w:rsid w:val="00162C15"/>
    <w:rsid w:val="00162EC4"/>
    <w:rsid w:val="001639B7"/>
    <w:rsid w:val="0016468A"/>
    <w:rsid w:val="00165CF2"/>
    <w:rsid w:val="00165DFD"/>
    <w:rsid w:val="001661AE"/>
    <w:rsid w:val="001661F3"/>
    <w:rsid w:val="001669A2"/>
    <w:rsid w:val="00166A56"/>
    <w:rsid w:val="00166A7D"/>
    <w:rsid w:val="00166BB9"/>
    <w:rsid w:val="001670CB"/>
    <w:rsid w:val="001673A8"/>
    <w:rsid w:val="00167E3D"/>
    <w:rsid w:val="0017031D"/>
    <w:rsid w:val="00170C42"/>
    <w:rsid w:val="00170E42"/>
    <w:rsid w:val="001717FD"/>
    <w:rsid w:val="001718F2"/>
    <w:rsid w:val="00171956"/>
    <w:rsid w:val="00171B37"/>
    <w:rsid w:val="00171B6A"/>
    <w:rsid w:val="00171D43"/>
    <w:rsid w:val="00171FE0"/>
    <w:rsid w:val="00172A3B"/>
    <w:rsid w:val="00172A97"/>
    <w:rsid w:val="00172B91"/>
    <w:rsid w:val="001736E7"/>
    <w:rsid w:val="0017445A"/>
    <w:rsid w:val="001745F9"/>
    <w:rsid w:val="001749CE"/>
    <w:rsid w:val="00174E76"/>
    <w:rsid w:val="00175119"/>
    <w:rsid w:val="00175189"/>
    <w:rsid w:val="00175DFC"/>
    <w:rsid w:val="00175F66"/>
    <w:rsid w:val="00176225"/>
    <w:rsid w:val="00176FB7"/>
    <w:rsid w:val="00177866"/>
    <w:rsid w:val="001779C7"/>
    <w:rsid w:val="00177E26"/>
    <w:rsid w:val="00177ED2"/>
    <w:rsid w:val="0018021D"/>
    <w:rsid w:val="00181BE8"/>
    <w:rsid w:val="00182758"/>
    <w:rsid w:val="0018549B"/>
    <w:rsid w:val="00185757"/>
    <w:rsid w:val="00185948"/>
    <w:rsid w:val="001860D7"/>
    <w:rsid w:val="00186ABE"/>
    <w:rsid w:val="00186BB0"/>
    <w:rsid w:val="001874A1"/>
    <w:rsid w:val="001877D5"/>
    <w:rsid w:val="00187A58"/>
    <w:rsid w:val="00187D9A"/>
    <w:rsid w:val="00187D9D"/>
    <w:rsid w:val="00187DD1"/>
    <w:rsid w:val="00190A29"/>
    <w:rsid w:val="00190C1E"/>
    <w:rsid w:val="00191273"/>
    <w:rsid w:val="00192328"/>
    <w:rsid w:val="00192375"/>
    <w:rsid w:val="00192F7A"/>
    <w:rsid w:val="001930C4"/>
    <w:rsid w:val="00193884"/>
    <w:rsid w:val="00193B10"/>
    <w:rsid w:val="00193D40"/>
    <w:rsid w:val="00193E3A"/>
    <w:rsid w:val="001941E6"/>
    <w:rsid w:val="0019455C"/>
    <w:rsid w:val="001950F0"/>
    <w:rsid w:val="00195380"/>
    <w:rsid w:val="00195463"/>
    <w:rsid w:val="00195499"/>
    <w:rsid w:val="0019549A"/>
    <w:rsid w:val="00195C8B"/>
    <w:rsid w:val="00195E57"/>
    <w:rsid w:val="00195F73"/>
    <w:rsid w:val="00197AD7"/>
    <w:rsid w:val="00197C6B"/>
    <w:rsid w:val="00197E12"/>
    <w:rsid w:val="001A077A"/>
    <w:rsid w:val="001A0835"/>
    <w:rsid w:val="001A08C3"/>
    <w:rsid w:val="001A1142"/>
    <w:rsid w:val="001A149D"/>
    <w:rsid w:val="001A17CC"/>
    <w:rsid w:val="001A1E1D"/>
    <w:rsid w:val="001A21A3"/>
    <w:rsid w:val="001A2BF7"/>
    <w:rsid w:val="001A2C8B"/>
    <w:rsid w:val="001A2F57"/>
    <w:rsid w:val="001A3015"/>
    <w:rsid w:val="001A30CC"/>
    <w:rsid w:val="001A33CE"/>
    <w:rsid w:val="001A34E1"/>
    <w:rsid w:val="001A369B"/>
    <w:rsid w:val="001A382F"/>
    <w:rsid w:val="001A38FF"/>
    <w:rsid w:val="001A4402"/>
    <w:rsid w:val="001A4440"/>
    <w:rsid w:val="001A44BA"/>
    <w:rsid w:val="001A4841"/>
    <w:rsid w:val="001A48BD"/>
    <w:rsid w:val="001A4A2C"/>
    <w:rsid w:val="001A517B"/>
    <w:rsid w:val="001A5D85"/>
    <w:rsid w:val="001A612F"/>
    <w:rsid w:val="001A6287"/>
    <w:rsid w:val="001A6301"/>
    <w:rsid w:val="001A6324"/>
    <w:rsid w:val="001A7324"/>
    <w:rsid w:val="001A79F1"/>
    <w:rsid w:val="001A7E29"/>
    <w:rsid w:val="001B0067"/>
    <w:rsid w:val="001B0803"/>
    <w:rsid w:val="001B0BE6"/>
    <w:rsid w:val="001B13AA"/>
    <w:rsid w:val="001B18FC"/>
    <w:rsid w:val="001B19B9"/>
    <w:rsid w:val="001B1C50"/>
    <w:rsid w:val="001B217D"/>
    <w:rsid w:val="001B2923"/>
    <w:rsid w:val="001B2FAE"/>
    <w:rsid w:val="001B31A1"/>
    <w:rsid w:val="001B34FF"/>
    <w:rsid w:val="001B3590"/>
    <w:rsid w:val="001B3944"/>
    <w:rsid w:val="001B421C"/>
    <w:rsid w:val="001B459B"/>
    <w:rsid w:val="001B4D5F"/>
    <w:rsid w:val="001B5B5B"/>
    <w:rsid w:val="001B5D12"/>
    <w:rsid w:val="001B5DA7"/>
    <w:rsid w:val="001B6246"/>
    <w:rsid w:val="001B62BA"/>
    <w:rsid w:val="001B636E"/>
    <w:rsid w:val="001B6BE0"/>
    <w:rsid w:val="001B7218"/>
    <w:rsid w:val="001C01FF"/>
    <w:rsid w:val="001C05A6"/>
    <w:rsid w:val="001C0AD2"/>
    <w:rsid w:val="001C0C5E"/>
    <w:rsid w:val="001C124C"/>
    <w:rsid w:val="001C1B81"/>
    <w:rsid w:val="001C2CE6"/>
    <w:rsid w:val="001C2FD1"/>
    <w:rsid w:val="001C30D7"/>
    <w:rsid w:val="001C4584"/>
    <w:rsid w:val="001C46A3"/>
    <w:rsid w:val="001C51DD"/>
    <w:rsid w:val="001C56A3"/>
    <w:rsid w:val="001C5915"/>
    <w:rsid w:val="001C5A0A"/>
    <w:rsid w:val="001C63C6"/>
    <w:rsid w:val="001C65A4"/>
    <w:rsid w:val="001C6EA6"/>
    <w:rsid w:val="001C6EF5"/>
    <w:rsid w:val="001C6FBC"/>
    <w:rsid w:val="001C7384"/>
    <w:rsid w:val="001C7454"/>
    <w:rsid w:val="001C7BC2"/>
    <w:rsid w:val="001C7D3E"/>
    <w:rsid w:val="001C7E5B"/>
    <w:rsid w:val="001C7E6A"/>
    <w:rsid w:val="001D0EDB"/>
    <w:rsid w:val="001D0F83"/>
    <w:rsid w:val="001D18AE"/>
    <w:rsid w:val="001D18B2"/>
    <w:rsid w:val="001D1906"/>
    <w:rsid w:val="001D2267"/>
    <w:rsid w:val="001D242D"/>
    <w:rsid w:val="001D2712"/>
    <w:rsid w:val="001D371E"/>
    <w:rsid w:val="001D3BA4"/>
    <w:rsid w:val="001D4226"/>
    <w:rsid w:val="001D437D"/>
    <w:rsid w:val="001D4421"/>
    <w:rsid w:val="001D4BA8"/>
    <w:rsid w:val="001D4D08"/>
    <w:rsid w:val="001D5473"/>
    <w:rsid w:val="001D63AE"/>
    <w:rsid w:val="001D6BAB"/>
    <w:rsid w:val="001D6D12"/>
    <w:rsid w:val="001D75F9"/>
    <w:rsid w:val="001D7B82"/>
    <w:rsid w:val="001D7D90"/>
    <w:rsid w:val="001E0281"/>
    <w:rsid w:val="001E044F"/>
    <w:rsid w:val="001E0A2D"/>
    <w:rsid w:val="001E18FE"/>
    <w:rsid w:val="001E19FB"/>
    <w:rsid w:val="001E1CE9"/>
    <w:rsid w:val="001E27CD"/>
    <w:rsid w:val="001E2A11"/>
    <w:rsid w:val="001E2A22"/>
    <w:rsid w:val="001E2B27"/>
    <w:rsid w:val="001E2D93"/>
    <w:rsid w:val="001E354A"/>
    <w:rsid w:val="001E3AC4"/>
    <w:rsid w:val="001E3F1C"/>
    <w:rsid w:val="001E450A"/>
    <w:rsid w:val="001E484B"/>
    <w:rsid w:val="001E577D"/>
    <w:rsid w:val="001E6407"/>
    <w:rsid w:val="001E64FB"/>
    <w:rsid w:val="001E6DA8"/>
    <w:rsid w:val="001F0142"/>
    <w:rsid w:val="001F1061"/>
    <w:rsid w:val="001F279F"/>
    <w:rsid w:val="001F2B93"/>
    <w:rsid w:val="001F2D22"/>
    <w:rsid w:val="001F36A8"/>
    <w:rsid w:val="001F3943"/>
    <w:rsid w:val="001F39A2"/>
    <w:rsid w:val="001F486D"/>
    <w:rsid w:val="001F507E"/>
    <w:rsid w:val="001F508B"/>
    <w:rsid w:val="001F54B8"/>
    <w:rsid w:val="001F54C6"/>
    <w:rsid w:val="001F5523"/>
    <w:rsid w:val="001F59EB"/>
    <w:rsid w:val="001F5B21"/>
    <w:rsid w:val="001F5E03"/>
    <w:rsid w:val="001F6A5D"/>
    <w:rsid w:val="001F7CA0"/>
    <w:rsid w:val="001F7EC9"/>
    <w:rsid w:val="001F7F90"/>
    <w:rsid w:val="00200124"/>
    <w:rsid w:val="002003E3"/>
    <w:rsid w:val="0020130A"/>
    <w:rsid w:val="0020161B"/>
    <w:rsid w:val="0020233A"/>
    <w:rsid w:val="002036D6"/>
    <w:rsid w:val="002037F1"/>
    <w:rsid w:val="002038CB"/>
    <w:rsid w:val="00203DD4"/>
    <w:rsid w:val="00203E77"/>
    <w:rsid w:val="0020420B"/>
    <w:rsid w:val="002042CB"/>
    <w:rsid w:val="00204F84"/>
    <w:rsid w:val="0020527E"/>
    <w:rsid w:val="00205368"/>
    <w:rsid w:val="00205517"/>
    <w:rsid w:val="00205778"/>
    <w:rsid w:val="00205A50"/>
    <w:rsid w:val="00205FE4"/>
    <w:rsid w:val="00206973"/>
    <w:rsid w:val="00206BCC"/>
    <w:rsid w:val="00207EFA"/>
    <w:rsid w:val="002109B3"/>
    <w:rsid w:val="00210B35"/>
    <w:rsid w:val="00210F5D"/>
    <w:rsid w:val="002119D6"/>
    <w:rsid w:val="002120DA"/>
    <w:rsid w:val="00212479"/>
    <w:rsid w:val="00212624"/>
    <w:rsid w:val="00212EF4"/>
    <w:rsid w:val="00212FBA"/>
    <w:rsid w:val="00213497"/>
    <w:rsid w:val="00213577"/>
    <w:rsid w:val="00213946"/>
    <w:rsid w:val="00213A15"/>
    <w:rsid w:val="00213C6E"/>
    <w:rsid w:val="00213F4E"/>
    <w:rsid w:val="00214387"/>
    <w:rsid w:val="002144CF"/>
    <w:rsid w:val="002148B3"/>
    <w:rsid w:val="00214A2D"/>
    <w:rsid w:val="0021503F"/>
    <w:rsid w:val="0021573F"/>
    <w:rsid w:val="0021614B"/>
    <w:rsid w:val="00216431"/>
    <w:rsid w:val="002168A6"/>
    <w:rsid w:val="00216CDB"/>
    <w:rsid w:val="00217592"/>
    <w:rsid w:val="0021782F"/>
    <w:rsid w:val="00217850"/>
    <w:rsid w:val="00217935"/>
    <w:rsid w:val="00217EFC"/>
    <w:rsid w:val="00220312"/>
    <w:rsid w:val="002209CD"/>
    <w:rsid w:val="002219C9"/>
    <w:rsid w:val="00221B23"/>
    <w:rsid w:val="0022256E"/>
    <w:rsid w:val="00222F51"/>
    <w:rsid w:val="0022395B"/>
    <w:rsid w:val="00224170"/>
    <w:rsid w:val="002249B1"/>
    <w:rsid w:val="00225479"/>
    <w:rsid w:val="002258AF"/>
    <w:rsid w:val="00225B96"/>
    <w:rsid w:val="00225CC6"/>
    <w:rsid w:val="002261D0"/>
    <w:rsid w:val="00226F34"/>
    <w:rsid w:val="002278C9"/>
    <w:rsid w:val="00230044"/>
    <w:rsid w:val="00230625"/>
    <w:rsid w:val="00230914"/>
    <w:rsid w:val="00230998"/>
    <w:rsid w:val="00230BDE"/>
    <w:rsid w:val="0023107A"/>
    <w:rsid w:val="00231483"/>
    <w:rsid w:val="00231AC6"/>
    <w:rsid w:val="00231D6F"/>
    <w:rsid w:val="00232412"/>
    <w:rsid w:val="002329AA"/>
    <w:rsid w:val="00232A5D"/>
    <w:rsid w:val="00232C55"/>
    <w:rsid w:val="00232D37"/>
    <w:rsid w:val="00232DFC"/>
    <w:rsid w:val="00232FD0"/>
    <w:rsid w:val="00233243"/>
    <w:rsid w:val="002333CA"/>
    <w:rsid w:val="00233412"/>
    <w:rsid w:val="00233942"/>
    <w:rsid w:val="00234439"/>
    <w:rsid w:val="00234D25"/>
    <w:rsid w:val="00234EA8"/>
    <w:rsid w:val="00234FC0"/>
    <w:rsid w:val="0023540D"/>
    <w:rsid w:val="002354FE"/>
    <w:rsid w:val="00235695"/>
    <w:rsid w:val="00235CFF"/>
    <w:rsid w:val="002361E8"/>
    <w:rsid w:val="0023648F"/>
    <w:rsid w:val="0023675B"/>
    <w:rsid w:val="00236F51"/>
    <w:rsid w:val="0023706E"/>
    <w:rsid w:val="00237BF2"/>
    <w:rsid w:val="00237F76"/>
    <w:rsid w:val="0024078C"/>
    <w:rsid w:val="00240F46"/>
    <w:rsid w:val="002419F0"/>
    <w:rsid w:val="0024271E"/>
    <w:rsid w:val="00242E81"/>
    <w:rsid w:val="0024324F"/>
    <w:rsid w:val="00243259"/>
    <w:rsid w:val="002432D8"/>
    <w:rsid w:val="00243805"/>
    <w:rsid w:val="002438B8"/>
    <w:rsid w:val="00243DC8"/>
    <w:rsid w:val="00244051"/>
    <w:rsid w:val="00244373"/>
    <w:rsid w:val="00244401"/>
    <w:rsid w:val="002445E9"/>
    <w:rsid w:val="00244815"/>
    <w:rsid w:val="00244862"/>
    <w:rsid w:val="00244CAB"/>
    <w:rsid w:val="00245253"/>
    <w:rsid w:val="00245EAB"/>
    <w:rsid w:val="00246C28"/>
    <w:rsid w:val="0024738E"/>
    <w:rsid w:val="00247A22"/>
    <w:rsid w:val="00247A7E"/>
    <w:rsid w:val="002500AC"/>
    <w:rsid w:val="002505F4"/>
    <w:rsid w:val="0025075E"/>
    <w:rsid w:val="00250A05"/>
    <w:rsid w:val="002510B6"/>
    <w:rsid w:val="00251192"/>
    <w:rsid w:val="002512DC"/>
    <w:rsid w:val="0025137D"/>
    <w:rsid w:val="00251404"/>
    <w:rsid w:val="0025142A"/>
    <w:rsid w:val="00251636"/>
    <w:rsid w:val="002519B2"/>
    <w:rsid w:val="00251AFD"/>
    <w:rsid w:val="00251B20"/>
    <w:rsid w:val="0025216B"/>
    <w:rsid w:val="0025248B"/>
    <w:rsid w:val="002524A7"/>
    <w:rsid w:val="00253322"/>
    <w:rsid w:val="00253DFE"/>
    <w:rsid w:val="00253E18"/>
    <w:rsid w:val="00253E8B"/>
    <w:rsid w:val="00253FE3"/>
    <w:rsid w:val="00253FFF"/>
    <w:rsid w:val="00254072"/>
    <w:rsid w:val="00254BE5"/>
    <w:rsid w:val="00255650"/>
    <w:rsid w:val="002556DA"/>
    <w:rsid w:val="00255809"/>
    <w:rsid w:val="00255C0E"/>
    <w:rsid w:val="00255CD6"/>
    <w:rsid w:val="002564CC"/>
    <w:rsid w:val="002566DB"/>
    <w:rsid w:val="002568FB"/>
    <w:rsid w:val="00256FAD"/>
    <w:rsid w:val="00257645"/>
    <w:rsid w:val="002576BE"/>
    <w:rsid w:val="00257754"/>
    <w:rsid w:val="002577A8"/>
    <w:rsid w:val="00257ADB"/>
    <w:rsid w:val="00257CC7"/>
    <w:rsid w:val="00257E4C"/>
    <w:rsid w:val="0026036D"/>
    <w:rsid w:val="0026061E"/>
    <w:rsid w:val="00260BF0"/>
    <w:rsid w:val="00260CCB"/>
    <w:rsid w:val="0026149A"/>
    <w:rsid w:val="00261522"/>
    <w:rsid w:val="00261C00"/>
    <w:rsid w:val="00261D68"/>
    <w:rsid w:val="002620A7"/>
    <w:rsid w:val="00262390"/>
    <w:rsid w:val="002628AB"/>
    <w:rsid w:val="0026341C"/>
    <w:rsid w:val="00263D1F"/>
    <w:rsid w:val="00263D7F"/>
    <w:rsid w:val="0026418F"/>
    <w:rsid w:val="00264216"/>
    <w:rsid w:val="002647E0"/>
    <w:rsid w:val="00264AEE"/>
    <w:rsid w:val="00264AFD"/>
    <w:rsid w:val="00265826"/>
    <w:rsid w:val="00265836"/>
    <w:rsid w:val="00265F1A"/>
    <w:rsid w:val="002660AD"/>
    <w:rsid w:val="0026659E"/>
    <w:rsid w:val="0026663C"/>
    <w:rsid w:val="00266D60"/>
    <w:rsid w:val="002670E2"/>
    <w:rsid w:val="002674D3"/>
    <w:rsid w:val="00267836"/>
    <w:rsid w:val="00267AD8"/>
    <w:rsid w:val="002703D7"/>
    <w:rsid w:val="0027048D"/>
    <w:rsid w:val="00270A10"/>
    <w:rsid w:val="00270B96"/>
    <w:rsid w:val="00270D66"/>
    <w:rsid w:val="00270E88"/>
    <w:rsid w:val="002715C2"/>
    <w:rsid w:val="00271895"/>
    <w:rsid w:val="00271A2A"/>
    <w:rsid w:val="00271BEF"/>
    <w:rsid w:val="00271FA5"/>
    <w:rsid w:val="0027339B"/>
    <w:rsid w:val="00273A9E"/>
    <w:rsid w:val="002748F6"/>
    <w:rsid w:val="00274B44"/>
    <w:rsid w:val="0027511E"/>
    <w:rsid w:val="002753D7"/>
    <w:rsid w:val="002755DF"/>
    <w:rsid w:val="00275E0E"/>
    <w:rsid w:val="00275E12"/>
    <w:rsid w:val="002763D0"/>
    <w:rsid w:val="00276727"/>
    <w:rsid w:val="00276AC6"/>
    <w:rsid w:val="00276B3B"/>
    <w:rsid w:val="0027740B"/>
    <w:rsid w:val="0027759A"/>
    <w:rsid w:val="002777F4"/>
    <w:rsid w:val="00277E16"/>
    <w:rsid w:val="002804FE"/>
    <w:rsid w:val="00280A0B"/>
    <w:rsid w:val="00280B1B"/>
    <w:rsid w:val="00280C23"/>
    <w:rsid w:val="00280C7D"/>
    <w:rsid w:val="002819C5"/>
    <w:rsid w:val="00281F4A"/>
    <w:rsid w:val="00282112"/>
    <w:rsid w:val="002826CE"/>
    <w:rsid w:val="00283633"/>
    <w:rsid w:val="00283844"/>
    <w:rsid w:val="0028453F"/>
    <w:rsid w:val="0028496F"/>
    <w:rsid w:val="00285469"/>
    <w:rsid w:val="00285601"/>
    <w:rsid w:val="00285919"/>
    <w:rsid w:val="00285F2D"/>
    <w:rsid w:val="00286402"/>
    <w:rsid w:val="0028671B"/>
    <w:rsid w:val="00286AC2"/>
    <w:rsid w:val="00286B88"/>
    <w:rsid w:val="00286E39"/>
    <w:rsid w:val="00286F6E"/>
    <w:rsid w:val="002873C3"/>
    <w:rsid w:val="00287AB8"/>
    <w:rsid w:val="00287BA3"/>
    <w:rsid w:val="00287C03"/>
    <w:rsid w:val="002901BD"/>
    <w:rsid w:val="00290496"/>
    <w:rsid w:val="00290620"/>
    <w:rsid w:val="00290D0A"/>
    <w:rsid w:val="00290D2F"/>
    <w:rsid w:val="0029130D"/>
    <w:rsid w:val="00291B1B"/>
    <w:rsid w:val="00291C55"/>
    <w:rsid w:val="00291DC9"/>
    <w:rsid w:val="00291EB2"/>
    <w:rsid w:val="00292080"/>
    <w:rsid w:val="002922BE"/>
    <w:rsid w:val="00292899"/>
    <w:rsid w:val="00292ADA"/>
    <w:rsid w:val="00292F4A"/>
    <w:rsid w:val="002933A6"/>
    <w:rsid w:val="0029386E"/>
    <w:rsid w:val="00293BC0"/>
    <w:rsid w:val="00293D2B"/>
    <w:rsid w:val="00293F1F"/>
    <w:rsid w:val="00294975"/>
    <w:rsid w:val="00294A61"/>
    <w:rsid w:val="002953D5"/>
    <w:rsid w:val="002959C1"/>
    <w:rsid w:val="00295DAD"/>
    <w:rsid w:val="00296010"/>
    <w:rsid w:val="00296629"/>
    <w:rsid w:val="0029674F"/>
    <w:rsid w:val="002977DF"/>
    <w:rsid w:val="002A0F01"/>
    <w:rsid w:val="002A10BB"/>
    <w:rsid w:val="002A12D0"/>
    <w:rsid w:val="002A12FA"/>
    <w:rsid w:val="002A1634"/>
    <w:rsid w:val="002A1CA6"/>
    <w:rsid w:val="002A1F1B"/>
    <w:rsid w:val="002A23A3"/>
    <w:rsid w:val="002A2465"/>
    <w:rsid w:val="002A24D5"/>
    <w:rsid w:val="002A3100"/>
    <w:rsid w:val="002A33DD"/>
    <w:rsid w:val="002A35DA"/>
    <w:rsid w:val="002A461B"/>
    <w:rsid w:val="002A4633"/>
    <w:rsid w:val="002A4874"/>
    <w:rsid w:val="002A4B4E"/>
    <w:rsid w:val="002A5176"/>
    <w:rsid w:val="002A519C"/>
    <w:rsid w:val="002A52BC"/>
    <w:rsid w:val="002A58B3"/>
    <w:rsid w:val="002A595C"/>
    <w:rsid w:val="002A6037"/>
    <w:rsid w:val="002A73D9"/>
    <w:rsid w:val="002A746C"/>
    <w:rsid w:val="002A76B5"/>
    <w:rsid w:val="002B0312"/>
    <w:rsid w:val="002B0408"/>
    <w:rsid w:val="002B0C4A"/>
    <w:rsid w:val="002B0C68"/>
    <w:rsid w:val="002B1326"/>
    <w:rsid w:val="002B174B"/>
    <w:rsid w:val="002B1BD6"/>
    <w:rsid w:val="002B2520"/>
    <w:rsid w:val="002B272A"/>
    <w:rsid w:val="002B38AC"/>
    <w:rsid w:val="002B4244"/>
    <w:rsid w:val="002B4665"/>
    <w:rsid w:val="002B486A"/>
    <w:rsid w:val="002B4C07"/>
    <w:rsid w:val="002B4C4E"/>
    <w:rsid w:val="002B4F80"/>
    <w:rsid w:val="002B4FB5"/>
    <w:rsid w:val="002B50B7"/>
    <w:rsid w:val="002B55AA"/>
    <w:rsid w:val="002B5620"/>
    <w:rsid w:val="002B58F8"/>
    <w:rsid w:val="002B70E5"/>
    <w:rsid w:val="002B77B8"/>
    <w:rsid w:val="002B7931"/>
    <w:rsid w:val="002B7B31"/>
    <w:rsid w:val="002B7ECD"/>
    <w:rsid w:val="002C034A"/>
    <w:rsid w:val="002C0D1A"/>
    <w:rsid w:val="002C1FD6"/>
    <w:rsid w:val="002C20B6"/>
    <w:rsid w:val="002C2523"/>
    <w:rsid w:val="002C2A68"/>
    <w:rsid w:val="002C2AF7"/>
    <w:rsid w:val="002C3191"/>
    <w:rsid w:val="002C3596"/>
    <w:rsid w:val="002C3B60"/>
    <w:rsid w:val="002C3EF8"/>
    <w:rsid w:val="002C4859"/>
    <w:rsid w:val="002C4AFD"/>
    <w:rsid w:val="002C4DA4"/>
    <w:rsid w:val="002C531B"/>
    <w:rsid w:val="002C53B5"/>
    <w:rsid w:val="002C5903"/>
    <w:rsid w:val="002C5AA1"/>
    <w:rsid w:val="002C5E4B"/>
    <w:rsid w:val="002C639A"/>
    <w:rsid w:val="002C669E"/>
    <w:rsid w:val="002C6EA8"/>
    <w:rsid w:val="002C70A3"/>
    <w:rsid w:val="002C713A"/>
    <w:rsid w:val="002C7162"/>
    <w:rsid w:val="002C72DF"/>
    <w:rsid w:val="002C7474"/>
    <w:rsid w:val="002C751B"/>
    <w:rsid w:val="002C75F2"/>
    <w:rsid w:val="002C7C04"/>
    <w:rsid w:val="002D0CB1"/>
    <w:rsid w:val="002D113D"/>
    <w:rsid w:val="002D189E"/>
    <w:rsid w:val="002D1978"/>
    <w:rsid w:val="002D1FEC"/>
    <w:rsid w:val="002D26F1"/>
    <w:rsid w:val="002D2CD6"/>
    <w:rsid w:val="002D2F83"/>
    <w:rsid w:val="002D423A"/>
    <w:rsid w:val="002D4654"/>
    <w:rsid w:val="002D4732"/>
    <w:rsid w:val="002D4980"/>
    <w:rsid w:val="002D4EA8"/>
    <w:rsid w:val="002D50F9"/>
    <w:rsid w:val="002D5533"/>
    <w:rsid w:val="002D55B2"/>
    <w:rsid w:val="002D56FC"/>
    <w:rsid w:val="002D6252"/>
    <w:rsid w:val="002D7E9B"/>
    <w:rsid w:val="002D7F8D"/>
    <w:rsid w:val="002E16B6"/>
    <w:rsid w:val="002E175F"/>
    <w:rsid w:val="002E1995"/>
    <w:rsid w:val="002E1A6F"/>
    <w:rsid w:val="002E1EB8"/>
    <w:rsid w:val="002E25A1"/>
    <w:rsid w:val="002E25E8"/>
    <w:rsid w:val="002E2674"/>
    <w:rsid w:val="002E26C0"/>
    <w:rsid w:val="002E2808"/>
    <w:rsid w:val="002E33B7"/>
    <w:rsid w:val="002E3817"/>
    <w:rsid w:val="002E398C"/>
    <w:rsid w:val="002E3CDB"/>
    <w:rsid w:val="002E4255"/>
    <w:rsid w:val="002E4A9E"/>
    <w:rsid w:val="002E5077"/>
    <w:rsid w:val="002E51C4"/>
    <w:rsid w:val="002E544D"/>
    <w:rsid w:val="002E5B15"/>
    <w:rsid w:val="002E606A"/>
    <w:rsid w:val="002E6176"/>
    <w:rsid w:val="002E6A93"/>
    <w:rsid w:val="002E6D01"/>
    <w:rsid w:val="002E6D74"/>
    <w:rsid w:val="002E6DEA"/>
    <w:rsid w:val="002E70B0"/>
    <w:rsid w:val="002E7303"/>
    <w:rsid w:val="002E74BF"/>
    <w:rsid w:val="002E7759"/>
    <w:rsid w:val="002E78F7"/>
    <w:rsid w:val="002E7EF7"/>
    <w:rsid w:val="002F012B"/>
    <w:rsid w:val="002F0205"/>
    <w:rsid w:val="002F0EFC"/>
    <w:rsid w:val="002F11B7"/>
    <w:rsid w:val="002F1368"/>
    <w:rsid w:val="002F21E4"/>
    <w:rsid w:val="002F22CB"/>
    <w:rsid w:val="002F2C12"/>
    <w:rsid w:val="002F3B02"/>
    <w:rsid w:val="002F3D1A"/>
    <w:rsid w:val="002F429B"/>
    <w:rsid w:val="002F459C"/>
    <w:rsid w:val="002F47CC"/>
    <w:rsid w:val="002F4A03"/>
    <w:rsid w:val="002F4CC2"/>
    <w:rsid w:val="002F4D9D"/>
    <w:rsid w:val="002F5520"/>
    <w:rsid w:val="002F5F5D"/>
    <w:rsid w:val="002F60D6"/>
    <w:rsid w:val="002F620B"/>
    <w:rsid w:val="002F6839"/>
    <w:rsid w:val="002F7358"/>
    <w:rsid w:val="002F7642"/>
    <w:rsid w:val="002F7D73"/>
    <w:rsid w:val="00300A21"/>
    <w:rsid w:val="003017E1"/>
    <w:rsid w:val="003028CA"/>
    <w:rsid w:val="00302F78"/>
    <w:rsid w:val="00303744"/>
    <w:rsid w:val="00303FC3"/>
    <w:rsid w:val="00303FCE"/>
    <w:rsid w:val="00304018"/>
    <w:rsid w:val="00304099"/>
    <w:rsid w:val="003041E8"/>
    <w:rsid w:val="0030459C"/>
    <w:rsid w:val="00304972"/>
    <w:rsid w:val="003051D5"/>
    <w:rsid w:val="00305C90"/>
    <w:rsid w:val="003063C1"/>
    <w:rsid w:val="00306756"/>
    <w:rsid w:val="00306DEE"/>
    <w:rsid w:val="00306E4A"/>
    <w:rsid w:val="00306FDB"/>
    <w:rsid w:val="003076F2"/>
    <w:rsid w:val="003077C5"/>
    <w:rsid w:val="0030788E"/>
    <w:rsid w:val="00307BC6"/>
    <w:rsid w:val="00310139"/>
    <w:rsid w:val="0031073A"/>
    <w:rsid w:val="00311C8A"/>
    <w:rsid w:val="00311E87"/>
    <w:rsid w:val="003120D0"/>
    <w:rsid w:val="00312338"/>
    <w:rsid w:val="003124F0"/>
    <w:rsid w:val="00312755"/>
    <w:rsid w:val="00312C1D"/>
    <w:rsid w:val="00312E27"/>
    <w:rsid w:val="00312F4C"/>
    <w:rsid w:val="003135CD"/>
    <w:rsid w:val="00313F18"/>
    <w:rsid w:val="0031413E"/>
    <w:rsid w:val="003154BF"/>
    <w:rsid w:val="00315819"/>
    <w:rsid w:val="00315850"/>
    <w:rsid w:val="00315D03"/>
    <w:rsid w:val="003163C6"/>
    <w:rsid w:val="003175CD"/>
    <w:rsid w:val="00320F30"/>
    <w:rsid w:val="00321096"/>
    <w:rsid w:val="003211BF"/>
    <w:rsid w:val="00321560"/>
    <w:rsid w:val="0032188E"/>
    <w:rsid w:val="00321A54"/>
    <w:rsid w:val="00322048"/>
    <w:rsid w:val="00322976"/>
    <w:rsid w:val="003232A5"/>
    <w:rsid w:val="0032357E"/>
    <w:rsid w:val="00323BEA"/>
    <w:rsid w:val="00324A26"/>
    <w:rsid w:val="00324ADE"/>
    <w:rsid w:val="00325355"/>
    <w:rsid w:val="0032589B"/>
    <w:rsid w:val="003258F1"/>
    <w:rsid w:val="003264C4"/>
    <w:rsid w:val="003265A3"/>
    <w:rsid w:val="00326762"/>
    <w:rsid w:val="00326B72"/>
    <w:rsid w:val="00326F2D"/>
    <w:rsid w:val="0032711C"/>
    <w:rsid w:val="003271B7"/>
    <w:rsid w:val="00327934"/>
    <w:rsid w:val="00327C30"/>
    <w:rsid w:val="00327D4D"/>
    <w:rsid w:val="00330E6A"/>
    <w:rsid w:val="0033147C"/>
    <w:rsid w:val="00331497"/>
    <w:rsid w:val="00331FAD"/>
    <w:rsid w:val="0033214A"/>
    <w:rsid w:val="003321BF"/>
    <w:rsid w:val="003323A6"/>
    <w:rsid w:val="003327DF"/>
    <w:rsid w:val="00332B6E"/>
    <w:rsid w:val="00332D3C"/>
    <w:rsid w:val="00332F6F"/>
    <w:rsid w:val="003334BC"/>
    <w:rsid w:val="003338EA"/>
    <w:rsid w:val="003341B0"/>
    <w:rsid w:val="003352B1"/>
    <w:rsid w:val="00335E3A"/>
    <w:rsid w:val="00336143"/>
    <w:rsid w:val="003362C8"/>
    <w:rsid w:val="0033693D"/>
    <w:rsid w:val="00336A66"/>
    <w:rsid w:val="00336DCF"/>
    <w:rsid w:val="00336FD2"/>
    <w:rsid w:val="003370A0"/>
    <w:rsid w:val="003374C0"/>
    <w:rsid w:val="0033782A"/>
    <w:rsid w:val="00340302"/>
    <w:rsid w:val="003417E3"/>
    <w:rsid w:val="00341BA1"/>
    <w:rsid w:val="00341D83"/>
    <w:rsid w:val="003425B7"/>
    <w:rsid w:val="003430F2"/>
    <w:rsid w:val="00343190"/>
    <w:rsid w:val="00344EB6"/>
    <w:rsid w:val="003451F6"/>
    <w:rsid w:val="00345398"/>
    <w:rsid w:val="00345804"/>
    <w:rsid w:val="00345E27"/>
    <w:rsid w:val="00347C97"/>
    <w:rsid w:val="00347D20"/>
    <w:rsid w:val="00347D44"/>
    <w:rsid w:val="00350A36"/>
    <w:rsid w:val="00351ABB"/>
    <w:rsid w:val="00352403"/>
    <w:rsid w:val="003531BE"/>
    <w:rsid w:val="0035364D"/>
    <w:rsid w:val="00353AA7"/>
    <w:rsid w:val="00353BBE"/>
    <w:rsid w:val="003540FE"/>
    <w:rsid w:val="003543B6"/>
    <w:rsid w:val="00354641"/>
    <w:rsid w:val="003546DD"/>
    <w:rsid w:val="00354C71"/>
    <w:rsid w:val="003555D6"/>
    <w:rsid w:val="00355D62"/>
    <w:rsid w:val="00355E0F"/>
    <w:rsid w:val="00355E97"/>
    <w:rsid w:val="00356038"/>
    <w:rsid w:val="003561A2"/>
    <w:rsid w:val="00356290"/>
    <w:rsid w:val="00357451"/>
    <w:rsid w:val="00357539"/>
    <w:rsid w:val="00357774"/>
    <w:rsid w:val="003607AB"/>
    <w:rsid w:val="00360813"/>
    <w:rsid w:val="00361477"/>
    <w:rsid w:val="00361828"/>
    <w:rsid w:val="00362B71"/>
    <w:rsid w:val="00362E57"/>
    <w:rsid w:val="00362F22"/>
    <w:rsid w:val="0036365E"/>
    <w:rsid w:val="00363843"/>
    <w:rsid w:val="00363A2E"/>
    <w:rsid w:val="00363D7E"/>
    <w:rsid w:val="00363DD1"/>
    <w:rsid w:val="00364516"/>
    <w:rsid w:val="00364941"/>
    <w:rsid w:val="00364DAD"/>
    <w:rsid w:val="00365296"/>
    <w:rsid w:val="00365B36"/>
    <w:rsid w:val="00365B78"/>
    <w:rsid w:val="00365F22"/>
    <w:rsid w:val="003675D1"/>
    <w:rsid w:val="00367BCD"/>
    <w:rsid w:val="00367C73"/>
    <w:rsid w:val="00367E23"/>
    <w:rsid w:val="00370AB7"/>
    <w:rsid w:val="00370CCA"/>
    <w:rsid w:val="00371039"/>
    <w:rsid w:val="0037127A"/>
    <w:rsid w:val="00371573"/>
    <w:rsid w:val="00371756"/>
    <w:rsid w:val="003719B0"/>
    <w:rsid w:val="00371C41"/>
    <w:rsid w:val="00372908"/>
    <w:rsid w:val="00373139"/>
    <w:rsid w:val="003735AE"/>
    <w:rsid w:val="00374133"/>
    <w:rsid w:val="0037456F"/>
    <w:rsid w:val="00374D5F"/>
    <w:rsid w:val="00374E60"/>
    <w:rsid w:val="00375049"/>
    <w:rsid w:val="00375774"/>
    <w:rsid w:val="003760BF"/>
    <w:rsid w:val="003763D7"/>
    <w:rsid w:val="0037680C"/>
    <w:rsid w:val="0037698F"/>
    <w:rsid w:val="00376C80"/>
    <w:rsid w:val="00376FE4"/>
    <w:rsid w:val="0037752C"/>
    <w:rsid w:val="00377676"/>
    <w:rsid w:val="00377BF4"/>
    <w:rsid w:val="00377F3D"/>
    <w:rsid w:val="00380B19"/>
    <w:rsid w:val="0038162B"/>
    <w:rsid w:val="003819EE"/>
    <w:rsid w:val="00381E0C"/>
    <w:rsid w:val="00381E79"/>
    <w:rsid w:val="00382186"/>
    <w:rsid w:val="003828AE"/>
    <w:rsid w:val="0038321A"/>
    <w:rsid w:val="00383732"/>
    <w:rsid w:val="00383A83"/>
    <w:rsid w:val="0038462C"/>
    <w:rsid w:val="00384C16"/>
    <w:rsid w:val="00384DD8"/>
    <w:rsid w:val="0038603D"/>
    <w:rsid w:val="0038635A"/>
    <w:rsid w:val="0038688A"/>
    <w:rsid w:val="00386DF9"/>
    <w:rsid w:val="003871A2"/>
    <w:rsid w:val="00387331"/>
    <w:rsid w:val="0038737A"/>
    <w:rsid w:val="0038765B"/>
    <w:rsid w:val="003876A3"/>
    <w:rsid w:val="00390883"/>
    <w:rsid w:val="00390BD9"/>
    <w:rsid w:val="00390C7A"/>
    <w:rsid w:val="00390EDE"/>
    <w:rsid w:val="00391B24"/>
    <w:rsid w:val="003924C8"/>
    <w:rsid w:val="00392FAD"/>
    <w:rsid w:val="00393CC0"/>
    <w:rsid w:val="00394863"/>
    <w:rsid w:val="00394909"/>
    <w:rsid w:val="0039490A"/>
    <w:rsid w:val="00394B81"/>
    <w:rsid w:val="00394C36"/>
    <w:rsid w:val="00394D42"/>
    <w:rsid w:val="00394F0B"/>
    <w:rsid w:val="00394FEF"/>
    <w:rsid w:val="00395454"/>
    <w:rsid w:val="00395892"/>
    <w:rsid w:val="00395C29"/>
    <w:rsid w:val="00396A88"/>
    <w:rsid w:val="00396C79"/>
    <w:rsid w:val="00396D1C"/>
    <w:rsid w:val="003970F2"/>
    <w:rsid w:val="00397295"/>
    <w:rsid w:val="00397307"/>
    <w:rsid w:val="00397310"/>
    <w:rsid w:val="003973D8"/>
    <w:rsid w:val="00397558"/>
    <w:rsid w:val="0039793B"/>
    <w:rsid w:val="003A02C9"/>
    <w:rsid w:val="003A112F"/>
    <w:rsid w:val="003A1278"/>
    <w:rsid w:val="003A1BFF"/>
    <w:rsid w:val="003A282E"/>
    <w:rsid w:val="003A2AA4"/>
    <w:rsid w:val="003A2E57"/>
    <w:rsid w:val="003A2EC1"/>
    <w:rsid w:val="003A36B7"/>
    <w:rsid w:val="003A390A"/>
    <w:rsid w:val="003A39C2"/>
    <w:rsid w:val="003A3AD0"/>
    <w:rsid w:val="003A400E"/>
    <w:rsid w:val="003A4025"/>
    <w:rsid w:val="003A437C"/>
    <w:rsid w:val="003A50A9"/>
    <w:rsid w:val="003A5460"/>
    <w:rsid w:val="003A5ED6"/>
    <w:rsid w:val="003A6DCD"/>
    <w:rsid w:val="003A6DDD"/>
    <w:rsid w:val="003A71D7"/>
    <w:rsid w:val="003A7AA8"/>
    <w:rsid w:val="003A7E0F"/>
    <w:rsid w:val="003B003B"/>
    <w:rsid w:val="003B004D"/>
    <w:rsid w:val="003B13C3"/>
    <w:rsid w:val="003B1950"/>
    <w:rsid w:val="003B1DAD"/>
    <w:rsid w:val="003B1E36"/>
    <w:rsid w:val="003B2093"/>
    <w:rsid w:val="003B2D1D"/>
    <w:rsid w:val="003B2FE1"/>
    <w:rsid w:val="003B3347"/>
    <w:rsid w:val="003B3B69"/>
    <w:rsid w:val="003B3D4C"/>
    <w:rsid w:val="003B3DBC"/>
    <w:rsid w:val="003B3DEB"/>
    <w:rsid w:val="003B4090"/>
    <w:rsid w:val="003B4B2D"/>
    <w:rsid w:val="003B4D03"/>
    <w:rsid w:val="003B5018"/>
    <w:rsid w:val="003B5262"/>
    <w:rsid w:val="003B54E5"/>
    <w:rsid w:val="003B5DB3"/>
    <w:rsid w:val="003B6CFD"/>
    <w:rsid w:val="003B6D00"/>
    <w:rsid w:val="003B6EAA"/>
    <w:rsid w:val="003B715E"/>
    <w:rsid w:val="003B79F2"/>
    <w:rsid w:val="003B7D55"/>
    <w:rsid w:val="003B7DE1"/>
    <w:rsid w:val="003B7EE7"/>
    <w:rsid w:val="003C0381"/>
    <w:rsid w:val="003C0C97"/>
    <w:rsid w:val="003C2086"/>
    <w:rsid w:val="003C23CA"/>
    <w:rsid w:val="003C24F4"/>
    <w:rsid w:val="003C3BD7"/>
    <w:rsid w:val="003C4CEF"/>
    <w:rsid w:val="003C5C15"/>
    <w:rsid w:val="003C6470"/>
    <w:rsid w:val="003C6739"/>
    <w:rsid w:val="003C7272"/>
    <w:rsid w:val="003C7426"/>
    <w:rsid w:val="003C7570"/>
    <w:rsid w:val="003C7611"/>
    <w:rsid w:val="003C7661"/>
    <w:rsid w:val="003C7710"/>
    <w:rsid w:val="003C775A"/>
    <w:rsid w:val="003C7C8C"/>
    <w:rsid w:val="003D0447"/>
    <w:rsid w:val="003D04FA"/>
    <w:rsid w:val="003D058E"/>
    <w:rsid w:val="003D0B88"/>
    <w:rsid w:val="003D170E"/>
    <w:rsid w:val="003D17C9"/>
    <w:rsid w:val="003D1823"/>
    <w:rsid w:val="003D1B0A"/>
    <w:rsid w:val="003D1CDA"/>
    <w:rsid w:val="003D2814"/>
    <w:rsid w:val="003D2B5E"/>
    <w:rsid w:val="003D351A"/>
    <w:rsid w:val="003D3A26"/>
    <w:rsid w:val="003D4D8F"/>
    <w:rsid w:val="003D5006"/>
    <w:rsid w:val="003D5A42"/>
    <w:rsid w:val="003D60F8"/>
    <w:rsid w:val="003D6377"/>
    <w:rsid w:val="003D653B"/>
    <w:rsid w:val="003D682D"/>
    <w:rsid w:val="003D6FA4"/>
    <w:rsid w:val="003D6FAE"/>
    <w:rsid w:val="003D7B03"/>
    <w:rsid w:val="003E045D"/>
    <w:rsid w:val="003E04AF"/>
    <w:rsid w:val="003E083D"/>
    <w:rsid w:val="003E0B79"/>
    <w:rsid w:val="003E0E71"/>
    <w:rsid w:val="003E0EC2"/>
    <w:rsid w:val="003E13C8"/>
    <w:rsid w:val="003E1634"/>
    <w:rsid w:val="003E188E"/>
    <w:rsid w:val="003E18D2"/>
    <w:rsid w:val="003E1C23"/>
    <w:rsid w:val="003E1D64"/>
    <w:rsid w:val="003E1F11"/>
    <w:rsid w:val="003E29B4"/>
    <w:rsid w:val="003E2ACB"/>
    <w:rsid w:val="003E2BDF"/>
    <w:rsid w:val="003E2EB1"/>
    <w:rsid w:val="003E32B8"/>
    <w:rsid w:val="003E3602"/>
    <w:rsid w:val="003E3FDB"/>
    <w:rsid w:val="003E4072"/>
    <w:rsid w:val="003E42DB"/>
    <w:rsid w:val="003E4C6F"/>
    <w:rsid w:val="003E55A6"/>
    <w:rsid w:val="003E5B0E"/>
    <w:rsid w:val="003E661F"/>
    <w:rsid w:val="003E68CC"/>
    <w:rsid w:val="003E6D91"/>
    <w:rsid w:val="003E6F75"/>
    <w:rsid w:val="003E7665"/>
    <w:rsid w:val="003E7AA7"/>
    <w:rsid w:val="003E7CB6"/>
    <w:rsid w:val="003F03B1"/>
    <w:rsid w:val="003F0514"/>
    <w:rsid w:val="003F078B"/>
    <w:rsid w:val="003F0842"/>
    <w:rsid w:val="003F0EC6"/>
    <w:rsid w:val="003F187F"/>
    <w:rsid w:val="003F19CD"/>
    <w:rsid w:val="003F1A3F"/>
    <w:rsid w:val="003F1B97"/>
    <w:rsid w:val="003F1DF4"/>
    <w:rsid w:val="003F269A"/>
    <w:rsid w:val="003F3016"/>
    <w:rsid w:val="003F32A5"/>
    <w:rsid w:val="003F3592"/>
    <w:rsid w:val="003F3FD4"/>
    <w:rsid w:val="003F423C"/>
    <w:rsid w:val="003F45CF"/>
    <w:rsid w:val="003F48F5"/>
    <w:rsid w:val="003F4BBA"/>
    <w:rsid w:val="003F4BE0"/>
    <w:rsid w:val="003F527F"/>
    <w:rsid w:val="003F57C3"/>
    <w:rsid w:val="003F582F"/>
    <w:rsid w:val="003F607F"/>
    <w:rsid w:val="003F6722"/>
    <w:rsid w:val="003F6849"/>
    <w:rsid w:val="003F6B01"/>
    <w:rsid w:val="003F6D6E"/>
    <w:rsid w:val="003F6E05"/>
    <w:rsid w:val="003F767E"/>
    <w:rsid w:val="003F7D45"/>
    <w:rsid w:val="00400164"/>
    <w:rsid w:val="00400DAA"/>
    <w:rsid w:val="00401031"/>
    <w:rsid w:val="0040135E"/>
    <w:rsid w:val="00401DB8"/>
    <w:rsid w:val="00402642"/>
    <w:rsid w:val="0040427F"/>
    <w:rsid w:val="0040454D"/>
    <w:rsid w:val="004049AB"/>
    <w:rsid w:val="004049AE"/>
    <w:rsid w:val="004049BC"/>
    <w:rsid w:val="00404E26"/>
    <w:rsid w:val="00404E8A"/>
    <w:rsid w:val="00405846"/>
    <w:rsid w:val="00405A07"/>
    <w:rsid w:val="00406F11"/>
    <w:rsid w:val="004076FE"/>
    <w:rsid w:val="00407725"/>
    <w:rsid w:val="00407791"/>
    <w:rsid w:val="004079E9"/>
    <w:rsid w:val="00407C63"/>
    <w:rsid w:val="004100CD"/>
    <w:rsid w:val="004109AD"/>
    <w:rsid w:val="00410B1A"/>
    <w:rsid w:val="00410C37"/>
    <w:rsid w:val="00410E69"/>
    <w:rsid w:val="00411028"/>
    <w:rsid w:val="0041130B"/>
    <w:rsid w:val="004116F3"/>
    <w:rsid w:val="004123AB"/>
    <w:rsid w:val="004123BC"/>
    <w:rsid w:val="00412807"/>
    <w:rsid w:val="004128A8"/>
    <w:rsid w:val="00412CD1"/>
    <w:rsid w:val="004130E6"/>
    <w:rsid w:val="00413300"/>
    <w:rsid w:val="004137DF"/>
    <w:rsid w:val="0041380C"/>
    <w:rsid w:val="0041381D"/>
    <w:rsid w:val="00413887"/>
    <w:rsid w:val="00414415"/>
    <w:rsid w:val="00414492"/>
    <w:rsid w:val="004148FD"/>
    <w:rsid w:val="004150DA"/>
    <w:rsid w:val="00415426"/>
    <w:rsid w:val="00415976"/>
    <w:rsid w:val="00415B4C"/>
    <w:rsid w:val="00415B54"/>
    <w:rsid w:val="00416343"/>
    <w:rsid w:val="0041723B"/>
    <w:rsid w:val="00417315"/>
    <w:rsid w:val="00417628"/>
    <w:rsid w:val="00417B33"/>
    <w:rsid w:val="0042037A"/>
    <w:rsid w:val="0042094D"/>
    <w:rsid w:val="00421B72"/>
    <w:rsid w:val="00421DB7"/>
    <w:rsid w:val="00422BB7"/>
    <w:rsid w:val="00422CCD"/>
    <w:rsid w:val="00423A38"/>
    <w:rsid w:val="00423CB9"/>
    <w:rsid w:val="004248E0"/>
    <w:rsid w:val="004248FD"/>
    <w:rsid w:val="00424DAD"/>
    <w:rsid w:val="00424DF3"/>
    <w:rsid w:val="00425D1F"/>
    <w:rsid w:val="00426130"/>
    <w:rsid w:val="00426240"/>
    <w:rsid w:val="004263BD"/>
    <w:rsid w:val="00426874"/>
    <w:rsid w:val="00426B7C"/>
    <w:rsid w:val="00426D49"/>
    <w:rsid w:val="004272B0"/>
    <w:rsid w:val="00427734"/>
    <w:rsid w:val="004307FD"/>
    <w:rsid w:val="00430BBE"/>
    <w:rsid w:val="00430C22"/>
    <w:rsid w:val="00430EEF"/>
    <w:rsid w:val="00431790"/>
    <w:rsid w:val="00431D22"/>
    <w:rsid w:val="00431F86"/>
    <w:rsid w:val="00432158"/>
    <w:rsid w:val="0043254C"/>
    <w:rsid w:val="00432A20"/>
    <w:rsid w:val="00432D35"/>
    <w:rsid w:val="004333E6"/>
    <w:rsid w:val="00434A7A"/>
    <w:rsid w:val="00434FDE"/>
    <w:rsid w:val="00435265"/>
    <w:rsid w:val="0043536B"/>
    <w:rsid w:val="00435619"/>
    <w:rsid w:val="00435EBD"/>
    <w:rsid w:val="004365B5"/>
    <w:rsid w:val="00437399"/>
    <w:rsid w:val="00437A54"/>
    <w:rsid w:val="0044045C"/>
    <w:rsid w:val="00440588"/>
    <w:rsid w:val="00440D10"/>
    <w:rsid w:val="004418F2"/>
    <w:rsid w:val="00441DE4"/>
    <w:rsid w:val="00441F0C"/>
    <w:rsid w:val="00442AC3"/>
    <w:rsid w:val="00442E96"/>
    <w:rsid w:val="00442EAD"/>
    <w:rsid w:val="0044319A"/>
    <w:rsid w:val="00443666"/>
    <w:rsid w:val="004439F0"/>
    <w:rsid w:val="00443AEE"/>
    <w:rsid w:val="00443CF4"/>
    <w:rsid w:val="00443E08"/>
    <w:rsid w:val="00443FA2"/>
    <w:rsid w:val="0044457C"/>
    <w:rsid w:val="00444922"/>
    <w:rsid w:val="00444B49"/>
    <w:rsid w:val="004456EF"/>
    <w:rsid w:val="00446153"/>
    <w:rsid w:val="004463E0"/>
    <w:rsid w:val="00446C7C"/>
    <w:rsid w:val="004471F4"/>
    <w:rsid w:val="00447643"/>
    <w:rsid w:val="00447B07"/>
    <w:rsid w:val="004501DF"/>
    <w:rsid w:val="0045026F"/>
    <w:rsid w:val="00450657"/>
    <w:rsid w:val="00450A2C"/>
    <w:rsid w:val="004510C1"/>
    <w:rsid w:val="00451683"/>
    <w:rsid w:val="004516D2"/>
    <w:rsid w:val="0045179C"/>
    <w:rsid w:val="00451C94"/>
    <w:rsid w:val="0045203B"/>
    <w:rsid w:val="004526B0"/>
    <w:rsid w:val="00452CFF"/>
    <w:rsid w:val="0045333D"/>
    <w:rsid w:val="0045340A"/>
    <w:rsid w:val="004535C7"/>
    <w:rsid w:val="00453973"/>
    <w:rsid w:val="00454A9F"/>
    <w:rsid w:val="00454BE7"/>
    <w:rsid w:val="00454C4F"/>
    <w:rsid w:val="00454E90"/>
    <w:rsid w:val="004552E2"/>
    <w:rsid w:val="00455A0D"/>
    <w:rsid w:val="00455C38"/>
    <w:rsid w:val="00455CB8"/>
    <w:rsid w:val="00455F8C"/>
    <w:rsid w:val="0045610E"/>
    <w:rsid w:val="00456709"/>
    <w:rsid w:val="0045684C"/>
    <w:rsid w:val="00456BD3"/>
    <w:rsid w:val="00456F3B"/>
    <w:rsid w:val="0045756F"/>
    <w:rsid w:val="00457684"/>
    <w:rsid w:val="004579F5"/>
    <w:rsid w:val="0046103F"/>
    <w:rsid w:val="00461170"/>
    <w:rsid w:val="00461828"/>
    <w:rsid w:val="00461FAD"/>
    <w:rsid w:val="0046220F"/>
    <w:rsid w:val="004622E7"/>
    <w:rsid w:val="004623E7"/>
    <w:rsid w:val="00462591"/>
    <w:rsid w:val="00462907"/>
    <w:rsid w:val="0046297B"/>
    <w:rsid w:val="0046328A"/>
    <w:rsid w:val="004632BB"/>
    <w:rsid w:val="00463997"/>
    <w:rsid w:val="00463BE8"/>
    <w:rsid w:val="00463C3F"/>
    <w:rsid w:val="00463E7B"/>
    <w:rsid w:val="004641AB"/>
    <w:rsid w:val="00464582"/>
    <w:rsid w:val="004645BF"/>
    <w:rsid w:val="00466648"/>
    <w:rsid w:val="004674B9"/>
    <w:rsid w:val="00467A94"/>
    <w:rsid w:val="00470130"/>
    <w:rsid w:val="00470BC1"/>
    <w:rsid w:val="004718D8"/>
    <w:rsid w:val="0047198F"/>
    <w:rsid w:val="00471C18"/>
    <w:rsid w:val="0047238B"/>
    <w:rsid w:val="00473C89"/>
    <w:rsid w:val="00473FAA"/>
    <w:rsid w:val="00474025"/>
    <w:rsid w:val="00474063"/>
    <w:rsid w:val="0047417A"/>
    <w:rsid w:val="004742E2"/>
    <w:rsid w:val="00475C7D"/>
    <w:rsid w:val="0047604C"/>
    <w:rsid w:val="00476B5D"/>
    <w:rsid w:val="004771ED"/>
    <w:rsid w:val="004774BA"/>
    <w:rsid w:val="004774ED"/>
    <w:rsid w:val="00477A18"/>
    <w:rsid w:val="00477B63"/>
    <w:rsid w:val="00480968"/>
    <w:rsid w:val="00481454"/>
    <w:rsid w:val="00482495"/>
    <w:rsid w:val="004832B4"/>
    <w:rsid w:val="004834C5"/>
    <w:rsid w:val="004837DF"/>
    <w:rsid w:val="00483C67"/>
    <w:rsid w:val="00484421"/>
    <w:rsid w:val="004847FA"/>
    <w:rsid w:val="00484CD3"/>
    <w:rsid w:val="0048547C"/>
    <w:rsid w:val="004856F1"/>
    <w:rsid w:val="004856FB"/>
    <w:rsid w:val="00485FF7"/>
    <w:rsid w:val="004862D0"/>
    <w:rsid w:val="0048685D"/>
    <w:rsid w:val="00486F1B"/>
    <w:rsid w:val="00486F88"/>
    <w:rsid w:val="004872CE"/>
    <w:rsid w:val="0048742E"/>
    <w:rsid w:val="004874C2"/>
    <w:rsid w:val="004879CD"/>
    <w:rsid w:val="00487D8D"/>
    <w:rsid w:val="0049064B"/>
    <w:rsid w:val="004912F1"/>
    <w:rsid w:val="00491398"/>
    <w:rsid w:val="00491C74"/>
    <w:rsid w:val="00492093"/>
    <w:rsid w:val="00492D59"/>
    <w:rsid w:val="00493005"/>
    <w:rsid w:val="004931AE"/>
    <w:rsid w:val="00494814"/>
    <w:rsid w:val="004953A0"/>
    <w:rsid w:val="004955A6"/>
    <w:rsid w:val="004957DB"/>
    <w:rsid w:val="004958BA"/>
    <w:rsid w:val="00495D96"/>
    <w:rsid w:val="00496789"/>
    <w:rsid w:val="00496C13"/>
    <w:rsid w:val="00497154"/>
    <w:rsid w:val="004978C5"/>
    <w:rsid w:val="00497C28"/>
    <w:rsid w:val="004A0513"/>
    <w:rsid w:val="004A0663"/>
    <w:rsid w:val="004A06C0"/>
    <w:rsid w:val="004A0B1E"/>
    <w:rsid w:val="004A0F85"/>
    <w:rsid w:val="004A0FB2"/>
    <w:rsid w:val="004A126D"/>
    <w:rsid w:val="004A1327"/>
    <w:rsid w:val="004A19CB"/>
    <w:rsid w:val="004A1C77"/>
    <w:rsid w:val="004A2278"/>
    <w:rsid w:val="004A2AA7"/>
    <w:rsid w:val="004A2D2B"/>
    <w:rsid w:val="004A2FCC"/>
    <w:rsid w:val="004A4015"/>
    <w:rsid w:val="004A5279"/>
    <w:rsid w:val="004A52C8"/>
    <w:rsid w:val="004A538D"/>
    <w:rsid w:val="004A55E6"/>
    <w:rsid w:val="004A5B76"/>
    <w:rsid w:val="004A5E52"/>
    <w:rsid w:val="004A5EB0"/>
    <w:rsid w:val="004A5ECF"/>
    <w:rsid w:val="004A616C"/>
    <w:rsid w:val="004A617E"/>
    <w:rsid w:val="004A6577"/>
    <w:rsid w:val="004A6AAA"/>
    <w:rsid w:val="004A6BD9"/>
    <w:rsid w:val="004A70C3"/>
    <w:rsid w:val="004A7F9F"/>
    <w:rsid w:val="004B02F6"/>
    <w:rsid w:val="004B06A9"/>
    <w:rsid w:val="004B154D"/>
    <w:rsid w:val="004B1C39"/>
    <w:rsid w:val="004B21CF"/>
    <w:rsid w:val="004B2534"/>
    <w:rsid w:val="004B27D9"/>
    <w:rsid w:val="004B2883"/>
    <w:rsid w:val="004B306A"/>
    <w:rsid w:val="004B311C"/>
    <w:rsid w:val="004B32B2"/>
    <w:rsid w:val="004B332E"/>
    <w:rsid w:val="004B3B61"/>
    <w:rsid w:val="004B3B68"/>
    <w:rsid w:val="004B40FE"/>
    <w:rsid w:val="004B4332"/>
    <w:rsid w:val="004B4990"/>
    <w:rsid w:val="004B4C77"/>
    <w:rsid w:val="004B4E1B"/>
    <w:rsid w:val="004B51F2"/>
    <w:rsid w:val="004B53C5"/>
    <w:rsid w:val="004B5455"/>
    <w:rsid w:val="004B5D7B"/>
    <w:rsid w:val="004B64A7"/>
    <w:rsid w:val="004B7075"/>
    <w:rsid w:val="004B7265"/>
    <w:rsid w:val="004B7600"/>
    <w:rsid w:val="004C0C1E"/>
    <w:rsid w:val="004C0C76"/>
    <w:rsid w:val="004C0C7A"/>
    <w:rsid w:val="004C0E66"/>
    <w:rsid w:val="004C100C"/>
    <w:rsid w:val="004C1E00"/>
    <w:rsid w:val="004C286E"/>
    <w:rsid w:val="004C2AE2"/>
    <w:rsid w:val="004C34B9"/>
    <w:rsid w:val="004C3AE3"/>
    <w:rsid w:val="004C3EEF"/>
    <w:rsid w:val="004C40FB"/>
    <w:rsid w:val="004C453A"/>
    <w:rsid w:val="004C5094"/>
    <w:rsid w:val="004C52BB"/>
    <w:rsid w:val="004C564E"/>
    <w:rsid w:val="004C568A"/>
    <w:rsid w:val="004C56DE"/>
    <w:rsid w:val="004C5C34"/>
    <w:rsid w:val="004C60B3"/>
    <w:rsid w:val="004C6638"/>
    <w:rsid w:val="004C67B8"/>
    <w:rsid w:val="004C67DD"/>
    <w:rsid w:val="004C70D1"/>
    <w:rsid w:val="004C76E8"/>
    <w:rsid w:val="004C7D10"/>
    <w:rsid w:val="004C7DEA"/>
    <w:rsid w:val="004D060C"/>
    <w:rsid w:val="004D0C97"/>
    <w:rsid w:val="004D0ED7"/>
    <w:rsid w:val="004D0F1F"/>
    <w:rsid w:val="004D0FC8"/>
    <w:rsid w:val="004D16AD"/>
    <w:rsid w:val="004D1AE6"/>
    <w:rsid w:val="004D1C55"/>
    <w:rsid w:val="004D2163"/>
    <w:rsid w:val="004D2191"/>
    <w:rsid w:val="004D29EB"/>
    <w:rsid w:val="004D374D"/>
    <w:rsid w:val="004D396A"/>
    <w:rsid w:val="004D3C11"/>
    <w:rsid w:val="004D3FAA"/>
    <w:rsid w:val="004D45F9"/>
    <w:rsid w:val="004D4C06"/>
    <w:rsid w:val="004D4CD9"/>
    <w:rsid w:val="004D52EB"/>
    <w:rsid w:val="004D532E"/>
    <w:rsid w:val="004D56FC"/>
    <w:rsid w:val="004D58F5"/>
    <w:rsid w:val="004D65DB"/>
    <w:rsid w:val="004D6B0D"/>
    <w:rsid w:val="004E0240"/>
    <w:rsid w:val="004E0EED"/>
    <w:rsid w:val="004E2199"/>
    <w:rsid w:val="004E2366"/>
    <w:rsid w:val="004E2B09"/>
    <w:rsid w:val="004E3189"/>
    <w:rsid w:val="004E31DB"/>
    <w:rsid w:val="004E3224"/>
    <w:rsid w:val="004E3E4F"/>
    <w:rsid w:val="004E4A23"/>
    <w:rsid w:val="004E54E3"/>
    <w:rsid w:val="004E5AE6"/>
    <w:rsid w:val="004E5DE1"/>
    <w:rsid w:val="004E5F39"/>
    <w:rsid w:val="004E5F49"/>
    <w:rsid w:val="004E6072"/>
    <w:rsid w:val="004E6B40"/>
    <w:rsid w:val="004E70DE"/>
    <w:rsid w:val="004E77FD"/>
    <w:rsid w:val="004F0B40"/>
    <w:rsid w:val="004F1CB6"/>
    <w:rsid w:val="004F22F5"/>
    <w:rsid w:val="004F245F"/>
    <w:rsid w:val="004F2B97"/>
    <w:rsid w:val="004F2DD8"/>
    <w:rsid w:val="004F31EE"/>
    <w:rsid w:val="004F3A0E"/>
    <w:rsid w:val="004F3C8F"/>
    <w:rsid w:val="004F4049"/>
    <w:rsid w:val="004F4296"/>
    <w:rsid w:val="004F48A5"/>
    <w:rsid w:val="004F49CA"/>
    <w:rsid w:val="004F4D2D"/>
    <w:rsid w:val="004F5477"/>
    <w:rsid w:val="004F6B1B"/>
    <w:rsid w:val="004F73DC"/>
    <w:rsid w:val="004F7965"/>
    <w:rsid w:val="004F7DCA"/>
    <w:rsid w:val="004F7F11"/>
    <w:rsid w:val="004F7F61"/>
    <w:rsid w:val="005005C6"/>
    <w:rsid w:val="00500CED"/>
    <w:rsid w:val="005016CB"/>
    <w:rsid w:val="005017F9"/>
    <w:rsid w:val="00501CFA"/>
    <w:rsid w:val="00501FA0"/>
    <w:rsid w:val="0050255B"/>
    <w:rsid w:val="00502BE3"/>
    <w:rsid w:val="00502F8F"/>
    <w:rsid w:val="00503B9F"/>
    <w:rsid w:val="00503D69"/>
    <w:rsid w:val="005043D2"/>
    <w:rsid w:val="00504597"/>
    <w:rsid w:val="0050468E"/>
    <w:rsid w:val="00504E42"/>
    <w:rsid w:val="00505C91"/>
    <w:rsid w:val="00505DC4"/>
    <w:rsid w:val="00506950"/>
    <w:rsid w:val="00506B83"/>
    <w:rsid w:val="0050794C"/>
    <w:rsid w:val="00507CCA"/>
    <w:rsid w:val="005111ED"/>
    <w:rsid w:val="005116C7"/>
    <w:rsid w:val="00511BEE"/>
    <w:rsid w:val="00511D51"/>
    <w:rsid w:val="005120BF"/>
    <w:rsid w:val="0051279E"/>
    <w:rsid w:val="00512BF2"/>
    <w:rsid w:val="005134F9"/>
    <w:rsid w:val="00513926"/>
    <w:rsid w:val="005139A3"/>
    <w:rsid w:val="00513C2F"/>
    <w:rsid w:val="00513FC6"/>
    <w:rsid w:val="005140A0"/>
    <w:rsid w:val="005146D1"/>
    <w:rsid w:val="005148E9"/>
    <w:rsid w:val="00514D18"/>
    <w:rsid w:val="005151D0"/>
    <w:rsid w:val="0051535B"/>
    <w:rsid w:val="005158D0"/>
    <w:rsid w:val="00515A0D"/>
    <w:rsid w:val="00515F9C"/>
    <w:rsid w:val="00516172"/>
    <w:rsid w:val="00516264"/>
    <w:rsid w:val="00516835"/>
    <w:rsid w:val="0051727E"/>
    <w:rsid w:val="005174F0"/>
    <w:rsid w:val="005177CA"/>
    <w:rsid w:val="00517D0D"/>
    <w:rsid w:val="00517DF7"/>
    <w:rsid w:val="00520482"/>
    <w:rsid w:val="005205AD"/>
    <w:rsid w:val="005206A8"/>
    <w:rsid w:val="005208CA"/>
    <w:rsid w:val="00520934"/>
    <w:rsid w:val="00520981"/>
    <w:rsid w:val="005209A3"/>
    <w:rsid w:val="00521006"/>
    <w:rsid w:val="005219A7"/>
    <w:rsid w:val="005219D9"/>
    <w:rsid w:val="00521A36"/>
    <w:rsid w:val="00521CB3"/>
    <w:rsid w:val="005220CC"/>
    <w:rsid w:val="0052232B"/>
    <w:rsid w:val="005225D8"/>
    <w:rsid w:val="005228C1"/>
    <w:rsid w:val="00522BA4"/>
    <w:rsid w:val="00523041"/>
    <w:rsid w:val="005230ED"/>
    <w:rsid w:val="00523156"/>
    <w:rsid w:val="00523DC9"/>
    <w:rsid w:val="00523E7F"/>
    <w:rsid w:val="00524596"/>
    <w:rsid w:val="00524994"/>
    <w:rsid w:val="00524AAB"/>
    <w:rsid w:val="00524F01"/>
    <w:rsid w:val="00525620"/>
    <w:rsid w:val="00525622"/>
    <w:rsid w:val="005256C4"/>
    <w:rsid w:val="00525AAB"/>
    <w:rsid w:val="00525C28"/>
    <w:rsid w:val="00525CEF"/>
    <w:rsid w:val="005263DA"/>
    <w:rsid w:val="00526664"/>
    <w:rsid w:val="005266A2"/>
    <w:rsid w:val="00526993"/>
    <w:rsid w:val="00526BC3"/>
    <w:rsid w:val="005300FA"/>
    <w:rsid w:val="005310D3"/>
    <w:rsid w:val="00531301"/>
    <w:rsid w:val="00531833"/>
    <w:rsid w:val="00531CF0"/>
    <w:rsid w:val="005326D6"/>
    <w:rsid w:val="005329B2"/>
    <w:rsid w:val="00532A86"/>
    <w:rsid w:val="0053372A"/>
    <w:rsid w:val="0053472F"/>
    <w:rsid w:val="00534DA3"/>
    <w:rsid w:val="0053531A"/>
    <w:rsid w:val="0053541E"/>
    <w:rsid w:val="0053558A"/>
    <w:rsid w:val="00535C17"/>
    <w:rsid w:val="005369D2"/>
    <w:rsid w:val="0053734A"/>
    <w:rsid w:val="005378A7"/>
    <w:rsid w:val="00537EE7"/>
    <w:rsid w:val="0054003C"/>
    <w:rsid w:val="00540B49"/>
    <w:rsid w:val="00541007"/>
    <w:rsid w:val="0054134C"/>
    <w:rsid w:val="00541736"/>
    <w:rsid w:val="0054238E"/>
    <w:rsid w:val="00542591"/>
    <w:rsid w:val="00542762"/>
    <w:rsid w:val="00542FD1"/>
    <w:rsid w:val="00544050"/>
    <w:rsid w:val="00544054"/>
    <w:rsid w:val="005442EA"/>
    <w:rsid w:val="00544403"/>
    <w:rsid w:val="00544640"/>
    <w:rsid w:val="00544979"/>
    <w:rsid w:val="00544D0C"/>
    <w:rsid w:val="00545037"/>
    <w:rsid w:val="005452DC"/>
    <w:rsid w:val="005457B0"/>
    <w:rsid w:val="0054608A"/>
    <w:rsid w:val="0054634C"/>
    <w:rsid w:val="00546EFE"/>
    <w:rsid w:val="005478CE"/>
    <w:rsid w:val="00547980"/>
    <w:rsid w:val="00547FD1"/>
    <w:rsid w:val="00550156"/>
    <w:rsid w:val="0055023E"/>
    <w:rsid w:val="00550539"/>
    <w:rsid w:val="005506E9"/>
    <w:rsid w:val="00550718"/>
    <w:rsid w:val="0055079E"/>
    <w:rsid w:val="0055094A"/>
    <w:rsid w:val="005509F9"/>
    <w:rsid w:val="0055107C"/>
    <w:rsid w:val="0055124F"/>
    <w:rsid w:val="00551F08"/>
    <w:rsid w:val="00552433"/>
    <w:rsid w:val="00552B9C"/>
    <w:rsid w:val="00553C04"/>
    <w:rsid w:val="00553E84"/>
    <w:rsid w:val="00554599"/>
    <w:rsid w:val="0055480E"/>
    <w:rsid w:val="00554CD8"/>
    <w:rsid w:val="005550EE"/>
    <w:rsid w:val="00555140"/>
    <w:rsid w:val="00555D43"/>
    <w:rsid w:val="00557110"/>
    <w:rsid w:val="00557ADB"/>
    <w:rsid w:val="00557C92"/>
    <w:rsid w:val="005600EA"/>
    <w:rsid w:val="00560101"/>
    <w:rsid w:val="0056048A"/>
    <w:rsid w:val="00560B7E"/>
    <w:rsid w:val="00560E22"/>
    <w:rsid w:val="00560E7C"/>
    <w:rsid w:val="00560F82"/>
    <w:rsid w:val="005613AC"/>
    <w:rsid w:val="005615A3"/>
    <w:rsid w:val="00561755"/>
    <w:rsid w:val="005617B4"/>
    <w:rsid w:val="0056183B"/>
    <w:rsid w:val="0056197A"/>
    <w:rsid w:val="00561AB2"/>
    <w:rsid w:val="00562232"/>
    <w:rsid w:val="00562B3A"/>
    <w:rsid w:val="00562B7E"/>
    <w:rsid w:val="005631BF"/>
    <w:rsid w:val="005631F5"/>
    <w:rsid w:val="00563936"/>
    <w:rsid w:val="00563BBF"/>
    <w:rsid w:val="00564804"/>
    <w:rsid w:val="00564D50"/>
    <w:rsid w:val="005658BB"/>
    <w:rsid w:val="00565949"/>
    <w:rsid w:val="00565B26"/>
    <w:rsid w:val="00565C17"/>
    <w:rsid w:val="00565D74"/>
    <w:rsid w:val="00565F5B"/>
    <w:rsid w:val="0056613C"/>
    <w:rsid w:val="0056634D"/>
    <w:rsid w:val="00566363"/>
    <w:rsid w:val="00566733"/>
    <w:rsid w:val="00566768"/>
    <w:rsid w:val="00567464"/>
    <w:rsid w:val="00567AA8"/>
    <w:rsid w:val="00567B12"/>
    <w:rsid w:val="00570BC5"/>
    <w:rsid w:val="00571697"/>
    <w:rsid w:val="00571CCB"/>
    <w:rsid w:val="00572E07"/>
    <w:rsid w:val="005730F6"/>
    <w:rsid w:val="00573953"/>
    <w:rsid w:val="00573FC8"/>
    <w:rsid w:val="00574171"/>
    <w:rsid w:val="00574204"/>
    <w:rsid w:val="00574586"/>
    <w:rsid w:val="00574A86"/>
    <w:rsid w:val="00574E82"/>
    <w:rsid w:val="00574EC6"/>
    <w:rsid w:val="00574F53"/>
    <w:rsid w:val="005754B7"/>
    <w:rsid w:val="00575B3D"/>
    <w:rsid w:val="00575DAB"/>
    <w:rsid w:val="00576273"/>
    <w:rsid w:val="005769DF"/>
    <w:rsid w:val="005771CA"/>
    <w:rsid w:val="00577890"/>
    <w:rsid w:val="00577D7F"/>
    <w:rsid w:val="00577FF7"/>
    <w:rsid w:val="005804A6"/>
    <w:rsid w:val="00580847"/>
    <w:rsid w:val="00580927"/>
    <w:rsid w:val="00580941"/>
    <w:rsid w:val="00580B8E"/>
    <w:rsid w:val="00580DC1"/>
    <w:rsid w:val="00581E96"/>
    <w:rsid w:val="00582233"/>
    <w:rsid w:val="005826B0"/>
    <w:rsid w:val="0058312F"/>
    <w:rsid w:val="0058348D"/>
    <w:rsid w:val="00584589"/>
    <w:rsid w:val="00584AED"/>
    <w:rsid w:val="00584CFD"/>
    <w:rsid w:val="00584DF9"/>
    <w:rsid w:val="00584EEE"/>
    <w:rsid w:val="00585043"/>
    <w:rsid w:val="005854B9"/>
    <w:rsid w:val="005854E1"/>
    <w:rsid w:val="00585D8E"/>
    <w:rsid w:val="005877FC"/>
    <w:rsid w:val="00587CD8"/>
    <w:rsid w:val="005903A4"/>
    <w:rsid w:val="005905BD"/>
    <w:rsid w:val="005909FD"/>
    <w:rsid w:val="0059143C"/>
    <w:rsid w:val="00591ED2"/>
    <w:rsid w:val="00592670"/>
    <w:rsid w:val="00593608"/>
    <w:rsid w:val="00593AD1"/>
    <w:rsid w:val="00594150"/>
    <w:rsid w:val="0059435F"/>
    <w:rsid w:val="005953CA"/>
    <w:rsid w:val="005957A9"/>
    <w:rsid w:val="00595FC4"/>
    <w:rsid w:val="005960BB"/>
    <w:rsid w:val="0059616D"/>
    <w:rsid w:val="0059627F"/>
    <w:rsid w:val="00596381"/>
    <w:rsid w:val="00596891"/>
    <w:rsid w:val="00596A6B"/>
    <w:rsid w:val="00596AA9"/>
    <w:rsid w:val="00596BF2"/>
    <w:rsid w:val="00596CEC"/>
    <w:rsid w:val="00597FC7"/>
    <w:rsid w:val="005A09D2"/>
    <w:rsid w:val="005A0BB6"/>
    <w:rsid w:val="005A0F97"/>
    <w:rsid w:val="005A13C9"/>
    <w:rsid w:val="005A1A74"/>
    <w:rsid w:val="005A20BC"/>
    <w:rsid w:val="005A24D2"/>
    <w:rsid w:val="005A305E"/>
    <w:rsid w:val="005A32B2"/>
    <w:rsid w:val="005A3F70"/>
    <w:rsid w:val="005A42D0"/>
    <w:rsid w:val="005A48C4"/>
    <w:rsid w:val="005A4960"/>
    <w:rsid w:val="005A4987"/>
    <w:rsid w:val="005A4A41"/>
    <w:rsid w:val="005A5CF5"/>
    <w:rsid w:val="005A5DD0"/>
    <w:rsid w:val="005A60C0"/>
    <w:rsid w:val="005A6657"/>
    <w:rsid w:val="005A6EC5"/>
    <w:rsid w:val="005A6FBB"/>
    <w:rsid w:val="005A7537"/>
    <w:rsid w:val="005A7BBA"/>
    <w:rsid w:val="005B063B"/>
    <w:rsid w:val="005B0BFA"/>
    <w:rsid w:val="005B0E49"/>
    <w:rsid w:val="005B1669"/>
    <w:rsid w:val="005B2121"/>
    <w:rsid w:val="005B2151"/>
    <w:rsid w:val="005B2451"/>
    <w:rsid w:val="005B29E7"/>
    <w:rsid w:val="005B2BB4"/>
    <w:rsid w:val="005B31CA"/>
    <w:rsid w:val="005B32EC"/>
    <w:rsid w:val="005B49A8"/>
    <w:rsid w:val="005B4DEC"/>
    <w:rsid w:val="005B4F52"/>
    <w:rsid w:val="005B5206"/>
    <w:rsid w:val="005B526A"/>
    <w:rsid w:val="005B5776"/>
    <w:rsid w:val="005B5A78"/>
    <w:rsid w:val="005B6434"/>
    <w:rsid w:val="005B65EC"/>
    <w:rsid w:val="005B68E7"/>
    <w:rsid w:val="005B6AC7"/>
    <w:rsid w:val="005B75F5"/>
    <w:rsid w:val="005B7700"/>
    <w:rsid w:val="005B7A45"/>
    <w:rsid w:val="005B7C65"/>
    <w:rsid w:val="005B7FC0"/>
    <w:rsid w:val="005C012D"/>
    <w:rsid w:val="005C0677"/>
    <w:rsid w:val="005C0A12"/>
    <w:rsid w:val="005C0C16"/>
    <w:rsid w:val="005C0D93"/>
    <w:rsid w:val="005C15DE"/>
    <w:rsid w:val="005C169B"/>
    <w:rsid w:val="005C19A1"/>
    <w:rsid w:val="005C19AF"/>
    <w:rsid w:val="005C19C8"/>
    <w:rsid w:val="005C1EC8"/>
    <w:rsid w:val="005C20A4"/>
    <w:rsid w:val="005C3F4E"/>
    <w:rsid w:val="005C4124"/>
    <w:rsid w:val="005C41A1"/>
    <w:rsid w:val="005C46D1"/>
    <w:rsid w:val="005C49B9"/>
    <w:rsid w:val="005C500A"/>
    <w:rsid w:val="005C5A3E"/>
    <w:rsid w:val="005C5FB9"/>
    <w:rsid w:val="005C63A8"/>
    <w:rsid w:val="005C6EC3"/>
    <w:rsid w:val="005C7389"/>
    <w:rsid w:val="005C7826"/>
    <w:rsid w:val="005C7C87"/>
    <w:rsid w:val="005C7CFF"/>
    <w:rsid w:val="005C7E59"/>
    <w:rsid w:val="005D047E"/>
    <w:rsid w:val="005D0539"/>
    <w:rsid w:val="005D08D8"/>
    <w:rsid w:val="005D0D07"/>
    <w:rsid w:val="005D11D0"/>
    <w:rsid w:val="005D156F"/>
    <w:rsid w:val="005D16F9"/>
    <w:rsid w:val="005D2034"/>
    <w:rsid w:val="005D3460"/>
    <w:rsid w:val="005D37D4"/>
    <w:rsid w:val="005D3A9F"/>
    <w:rsid w:val="005D50D4"/>
    <w:rsid w:val="005D51AB"/>
    <w:rsid w:val="005D562F"/>
    <w:rsid w:val="005D599D"/>
    <w:rsid w:val="005D5B41"/>
    <w:rsid w:val="005D5FCB"/>
    <w:rsid w:val="005D62AB"/>
    <w:rsid w:val="005D71A0"/>
    <w:rsid w:val="005D71B7"/>
    <w:rsid w:val="005D7DB4"/>
    <w:rsid w:val="005E060E"/>
    <w:rsid w:val="005E0837"/>
    <w:rsid w:val="005E220D"/>
    <w:rsid w:val="005E2D85"/>
    <w:rsid w:val="005E2D8C"/>
    <w:rsid w:val="005E30C7"/>
    <w:rsid w:val="005E317B"/>
    <w:rsid w:val="005E32FA"/>
    <w:rsid w:val="005E33FB"/>
    <w:rsid w:val="005E3536"/>
    <w:rsid w:val="005E3D02"/>
    <w:rsid w:val="005E3FE1"/>
    <w:rsid w:val="005E4018"/>
    <w:rsid w:val="005E40CD"/>
    <w:rsid w:val="005E460D"/>
    <w:rsid w:val="005E4F8B"/>
    <w:rsid w:val="005E55B8"/>
    <w:rsid w:val="005E5AB3"/>
    <w:rsid w:val="005E6128"/>
    <w:rsid w:val="005E6558"/>
    <w:rsid w:val="005E6F37"/>
    <w:rsid w:val="005E73CA"/>
    <w:rsid w:val="005E78E2"/>
    <w:rsid w:val="005E7ABE"/>
    <w:rsid w:val="005F024A"/>
    <w:rsid w:val="005F086B"/>
    <w:rsid w:val="005F0914"/>
    <w:rsid w:val="005F0AEC"/>
    <w:rsid w:val="005F0BF5"/>
    <w:rsid w:val="005F147F"/>
    <w:rsid w:val="005F194A"/>
    <w:rsid w:val="005F1AFA"/>
    <w:rsid w:val="005F1D2A"/>
    <w:rsid w:val="005F1E36"/>
    <w:rsid w:val="005F266D"/>
    <w:rsid w:val="005F3438"/>
    <w:rsid w:val="005F373C"/>
    <w:rsid w:val="005F3E51"/>
    <w:rsid w:val="005F41FA"/>
    <w:rsid w:val="005F5913"/>
    <w:rsid w:val="005F738C"/>
    <w:rsid w:val="005F7557"/>
    <w:rsid w:val="005F78E9"/>
    <w:rsid w:val="005F7AB0"/>
    <w:rsid w:val="005F7BBD"/>
    <w:rsid w:val="006001D0"/>
    <w:rsid w:val="006004C9"/>
    <w:rsid w:val="0060099E"/>
    <w:rsid w:val="00600D60"/>
    <w:rsid w:val="00600D7C"/>
    <w:rsid w:val="0060183F"/>
    <w:rsid w:val="006020BC"/>
    <w:rsid w:val="006023D3"/>
    <w:rsid w:val="0060290C"/>
    <w:rsid w:val="0060314A"/>
    <w:rsid w:val="006037EA"/>
    <w:rsid w:val="00603A23"/>
    <w:rsid w:val="00603CA4"/>
    <w:rsid w:val="00603D40"/>
    <w:rsid w:val="0060428E"/>
    <w:rsid w:val="00604538"/>
    <w:rsid w:val="00604731"/>
    <w:rsid w:val="006047F2"/>
    <w:rsid w:val="00604B43"/>
    <w:rsid w:val="00605270"/>
    <w:rsid w:val="00605286"/>
    <w:rsid w:val="00605B3E"/>
    <w:rsid w:val="00605FA3"/>
    <w:rsid w:val="0060691F"/>
    <w:rsid w:val="00606CAA"/>
    <w:rsid w:val="006079F4"/>
    <w:rsid w:val="00610034"/>
    <w:rsid w:val="0061004C"/>
    <w:rsid w:val="0061069F"/>
    <w:rsid w:val="0061150B"/>
    <w:rsid w:val="00611E87"/>
    <w:rsid w:val="0061258F"/>
    <w:rsid w:val="00612849"/>
    <w:rsid w:val="00612FD7"/>
    <w:rsid w:val="00612FFF"/>
    <w:rsid w:val="00613249"/>
    <w:rsid w:val="006135CE"/>
    <w:rsid w:val="006136B9"/>
    <w:rsid w:val="00613D2C"/>
    <w:rsid w:val="00613E8D"/>
    <w:rsid w:val="006149F7"/>
    <w:rsid w:val="00614EAD"/>
    <w:rsid w:val="00615117"/>
    <w:rsid w:val="0061536D"/>
    <w:rsid w:val="00615789"/>
    <w:rsid w:val="00615EF8"/>
    <w:rsid w:val="00615F1D"/>
    <w:rsid w:val="00616424"/>
    <w:rsid w:val="00616AFB"/>
    <w:rsid w:val="00616C56"/>
    <w:rsid w:val="00617500"/>
    <w:rsid w:val="006176F5"/>
    <w:rsid w:val="006179A5"/>
    <w:rsid w:val="00617B46"/>
    <w:rsid w:val="00617C72"/>
    <w:rsid w:val="00620EC0"/>
    <w:rsid w:val="00621419"/>
    <w:rsid w:val="00621752"/>
    <w:rsid w:val="006220AC"/>
    <w:rsid w:val="00623070"/>
    <w:rsid w:val="00623F91"/>
    <w:rsid w:val="0062454E"/>
    <w:rsid w:val="00624D11"/>
    <w:rsid w:val="0062527F"/>
    <w:rsid w:val="0062578A"/>
    <w:rsid w:val="006260F7"/>
    <w:rsid w:val="00626183"/>
    <w:rsid w:val="006267C0"/>
    <w:rsid w:val="00626850"/>
    <w:rsid w:val="00627278"/>
    <w:rsid w:val="0062789E"/>
    <w:rsid w:val="00627CBF"/>
    <w:rsid w:val="00630053"/>
    <w:rsid w:val="00630E09"/>
    <w:rsid w:val="00630F22"/>
    <w:rsid w:val="0063151E"/>
    <w:rsid w:val="00631FED"/>
    <w:rsid w:val="006325AB"/>
    <w:rsid w:val="006327E3"/>
    <w:rsid w:val="006329C2"/>
    <w:rsid w:val="00632BD5"/>
    <w:rsid w:val="006336C5"/>
    <w:rsid w:val="00633AF4"/>
    <w:rsid w:val="00633D5D"/>
    <w:rsid w:val="006342AB"/>
    <w:rsid w:val="00634720"/>
    <w:rsid w:val="00634BB1"/>
    <w:rsid w:val="00634F01"/>
    <w:rsid w:val="00634F5B"/>
    <w:rsid w:val="00634FE8"/>
    <w:rsid w:val="006355F1"/>
    <w:rsid w:val="006356EC"/>
    <w:rsid w:val="00635888"/>
    <w:rsid w:val="006360CE"/>
    <w:rsid w:val="00636802"/>
    <w:rsid w:val="00636C90"/>
    <w:rsid w:val="00636D41"/>
    <w:rsid w:val="00636DDE"/>
    <w:rsid w:val="006372A2"/>
    <w:rsid w:val="00637AEB"/>
    <w:rsid w:val="006401C8"/>
    <w:rsid w:val="00640803"/>
    <w:rsid w:val="006409A0"/>
    <w:rsid w:val="00640A10"/>
    <w:rsid w:val="006418CA"/>
    <w:rsid w:val="00641F63"/>
    <w:rsid w:val="00642623"/>
    <w:rsid w:val="00642797"/>
    <w:rsid w:val="00642D0D"/>
    <w:rsid w:val="0064317C"/>
    <w:rsid w:val="00643908"/>
    <w:rsid w:val="00643961"/>
    <w:rsid w:val="00644317"/>
    <w:rsid w:val="00644510"/>
    <w:rsid w:val="006445FE"/>
    <w:rsid w:val="00645070"/>
    <w:rsid w:val="00647261"/>
    <w:rsid w:val="0064737F"/>
    <w:rsid w:val="00647AC1"/>
    <w:rsid w:val="00647EB3"/>
    <w:rsid w:val="00650790"/>
    <w:rsid w:val="006508CE"/>
    <w:rsid w:val="00651216"/>
    <w:rsid w:val="0065158D"/>
    <w:rsid w:val="00651996"/>
    <w:rsid w:val="00651FBB"/>
    <w:rsid w:val="006529AF"/>
    <w:rsid w:val="0065343C"/>
    <w:rsid w:val="00653B6A"/>
    <w:rsid w:val="00654530"/>
    <w:rsid w:val="00654CA3"/>
    <w:rsid w:val="0065501E"/>
    <w:rsid w:val="006555C7"/>
    <w:rsid w:val="00655622"/>
    <w:rsid w:val="006556AF"/>
    <w:rsid w:val="006559F2"/>
    <w:rsid w:val="00655D0B"/>
    <w:rsid w:val="00656A47"/>
    <w:rsid w:val="00656BC0"/>
    <w:rsid w:val="00657214"/>
    <w:rsid w:val="0065737D"/>
    <w:rsid w:val="006603B6"/>
    <w:rsid w:val="00660626"/>
    <w:rsid w:val="00661BA5"/>
    <w:rsid w:val="00661C02"/>
    <w:rsid w:val="00662477"/>
    <w:rsid w:val="00662554"/>
    <w:rsid w:val="00662811"/>
    <w:rsid w:val="00662C90"/>
    <w:rsid w:val="00663A13"/>
    <w:rsid w:val="0066400A"/>
    <w:rsid w:val="0066529E"/>
    <w:rsid w:val="006653E1"/>
    <w:rsid w:val="006653FD"/>
    <w:rsid w:val="006655BD"/>
    <w:rsid w:val="006666E3"/>
    <w:rsid w:val="006671CF"/>
    <w:rsid w:val="00667590"/>
    <w:rsid w:val="006676F5"/>
    <w:rsid w:val="00667CAE"/>
    <w:rsid w:val="006705B1"/>
    <w:rsid w:val="00671016"/>
    <w:rsid w:val="0067147C"/>
    <w:rsid w:val="00671797"/>
    <w:rsid w:val="006721DE"/>
    <w:rsid w:val="00672723"/>
    <w:rsid w:val="00672937"/>
    <w:rsid w:val="00672DB6"/>
    <w:rsid w:val="00672FA6"/>
    <w:rsid w:val="0067473B"/>
    <w:rsid w:val="00675254"/>
    <w:rsid w:val="00675B95"/>
    <w:rsid w:val="00675DD3"/>
    <w:rsid w:val="00675E2D"/>
    <w:rsid w:val="006760D8"/>
    <w:rsid w:val="00676154"/>
    <w:rsid w:val="00676B31"/>
    <w:rsid w:val="00676DBA"/>
    <w:rsid w:val="00677CAB"/>
    <w:rsid w:val="00680036"/>
    <w:rsid w:val="0068034B"/>
    <w:rsid w:val="006803F1"/>
    <w:rsid w:val="00680EE0"/>
    <w:rsid w:val="006816CC"/>
    <w:rsid w:val="006818BD"/>
    <w:rsid w:val="00681D93"/>
    <w:rsid w:val="0068285C"/>
    <w:rsid w:val="00682F04"/>
    <w:rsid w:val="00683847"/>
    <w:rsid w:val="00683A8F"/>
    <w:rsid w:val="0068462B"/>
    <w:rsid w:val="0068561A"/>
    <w:rsid w:val="006856CB"/>
    <w:rsid w:val="00685C62"/>
    <w:rsid w:val="00685CD7"/>
    <w:rsid w:val="00686D82"/>
    <w:rsid w:val="00686F34"/>
    <w:rsid w:val="0068700D"/>
    <w:rsid w:val="006874AF"/>
    <w:rsid w:val="00687F2D"/>
    <w:rsid w:val="0069009C"/>
    <w:rsid w:val="006906BC"/>
    <w:rsid w:val="00690E77"/>
    <w:rsid w:val="00691171"/>
    <w:rsid w:val="00691BB6"/>
    <w:rsid w:val="00691ED3"/>
    <w:rsid w:val="00692335"/>
    <w:rsid w:val="00692423"/>
    <w:rsid w:val="0069292F"/>
    <w:rsid w:val="006929CB"/>
    <w:rsid w:val="00692B53"/>
    <w:rsid w:val="00692D99"/>
    <w:rsid w:val="00693478"/>
    <w:rsid w:val="0069348E"/>
    <w:rsid w:val="00693953"/>
    <w:rsid w:val="0069426B"/>
    <w:rsid w:val="006944FC"/>
    <w:rsid w:val="00694787"/>
    <w:rsid w:val="00695368"/>
    <w:rsid w:val="00695774"/>
    <w:rsid w:val="0069681D"/>
    <w:rsid w:val="00696A5D"/>
    <w:rsid w:val="00696D94"/>
    <w:rsid w:val="0069739F"/>
    <w:rsid w:val="006A00CD"/>
    <w:rsid w:val="006A07B6"/>
    <w:rsid w:val="006A0A45"/>
    <w:rsid w:val="006A0AB3"/>
    <w:rsid w:val="006A0DE0"/>
    <w:rsid w:val="006A0E30"/>
    <w:rsid w:val="006A0E75"/>
    <w:rsid w:val="006A1301"/>
    <w:rsid w:val="006A19B5"/>
    <w:rsid w:val="006A1E93"/>
    <w:rsid w:val="006A2EC2"/>
    <w:rsid w:val="006A372B"/>
    <w:rsid w:val="006A3BDD"/>
    <w:rsid w:val="006A416D"/>
    <w:rsid w:val="006A4187"/>
    <w:rsid w:val="006A4CEC"/>
    <w:rsid w:val="006A5069"/>
    <w:rsid w:val="006A5169"/>
    <w:rsid w:val="006A5261"/>
    <w:rsid w:val="006A5D1C"/>
    <w:rsid w:val="006A6368"/>
    <w:rsid w:val="006A6C55"/>
    <w:rsid w:val="006A7303"/>
    <w:rsid w:val="006B00DE"/>
    <w:rsid w:val="006B027E"/>
    <w:rsid w:val="006B03CD"/>
    <w:rsid w:val="006B0C75"/>
    <w:rsid w:val="006B0CB3"/>
    <w:rsid w:val="006B0D39"/>
    <w:rsid w:val="006B0D90"/>
    <w:rsid w:val="006B10B7"/>
    <w:rsid w:val="006B1F25"/>
    <w:rsid w:val="006B2205"/>
    <w:rsid w:val="006B2553"/>
    <w:rsid w:val="006B2ACB"/>
    <w:rsid w:val="006B2EF6"/>
    <w:rsid w:val="006B30C3"/>
    <w:rsid w:val="006B3356"/>
    <w:rsid w:val="006B33FC"/>
    <w:rsid w:val="006B34F4"/>
    <w:rsid w:val="006B3516"/>
    <w:rsid w:val="006B378E"/>
    <w:rsid w:val="006B41D7"/>
    <w:rsid w:val="006B45AC"/>
    <w:rsid w:val="006B4641"/>
    <w:rsid w:val="006B4763"/>
    <w:rsid w:val="006B4CB9"/>
    <w:rsid w:val="006B5256"/>
    <w:rsid w:val="006B5322"/>
    <w:rsid w:val="006B53A3"/>
    <w:rsid w:val="006B565E"/>
    <w:rsid w:val="006B61D4"/>
    <w:rsid w:val="006B6529"/>
    <w:rsid w:val="006B66CB"/>
    <w:rsid w:val="006B6AEA"/>
    <w:rsid w:val="006B722C"/>
    <w:rsid w:val="006B7752"/>
    <w:rsid w:val="006B78F7"/>
    <w:rsid w:val="006B7BC2"/>
    <w:rsid w:val="006B7E6B"/>
    <w:rsid w:val="006C1066"/>
    <w:rsid w:val="006C15FE"/>
    <w:rsid w:val="006C18D8"/>
    <w:rsid w:val="006C1ADC"/>
    <w:rsid w:val="006C1D0F"/>
    <w:rsid w:val="006C214B"/>
    <w:rsid w:val="006C21BC"/>
    <w:rsid w:val="006C2C66"/>
    <w:rsid w:val="006C311C"/>
    <w:rsid w:val="006C3141"/>
    <w:rsid w:val="006C3E98"/>
    <w:rsid w:val="006C417E"/>
    <w:rsid w:val="006C4475"/>
    <w:rsid w:val="006C48C8"/>
    <w:rsid w:val="006C4A0F"/>
    <w:rsid w:val="006C5AAB"/>
    <w:rsid w:val="006C6DC1"/>
    <w:rsid w:val="006C737B"/>
    <w:rsid w:val="006C747B"/>
    <w:rsid w:val="006C7F08"/>
    <w:rsid w:val="006D004B"/>
    <w:rsid w:val="006D01B8"/>
    <w:rsid w:val="006D0710"/>
    <w:rsid w:val="006D098F"/>
    <w:rsid w:val="006D09AB"/>
    <w:rsid w:val="006D0BD5"/>
    <w:rsid w:val="006D1785"/>
    <w:rsid w:val="006D19B7"/>
    <w:rsid w:val="006D1D92"/>
    <w:rsid w:val="006D2193"/>
    <w:rsid w:val="006D24DE"/>
    <w:rsid w:val="006D25BC"/>
    <w:rsid w:val="006D32CA"/>
    <w:rsid w:val="006D35BA"/>
    <w:rsid w:val="006D3876"/>
    <w:rsid w:val="006D3C66"/>
    <w:rsid w:val="006D4820"/>
    <w:rsid w:val="006D4A13"/>
    <w:rsid w:val="006D4B27"/>
    <w:rsid w:val="006D4E94"/>
    <w:rsid w:val="006D4FFA"/>
    <w:rsid w:val="006D5883"/>
    <w:rsid w:val="006D5ABD"/>
    <w:rsid w:val="006D5CC0"/>
    <w:rsid w:val="006D69B3"/>
    <w:rsid w:val="006D6A68"/>
    <w:rsid w:val="006D6B0C"/>
    <w:rsid w:val="006D6C8C"/>
    <w:rsid w:val="006D70B3"/>
    <w:rsid w:val="006D7B51"/>
    <w:rsid w:val="006E02DB"/>
    <w:rsid w:val="006E04DD"/>
    <w:rsid w:val="006E06C5"/>
    <w:rsid w:val="006E0ED6"/>
    <w:rsid w:val="006E3D78"/>
    <w:rsid w:val="006E3DF4"/>
    <w:rsid w:val="006E3F5E"/>
    <w:rsid w:val="006E4D7A"/>
    <w:rsid w:val="006E5E02"/>
    <w:rsid w:val="006E5E45"/>
    <w:rsid w:val="006E64CC"/>
    <w:rsid w:val="006E72CC"/>
    <w:rsid w:val="006E7651"/>
    <w:rsid w:val="006E7729"/>
    <w:rsid w:val="006E786E"/>
    <w:rsid w:val="006E7AE7"/>
    <w:rsid w:val="006F041E"/>
    <w:rsid w:val="006F05C8"/>
    <w:rsid w:val="006F07BA"/>
    <w:rsid w:val="006F11AB"/>
    <w:rsid w:val="006F1253"/>
    <w:rsid w:val="006F1537"/>
    <w:rsid w:val="006F176C"/>
    <w:rsid w:val="006F17E6"/>
    <w:rsid w:val="006F1D60"/>
    <w:rsid w:val="006F302D"/>
    <w:rsid w:val="006F3788"/>
    <w:rsid w:val="006F4048"/>
    <w:rsid w:val="006F414F"/>
    <w:rsid w:val="006F508D"/>
    <w:rsid w:val="006F5526"/>
    <w:rsid w:val="006F57F3"/>
    <w:rsid w:val="006F59F1"/>
    <w:rsid w:val="006F5C01"/>
    <w:rsid w:val="006F6C1F"/>
    <w:rsid w:val="006F71F9"/>
    <w:rsid w:val="006F7F36"/>
    <w:rsid w:val="006F7FE4"/>
    <w:rsid w:val="0070007C"/>
    <w:rsid w:val="0070052E"/>
    <w:rsid w:val="00700DB5"/>
    <w:rsid w:val="00700F3F"/>
    <w:rsid w:val="00701EEE"/>
    <w:rsid w:val="00701F8D"/>
    <w:rsid w:val="007021B9"/>
    <w:rsid w:val="007025CA"/>
    <w:rsid w:val="00702988"/>
    <w:rsid w:val="00703BE1"/>
    <w:rsid w:val="00703D66"/>
    <w:rsid w:val="00703E5A"/>
    <w:rsid w:val="007043A3"/>
    <w:rsid w:val="007045A5"/>
    <w:rsid w:val="00704D2C"/>
    <w:rsid w:val="00705787"/>
    <w:rsid w:val="00705BE3"/>
    <w:rsid w:val="0070610B"/>
    <w:rsid w:val="00706B1A"/>
    <w:rsid w:val="00707FE4"/>
    <w:rsid w:val="00710066"/>
    <w:rsid w:val="0071036D"/>
    <w:rsid w:val="007109B7"/>
    <w:rsid w:val="00710CEC"/>
    <w:rsid w:val="00710FEA"/>
    <w:rsid w:val="00711760"/>
    <w:rsid w:val="00711AC7"/>
    <w:rsid w:val="00711E5C"/>
    <w:rsid w:val="00712059"/>
    <w:rsid w:val="0071240F"/>
    <w:rsid w:val="007129CB"/>
    <w:rsid w:val="007131BC"/>
    <w:rsid w:val="00713705"/>
    <w:rsid w:val="00713AE2"/>
    <w:rsid w:val="00713DA3"/>
    <w:rsid w:val="00714280"/>
    <w:rsid w:val="007143EB"/>
    <w:rsid w:val="00714E31"/>
    <w:rsid w:val="00715A6E"/>
    <w:rsid w:val="0071665E"/>
    <w:rsid w:val="007168BE"/>
    <w:rsid w:val="0071734E"/>
    <w:rsid w:val="00720A6E"/>
    <w:rsid w:val="00720AF0"/>
    <w:rsid w:val="00720EBB"/>
    <w:rsid w:val="0072112E"/>
    <w:rsid w:val="00721674"/>
    <w:rsid w:val="00721D77"/>
    <w:rsid w:val="007220BF"/>
    <w:rsid w:val="00722289"/>
    <w:rsid w:val="0072313C"/>
    <w:rsid w:val="00723EB5"/>
    <w:rsid w:val="0072573A"/>
    <w:rsid w:val="00725B27"/>
    <w:rsid w:val="00725CD3"/>
    <w:rsid w:val="00726072"/>
    <w:rsid w:val="007262B9"/>
    <w:rsid w:val="00726E6D"/>
    <w:rsid w:val="007309EF"/>
    <w:rsid w:val="00731032"/>
    <w:rsid w:val="007317E6"/>
    <w:rsid w:val="007333C2"/>
    <w:rsid w:val="007336B8"/>
    <w:rsid w:val="007338E2"/>
    <w:rsid w:val="00733C8B"/>
    <w:rsid w:val="00733CCD"/>
    <w:rsid w:val="007347BD"/>
    <w:rsid w:val="00734C88"/>
    <w:rsid w:val="007350FA"/>
    <w:rsid w:val="007354F9"/>
    <w:rsid w:val="0073553F"/>
    <w:rsid w:val="0073583E"/>
    <w:rsid w:val="00735A5D"/>
    <w:rsid w:val="00736D25"/>
    <w:rsid w:val="007372AE"/>
    <w:rsid w:val="00737C2A"/>
    <w:rsid w:val="00740789"/>
    <w:rsid w:val="00740935"/>
    <w:rsid w:val="0074138A"/>
    <w:rsid w:val="00741550"/>
    <w:rsid w:val="00742339"/>
    <w:rsid w:val="00742377"/>
    <w:rsid w:val="007425D1"/>
    <w:rsid w:val="007427D0"/>
    <w:rsid w:val="007434FD"/>
    <w:rsid w:val="00743521"/>
    <w:rsid w:val="00743DBF"/>
    <w:rsid w:val="007446E8"/>
    <w:rsid w:val="0074474C"/>
    <w:rsid w:val="00744B32"/>
    <w:rsid w:val="007451F2"/>
    <w:rsid w:val="00745219"/>
    <w:rsid w:val="00745272"/>
    <w:rsid w:val="007464BD"/>
    <w:rsid w:val="00746526"/>
    <w:rsid w:val="00746663"/>
    <w:rsid w:val="00746C3B"/>
    <w:rsid w:val="0074761E"/>
    <w:rsid w:val="00747AED"/>
    <w:rsid w:val="00747DE8"/>
    <w:rsid w:val="0075038E"/>
    <w:rsid w:val="007503A8"/>
    <w:rsid w:val="007506D5"/>
    <w:rsid w:val="00750FD3"/>
    <w:rsid w:val="00751475"/>
    <w:rsid w:val="007526AF"/>
    <w:rsid w:val="007527AC"/>
    <w:rsid w:val="00752CD0"/>
    <w:rsid w:val="007530F1"/>
    <w:rsid w:val="00753776"/>
    <w:rsid w:val="007537BB"/>
    <w:rsid w:val="00753993"/>
    <w:rsid w:val="00754288"/>
    <w:rsid w:val="00754A6D"/>
    <w:rsid w:val="00754EDD"/>
    <w:rsid w:val="0075524C"/>
    <w:rsid w:val="00755950"/>
    <w:rsid w:val="00755A3B"/>
    <w:rsid w:val="00755B3C"/>
    <w:rsid w:val="00755F91"/>
    <w:rsid w:val="007563FA"/>
    <w:rsid w:val="0075699A"/>
    <w:rsid w:val="00756B38"/>
    <w:rsid w:val="00756D6D"/>
    <w:rsid w:val="007570EA"/>
    <w:rsid w:val="00757646"/>
    <w:rsid w:val="0075794B"/>
    <w:rsid w:val="00757F2C"/>
    <w:rsid w:val="0076037B"/>
    <w:rsid w:val="00760506"/>
    <w:rsid w:val="00761979"/>
    <w:rsid w:val="00761C94"/>
    <w:rsid w:val="00761FEA"/>
    <w:rsid w:val="00762422"/>
    <w:rsid w:val="007635F2"/>
    <w:rsid w:val="007639E8"/>
    <w:rsid w:val="00763E28"/>
    <w:rsid w:val="00764C09"/>
    <w:rsid w:val="007650FF"/>
    <w:rsid w:val="007656C7"/>
    <w:rsid w:val="00765B1B"/>
    <w:rsid w:val="00766B85"/>
    <w:rsid w:val="00766C34"/>
    <w:rsid w:val="00766D5B"/>
    <w:rsid w:val="0076771C"/>
    <w:rsid w:val="00767A1F"/>
    <w:rsid w:val="00767B4E"/>
    <w:rsid w:val="00767D67"/>
    <w:rsid w:val="00767E76"/>
    <w:rsid w:val="00770137"/>
    <w:rsid w:val="00770CFE"/>
    <w:rsid w:val="00770DCD"/>
    <w:rsid w:val="00771899"/>
    <w:rsid w:val="007721A4"/>
    <w:rsid w:val="00772AF3"/>
    <w:rsid w:val="00772B09"/>
    <w:rsid w:val="00772C45"/>
    <w:rsid w:val="00773047"/>
    <w:rsid w:val="007730C9"/>
    <w:rsid w:val="007737AE"/>
    <w:rsid w:val="00773806"/>
    <w:rsid w:val="0077446A"/>
    <w:rsid w:val="00775693"/>
    <w:rsid w:val="00775DBD"/>
    <w:rsid w:val="00775F1E"/>
    <w:rsid w:val="0077619B"/>
    <w:rsid w:val="007766BD"/>
    <w:rsid w:val="0077701F"/>
    <w:rsid w:val="0077724A"/>
    <w:rsid w:val="007772D1"/>
    <w:rsid w:val="00777542"/>
    <w:rsid w:val="00777609"/>
    <w:rsid w:val="0077783A"/>
    <w:rsid w:val="00777DCE"/>
    <w:rsid w:val="007803CF"/>
    <w:rsid w:val="00780566"/>
    <w:rsid w:val="00780A49"/>
    <w:rsid w:val="007812E3"/>
    <w:rsid w:val="00782827"/>
    <w:rsid w:val="00782AE5"/>
    <w:rsid w:val="00782B11"/>
    <w:rsid w:val="00782BB3"/>
    <w:rsid w:val="007835FF"/>
    <w:rsid w:val="00783992"/>
    <w:rsid w:val="00783A1A"/>
    <w:rsid w:val="00784861"/>
    <w:rsid w:val="007849C4"/>
    <w:rsid w:val="00785065"/>
    <w:rsid w:val="007850F8"/>
    <w:rsid w:val="0078552C"/>
    <w:rsid w:val="007857F3"/>
    <w:rsid w:val="00785A88"/>
    <w:rsid w:val="0078669E"/>
    <w:rsid w:val="00786DE3"/>
    <w:rsid w:val="00786F61"/>
    <w:rsid w:val="00787003"/>
    <w:rsid w:val="0078782B"/>
    <w:rsid w:val="00787A6C"/>
    <w:rsid w:val="00787EE7"/>
    <w:rsid w:val="00790304"/>
    <w:rsid w:val="00790358"/>
    <w:rsid w:val="007903E1"/>
    <w:rsid w:val="00790ED1"/>
    <w:rsid w:val="00790F60"/>
    <w:rsid w:val="00791886"/>
    <w:rsid w:val="007919D0"/>
    <w:rsid w:val="00791E58"/>
    <w:rsid w:val="00792227"/>
    <w:rsid w:val="00792348"/>
    <w:rsid w:val="00792368"/>
    <w:rsid w:val="00792438"/>
    <w:rsid w:val="0079266A"/>
    <w:rsid w:val="00793544"/>
    <w:rsid w:val="0079440F"/>
    <w:rsid w:val="00794B25"/>
    <w:rsid w:val="007951BB"/>
    <w:rsid w:val="007953B4"/>
    <w:rsid w:val="007954B5"/>
    <w:rsid w:val="00795EEA"/>
    <w:rsid w:val="0079609B"/>
    <w:rsid w:val="00796240"/>
    <w:rsid w:val="00797D83"/>
    <w:rsid w:val="007A0452"/>
    <w:rsid w:val="007A06F3"/>
    <w:rsid w:val="007A09ED"/>
    <w:rsid w:val="007A0A20"/>
    <w:rsid w:val="007A0E00"/>
    <w:rsid w:val="007A12A5"/>
    <w:rsid w:val="007A1462"/>
    <w:rsid w:val="007A14EB"/>
    <w:rsid w:val="007A1B2C"/>
    <w:rsid w:val="007A1E37"/>
    <w:rsid w:val="007A1E58"/>
    <w:rsid w:val="007A2162"/>
    <w:rsid w:val="007A2395"/>
    <w:rsid w:val="007A2DD4"/>
    <w:rsid w:val="007A2E41"/>
    <w:rsid w:val="007A3308"/>
    <w:rsid w:val="007A3556"/>
    <w:rsid w:val="007A375D"/>
    <w:rsid w:val="007A3A6E"/>
    <w:rsid w:val="007A460C"/>
    <w:rsid w:val="007A4CAE"/>
    <w:rsid w:val="007A5B0F"/>
    <w:rsid w:val="007A5E15"/>
    <w:rsid w:val="007A5EDC"/>
    <w:rsid w:val="007A61F2"/>
    <w:rsid w:val="007A65CA"/>
    <w:rsid w:val="007A7477"/>
    <w:rsid w:val="007A753F"/>
    <w:rsid w:val="007B0583"/>
    <w:rsid w:val="007B0903"/>
    <w:rsid w:val="007B0E14"/>
    <w:rsid w:val="007B1A1A"/>
    <w:rsid w:val="007B1B8B"/>
    <w:rsid w:val="007B1C03"/>
    <w:rsid w:val="007B2381"/>
    <w:rsid w:val="007B23A9"/>
    <w:rsid w:val="007B29F7"/>
    <w:rsid w:val="007B3884"/>
    <w:rsid w:val="007B39F0"/>
    <w:rsid w:val="007B3D24"/>
    <w:rsid w:val="007B3FDF"/>
    <w:rsid w:val="007B4122"/>
    <w:rsid w:val="007B43EC"/>
    <w:rsid w:val="007B471C"/>
    <w:rsid w:val="007B478F"/>
    <w:rsid w:val="007B48F4"/>
    <w:rsid w:val="007B4B61"/>
    <w:rsid w:val="007B522C"/>
    <w:rsid w:val="007B5C0E"/>
    <w:rsid w:val="007B6416"/>
    <w:rsid w:val="007B71D4"/>
    <w:rsid w:val="007B7517"/>
    <w:rsid w:val="007C0505"/>
    <w:rsid w:val="007C07C9"/>
    <w:rsid w:val="007C08CA"/>
    <w:rsid w:val="007C14F0"/>
    <w:rsid w:val="007C1BB1"/>
    <w:rsid w:val="007C1C06"/>
    <w:rsid w:val="007C1D41"/>
    <w:rsid w:val="007C1E93"/>
    <w:rsid w:val="007C22BC"/>
    <w:rsid w:val="007C2AE9"/>
    <w:rsid w:val="007C302E"/>
    <w:rsid w:val="007C30D7"/>
    <w:rsid w:val="007C3397"/>
    <w:rsid w:val="007C36E2"/>
    <w:rsid w:val="007C3E6A"/>
    <w:rsid w:val="007C40FF"/>
    <w:rsid w:val="007C43EF"/>
    <w:rsid w:val="007C5A0E"/>
    <w:rsid w:val="007C5F3E"/>
    <w:rsid w:val="007C64BE"/>
    <w:rsid w:val="007C6678"/>
    <w:rsid w:val="007C74E0"/>
    <w:rsid w:val="007C76A7"/>
    <w:rsid w:val="007C7824"/>
    <w:rsid w:val="007D01CA"/>
    <w:rsid w:val="007D021E"/>
    <w:rsid w:val="007D0520"/>
    <w:rsid w:val="007D0F97"/>
    <w:rsid w:val="007D1504"/>
    <w:rsid w:val="007D152B"/>
    <w:rsid w:val="007D18C4"/>
    <w:rsid w:val="007D1C6C"/>
    <w:rsid w:val="007D1EEF"/>
    <w:rsid w:val="007D29DE"/>
    <w:rsid w:val="007D2A4A"/>
    <w:rsid w:val="007D2D85"/>
    <w:rsid w:val="007D371D"/>
    <w:rsid w:val="007D38B8"/>
    <w:rsid w:val="007D3BD3"/>
    <w:rsid w:val="007D40F6"/>
    <w:rsid w:val="007D4226"/>
    <w:rsid w:val="007D4C18"/>
    <w:rsid w:val="007D4D64"/>
    <w:rsid w:val="007D5486"/>
    <w:rsid w:val="007D5B65"/>
    <w:rsid w:val="007D65CD"/>
    <w:rsid w:val="007D6877"/>
    <w:rsid w:val="007D6D43"/>
    <w:rsid w:val="007D6FB0"/>
    <w:rsid w:val="007D72BF"/>
    <w:rsid w:val="007D744D"/>
    <w:rsid w:val="007D774A"/>
    <w:rsid w:val="007D7793"/>
    <w:rsid w:val="007D7824"/>
    <w:rsid w:val="007E0DA0"/>
    <w:rsid w:val="007E11B9"/>
    <w:rsid w:val="007E1486"/>
    <w:rsid w:val="007E15F1"/>
    <w:rsid w:val="007E19CD"/>
    <w:rsid w:val="007E1A9C"/>
    <w:rsid w:val="007E1B82"/>
    <w:rsid w:val="007E217A"/>
    <w:rsid w:val="007E2EBA"/>
    <w:rsid w:val="007E438C"/>
    <w:rsid w:val="007E4EC4"/>
    <w:rsid w:val="007E5E14"/>
    <w:rsid w:val="007E5E2B"/>
    <w:rsid w:val="007E5EC3"/>
    <w:rsid w:val="007E7C9C"/>
    <w:rsid w:val="007F00DD"/>
    <w:rsid w:val="007F04AC"/>
    <w:rsid w:val="007F0696"/>
    <w:rsid w:val="007F1369"/>
    <w:rsid w:val="007F1502"/>
    <w:rsid w:val="007F1958"/>
    <w:rsid w:val="007F22FD"/>
    <w:rsid w:val="007F25C8"/>
    <w:rsid w:val="007F29F7"/>
    <w:rsid w:val="007F2D6F"/>
    <w:rsid w:val="007F2DA0"/>
    <w:rsid w:val="007F302F"/>
    <w:rsid w:val="007F32D6"/>
    <w:rsid w:val="007F3379"/>
    <w:rsid w:val="007F33E6"/>
    <w:rsid w:val="007F37DA"/>
    <w:rsid w:val="007F38FE"/>
    <w:rsid w:val="007F3A0C"/>
    <w:rsid w:val="007F3C46"/>
    <w:rsid w:val="007F3F02"/>
    <w:rsid w:val="007F4250"/>
    <w:rsid w:val="007F42C8"/>
    <w:rsid w:val="007F4AA7"/>
    <w:rsid w:val="007F5850"/>
    <w:rsid w:val="007F586E"/>
    <w:rsid w:val="007F59E5"/>
    <w:rsid w:val="007F5BC9"/>
    <w:rsid w:val="007F5D89"/>
    <w:rsid w:val="007F5EA8"/>
    <w:rsid w:val="007F629F"/>
    <w:rsid w:val="007F695D"/>
    <w:rsid w:val="007F6992"/>
    <w:rsid w:val="007F788E"/>
    <w:rsid w:val="007F7BC5"/>
    <w:rsid w:val="007F7F8C"/>
    <w:rsid w:val="00800907"/>
    <w:rsid w:val="008009E3"/>
    <w:rsid w:val="00800BFB"/>
    <w:rsid w:val="00800C45"/>
    <w:rsid w:val="00801BE3"/>
    <w:rsid w:val="008023D7"/>
    <w:rsid w:val="00803098"/>
    <w:rsid w:val="008030E1"/>
    <w:rsid w:val="00803552"/>
    <w:rsid w:val="0080415E"/>
    <w:rsid w:val="0080430E"/>
    <w:rsid w:val="00804602"/>
    <w:rsid w:val="00804894"/>
    <w:rsid w:val="008057BE"/>
    <w:rsid w:val="00805E2E"/>
    <w:rsid w:val="00805FAA"/>
    <w:rsid w:val="0080602B"/>
    <w:rsid w:val="00806747"/>
    <w:rsid w:val="00806F90"/>
    <w:rsid w:val="0080720F"/>
    <w:rsid w:val="0080762F"/>
    <w:rsid w:val="008077E1"/>
    <w:rsid w:val="008079F4"/>
    <w:rsid w:val="00807A04"/>
    <w:rsid w:val="008113CC"/>
    <w:rsid w:val="0081321C"/>
    <w:rsid w:val="0081326C"/>
    <w:rsid w:val="0081388A"/>
    <w:rsid w:val="00814BAF"/>
    <w:rsid w:val="0081540C"/>
    <w:rsid w:val="008158DE"/>
    <w:rsid w:val="00815CE6"/>
    <w:rsid w:val="00816330"/>
    <w:rsid w:val="0081682E"/>
    <w:rsid w:val="00816F77"/>
    <w:rsid w:val="008170C1"/>
    <w:rsid w:val="00817287"/>
    <w:rsid w:val="0081791A"/>
    <w:rsid w:val="0081791D"/>
    <w:rsid w:val="00820872"/>
    <w:rsid w:val="00820AEF"/>
    <w:rsid w:val="00820D3C"/>
    <w:rsid w:val="00820DDC"/>
    <w:rsid w:val="00821212"/>
    <w:rsid w:val="008221F0"/>
    <w:rsid w:val="008224F1"/>
    <w:rsid w:val="00822664"/>
    <w:rsid w:val="00822BAF"/>
    <w:rsid w:val="00822BF6"/>
    <w:rsid w:val="00822CAB"/>
    <w:rsid w:val="00823027"/>
    <w:rsid w:val="00823A5D"/>
    <w:rsid w:val="00823B5D"/>
    <w:rsid w:val="00824729"/>
    <w:rsid w:val="00824F66"/>
    <w:rsid w:val="00825512"/>
    <w:rsid w:val="0082586B"/>
    <w:rsid w:val="00825879"/>
    <w:rsid w:val="008259C2"/>
    <w:rsid w:val="00825BCD"/>
    <w:rsid w:val="0082637E"/>
    <w:rsid w:val="00826D4F"/>
    <w:rsid w:val="00826F88"/>
    <w:rsid w:val="00827441"/>
    <w:rsid w:val="008275EC"/>
    <w:rsid w:val="00830168"/>
    <w:rsid w:val="00830174"/>
    <w:rsid w:val="00830E09"/>
    <w:rsid w:val="00831411"/>
    <w:rsid w:val="00831602"/>
    <w:rsid w:val="008317BC"/>
    <w:rsid w:val="00832575"/>
    <w:rsid w:val="00832692"/>
    <w:rsid w:val="00833A1C"/>
    <w:rsid w:val="00833BED"/>
    <w:rsid w:val="00833E81"/>
    <w:rsid w:val="00834041"/>
    <w:rsid w:val="008343FB"/>
    <w:rsid w:val="00834D34"/>
    <w:rsid w:val="00834D4C"/>
    <w:rsid w:val="0083509E"/>
    <w:rsid w:val="00835B64"/>
    <w:rsid w:val="008362E5"/>
    <w:rsid w:val="008366D7"/>
    <w:rsid w:val="00836E1B"/>
    <w:rsid w:val="00836E22"/>
    <w:rsid w:val="008371AB"/>
    <w:rsid w:val="0083750E"/>
    <w:rsid w:val="0083780F"/>
    <w:rsid w:val="00837BAA"/>
    <w:rsid w:val="008400BE"/>
    <w:rsid w:val="00840186"/>
    <w:rsid w:val="008401B2"/>
    <w:rsid w:val="00840278"/>
    <w:rsid w:val="008402B0"/>
    <w:rsid w:val="00840F29"/>
    <w:rsid w:val="0084216F"/>
    <w:rsid w:val="00842408"/>
    <w:rsid w:val="008427C0"/>
    <w:rsid w:val="008437A2"/>
    <w:rsid w:val="00843B45"/>
    <w:rsid w:val="00843D26"/>
    <w:rsid w:val="00844D48"/>
    <w:rsid w:val="0084574C"/>
    <w:rsid w:val="00845AC5"/>
    <w:rsid w:val="00845ADD"/>
    <w:rsid w:val="008462D2"/>
    <w:rsid w:val="00847580"/>
    <w:rsid w:val="00850034"/>
    <w:rsid w:val="008505BF"/>
    <w:rsid w:val="00851352"/>
    <w:rsid w:val="0085165C"/>
    <w:rsid w:val="008519CA"/>
    <w:rsid w:val="00851D34"/>
    <w:rsid w:val="008526FE"/>
    <w:rsid w:val="00853211"/>
    <w:rsid w:val="0085377D"/>
    <w:rsid w:val="00853A12"/>
    <w:rsid w:val="00853D5E"/>
    <w:rsid w:val="008546C7"/>
    <w:rsid w:val="008547F1"/>
    <w:rsid w:val="008553D5"/>
    <w:rsid w:val="00855BB2"/>
    <w:rsid w:val="00856220"/>
    <w:rsid w:val="00856A3A"/>
    <w:rsid w:val="00856D7F"/>
    <w:rsid w:val="00856E61"/>
    <w:rsid w:val="00857EBB"/>
    <w:rsid w:val="008602A5"/>
    <w:rsid w:val="00861664"/>
    <w:rsid w:val="00861CDA"/>
    <w:rsid w:val="00862729"/>
    <w:rsid w:val="00862AAE"/>
    <w:rsid w:val="00862D85"/>
    <w:rsid w:val="00862DF6"/>
    <w:rsid w:val="00862E07"/>
    <w:rsid w:val="0086342E"/>
    <w:rsid w:val="00863F93"/>
    <w:rsid w:val="008645EB"/>
    <w:rsid w:val="00864779"/>
    <w:rsid w:val="0086548B"/>
    <w:rsid w:val="00865860"/>
    <w:rsid w:val="008659EE"/>
    <w:rsid w:val="00865A4A"/>
    <w:rsid w:val="00865B06"/>
    <w:rsid w:val="00865B89"/>
    <w:rsid w:val="008663E1"/>
    <w:rsid w:val="008663F2"/>
    <w:rsid w:val="0086649F"/>
    <w:rsid w:val="008664A0"/>
    <w:rsid w:val="0086692F"/>
    <w:rsid w:val="00866D2C"/>
    <w:rsid w:val="00866FE6"/>
    <w:rsid w:val="008672D9"/>
    <w:rsid w:val="0086767C"/>
    <w:rsid w:val="00867B0A"/>
    <w:rsid w:val="00867DE7"/>
    <w:rsid w:val="00870067"/>
    <w:rsid w:val="0087037C"/>
    <w:rsid w:val="00870AAA"/>
    <w:rsid w:val="00870AAE"/>
    <w:rsid w:val="00870B7B"/>
    <w:rsid w:val="00870D05"/>
    <w:rsid w:val="00871A54"/>
    <w:rsid w:val="00872CCB"/>
    <w:rsid w:val="00872E9C"/>
    <w:rsid w:val="00873781"/>
    <w:rsid w:val="00874351"/>
    <w:rsid w:val="008754F5"/>
    <w:rsid w:val="00875961"/>
    <w:rsid w:val="00875D91"/>
    <w:rsid w:val="00876033"/>
    <w:rsid w:val="008770EB"/>
    <w:rsid w:val="008776B8"/>
    <w:rsid w:val="00877753"/>
    <w:rsid w:val="0087775A"/>
    <w:rsid w:val="00877A46"/>
    <w:rsid w:val="00877CB1"/>
    <w:rsid w:val="00877DEB"/>
    <w:rsid w:val="008804AA"/>
    <w:rsid w:val="00880822"/>
    <w:rsid w:val="0088103E"/>
    <w:rsid w:val="00881419"/>
    <w:rsid w:val="00881505"/>
    <w:rsid w:val="00881DB3"/>
    <w:rsid w:val="00881F9C"/>
    <w:rsid w:val="00882184"/>
    <w:rsid w:val="00882BDC"/>
    <w:rsid w:val="00884371"/>
    <w:rsid w:val="00884E6C"/>
    <w:rsid w:val="00885200"/>
    <w:rsid w:val="00885DD8"/>
    <w:rsid w:val="00886067"/>
    <w:rsid w:val="00886B4B"/>
    <w:rsid w:val="00887C80"/>
    <w:rsid w:val="00887E9E"/>
    <w:rsid w:val="00890513"/>
    <w:rsid w:val="0089075F"/>
    <w:rsid w:val="00890AB4"/>
    <w:rsid w:val="0089158C"/>
    <w:rsid w:val="008915FF"/>
    <w:rsid w:val="00891F91"/>
    <w:rsid w:val="008925FB"/>
    <w:rsid w:val="0089274C"/>
    <w:rsid w:val="0089291E"/>
    <w:rsid w:val="008933E2"/>
    <w:rsid w:val="00893464"/>
    <w:rsid w:val="008935CE"/>
    <w:rsid w:val="008936F7"/>
    <w:rsid w:val="00893879"/>
    <w:rsid w:val="00894793"/>
    <w:rsid w:val="00894B25"/>
    <w:rsid w:val="00894D3D"/>
    <w:rsid w:val="008955B6"/>
    <w:rsid w:val="00896413"/>
    <w:rsid w:val="00896587"/>
    <w:rsid w:val="0089728A"/>
    <w:rsid w:val="008975D1"/>
    <w:rsid w:val="008975F5"/>
    <w:rsid w:val="0089774C"/>
    <w:rsid w:val="008A032C"/>
    <w:rsid w:val="008A0701"/>
    <w:rsid w:val="008A1018"/>
    <w:rsid w:val="008A12EC"/>
    <w:rsid w:val="008A1517"/>
    <w:rsid w:val="008A1637"/>
    <w:rsid w:val="008A18B5"/>
    <w:rsid w:val="008A1AB7"/>
    <w:rsid w:val="008A225A"/>
    <w:rsid w:val="008A26F4"/>
    <w:rsid w:val="008A276D"/>
    <w:rsid w:val="008A2E48"/>
    <w:rsid w:val="008A31C5"/>
    <w:rsid w:val="008A366D"/>
    <w:rsid w:val="008A39F1"/>
    <w:rsid w:val="008A4290"/>
    <w:rsid w:val="008A42A1"/>
    <w:rsid w:val="008A494B"/>
    <w:rsid w:val="008A4C81"/>
    <w:rsid w:val="008A6B0D"/>
    <w:rsid w:val="008A710C"/>
    <w:rsid w:val="008A71F4"/>
    <w:rsid w:val="008A79A5"/>
    <w:rsid w:val="008A7D38"/>
    <w:rsid w:val="008A7E35"/>
    <w:rsid w:val="008B0951"/>
    <w:rsid w:val="008B0A66"/>
    <w:rsid w:val="008B0F6D"/>
    <w:rsid w:val="008B139B"/>
    <w:rsid w:val="008B1410"/>
    <w:rsid w:val="008B1474"/>
    <w:rsid w:val="008B168C"/>
    <w:rsid w:val="008B1ECF"/>
    <w:rsid w:val="008B27EA"/>
    <w:rsid w:val="008B2875"/>
    <w:rsid w:val="008B2A35"/>
    <w:rsid w:val="008B2A7B"/>
    <w:rsid w:val="008B2A8C"/>
    <w:rsid w:val="008B2BD7"/>
    <w:rsid w:val="008B314C"/>
    <w:rsid w:val="008B36C0"/>
    <w:rsid w:val="008B3725"/>
    <w:rsid w:val="008B4BDC"/>
    <w:rsid w:val="008B59A2"/>
    <w:rsid w:val="008B5AED"/>
    <w:rsid w:val="008B606F"/>
    <w:rsid w:val="008B649C"/>
    <w:rsid w:val="008B6D5C"/>
    <w:rsid w:val="008B7216"/>
    <w:rsid w:val="008B721D"/>
    <w:rsid w:val="008B73E2"/>
    <w:rsid w:val="008C0541"/>
    <w:rsid w:val="008C0A07"/>
    <w:rsid w:val="008C0FD4"/>
    <w:rsid w:val="008C1219"/>
    <w:rsid w:val="008C1999"/>
    <w:rsid w:val="008C1C84"/>
    <w:rsid w:val="008C1ED9"/>
    <w:rsid w:val="008C232D"/>
    <w:rsid w:val="008C29AD"/>
    <w:rsid w:val="008C2BFD"/>
    <w:rsid w:val="008C2EF9"/>
    <w:rsid w:val="008C3082"/>
    <w:rsid w:val="008C3108"/>
    <w:rsid w:val="008C3275"/>
    <w:rsid w:val="008C331D"/>
    <w:rsid w:val="008C355A"/>
    <w:rsid w:val="008C36CA"/>
    <w:rsid w:val="008C41B6"/>
    <w:rsid w:val="008C44E1"/>
    <w:rsid w:val="008C4527"/>
    <w:rsid w:val="008C49E6"/>
    <w:rsid w:val="008C50C1"/>
    <w:rsid w:val="008C55BA"/>
    <w:rsid w:val="008C5602"/>
    <w:rsid w:val="008C56E0"/>
    <w:rsid w:val="008C571A"/>
    <w:rsid w:val="008C5D60"/>
    <w:rsid w:val="008C5E50"/>
    <w:rsid w:val="008C66C4"/>
    <w:rsid w:val="008C6B2D"/>
    <w:rsid w:val="008C6C58"/>
    <w:rsid w:val="008C7407"/>
    <w:rsid w:val="008C7418"/>
    <w:rsid w:val="008C7973"/>
    <w:rsid w:val="008C79FF"/>
    <w:rsid w:val="008C7BC3"/>
    <w:rsid w:val="008D054E"/>
    <w:rsid w:val="008D059D"/>
    <w:rsid w:val="008D0CCC"/>
    <w:rsid w:val="008D120B"/>
    <w:rsid w:val="008D13F2"/>
    <w:rsid w:val="008D1993"/>
    <w:rsid w:val="008D2CA8"/>
    <w:rsid w:val="008D2FE5"/>
    <w:rsid w:val="008D3BBE"/>
    <w:rsid w:val="008D3C8F"/>
    <w:rsid w:val="008D3EFA"/>
    <w:rsid w:val="008D4017"/>
    <w:rsid w:val="008D414C"/>
    <w:rsid w:val="008D471B"/>
    <w:rsid w:val="008D474B"/>
    <w:rsid w:val="008D4B9D"/>
    <w:rsid w:val="008D4CF3"/>
    <w:rsid w:val="008D4DB3"/>
    <w:rsid w:val="008D5002"/>
    <w:rsid w:val="008D52BD"/>
    <w:rsid w:val="008D583E"/>
    <w:rsid w:val="008D5CA3"/>
    <w:rsid w:val="008D5DE4"/>
    <w:rsid w:val="008D6357"/>
    <w:rsid w:val="008D6408"/>
    <w:rsid w:val="008D6B39"/>
    <w:rsid w:val="008D71AB"/>
    <w:rsid w:val="008D77D7"/>
    <w:rsid w:val="008D7AAF"/>
    <w:rsid w:val="008E00F2"/>
    <w:rsid w:val="008E047C"/>
    <w:rsid w:val="008E04C5"/>
    <w:rsid w:val="008E0B07"/>
    <w:rsid w:val="008E10DD"/>
    <w:rsid w:val="008E1825"/>
    <w:rsid w:val="008E18F2"/>
    <w:rsid w:val="008E1C95"/>
    <w:rsid w:val="008E2617"/>
    <w:rsid w:val="008E2E72"/>
    <w:rsid w:val="008E3369"/>
    <w:rsid w:val="008E34B4"/>
    <w:rsid w:val="008E370B"/>
    <w:rsid w:val="008E373E"/>
    <w:rsid w:val="008E38A5"/>
    <w:rsid w:val="008E4452"/>
    <w:rsid w:val="008E4C9E"/>
    <w:rsid w:val="008E4EDE"/>
    <w:rsid w:val="008E4F12"/>
    <w:rsid w:val="008E532A"/>
    <w:rsid w:val="008E5661"/>
    <w:rsid w:val="008E62A7"/>
    <w:rsid w:val="008E64BA"/>
    <w:rsid w:val="008E653D"/>
    <w:rsid w:val="008E6F50"/>
    <w:rsid w:val="008E73C2"/>
    <w:rsid w:val="008E73DF"/>
    <w:rsid w:val="008E75B4"/>
    <w:rsid w:val="008E7A7D"/>
    <w:rsid w:val="008E7B3B"/>
    <w:rsid w:val="008F01B1"/>
    <w:rsid w:val="008F0207"/>
    <w:rsid w:val="008F05B1"/>
    <w:rsid w:val="008F0875"/>
    <w:rsid w:val="008F0E64"/>
    <w:rsid w:val="008F0F25"/>
    <w:rsid w:val="008F10F5"/>
    <w:rsid w:val="008F1911"/>
    <w:rsid w:val="008F1CEA"/>
    <w:rsid w:val="008F1E10"/>
    <w:rsid w:val="008F209E"/>
    <w:rsid w:val="008F2360"/>
    <w:rsid w:val="008F36E8"/>
    <w:rsid w:val="008F3CC0"/>
    <w:rsid w:val="008F3FF1"/>
    <w:rsid w:val="008F43FF"/>
    <w:rsid w:val="008F4415"/>
    <w:rsid w:val="008F49B6"/>
    <w:rsid w:val="008F558F"/>
    <w:rsid w:val="008F5D2B"/>
    <w:rsid w:val="008F5D9A"/>
    <w:rsid w:val="008F617D"/>
    <w:rsid w:val="008F635A"/>
    <w:rsid w:val="008F645F"/>
    <w:rsid w:val="008F6761"/>
    <w:rsid w:val="008F6835"/>
    <w:rsid w:val="008F6DEE"/>
    <w:rsid w:val="008F7156"/>
    <w:rsid w:val="008F76B5"/>
    <w:rsid w:val="008F7F25"/>
    <w:rsid w:val="0090000D"/>
    <w:rsid w:val="0090007A"/>
    <w:rsid w:val="00900765"/>
    <w:rsid w:val="00900C9C"/>
    <w:rsid w:val="00900DCF"/>
    <w:rsid w:val="00900F06"/>
    <w:rsid w:val="009010AF"/>
    <w:rsid w:val="0090176E"/>
    <w:rsid w:val="0090250E"/>
    <w:rsid w:val="00902ED3"/>
    <w:rsid w:val="00902FE3"/>
    <w:rsid w:val="00903285"/>
    <w:rsid w:val="0090364D"/>
    <w:rsid w:val="009038D0"/>
    <w:rsid w:val="00903C4E"/>
    <w:rsid w:val="0090474A"/>
    <w:rsid w:val="00904ADF"/>
    <w:rsid w:val="00904B7D"/>
    <w:rsid w:val="00904D15"/>
    <w:rsid w:val="00905A0F"/>
    <w:rsid w:val="00905AA7"/>
    <w:rsid w:val="00905B9D"/>
    <w:rsid w:val="0090698C"/>
    <w:rsid w:val="009077BE"/>
    <w:rsid w:val="009108AD"/>
    <w:rsid w:val="009108ED"/>
    <w:rsid w:val="00910C89"/>
    <w:rsid w:val="00910D78"/>
    <w:rsid w:val="0091118B"/>
    <w:rsid w:val="00911242"/>
    <w:rsid w:val="00911365"/>
    <w:rsid w:val="00911B6F"/>
    <w:rsid w:val="00911D89"/>
    <w:rsid w:val="00912033"/>
    <w:rsid w:val="0091292D"/>
    <w:rsid w:val="00912A12"/>
    <w:rsid w:val="00912DEB"/>
    <w:rsid w:val="00912E23"/>
    <w:rsid w:val="009134EB"/>
    <w:rsid w:val="00913830"/>
    <w:rsid w:val="00914269"/>
    <w:rsid w:val="00914306"/>
    <w:rsid w:val="00914A41"/>
    <w:rsid w:val="00914FD0"/>
    <w:rsid w:val="00915312"/>
    <w:rsid w:val="00915338"/>
    <w:rsid w:val="00915F83"/>
    <w:rsid w:val="009171D7"/>
    <w:rsid w:val="0091726A"/>
    <w:rsid w:val="00917409"/>
    <w:rsid w:val="009174D4"/>
    <w:rsid w:val="00917A7C"/>
    <w:rsid w:val="009200B0"/>
    <w:rsid w:val="00920424"/>
    <w:rsid w:val="009206CD"/>
    <w:rsid w:val="009207C9"/>
    <w:rsid w:val="00920A3B"/>
    <w:rsid w:val="00920D34"/>
    <w:rsid w:val="00920F06"/>
    <w:rsid w:val="0092126F"/>
    <w:rsid w:val="0092267F"/>
    <w:rsid w:val="009228EB"/>
    <w:rsid w:val="00922D3B"/>
    <w:rsid w:val="009231B7"/>
    <w:rsid w:val="00923420"/>
    <w:rsid w:val="00923658"/>
    <w:rsid w:val="009241D8"/>
    <w:rsid w:val="009244D6"/>
    <w:rsid w:val="009247E2"/>
    <w:rsid w:val="00924EFD"/>
    <w:rsid w:val="009252DB"/>
    <w:rsid w:val="00925524"/>
    <w:rsid w:val="00925A15"/>
    <w:rsid w:val="009266C7"/>
    <w:rsid w:val="00926822"/>
    <w:rsid w:val="009268EF"/>
    <w:rsid w:val="00926AD4"/>
    <w:rsid w:val="00927012"/>
    <w:rsid w:val="00927503"/>
    <w:rsid w:val="00927AE2"/>
    <w:rsid w:val="00927C33"/>
    <w:rsid w:val="00927DA7"/>
    <w:rsid w:val="00927E4A"/>
    <w:rsid w:val="00930390"/>
    <w:rsid w:val="00930453"/>
    <w:rsid w:val="009315C4"/>
    <w:rsid w:val="00932033"/>
    <w:rsid w:val="00932396"/>
    <w:rsid w:val="00932688"/>
    <w:rsid w:val="00932C88"/>
    <w:rsid w:val="009331F2"/>
    <w:rsid w:val="0093395B"/>
    <w:rsid w:val="00934311"/>
    <w:rsid w:val="00934438"/>
    <w:rsid w:val="009348C2"/>
    <w:rsid w:val="00934AAE"/>
    <w:rsid w:val="00935C51"/>
    <w:rsid w:val="00936035"/>
    <w:rsid w:val="00936688"/>
    <w:rsid w:val="00937A61"/>
    <w:rsid w:val="00937B90"/>
    <w:rsid w:val="009405EC"/>
    <w:rsid w:val="00940D2B"/>
    <w:rsid w:val="009416E7"/>
    <w:rsid w:val="009431A3"/>
    <w:rsid w:val="00943433"/>
    <w:rsid w:val="009439DB"/>
    <w:rsid w:val="00943AA3"/>
    <w:rsid w:val="00943D63"/>
    <w:rsid w:val="00943EB1"/>
    <w:rsid w:val="00944018"/>
    <w:rsid w:val="00944AD0"/>
    <w:rsid w:val="00945983"/>
    <w:rsid w:val="00945B48"/>
    <w:rsid w:val="00946467"/>
    <w:rsid w:val="00946D9D"/>
    <w:rsid w:val="0094752A"/>
    <w:rsid w:val="009479D6"/>
    <w:rsid w:val="00947AEA"/>
    <w:rsid w:val="00947AFF"/>
    <w:rsid w:val="00950138"/>
    <w:rsid w:val="009507CC"/>
    <w:rsid w:val="00950CDE"/>
    <w:rsid w:val="00950EBE"/>
    <w:rsid w:val="0095136A"/>
    <w:rsid w:val="0095166F"/>
    <w:rsid w:val="0095183B"/>
    <w:rsid w:val="00951C49"/>
    <w:rsid w:val="00951D45"/>
    <w:rsid w:val="00951FCA"/>
    <w:rsid w:val="009527FE"/>
    <w:rsid w:val="00952953"/>
    <w:rsid w:val="009529D0"/>
    <w:rsid w:val="00953849"/>
    <w:rsid w:val="0095412B"/>
    <w:rsid w:val="00955C40"/>
    <w:rsid w:val="00955EEF"/>
    <w:rsid w:val="0095629B"/>
    <w:rsid w:val="009562A2"/>
    <w:rsid w:val="00957467"/>
    <w:rsid w:val="00957856"/>
    <w:rsid w:val="00957FC7"/>
    <w:rsid w:val="00960086"/>
    <w:rsid w:val="00960403"/>
    <w:rsid w:val="009604ED"/>
    <w:rsid w:val="00960759"/>
    <w:rsid w:val="00960992"/>
    <w:rsid w:val="00961216"/>
    <w:rsid w:val="00961BE5"/>
    <w:rsid w:val="00961C6C"/>
    <w:rsid w:val="00961EB8"/>
    <w:rsid w:val="009622BD"/>
    <w:rsid w:val="009624C7"/>
    <w:rsid w:val="009628DF"/>
    <w:rsid w:val="009632D3"/>
    <w:rsid w:val="00963846"/>
    <w:rsid w:val="00963ABC"/>
    <w:rsid w:val="00964233"/>
    <w:rsid w:val="0096430F"/>
    <w:rsid w:val="009647DB"/>
    <w:rsid w:val="00964E17"/>
    <w:rsid w:val="0096525D"/>
    <w:rsid w:val="0096558B"/>
    <w:rsid w:val="00965E03"/>
    <w:rsid w:val="00965E73"/>
    <w:rsid w:val="009668F0"/>
    <w:rsid w:val="0096694C"/>
    <w:rsid w:val="009669B2"/>
    <w:rsid w:val="00966A14"/>
    <w:rsid w:val="00966EB5"/>
    <w:rsid w:val="0096752A"/>
    <w:rsid w:val="009676BA"/>
    <w:rsid w:val="0096792F"/>
    <w:rsid w:val="00967B70"/>
    <w:rsid w:val="00970E2A"/>
    <w:rsid w:val="00971762"/>
    <w:rsid w:val="00971850"/>
    <w:rsid w:val="00971D22"/>
    <w:rsid w:val="00972305"/>
    <w:rsid w:val="00972A0F"/>
    <w:rsid w:val="00973191"/>
    <w:rsid w:val="00973356"/>
    <w:rsid w:val="009734D9"/>
    <w:rsid w:val="00973C9C"/>
    <w:rsid w:val="00973EE1"/>
    <w:rsid w:val="0097402D"/>
    <w:rsid w:val="0097470D"/>
    <w:rsid w:val="00975817"/>
    <w:rsid w:val="0097590D"/>
    <w:rsid w:val="00975959"/>
    <w:rsid w:val="00975C3D"/>
    <w:rsid w:val="00976ACE"/>
    <w:rsid w:val="00976C81"/>
    <w:rsid w:val="00976D49"/>
    <w:rsid w:val="00977BD5"/>
    <w:rsid w:val="009807D4"/>
    <w:rsid w:val="009819D7"/>
    <w:rsid w:val="00981EBC"/>
    <w:rsid w:val="00982CDD"/>
    <w:rsid w:val="00982CED"/>
    <w:rsid w:val="00983448"/>
    <w:rsid w:val="009834EF"/>
    <w:rsid w:val="0098369E"/>
    <w:rsid w:val="009836D9"/>
    <w:rsid w:val="00983B1E"/>
    <w:rsid w:val="00983BE6"/>
    <w:rsid w:val="00983CF4"/>
    <w:rsid w:val="0098433D"/>
    <w:rsid w:val="0098507A"/>
    <w:rsid w:val="009850BB"/>
    <w:rsid w:val="009856C3"/>
    <w:rsid w:val="00985F2A"/>
    <w:rsid w:val="00986255"/>
    <w:rsid w:val="0098643B"/>
    <w:rsid w:val="009865F8"/>
    <w:rsid w:val="00986A3A"/>
    <w:rsid w:val="00986B2D"/>
    <w:rsid w:val="00986E9A"/>
    <w:rsid w:val="00986F06"/>
    <w:rsid w:val="0098703D"/>
    <w:rsid w:val="00987159"/>
    <w:rsid w:val="00987324"/>
    <w:rsid w:val="009873A8"/>
    <w:rsid w:val="009873B8"/>
    <w:rsid w:val="009878D2"/>
    <w:rsid w:val="00987916"/>
    <w:rsid w:val="00987C0D"/>
    <w:rsid w:val="00987CE5"/>
    <w:rsid w:val="00987D52"/>
    <w:rsid w:val="009902C8"/>
    <w:rsid w:val="00990695"/>
    <w:rsid w:val="00990846"/>
    <w:rsid w:val="00990879"/>
    <w:rsid w:val="009909AF"/>
    <w:rsid w:val="00990EA8"/>
    <w:rsid w:val="009913A0"/>
    <w:rsid w:val="00991503"/>
    <w:rsid w:val="00991564"/>
    <w:rsid w:val="009924BC"/>
    <w:rsid w:val="009925AC"/>
    <w:rsid w:val="00992F00"/>
    <w:rsid w:val="00992F2F"/>
    <w:rsid w:val="0099360F"/>
    <w:rsid w:val="009939D0"/>
    <w:rsid w:val="009942E3"/>
    <w:rsid w:val="0099437F"/>
    <w:rsid w:val="00994458"/>
    <w:rsid w:val="00994764"/>
    <w:rsid w:val="00994C1B"/>
    <w:rsid w:val="0099518E"/>
    <w:rsid w:val="00995727"/>
    <w:rsid w:val="00995A0B"/>
    <w:rsid w:val="00995B83"/>
    <w:rsid w:val="00996820"/>
    <w:rsid w:val="00997551"/>
    <w:rsid w:val="009A083C"/>
    <w:rsid w:val="009A09EC"/>
    <w:rsid w:val="009A0BC9"/>
    <w:rsid w:val="009A1531"/>
    <w:rsid w:val="009A1B1F"/>
    <w:rsid w:val="009A1BA1"/>
    <w:rsid w:val="009A1EC7"/>
    <w:rsid w:val="009A229C"/>
    <w:rsid w:val="009A26E8"/>
    <w:rsid w:val="009A311B"/>
    <w:rsid w:val="009A3207"/>
    <w:rsid w:val="009A3625"/>
    <w:rsid w:val="009A4150"/>
    <w:rsid w:val="009A434A"/>
    <w:rsid w:val="009A5D28"/>
    <w:rsid w:val="009A5EB3"/>
    <w:rsid w:val="009A5FC8"/>
    <w:rsid w:val="009A60FA"/>
    <w:rsid w:val="009A61A0"/>
    <w:rsid w:val="009A62F1"/>
    <w:rsid w:val="009A670A"/>
    <w:rsid w:val="009A6A46"/>
    <w:rsid w:val="009A6C27"/>
    <w:rsid w:val="009A6CD1"/>
    <w:rsid w:val="009A6E4E"/>
    <w:rsid w:val="009A6EF3"/>
    <w:rsid w:val="009A7033"/>
    <w:rsid w:val="009A759A"/>
    <w:rsid w:val="009A79EA"/>
    <w:rsid w:val="009A7D20"/>
    <w:rsid w:val="009B074E"/>
    <w:rsid w:val="009B176B"/>
    <w:rsid w:val="009B1789"/>
    <w:rsid w:val="009B1A46"/>
    <w:rsid w:val="009B254D"/>
    <w:rsid w:val="009B2754"/>
    <w:rsid w:val="009B2F4D"/>
    <w:rsid w:val="009B3075"/>
    <w:rsid w:val="009B3550"/>
    <w:rsid w:val="009B364F"/>
    <w:rsid w:val="009B3DB0"/>
    <w:rsid w:val="009B43D8"/>
    <w:rsid w:val="009B4BDF"/>
    <w:rsid w:val="009B5560"/>
    <w:rsid w:val="009B5645"/>
    <w:rsid w:val="009B5691"/>
    <w:rsid w:val="009B58D9"/>
    <w:rsid w:val="009B5966"/>
    <w:rsid w:val="009B5988"/>
    <w:rsid w:val="009B5CFD"/>
    <w:rsid w:val="009B615E"/>
    <w:rsid w:val="009B63DF"/>
    <w:rsid w:val="009B667F"/>
    <w:rsid w:val="009B73B9"/>
    <w:rsid w:val="009B77F8"/>
    <w:rsid w:val="009B7AB4"/>
    <w:rsid w:val="009B7B8B"/>
    <w:rsid w:val="009B7E43"/>
    <w:rsid w:val="009C0839"/>
    <w:rsid w:val="009C0DD9"/>
    <w:rsid w:val="009C1239"/>
    <w:rsid w:val="009C17E2"/>
    <w:rsid w:val="009C2251"/>
    <w:rsid w:val="009C248C"/>
    <w:rsid w:val="009C24D2"/>
    <w:rsid w:val="009C26B0"/>
    <w:rsid w:val="009C2AC4"/>
    <w:rsid w:val="009C31B4"/>
    <w:rsid w:val="009C3FC1"/>
    <w:rsid w:val="009C4317"/>
    <w:rsid w:val="009C43E6"/>
    <w:rsid w:val="009C4EA5"/>
    <w:rsid w:val="009C5388"/>
    <w:rsid w:val="009C5C0F"/>
    <w:rsid w:val="009C5CBC"/>
    <w:rsid w:val="009C5FF6"/>
    <w:rsid w:val="009C60B2"/>
    <w:rsid w:val="009C658D"/>
    <w:rsid w:val="009C66CE"/>
    <w:rsid w:val="009C793F"/>
    <w:rsid w:val="009C7DA5"/>
    <w:rsid w:val="009D0451"/>
    <w:rsid w:val="009D05AA"/>
    <w:rsid w:val="009D084A"/>
    <w:rsid w:val="009D157B"/>
    <w:rsid w:val="009D18AE"/>
    <w:rsid w:val="009D1CC2"/>
    <w:rsid w:val="009D1F7C"/>
    <w:rsid w:val="009D34DD"/>
    <w:rsid w:val="009D38B7"/>
    <w:rsid w:val="009D393B"/>
    <w:rsid w:val="009D39E7"/>
    <w:rsid w:val="009D3AEF"/>
    <w:rsid w:val="009D4F07"/>
    <w:rsid w:val="009D5091"/>
    <w:rsid w:val="009D53EC"/>
    <w:rsid w:val="009D56A2"/>
    <w:rsid w:val="009D5771"/>
    <w:rsid w:val="009D5A60"/>
    <w:rsid w:val="009D5AD3"/>
    <w:rsid w:val="009D6088"/>
    <w:rsid w:val="009D64F4"/>
    <w:rsid w:val="009D65B6"/>
    <w:rsid w:val="009D6D2E"/>
    <w:rsid w:val="009D6D70"/>
    <w:rsid w:val="009D759F"/>
    <w:rsid w:val="009E1245"/>
    <w:rsid w:val="009E1AED"/>
    <w:rsid w:val="009E1FFB"/>
    <w:rsid w:val="009E234C"/>
    <w:rsid w:val="009E2B5A"/>
    <w:rsid w:val="009E2E10"/>
    <w:rsid w:val="009E3161"/>
    <w:rsid w:val="009E38EF"/>
    <w:rsid w:val="009E3B60"/>
    <w:rsid w:val="009E3D89"/>
    <w:rsid w:val="009E3EAB"/>
    <w:rsid w:val="009E4357"/>
    <w:rsid w:val="009E48EC"/>
    <w:rsid w:val="009E4B79"/>
    <w:rsid w:val="009E607F"/>
    <w:rsid w:val="009E67F7"/>
    <w:rsid w:val="009E6ECC"/>
    <w:rsid w:val="009E7814"/>
    <w:rsid w:val="009E7EC2"/>
    <w:rsid w:val="009F0081"/>
    <w:rsid w:val="009F0850"/>
    <w:rsid w:val="009F1622"/>
    <w:rsid w:val="009F18B4"/>
    <w:rsid w:val="009F1900"/>
    <w:rsid w:val="009F1CD0"/>
    <w:rsid w:val="009F2193"/>
    <w:rsid w:val="009F27C2"/>
    <w:rsid w:val="009F28FF"/>
    <w:rsid w:val="009F29BD"/>
    <w:rsid w:val="009F2A2A"/>
    <w:rsid w:val="009F2DDB"/>
    <w:rsid w:val="009F3243"/>
    <w:rsid w:val="009F35D9"/>
    <w:rsid w:val="009F3D6D"/>
    <w:rsid w:val="009F4280"/>
    <w:rsid w:val="009F42C3"/>
    <w:rsid w:val="009F4425"/>
    <w:rsid w:val="009F4572"/>
    <w:rsid w:val="009F486B"/>
    <w:rsid w:val="009F498A"/>
    <w:rsid w:val="009F4A73"/>
    <w:rsid w:val="009F4C96"/>
    <w:rsid w:val="009F4DE1"/>
    <w:rsid w:val="009F5F4D"/>
    <w:rsid w:val="009F6094"/>
    <w:rsid w:val="009F6276"/>
    <w:rsid w:val="009F6706"/>
    <w:rsid w:val="009F694D"/>
    <w:rsid w:val="009F75AC"/>
    <w:rsid w:val="009F7FEA"/>
    <w:rsid w:val="00A004C8"/>
    <w:rsid w:val="00A0071F"/>
    <w:rsid w:val="00A011CF"/>
    <w:rsid w:val="00A012BA"/>
    <w:rsid w:val="00A0136D"/>
    <w:rsid w:val="00A014BB"/>
    <w:rsid w:val="00A01651"/>
    <w:rsid w:val="00A01664"/>
    <w:rsid w:val="00A019DD"/>
    <w:rsid w:val="00A02376"/>
    <w:rsid w:val="00A024EF"/>
    <w:rsid w:val="00A0305E"/>
    <w:rsid w:val="00A031D3"/>
    <w:rsid w:val="00A03503"/>
    <w:rsid w:val="00A03AAB"/>
    <w:rsid w:val="00A04CBA"/>
    <w:rsid w:val="00A04E19"/>
    <w:rsid w:val="00A04EB9"/>
    <w:rsid w:val="00A0529B"/>
    <w:rsid w:val="00A055F5"/>
    <w:rsid w:val="00A05D72"/>
    <w:rsid w:val="00A05EFE"/>
    <w:rsid w:val="00A05F8D"/>
    <w:rsid w:val="00A0631C"/>
    <w:rsid w:val="00A06634"/>
    <w:rsid w:val="00A069E4"/>
    <w:rsid w:val="00A06AB5"/>
    <w:rsid w:val="00A06DAF"/>
    <w:rsid w:val="00A07199"/>
    <w:rsid w:val="00A07516"/>
    <w:rsid w:val="00A07872"/>
    <w:rsid w:val="00A07C44"/>
    <w:rsid w:val="00A07D73"/>
    <w:rsid w:val="00A07F91"/>
    <w:rsid w:val="00A10573"/>
    <w:rsid w:val="00A10820"/>
    <w:rsid w:val="00A10992"/>
    <w:rsid w:val="00A12962"/>
    <w:rsid w:val="00A13215"/>
    <w:rsid w:val="00A14314"/>
    <w:rsid w:val="00A14425"/>
    <w:rsid w:val="00A149CC"/>
    <w:rsid w:val="00A14DCE"/>
    <w:rsid w:val="00A1532D"/>
    <w:rsid w:val="00A153A9"/>
    <w:rsid w:val="00A154B7"/>
    <w:rsid w:val="00A15B9F"/>
    <w:rsid w:val="00A162CD"/>
    <w:rsid w:val="00A16397"/>
    <w:rsid w:val="00A1754D"/>
    <w:rsid w:val="00A175E6"/>
    <w:rsid w:val="00A178CC"/>
    <w:rsid w:val="00A206EC"/>
    <w:rsid w:val="00A2074F"/>
    <w:rsid w:val="00A20D33"/>
    <w:rsid w:val="00A2128C"/>
    <w:rsid w:val="00A212B4"/>
    <w:rsid w:val="00A21399"/>
    <w:rsid w:val="00A21451"/>
    <w:rsid w:val="00A21CE0"/>
    <w:rsid w:val="00A228E1"/>
    <w:rsid w:val="00A22B74"/>
    <w:rsid w:val="00A2415D"/>
    <w:rsid w:val="00A25011"/>
    <w:rsid w:val="00A25E58"/>
    <w:rsid w:val="00A26041"/>
    <w:rsid w:val="00A2665F"/>
    <w:rsid w:val="00A26AA3"/>
    <w:rsid w:val="00A271FC"/>
    <w:rsid w:val="00A27F81"/>
    <w:rsid w:val="00A30E6F"/>
    <w:rsid w:val="00A30EB4"/>
    <w:rsid w:val="00A3122F"/>
    <w:rsid w:val="00A3183D"/>
    <w:rsid w:val="00A318AC"/>
    <w:rsid w:val="00A318B1"/>
    <w:rsid w:val="00A31940"/>
    <w:rsid w:val="00A31ED6"/>
    <w:rsid w:val="00A323CC"/>
    <w:rsid w:val="00A32820"/>
    <w:rsid w:val="00A328FA"/>
    <w:rsid w:val="00A329CF"/>
    <w:rsid w:val="00A32A9D"/>
    <w:rsid w:val="00A33146"/>
    <w:rsid w:val="00A3331B"/>
    <w:rsid w:val="00A339FE"/>
    <w:rsid w:val="00A3409C"/>
    <w:rsid w:val="00A34774"/>
    <w:rsid w:val="00A348AD"/>
    <w:rsid w:val="00A348CE"/>
    <w:rsid w:val="00A34B57"/>
    <w:rsid w:val="00A34EAF"/>
    <w:rsid w:val="00A3565A"/>
    <w:rsid w:val="00A3586C"/>
    <w:rsid w:val="00A35CB0"/>
    <w:rsid w:val="00A36087"/>
    <w:rsid w:val="00A360AD"/>
    <w:rsid w:val="00A36101"/>
    <w:rsid w:val="00A36D60"/>
    <w:rsid w:val="00A37AC0"/>
    <w:rsid w:val="00A40AAB"/>
    <w:rsid w:val="00A4106A"/>
    <w:rsid w:val="00A42131"/>
    <w:rsid w:val="00A43648"/>
    <w:rsid w:val="00A445C2"/>
    <w:rsid w:val="00A447CE"/>
    <w:rsid w:val="00A44EE4"/>
    <w:rsid w:val="00A455A6"/>
    <w:rsid w:val="00A45704"/>
    <w:rsid w:val="00A45819"/>
    <w:rsid w:val="00A45E18"/>
    <w:rsid w:val="00A45E55"/>
    <w:rsid w:val="00A467F7"/>
    <w:rsid w:val="00A47059"/>
    <w:rsid w:val="00A47347"/>
    <w:rsid w:val="00A47689"/>
    <w:rsid w:val="00A47B22"/>
    <w:rsid w:val="00A508F8"/>
    <w:rsid w:val="00A524A9"/>
    <w:rsid w:val="00A538F2"/>
    <w:rsid w:val="00A5391C"/>
    <w:rsid w:val="00A540B9"/>
    <w:rsid w:val="00A54494"/>
    <w:rsid w:val="00A54946"/>
    <w:rsid w:val="00A55DBD"/>
    <w:rsid w:val="00A5619B"/>
    <w:rsid w:val="00A568C5"/>
    <w:rsid w:val="00A575C6"/>
    <w:rsid w:val="00A60088"/>
    <w:rsid w:val="00A6078A"/>
    <w:rsid w:val="00A60F23"/>
    <w:rsid w:val="00A60FCD"/>
    <w:rsid w:val="00A611AA"/>
    <w:rsid w:val="00A613E4"/>
    <w:rsid w:val="00A61691"/>
    <w:rsid w:val="00A618DC"/>
    <w:rsid w:val="00A61AF8"/>
    <w:rsid w:val="00A61DD3"/>
    <w:rsid w:val="00A621C1"/>
    <w:rsid w:val="00A630C4"/>
    <w:rsid w:val="00A630FF"/>
    <w:rsid w:val="00A63305"/>
    <w:rsid w:val="00A64EA8"/>
    <w:rsid w:val="00A64F1D"/>
    <w:rsid w:val="00A65B38"/>
    <w:rsid w:val="00A66393"/>
    <w:rsid w:val="00A67AE2"/>
    <w:rsid w:val="00A67C6F"/>
    <w:rsid w:val="00A67C88"/>
    <w:rsid w:val="00A700FD"/>
    <w:rsid w:val="00A70905"/>
    <w:rsid w:val="00A70B23"/>
    <w:rsid w:val="00A70C67"/>
    <w:rsid w:val="00A70FBC"/>
    <w:rsid w:val="00A7114E"/>
    <w:rsid w:val="00A7196C"/>
    <w:rsid w:val="00A731A8"/>
    <w:rsid w:val="00A7488E"/>
    <w:rsid w:val="00A74925"/>
    <w:rsid w:val="00A75A82"/>
    <w:rsid w:val="00A75C27"/>
    <w:rsid w:val="00A75DEF"/>
    <w:rsid w:val="00A76703"/>
    <w:rsid w:val="00A7716C"/>
    <w:rsid w:val="00A77252"/>
    <w:rsid w:val="00A77894"/>
    <w:rsid w:val="00A77BFF"/>
    <w:rsid w:val="00A80392"/>
    <w:rsid w:val="00A80D33"/>
    <w:rsid w:val="00A80DBE"/>
    <w:rsid w:val="00A80FD5"/>
    <w:rsid w:val="00A81E69"/>
    <w:rsid w:val="00A82C1F"/>
    <w:rsid w:val="00A830AD"/>
    <w:rsid w:val="00A83193"/>
    <w:rsid w:val="00A836C8"/>
    <w:rsid w:val="00A83B8E"/>
    <w:rsid w:val="00A83B9C"/>
    <w:rsid w:val="00A83C5D"/>
    <w:rsid w:val="00A83C76"/>
    <w:rsid w:val="00A83EF5"/>
    <w:rsid w:val="00A83FF8"/>
    <w:rsid w:val="00A8403C"/>
    <w:rsid w:val="00A84303"/>
    <w:rsid w:val="00A848AE"/>
    <w:rsid w:val="00A84CF8"/>
    <w:rsid w:val="00A84E1F"/>
    <w:rsid w:val="00A85419"/>
    <w:rsid w:val="00A86106"/>
    <w:rsid w:val="00A861C6"/>
    <w:rsid w:val="00A86692"/>
    <w:rsid w:val="00A867A4"/>
    <w:rsid w:val="00A86B5A"/>
    <w:rsid w:val="00A86CAA"/>
    <w:rsid w:val="00A87095"/>
    <w:rsid w:val="00A8722B"/>
    <w:rsid w:val="00A873C2"/>
    <w:rsid w:val="00A875E2"/>
    <w:rsid w:val="00A87637"/>
    <w:rsid w:val="00A87E51"/>
    <w:rsid w:val="00A90109"/>
    <w:rsid w:val="00A902C1"/>
    <w:rsid w:val="00A90463"/>
    <w:rsid w:val="00A9061A"/>
    <w:rsid w:val="00A90882"/>
    <w:rsid w:val="00A90E83"/>
    <w:rsid w:val="00A90ECB"/>
    <w:rsid w:val="00A9100D"/>
    <w:rsid w:val="00A91498"/>
    <w:rsid w:val="00A916C6"/>
    <w:rsid w:val="00A91C2D"/>
    <w:rsid w:val="00A92ECB"/>
    <w:rsid w:val="00A933CB"/>
    <w:rsid w:val="00A93737"/>
    <w:rsid w:val="00A93F86"/>
    <w:rsid w:val="00A93F9E"/>
    <w:rsid w:val="00A942B0"/>
    <w:rsid w:val="00A94687"/>
    <w:rsid w:val="00A9469A"/>
    <w:rsid w:val="00A946BA"/>
    <w:rsid w:val="00A94E29"/>
    <w:rsid w:val="00A95090"/>
    <w:rsid w:val="00A96C77"/>
    <w:rsid w:val="00A96F4E"/>
    <w:rsid w:val="00A978B8"/>
    <w:rsid w:val="00AA0562"/>
    <w:rsid w:val="00AA06F2"/>
    <w:rsid w:val="00AA08AF"/>
    <w:rsid w:val="00AA0ABF"/>
    <w:rsid w:val="00AA0FB9"/>
    <w:rsid w:val="00AA0FC9"/>
    <w:rsid w:val="00AA12C7"/>
    <w:rsid w:val="00AA3AE4"/>
    <w:rsid w:val="00AA3C00"/>
    <w:rsid w:val="00AA43C4"/>
    <w:rsid w:val="00AA43FF"/>
    <w:rsid w:val="00AA4C3B"/>
    <w:rsid w:val="00AA4FD4"/>
    <w:rsid w:val="00AA5FC7"/>
    <w:rsid w:val="00AA635E"/>
    <w:rsid w:val="00AA683F"/>
    <w:rsid w:val="00AA6B10"/>
    <w:rsid w:val="00AA6F43"/>
    <w:rsid w:val="00AA7147"/>
    <w:rsid w:val="00AB0F02"/>
    <w:rsid w:val="00AB126C"/>
    <w:rsid w:val="00AB14AA"/>
    <w:rsid w:val="00AB1E58"/>
    <w:rsid w:val="00AB2263"/>
    <w:rsid w:val="00AB2320"/>
    <w:rsid w:val="00AB23C3"/>
    <w:rsid w:val="00AB2501"/>
    <w:rsid w:val="00AB3195"/>
    <w:rsid w:val="00AB34A8"/>
    <w:rsid w:val="00AB354F"/>
    <w:rsid w:val="00AB3A87"/>
    <w:rsid w:val="00AB3CFE"/>
    <w:rsid w:val="00AB3E0A"/>
    <w:rsid w:val="00AB469C"/>
    <w:rsid w:val="00AB46B2"/>
    <w:rsid w:val="00AB4C5F"/>
    <w:rsid w:val="00AB5687"/>
    <w:rsid w:val="00AB5AD2"/>
    <w:rsid w:val="00AB62BC"/>
    <w:rsid w:val="00AB679F"/>
    <w:rsid w:val="00AB680F"/>
    <w:rsid w:val="00AB6BF6"/>
    <w:rsid w:val="00AB7CE6"/>
    <w:rsid w:val="00AB7D3A"/>
    <w:rsid w:val="00AB7E72"/>
    <w:rsid w:val="00AB7EDE"/>
    <w:rsid w:val="00AB7FDA"/>
    <w:rsid w:val="00AC06EA"/>
    <w:rsid w:val="00AC08D8"/>
    <w:rsid w:val="00AC095B"/>
    <w:rsid w:val="00AC0C0C"/>
    <w:rsid w:val="00AC0E88"/>
    <w:rsid w:val="00AC111A"/>
    <w:rsid w:val="00AC1755"/>
    <w:rsid w:val="00AC198F"/>
    <w:rsid w:val="00AC2619"/>
    <w:rsid w:val="00AC27B2"/>
    <w:rsid w:val="00AC2D12"/>
    <w:rsid w:val="00AC3412"/>
    <w:rsid w:val="00AC3613"/>
    <w:rsid w:val="00AC3BD6"/>
    <w:rsid w:val="00AC42F5"/>
    <w:rsid w:val="00AC544D"/>
    <w:rsid w:val="00AC588E"/>
    <w:rsid w:val="00AC59A9"/>
    <w:rsid w:val="00AC5AC8"/>
    <w:rsid w:val="00AC6C3C"/>
    <w:rsid w:val="00AC6F8A"/>
    <w:rsid w:val="00AC7278"/>
    <w:rsid w:val="00AC727D"/>
    <w:rsid w:val="00AC74E7"/>
    <w:rsid w:val="00AC7B61"/>
    <w:rsid w:val="00AC7D92"/>
    <w:rsid w:val="00AC7E7F"/>
    <w:rsid w:val="00AC7F4D"/>
    <w:rsid w:val="00AD06DF"/>
    <w:rsid w:val="00AD0B5C"/>
    <w:rsid w:val="00AD0C93"/>
    <w:rsid w:val="00AD0D86"/>
    <w:rsid w:val="00AD10DE"/>
    <w:rsid w:val="00AD1147"/>
    <w:rsid w:val="00AD140B"/>
    <w:rsid w:val="00AD1C83"/>
    <w:rsid w:val="00AD2510"/>
    <w:rsid w:val="00AD256E"/>
    <w:rsid w:val="00AD2C81"/>
    <w:rsid w:val="00AD337A"/>
    <w:rsid w:val="00AD443D"/>
    <w:rsid w:val="00AD50F0"/>
    <w:rsid w:val="00AD52A9"/>
    <w:rsid w:val="00AD5A75"/>
    <w:rsid w:val="00AD5C3B"/>
    <w:rsid w:val="00AD6687"/>
    <w:rsid w:val="00AD68DB"/>
    <w:rsid w:val="00AD6FC1"/>
    <w:rsid w:val="00AD71DE"/>
    <w:rsid w:val="00AD797C"/>
    <w:rsid w:val="00AD7C97"/>
    <w:rsid w:val="00AE0095"/>
    <w:rsid w:val="00AE08EF"/>
    <w:rsid w:val="00AE0CF2"/>
    <w:rsid w:val="00AE0D29"/>
    <w:rsid w:val="00AE0DA0"/>
    <w:rsid w:val="00AE0FD7"/>
    <w:rsid w:val="00AE2286"/>
    <w:rsid w:val="00AE2663"/>
    <w:rsid w:val="00AE2E09"/>
    <w:rsid w:val="00AE306F"/>
    <w:rsid w:val="00AE3193"/>
    <w:rsid w:val="00AE3BEC"/>
    <w:rsid w:val="00AE3D27"/>
    <w:rsid w:val="00AE44C5"/>
    <w:rsid w:val="00AE47BB"/>
    <w:rsid w:val="00AE4908"/>
    <w:rsid w:val="00AE49F4"/>
    <w:rsid w:val="00AE577E"/>
    <w:rsid w:val="00AE5CA1"/>
    <w:rsid w:val="00AE62EC"/>
    <w:rsid w:val="00AE6C53"/>
    <w:rsid w:val="00AE7073"/>
    <w:rsid w:val="00AE727C"/>
    <w:rsid w:val="00AE783B"/>
    <w:rsid w:val="00AE7AA4"/>
    <w:rsid w:val="00AE7B65"/>
    <w:rsid w:val="00AF0F04"/>
    <w:rsid w:val="00AF1155"/>
    <w:rsid w:val="00AF1923"/>
    <w:rsid w:val="00AF1D52"/>
    <w:rsid w:val="00AF206F"/>
    <w:rsid w:val="00AF246D"/>
    <w:rsid w:val="00AF2AB4"/>
    <w:rsid w:val="00AF2ABC"/>
    <w:rsid w:val="00AF2F01"/>
    <w:rsid w:val="00AF2FF1"/>
    <w:rsid w:val="00AF35E6"/>
    <w:rsid w:val="00AF36F7"/>
    <w:rsid w:val="00AF401E"/>
    <w:rsid w:val="00AF422E"/>
    <w:rsid w:val="00AF4381"/>
    <w:rsid w:val="00AF4D52"/>
    <w:rsid w:val="00AF4D69"/>
    <w:rsid w:val="00AF4DA1"/>
    <w:rsid w:val="00AF4E90"/>
    <w:rsid w:val="00AF5041"/>
    <w:rsid w:val="00AF6521"/>
    <w:rsid w:val="00AF6957"/>
    <w:rsid w:val="00AF6A23"/>
    <w:rsid w:val="00AF6D36"/>
    <w:rsid w:val="00AF705E"/>
    <w:rsid w:val="00AF7137"/>
    <w:rsid w:val="00AF7467"/>
    <w:rsid w:val="00B00AD8"/>
    <w:rsid w:val="00B0238B"/>
    <w:rsid w:val="00B029C4"/>
    <w:rsid w:val="00B02DFB"/>
    <w:rsid w:val="00B033B8"/>
    <w:rsid w:val="00B03B04"/>
    <w:rsid w:val="00B03E36"/>
    <w:rsid w:val="00B042FE"/>
    <w:rsid w:val="00B0432F"/>
    <w:rsid w:val="00B049BC"/>
    <w:rsid w:val="00B05419"/>
    <w:rsid w:val="00B05444"/>
    <w:rsid w:val="00B05499"/>
    <w:rsid w:val="00B057FB"/>
    <w:rsid w:val="00B05AD8"/>
    <w:rsid w:val="00B062B7"/>
    <w:rsid w:val="00B0695F"/>
    <w:rsid w:val="00B06EA4"/>
    <w:rsid w:val="00B06EFA"/>
    <w:rsid w:val="00B079B8"/>
    <w:rsid w:val="00B07F6C"/>
    <w:rsid w:val="00B10022"/>
    <w:rsid w:val="00B1026D"/>
    <w:rsid w:val="00B10341"/>
    <w:rsid w:val="00B117AB"/>
    <w:rsid w:val="00B12DE8"/>
    <w:rsid w:val="00B12F02"/>
    <w:rsid w:val="00B13626"/>
    <w:rsid w:val="00B145BA"/>
    <w:rsid w:val="00B14D12"/>
    <w:rsid w:val="00B159D4"/>
    <w:rsid w:val="00B167A7"/>
    <w:rsid w:val="00B16917"/>
    <w:rsid w:val="00B16BA7"/>
    <w:rsid w:val="00B17259"/>
    <w:rsid w:val="00B17295"/>
    <w:rsid w:val="00B17C91"/>
    <w:rsid w:val="00B17D88"/>
    <w:rsid w:val="00B200A3"/>
    <w:rsid w:val="00B204B4"/>
    <w:rsid w:val="00B20686"/>
    <w:rsid w:val="00B20981"/>
    <w:rsid w:val="00B20D78"/>
    <w:rsid w:val="00B21116"/>
    <w:rsid w:val="00B21185"/>
    <w:rsid w:val="00B21963"/>
    <w:rsid w:val="00B220FB"/>
    <w:rsid w:val="00B221DD"/>
    <w:rsid w:val="00B22635"/>
    <w:rsid w:val="00B2404B"/>
    <w:rsid w:val="00B24079"/>
    <w:rsid w:val="00B24202"/>
    <w:rsid w:val="00B242DE"/>
    <w:rsid w:val="00B24A93"/>
    <w:rsid w:val="00B24B64"/>
    <w:rsid w:val="00B24CE5"/>
    <w:rsid w:val="00B24DD3"/>
    <w:rsid w:val="00B25F39"/>
    <w:rsid w:val="00B2674B"/>
    <w:rsid w:val="00B269EF"/>
    <w:rsid w:val="00B26B76"/>
    <w:rsid w:val="00B26C84"/>
    <w:rsid w:val="00B26E9C"/>
    <w:rsid w:val="00B275DE"/>
    <w:rsid w:val="00B2765E"/>
    <w:rsid w:val="00B2768A"/>
    <w:rsid w:val="00B27E2C"/>
    <w:rsid w:val="00B303FC"/>
    <w:rsid w:val="00B306BF"/>
    <w:rsid w:val="00B30870"/>
    <w:rsid w:val="00B30DD2"/>
    <w:rsid w:val="00B30FB6"/>
    <w:rsid w:val="00B30FEB"/>
    <w:rsid w:val="00B31596"/>
    <w:rsid w:val="00B317DE"/>
    <w:rsid w:val="00B31975"/>
    <w:rsid w:val="00B31BAD"/>
    <w:rsid w:val="00B32302"/>
    <w:rsid w:val="00B32361"/>
    <w:rsid w:val="00B3285F"/>
    <w:rsid w:val="00B328F3"/>
    <w:rsid w:val="00B32F98"/>
    <w:rsid w:val="00B331A7"/>
    <w:rsid w:val="00B331AE"/>
    <w:rsid w:val="00B33373"/>
    <w:rsid w:val="00B337CF"/>
    <w:rsid w:val="00B33A60"/>
    <w:rsid w:val="00B33E9F"/>
    <w:rsid w:val="00B343D1"/>
    <w:rsid w:val="00B34472"/>
    <w:rsid w:val="00B347E5"/>
    <w:rsid w:val="00B34D1F"/>
    <w:rsid w:val="00B35687"/>
    <w:rsid w:val="00B35901"/>
    <w:rsid w:val="00B35EC3"/>
    <w:rsid w:val="00B35F99"/>
    <w:rsid w:val="00B36162"/>
    <w:rsid w:val="00B363A6"/>
    <w:rsid w:val="00B369C8"/>
    <w:rsid w:val="00B36D2C"/>
    <w:rsid w:val="00B36DF3"/>
    <w:rsid w:val="00B37133"/>
    <w:rsid w:val="00B3780A"/>
    <w:rsid w:val="00B37A41"/>
    <w:rsid w:val="00B37DF6"/>
    <w:rsid w:val="00B37E59"/>
    <w:rsid w:val="00B37E7F"/>
    <w:rsid w:val="00B402FD"/>
    <w:rsid w:val="00B403A9"/>
    <w:rsid w:val="00B40BCF"/>
    <w:rsid w:val="00B40E10"/>
    <w:rsid w:val="00B42A09"/>
    <w:rsid w:val="00B43060"/>
    <w:rsid w:val="00B43255"/>
    <w:rsid w:val="00B43F05"/>
    <w:rsid w:val="00B4410D"/>
    <w:rsid w:val="00B442E8"/>
    <w:rsid w:val="00B44596"/>
    <w:rsid w:val="00B447AF"/>
    <w:rsid w:val="00B4481C"/>
    <w:rsid w:val="00B4492D"/>
    <w:rsid w:val="00B44BA0"/>
    <w:rsid w:val="00B4506F"/>
    <w:rsid w:val="00B46AC4"/>
    <w:rsid w:val="00B46DAD"/>
    <w:rsid w:val="00B46DFE"/>
    <w:rsid w:val="00B47406"/>
    <w:rsid w:val="00B4744C"/>
    <w:rsid w:val="00B47535"/>
    <w:rsid w:val="00B50476"/>
    <w:rsid w:val="00B50782"/>
    <w:rsid w:val="00B507FD"/>
    <w:rsid w:val="00B50B80"/>
    <w:rsid w:val="00B51928"/>
    <w:rsid w:val="00B51B44"/>
    <w:rsid w:val="00B51C93"/>
    <w:rsid w:val="00B5224D"/>
    <w:rsid w:val="00B52DC7"/>
    <w:rsid w:val="00B5324C"/>
    <w:rsid w:val="00B53C6D"/>
    <w:rsid w:val="00B54018"/>
    <w:rsid w:val="00B544BA"/>
    <w:rsid w:val="00B54526"/>
    <w:rsid w:val="00B55E3A"/>
    <w:rsid w:val="00B55ED5"/>
    <w:rsid w:val="00B56115"/>
    <w:rsid w:val="00B5637B"/>
    <w:rsid w:val="00B56732"/>
    <w:rsid w:val="00B56A90"/>
    <w:rsid w:val="00B57E9D"/>
    <w:rsid w:val="00B601A7"/>
    <w:rsid w:val="00B606E0"/>
    <w:rsid w:val="00B6097E"/>
    <w:rsid w:val="00B60D13"/>
    <w:rsid w:val="00B61999"/>
    <w:rsid w:val="00B62E98"/>
    <w:rsid w:val="00B63929"/>
    <w:rsid w:val="00B643B6"/>
    <w:rsid w:val="00B64A3C"/>
    <w:rsid w:val="00B65843"/>
    <w:rsid w:val="00B65BA7"/>
    <w:rsid w:val="00B6678D"/>
    <w:rsid w:val="00B66DFE"/>
    <w:rsid w:val="00B67110"/>
    <w:rsid w:val="00B6784C"/>
    <w:rsid w:val="00B708EA"/>
    <w:rsid w:val="00B70B53"/>
    <w:rsid w:val="00B710C5"/>
    <w:rsid w:val="00B719E1"/>
    <w:rsid w:val="00B71ACD"/>
    <w:rsid w:val="00B729E4"/>
    <w:rsid w:val="00B72AF2"/>
    <w:rsid w:val="00B72BED"/>
    <w:rsid w:val="00B72C16"/>
    <w:rsid w:val="00B72CCE"/>
    <w:rsid w:val="00B72E61"/>
    <w:rsid w:val="00B73042"/>
    <w:rsid w:val="00B7318C"/>
    <w:rsid w:val="00B73806"/>
    <w:rsid w:val="00B738C4"/>
    <w:rsid w:val="00B73D19"/>
    <w:rsid w:val="00B73D78"/>
    <w:rsid w:val="00B73FDF"/>
    <w:rsid w:val="00B745F9"/>
    <w:rsid w:val="00B749D4"/>
    <w:rsid w:val="00B74C03"/>
    <w:rsid w:val="00B75224"/>
    <w:rsid w:val="00B75967"/>
    <w:rsid w:val="00B76437"/>
    <w:rsid w:val="00B76B56"/>
    <w:rsid w:val="00B778A2"/>
    <w:rsid w:val="00B80641"/>
    <w:rsid w:val="00B8067A"/>
    <w:rsid w:val="00B81543"/>
    <w:rsid w:val="00B81B15"/>
    <w:rsid w:val="00B81BF4"/>
    <w:rsid w:val="00B820C3"/>
    <w:rsid w:val="00B820C7"/>
    <w:rsid w:val="00B832B8"/>
    <w:rsid w:val="00B83DE4"/>
    <w:rsid w:val="00B84138"/>
    <w:rsid w:val="00B8426C"/>
    <w:rsid w:val="00B8457C"/>
    <w:rsid w:val="00B84C08"/>
    <w:rsid w:val="00B85424"/>
    <w:rsid w:val="00B859CF"/>
    <w:rsid w:val="00B85E70"/>
    <w:rsid w:val="00B85EEB"/>
    <w:rsid w:val="00B861DE"/>
    <w:rsid w:val="00B86925"/>
    <w:rsid w:val="00B86DF8"/>
    <w:rsid w:val="00B87452"/>
    <w:rsid w:val="00B87B5A"/>
    <w:rsid w:val="00B87BFF"/>
    <w:rsid w:val="00B87EF3"/>
    <w:rsid w:val="00B900C2"/>
    <w:rsid w:val="00B9065F"/>
    <w:rsid w:val="00B90681"/>
    <w:rsid w:val="00B90879"/>
    <w:rsid w:val="00B90AD3"/>
    <w:rsid w:val="00B9107C"/>
    <w:rsid w:val="00B91799"/>
    <w:rsid w:val="00B918B2"/>
    <w:rsid w:val="00B91C5A"/>
    <w:rsid w:val="00B9256C"/>
    <w:rsid w:val="00B92F5A"/>
    <w:rsid w:val="00B936A8"/>
    <w:rsid w:val="00B937F4"/>
    <w:rsid w:val="00B941C6"/>
    <w:rsid w:val="00B94378"/>
    <w:rsid w:val="00B946F1"/>
    <w:rsid w:val="00B94788"/>
    <w:rsid w:val="00B949AE"/>
    <w:rsid w:val="00B94B59"/>
    <w:rsid w:val="00B94F1D"/>
    <w:rsid w:val="00B95713"/>
    <w:rsid w:val="00B960E6"/>
    <w:rsid w:val="00B96EE7"/>
    <w:rsid w:val="00B97054"/>
    <w:rsid w:val="00B9735A"/>
    <w:rsid w:val="00B97C72"/>
    <w:rsid w:val="00B97C7B"/>
    <w:rsid w:val="00BA0B29"/>
    <w:rsid w:val="00BA1606"/>
    <w:rsid w:val="00BA1BF2"/>
    <w:rsid w:val="00BA1C98"/>
    <w:rsid w:val="00BA215C"/>
    <w:rsid w:val="00BA21F3"/>
    <w:rsid w:val="00BA22B6"/>
    <w:rsid w:val="00BA271B"/>
    <w:rsid w:val="00BA2B63"/>
    <w:rsid w:val="00BA30A8"/>
    <w:rsid w:val="00BA354D"/>
    <w:rsid w:val="00BA3DEF"/>
    <w:rsid w:val="00BA40AE"/>
    <w:rsid w:val="00BA48A8"/>
    <w:rsid w:val="00BA4B31"/>
    <w:rsid w:val="00BA6373"/>
    <w:rsid w:val="00BA664E"/>
    <w:rsid w:val="00BA75FA"/>
    <w:rsid w:val="00BB00A3"/>
    <w:rsid w:val="00BB04BC"/>
    <w:rsid w:val="00BB0807"/>
    <w:rsid w:val="00BB09E6"/>
    <w:rsid w:val="00BB0B3E"/>
    <w:rsid w:val="00BB0C0C"/>
    <w:rsid w:val="00BB10DD"/>
    <w:rsid w:val="00BB11F5"/>
    <w:rsid w:val="00BB140F"/>
    <w:rsid w:val="00BB1972"/>
    <w:rsid w:val="00BB23AB"/>
    <w:rsid w:val="00BB276B"/>
    <w:rsid w:val="00BB2D94"/>
    <w:rsid w:val="00BB36BA"/>
    <w:rsid w:val="00BB3FF6"/>
    <w:rsid w:val="00BB49F0"/>
    <w:rsid w:val="00BB51D6"/>
    <w:rsid w:val="00BB5425"/>
    <w:rsid w:val="00BB59AC"/>
    <w:rsid w:val="00BB5A42"/>
    <w:rsid w:val="00BB6623"/>
    <w:rsid w:val="00BB67ED"/>
    <w:rsid w:val="00BB7333"/>
    <w:rsid w:val="00BB7528"/>
    <w:rsid w:val="00BC02E0"/>
    <w:rsid w:val="00BC07C8"/>
    <w:rsid w:val="00BC0FC6"/>
    <w:rsid w:val="00BC1504"/>
    <w:rsid w:val="00BC1575"/>
    <w:rsid w:val="00BC1B66"/>
    <w:rsid w:val="00BC1BB4"/>
    <w:rsid w:val="00BC1CDE"/>
    <w:rsid w:val="00BC2081"/>
    <w:rsid w:val="00BC26A8"/>
    <w:rsid w:val="00BC2967"/>
    <w:rsid w:val="00BC2D1D"/>
    <w:rsid w:val="00BC2E31"/>
    <w:rsid w:val="00BC3262"/>
    <w:rsid w:val="00BC38B7"/>
    <w:rsid w:val="00BC3A2F"/>
    <w:rsid w:val="00BC3A7B"/>
    <w:rsid w:val="00BC3FC2"/>
    <w:rsid w:val="00BC4304"/>
    <w:rsid w:val="00BC4F06"/>
    <w:rsid w:val="00BC50BB"/>
    <w:rsid w:val="00BC5476"/>
    <w:rsid w:val="00BC5ACA"/>
    <w:rsid w:val="00BC5E82"/>
    <w:rsid w:val="00BC5F7C"/>
    <w:rsid w:val="00BC6047"/>
    <w:rsid w:val="00BC63EC"/>
    <w:rsid w:val="00BC668C"/>
    <w:rsid w:val="00BD028D"/>
    <w:rsid w:val="00BD097D"/>
    <w:rsid w:val="00BD0997"/>
    <w:rsid w:val="00BD0CA6"/>
    <w:rsid w:val="00BD131B"/>
    <w:rsid w:val="00BD16F9"/>
    <w:rsid w:val="00BD1E4C"/>
    <w:rsid w:val="00BD26E1"/>
    <w:rsid w:val="00BD2C44"/>
    <w:rsid w:val="00BD300E"/>
    <w:rsid w:val="00BD3ACB"/>
    <w:rsid w:val="00BD3EC8"/>
    <w:rsid w:val="00BD443A"/>
    <w:rsid w:val="00BD4C40"/>
    <w:rsid w:val="00BD4CFF"/>
    <w:rsid w:val="00BD5083"/>
    <w:rsid w:val="00BD54E0"/>
    <w:rsid w:val="00BD550E"/>
    <w:rsid w:val="00BD5855"/>
    <w:rsid w:val="00BD5AB7"/>
    <w:rsid w:val="00BD5CCD"/>
    <w:rsid w:val="00BD61D1"/>
    <w:rsid w:val="00BD65DB"/>
    <w:rsid w:val="00BD75A5"/>
    <w:rsid w:val="00BD7AA7"/>
    <w:rsid w:val="00BE0041"/>
    <w:rsid w:val="00BE0587"/>
    <w:rsid w:val="00BE1662"/>
    <w:rsid w:val="00BE1A8F"/>
    <w:rsid w:val="00BE2235"/>
    <w:rsid w:val="00BE2809"/>
    <w:rsid w:val="00BE2E0A"/>
    <w:rsid w:val="00BE3FF2"/>
    <w:rsid w:val="00BE4553"/>
    <w:rsid w:val="00BE45B2"/>
    <w:rsid w:val="00BE4974"/>
    <w:rsid w:val="00BE4D56"/>
    <w:rsid w:val="00BE4DF5"/>
    <w:rsid w:val="00BE58ED"/>
    <w:rsid w:val="00BE5C42"/>
    <w:rsid w:val="00BE5E7C"/>
    <w:rsid w:val="00BE627C"/>
    <w:rsid w:val="00BE6E02"/>
    <w:rsid w:val="00BE6EF1"/>
    <w:rsid w:val="00BE7251"/>
    <w:rsid w:val="00BE7534"/>
    <w:rsid w:val="00BE7AB4"/>
    <w:rsid w:val="00BF0280"/>
    <w:rsid w:val="00BF058C"/>
    <w:rsid w:val="00BF0689"/>
    <w:rsid w:val="00BF0B6A"/>
    <w:rsid w:val="00BF1138"/>
    <w:rsid w:val="00BF13CC"/>
    <w:rsid w:val="00BF13E3"/>
    <w:rsid w:val="00BF189D"/>
    <w:rsid w:val="00BF194D"/>
    <w:rsid w:val="00BF1CFF"/>
    <w:rsid w:val="00BF21C4"/>
    <w:rsid w:val="00BF2B8C"/>
    <w:rsid w:val="00BF30EF"/>
    <w:rsid w:val="00BF3E9D"/>
    <w:rsid w:val="00BF3F8F"/>
    <w:rsid w:val="00BF408E"/>
    <w:rsid w:val="00BF475A"/>
    <w:rsid w:val="00BF4BA3"/>
    <w:rsid w:val="00BF5CB4"/>
    <w:rsid w:val="00BF5D21"/>
    <w:rsid w:val="00BF5EEB"/>
    <w:rsid w:val="00BF5EFB"/>
    <w:rsid w:val="00BF5F54"/>
    <w:rsid w:val="00BF6060"/>
    <w:rsid w:val="00BF67E3"/>
    <w:rsid w:val="00BF6EFC"/>
    <w:rsid w:val="00BF6F61"/>
    <w:rsid w:val="00BF6FF9"/>
    <w:rsid w:val="00BF7325"/>
    <w:rsid w:val="00BF73C2"/>
    <w:rsid w:val="00BF740C"/>
    <w:rsid w:val="00BF749D"/>
    <w:rsid w:val="00BF7BE7"/>
    <w:rsid w:val="00BF7C8A"/>
    <w:rsid w:val="00BF7DE6"/>
    <w:rsid w:val="00C0091A"/>
    <w:rsid w:val="00C009DE"/>
    <w:rsid w:val="00C00B9E"/>
    <w:rsid w:val="00C00BD4"/>
    <w:rsid w:val="00C01D0B"/>
    <w:rsid w:val="00C02D9A"/>
    <w:rsid w:val="00C03217"/>
    <w:rsid w:val="00C03472"/>
    <w:rsid w:val="00C05612"/>
    <w:rsid w:val="00C05D0F"/>
    <w:rsid w:val="00C05D26"/>
    <w:rsid w:val="00C0615B"/>
    <w:rsid w:val="00C06728"/>
    <w:rsid w:val="00C06B86"/>
    <w:rsid w:val="00C06D05"/>
    <w:rsid w:val="00C07E77"/>
    <w:rsid w:val="00C07FCE"/>
    <w:rsid w:val="00C1005E"/>
    <w:rsid w:val="00C107C5"/>
    <w:rsid w:val="00C10FC3"/>
    <w:rsid w:val="00C116C3"/>
    <w:rsid w:val="00C11B40"/>
    <w:rsid w:val="00C12139"/>
    <w:rsid w:val="00C12AF9"/>
    <w:rsid w:val="00C12D79"/>
    <w:rsid w:val="00C12EC7"/>
    <w:rsid w:val="00C13922"/>
    <w:rsid w:val="00C13E11"/>
    <w:rsid w:val="00C14022"/>
    <w:rsid w:val="00C141E8"/>
    <w:rsid w:val="00C14795"/>
    <w:rsid w:val="00C15C90"/>
    <w:rsid w:val="00C16CF6"/>
    <w:rsid w:val="00C16DD4"/>
    <w:rsid w:val="00C16EB8"/>
    <w:rsid w:val="00C17522"/>
    <w:rsid w:val="00C17A09"/>
    <w:rsid w:val="00C17BFD"/>
    <w:rsid w:val="00C17D9A"/>
    <w:rsid w:val="00C17DA4"/>
    <w:rsid w:val="00C20924"/>
    <w:rsid w:val="00C218B8"/>
    <w:rsid w:val="00C225CC"/>
    <w:rsid w:val="00C22621"/>
    <w:rsid w:val="00C22E98"/>
    <w:rsid w:val="00C2338F"/>
    <w:rsid w:val="00C234DB"/>
    <w:rsid w:val="00C236AA"/>
    <w:rsid w:val="00C23B5A"/>
    <w:rsid w:val="00C24124"/>
    <w:rsid w:val="00C243A6"/>
    <w:rsid w:val="00C245D7"/>
    <w:rsid w:val="00C24F56"/>
    <w:rsid w:val="00C251C3"/>
    <w:rsid w:val="00C256FF"/>
    <w:rsid w:val="00C2652F"/>
    <w:rsid w:val="00C268C3"/>
    <w:rsid w:val="00C26EEC"/>
    <w:rsid w:val="00C2709E"/>
    <w:rsid w:val="00C27234"/>
    <w:rsid w:val="00C272DE"/>
    <w:rsid w:val="00C302B9"/>
    <w:rsid w:val="00C306CE"/>
    <w:rsid w:val="00C31216"/>
    <w:rsid w:val="00C31B9B"/>
    <w:rsid w:val="00C32089"/>
    <w:rsid w:val="00C32736"/>
    <w:rsid w:val="00C32C4B"/>
    <w:rsid w:val="00C32E73"/>
    <w:rsid w:val="00C335C2"/>
    <w:rsid w:val="00C33621"/>
    <w:rsid w:val="00C336C4"/>
    <w:rsid w:val="00C33FE5"/>
    <w:rsid w:val="00C34919"/>
    <w:rsid w:val="00C35382"/>
    <w:rsid w:val="00C35757"/>
    <w:rsid w:val="00C35B79"/>
    <w:rsid w:val="00C35D25"/>
    <w:rsid w:val="00C36369"/>
    <w:rsid w:val="00C37A61"/>
    <w:rsid w:val="00C401D1"/>
    <w:rsid w:val="00C404CF"/>
    <w:rsid w:val="00C4054A"/>
    <w:rsid w:val="00C4126C"/>
    <w:rsid w:val="00C4146F"/>
    <w:rsid w:val="00C41C94"/>
    <w:rsid w:val="00C41CC7"/>
    <w:rsid w:val="00C41FE2"/>
    <w:rsid w:val="00C4228F"/>
    <w:rsid w:val="00C422B7"/>
    <w:rsid w:val="00C425BC"/>
    <w:rsid w:val="00C42A5F"/>
    <w:rsid w:val="00C42A70"/>
    <w:rsid w:val="00C4355B"/>
    <w:rsid w:val="00C43EDD"/>
    <w:rsid w:val="00C44DDA"/>
    <w:rsid w:val="00C44E52"/>
    <w:rsid w:val="00C46283"/>
    <w:rsid w:val="00C46753"/>
    <w:rsid w:val="00C46C8F"/>
    <w:rsid w:val="00C47AF7"/>
    <w:rsid w:val="00C47D32"/>
    <w:rsid w:val="00C47F9F"/>
    <w:rsid w:val="00C50436"/>
    <w:rsid w:val="00C513A9"/>
    <w:rsid w:val="00C51C69"/>
    <w:rsid w:val="00C52A45"/>
    <w:rsid w:val="00C537E0"/>
    <w:rsid w:val="00C53870"/>
    <w:rsid w:val="00C53A64"/>
    <w:rsid w:val="00C53DD7"/>
    <w:rsid w:val="00C53F45"/>
    <w:rsid w:val="00C53FC2"/>
    <w:rsid w:val="00C5448D"/>
    <w:rsid w:val="00C546E8"/>
    <w:rsid w:val="00C5471F"/>
    <w:rsid w:val="00C54903"/>
    <w:rsid w:val="00C549E0"/>
    <w:rsid w:val="00C54AC0"/>
    <w:rsid w:val="00C54B64"/>
    <w:rsid w:val="00C54C44"/>
    <w:rsid w:val="00C54D83"/>
    <w:rsid w:val="00C55611"/>
    <w:rsid w:val="00C557F0"/>
    <w:rsid w:val="00C56256"/>
    <w:rsid w:val="00C564D4"/>
    <w:rsid w:val="00C568FB"/>
    <w:rsid w:val="00C56F1C"/>
    <w:rsid w:val="00C57087"/>
    <w:rsid w:val="00C57BF9"/>
    <w:rsid w:val="00C57F3F"/>
    <w:rsid w:val="00C57FEE"/>
    <w:rsid w:val="00C6075D"/>
    <w:rsid w:val="00C61087"/>
    <w:rsid w:val="00C62670"/>
    <w:rsid w:val="00C628AA"/>
    <w:rsid w:val="00C62F7F"/>
    <w:rsid w:val="00C63426"/>
    <w:rsid w:val="00C63748"/>
    <w:rsid w:val="00C63AA7"/>
    <w:rsid w:val="00C63B66"/>
    <w:rsid w:val="00C63C67"/>
    <w:rsid w:val="00C63D55"/>
    <w:rsid w:val="00C640FE"/>
    <w:rsid w:val="00C64476"/>
    <w:rsid w:val="00C64555"/>
    <w:rsid w:val="00C645CD"/>
    <w:rsid w:val="00C647B9"/>
    <w:rsid w:val="00C64AD9"/>
    <w:rsid w:val="00C6573B"/>
    <w:rsid w:val="00C65C31"/>
    <w:rsid w:val="00C66CC2"/>
    <w:rsid w:val="00C67630"/>
    <w:rsid w:val="00C67B13"/>
    <w:rsid w:val="00C67C26"/>
    <w:rsid w:val="00C67D67"/>
    <w:rsid w:val="00C67DE5"/>
    <w:rsid w:val="00C67F7D"/>
    <w:rsid w:val="00C7026B"/>
    <w:rsid w:val="00C704A9"/>
    <w:rsid w:val="00C71CC1"/>
    <w:rsid w:val="00C71E2F"/>
    <w:rsid w:val="00C7213F"/>
    <w:rsid w:val="00C72A24"/>
    <w:rsid w:val="00C72EAC"/>
    <w:rsid w:val="00C730C8"/>
    <w:rsid w:val="00C731F6"/>
    <w:rsid w:val="00C75392"/>
    <w:rsid w:val="00C753EF"/>
    <w:rsid w:val="00C755D4"/>
    <w:rsid w:val="00C75646"/>
    <w:rsid w:val="00C75900"/>
    <w:rsid w:val="00C75AFA"/>
    <w:rsid w:val="00C76454"/>
    <w:rsid w:val="00C769CB"/>
    <w:rsid w:val="00C76FAB"/>
    <w:rsid w:val="00C7756A"/>
    <w:rsid w:val="00C77839"/>
    <w:rsid w:val="00C80123"/>
    <w:rsid w:val="00C801CE"/>
    <w:rsid w:val="00C80522"/>
    <w:rsid w:val="00C805E3"/>
    <w:rsid w:val="00C80910"/>
    <w:rsid w:val="00C81588"/>
    <w:rsid w:val="00C816FE"/>
    <w:rsid w:val="00C81A9C"/>
    <w:rsid w:val="00C81D99"/>
    <w:rsid w:val="00C81DF7"/>
    <w:rsid w:val="00C827DD"/>
    <w:rsid w:val="00C82BAB"/>
    <w:rsid w:val="00C82F14"/>
    <w:rsid w:val="00C832E2"/>
    <w:rsid w:val="00C83626"/>
    <w:rsid w:val="00C83872"/>
    <w:rsid w:val="00C84C82"/>
    <w:rsid w:val="00C852E3"/>
    <w:rsid w:val="00C854A0"/>
    <w:rsid w:val="00C86275"/>
    <w:rsid w:val="00C8660A"/>
    <w:rsid w:val="00C86B63"/>
    <w:rsid w:val="00C86DD0"/>
    <w:rsid w:val="00C8717F"/>
    <w:rsid w:val="00C87B7B"/>
    <w:rsid w:val="00C907C3"/>
    <w:rsid w:val="00C9082D"/>
    <w:rsid w:val="00C9092C"/>
    <w:rsid w:val="00C90D10"/>
    <w:rsid w:val="00C91C62"/>
    <w:rsid w:val="00C927D4"/>
    <w:rsid w:val="00C929F4"/>
    <w:rsid w:val="00C92EB8"/>
    <w:rsid w:val="00C9306C"/>
    <w:rsid w:val="00C93301"/>
    <w:rsid w:val="00C934A7"/>
    <w:rsid w:val="00C938F1"/>
    <w:rsid w:val="00C93A92"/>
    <w:rsid w:val="00C93DDF"/>
    <w:rsid w:val="00C94144"/>
    <w:rsid w:val="00C941A1"/>
    <w:rsid w:val="00C941E0"/>
    <w:rsid w:val="00C94B6C"/>
    <w:rsid w:val="00C95714"/>
    <w:rsid w:val="00C95992"/>
    <w:rsid w:val="00C9604F"/>
    <w:rsid w:val="00C9680B"/>
    <w:rsid w:val="00C96880"/>
    <w:rsid w:val="00C96987"/>
    <w:rsid w:val="00C96A3E"/>
    <w:rsid w:val="00C978A2"/>
    <w:rsid w:val="00CA02A6"/>
    <w:rsid w:val="00CA06B9"/>
    <w:rsid w:val="00CA0855"/>
    <w:rsid w:val="00CA0A9E"/>
    <w:rsid w:val="00CA10D1"/>
    <w:rsid w:val="00CA1496"/>
    <w:rsid w:val="00CA14C1"/>
    <w:rsid w:val="00CA1613"/>
    <w:rsid w:val="00CA16A9"/>
    <w:rsid w:val="00CA18D7"/>
    <w:rsid w:val="00CA1A2D"/>
    <w:rsid w:val="00CA1F9B"/>
    <w:rsid w:val="00CA1FDD"/>
    <w:rsid w:val="00CA2045"/>
    <w:rsid w:val="00CA2393"/>
    <w:rsid w:val="00CA2C01"/>
    <w:rsid w:val="00CA457F"/>
    <w:rsid w:val="00CA49C1"/>
    <w:rsid w:val="00CA4B78"/>
    <w:rsid w:val="00CA50E4"/>
    <w:rsid w:val="00CA5810"/>
    <w:rsid w:val="00CA64A5"/>
    <w:rsid w:val="00CA6650"/>
    <w:rsid w:val="00CA667C"/>
    <w:rsid w:val="00CA6A7F"/>
    <w:rsid w:val="00CA6C91"/>
    <w:rsid w:val="00CA6FBB"/>
    <w:rsid w:val="00CA759D"/>
    <w:rsid w:val="00CA7A60"/>
    <w:rsid w:val="00CA7EB0"/>
    <w:rsid w:val="00CB03DD"/>
    <w:rsid w:val="00CB058E"/>
    <w:rsid w:val="00CB0C39"/>
    <w:rsid w:val="00CB0CD1"/>
    <w:rsid w:val="00CB0E1C"/>
    <w:rsid w:val="00CB0E30"/>
    <w:rsid w:val="00CB16A4"/>
    <w:rsid w:val="00CB1C46"/>
    <w:rsid w:val="00CB3EAB"/>
    <w:rsid w:val="00CB47E2"/>
    <w:rsid w:val="00CB4D0C"/>
    <w:rsid w:val="00CB4D1F"/>
    <w:rsid w:val="00CB506A"/>
    <w:rsid w:val="00CB5805"/>
    <w:rsid w:val="00CB665A"/>
    <w:rsid w:val="00CB67B9"/>
    <w:rsid w:val="00CB6A1C"/>
    <w:rsid w:val="00CB7384"/>
    <w:rsid w:val="00CB7391"/>
    <w:rsid w:val="00CB77A3"/>
    <w:rsid w:val="00CB7F32"/>
    <w:rsid w:val="00CC089A"/>
    <w:rsid w:val="00CC094E"/>
    <w:rsid w:val="00CC0D13"/>
    <w:rsid w:val="00CC1BF8"/>
    <w:rsid w:val="00CC1DFD"/>
    <w:rsid w:val="00CC21C7"/>
    <w:rsid w:val="00CC24F1"/>
    <w:rsid w:val="00CC254E"/>
    <w:rsid w:val="00CC2DFB"/>
    <w:rsid w:val="00CC2E56"/>
    <w:rsid w:val="00CC2F8F"/>
    <w:rsid w:val="00CC4222"/>
    <w:rsid w:val="00CC43E2"/>
    <w:rsid w:val="00CC4641"/>
    <w:rsid w:val="00CC4AB8"/>
    <w:rsid w:val="00CC4AF6"/>
    <w:rsid w:val="00CC4B30"/>
    <w:rsid w:val="00CC53F5"/>
    <w:rsid w:val="00CC5818"/>
    <w:rsid w:val="00CC5B20"/>
    <w:rsid w:val="00CC5DA7"/>
    <w:rsid w:val="00CC5F95"/>
    <w:rsid w:val="00CC6179"/>
    <w:rsid w:val="00CC651B"/>
    <w:rsid w:val="00CC6DAA"/>
    <w:rsid w:val="00CC7C74"/>
    <w:rsid w:val="00CD02CC"/>
    <w:rsid w:val="00CD0B73"/>
    <w:rsid w:val="00CD0DB1"/>
    <w:rsid w:val="00CD0FF7"/>
    <w:rsid w:val="00CD1458"/>
    <w:rsid w:val="00CD173E"/>
    <w:rsid w:val="00CD1C47"/>
    <w:rsid w:val="00CD2042"/>
    <w:rsid w:val="00CD24DF"/>
    <w:rsid w:val="00CD2AAE"/>
    <w:rsid w:val="00CD2C52"/>
    <w:rsid w:val="00CD2E47"/>
    <w:rsid w:val="00CD30A2"/>
    <w:rsid w:val="00CD36EF"/>
    <w:rsid w:val="00CD3EE6"/>
    <w:rsid w:val="00CD4424"/>
    <w:rsid w:val="00CD4685"/>
    <w:rsid w:val="00CD5656"/>
    <w:rsid w:val="00CD5AF7"/>
    <w:rsid w:val="00CD61DC"/>
    <w:rsid w:val="00CD644A"/>
    <w:rsid w:val="00CD64AD"/>
    <w:rsid w:val="00CD655C"/>
    <w:rsid w:val="00CD6F1D"/>
    <w:rsid w:val="00CD77C9"/>
    <w:rsid w:val="00CD7F21"/>
    <w:rsid w:val="00CE02FD"/>
    <w:rsid w:val="00CE05EF"/>
    <w:rsid w:val="00CE0758"/>
    <w:rsid w:val="00CE0CB6"/>
    <w:rsid w:val="00CE0ECF"/>
    <w:rsid w:val="00CE0F83"/>
    <w:rsid w:val="00CE14DD"/>
    <w:rsid w:val="00CE181B"/>
    <w:rsid w:val="00CE19D6"/>
    <w:rsid w:val="00CE21E7"/>
    <w:rsid w:val="00CE295D"/>
    <w:rsid w:val="00CE2B86"/>
    <w:rsid w:val="00CE3352"/>
    <w:rsid w:val="00CE3D8B"/>
    <w:rsid w:val="00CE4FD5"/>
    <w:rsid w:val="00CE56DD"/>
    <w:rsid w:val="00CE5746"/>
    <w:rsid w:val="00CE57DF"/>
    <w:rsid w:val="00CE5991"/>
    <w:rsid w:val="00CE5EBE"/>
    <w:rsid w:val="00CE6156"/>
    <w:rsid w:val="00CE637B"/>
    <w:rsid w:val="00CE6450"/>
    <w:rsid w:val="00CE678A"/>
    <w:rsid w:val="00CE6ED7"/>
    <w:rsid w:val="00CF06EC"/>
    <w:rsid w:val="00CF07B1"/>
    <w:rsid w:val="00CF0986"/>
    <w:rsid w:val="00CF0EDA"/>
    <w:rsid w:val="00CF1603"/>
    <w:rsid w:val="00CF1884"/>
    <w:rsid w:val="00CF27A5"/>
    <w:rsid w:val="00CF2DC4"/>
    <w:rsid w:val="00CF3151"/>
    <w:rsid w:val="00CF3309"/>
    <w:rsid w:val="00CF37C7"/>
    <w:rsid w:val="00CF4037"/>
    <w:rsid w:val="00CF4B94"/>
    <w:rsid w:val="00CF5195"/>
    <w:rsid w:val="00CF53CA"/>
    <w:rsid w:val="00CF5A24"/>
    <w:rsid w:val="00CF5E17"/>
    <w:rsid w:val="00CF62DC"/>
    <w:rsid w:val="00CF6ADB"/>
    <w:rsid w:val="00CF6F72"/>
    <w:rsid w:val="00CF75F1"/>
    <w:rsid w:val="00CF777C"/>
    <w:rsid w:val="00D00188"/>
    <w:rsid w:val="00D007AC"/>
    <w:rsid w:val="00D00AA7"/>
    <w:rsid w:val="00D01B83"/>
    <w:rsid w:val="00D020A8"/>
    <w:rsid w:val="00D02292"/>
    <w:rsid w:val="00D02620"/>
    <w:rsid w:val="00D0262A"/>
    <w:rsid w:val="00D0280F"/>
    <w:rsid w:val="00D030FA"/>
    <w:rsid w:val="00D031D4"/>
    <w:rsid w:val="00D035E2"/>
    <w:rsid w:val="00D04262"/>
    <w:rsid w:val="00D04960"/>
    <w:rsid w:val="00D04C5A"/>
    <w:rsid w:val="00D05158"/>
    <w:rsid w:val="00D0579F"/>
    <w:rsid w:val="00D061DE"/>
    <w:rsid w:val="00D07037"/>
    <w:rsid w:val="00D07255"/>
    <w:rsid w:val="00D103AF"/>
    <w:rsid w:val="00D109DC"/>
    <w:rsid w:val="00D10BA4"/>
    <w:rsid w:val="00D10C24"/>
    <w:rsid w:val="00D11481"/>
    <w:rsid w:val="00D114CE"/>
    <w:rsid w:val="00D117DB"/>
    <w:rsid w:val="00D12BB6"/>
    <w:rsid w:val="00D12FA3"/>
    <w:rsid w:val="00D13233"/>
    <w:rsid w:val="00D1350D"/>
    <w:rsid w:val="00D13E83"/>
    <w:rsid w:val="00D14076"/>
    <w:rsid w:val="00D14A56"/>
    <w:rsid w:val="00D15192"/>
    <w:rsid w:val="00D153E7"/>
    <w:rsid w:val="00D15949"/>
    <w:rsid w:val="00D15CEF"/>
    <w:rsid w:val="00D15F5C"/>
    <w:rsid w:val="00D16AB2"/>
    <w:rsid w:val="00D16B06"/>
    <w:rsid w:val="00D17221"/>
    <w:rsid w:val="00D17B28"/>
    <w:rsid w:val="00D202C2"/>
    <w:rsid w:val="00D2043A"/>
    <w:rsid w:val="00D20624"/>
    <w:rsid w:val="00D2095E"/>
    <w:rsid w:val="00D21069"/>
    <w:rsid w:val="00D21601"/>
    <w:rsid w:val="00D21BFB"/>
    <w:rsid w:val="00D21E17"/>
    <w:rsid w:val="00D22556"/>
    <w:rsid w:val="00D229D4"/>
    <w:rsid w:val="00D2398F"/>
    <w:rsid w:val="00D23D63"/>
    <w:rsid w:val="00D23DCC"/>
    <w:rsid w:val="00D23DCD"/>
    <w:rsid w:val="00D23E37"/>
    <w:rsid w:val="00D24146"/>
    <w:rsid w:val="00D24EF6"/>
    <w:rsid w:val="00D250A1"/>
    <w:rsid w:val="00D254D6"/>
    <w:rsid w:val="00D25C70"/>
    <w:rsid w:val="00D25D38"/>
    <w:rsid w:val="00D2660C"/>
    <w:rsid w:val="00D26881"/>
    <w:rsid w:val="00D271EB"/>
    <w:rsid w:val="00D2738E"/>
    <w:rsid w:val="00D27625"/>
    <w:rsid w:val="00D276C4"/>
    <w:rsid w:val="00D27AD0"/>
    <w:rsid w:val="00D27EDF"/>
    <w:rsid w:val="00D3030C"/>
    <w:rsid w:val="00D309EE"/>
    <w:rsid w:val="00D31033"/>
    <w:rsid w:val="00D31179"/>
    <w:rsid w:val="00D316FB"/>
    <w:rsid w:val="00D31AA4"/>
    <w:rsid w:val="00D31C59"/>
    <w:rsid w:val="00D31E34"/>
    <w:rsid w:val="00D31F3A"/>
    <w:rsid w:val="00D32378"/>
    <w:rsid w:val="00D32551"/>
    <w:rsid w:val="00D332C3"/>
    <w:rsid w:val="00D336E4"/>
    <w:rsid w:val="00D33C48"/>
    <w:rsid w:val="00D33FA5"/>
    <w:rsid w:val="00D34189"/>
    <w:rsid w:val="00D341D3"/>
    <w:rsid w:val="00D346FB"/>
    <w:rsid w:val="00D34CD0"/>
    <w:rsid w:val="00D3595E"/>
    <w:rsid w:val="00D36CC6"/>
    <w:rsid w:val="00D36F16"/>
    <w:rsid w:val="00D36F5B"/>
    <w:rsid w:val="00D37602"/>
    <w:rsid w:val="00D376C4"/>
    <w:rsid w:val="00D40279"/>
    <w:rsid w:val="00D403B9"/>
    <w:rsid w:val="00D4097F"/>
    <w:rsid w:val="00D409BE"/>
    <w:rsid w:val="00D40DAE"/>
    <w:rsid w:val="00D41482"/>
    <w:rsid w:val="00D416EF"/>
    <w:rsid w:val="00D423A7"/>
    <w:rsid w:val="00D424CC"/>
    <w:rsid w:val="00D429F3"/>
    <w:rsid w:val="00D42E5B"/>
    <w:rsid w:val="00D434A4"/>
    <w:rsid w:val="00D449A5"/>
    <w:rsid w:val="00D455D9"/>
    <w:rsid w:val="00D46143"/>
    <w:rsid w:val="00D46DFD"/>
    <w:rsid w:val="00D478D5"/>
    <w:rsid w:val="00D47F68"/>
    <w:rsid w:val="00D50285"/>
    <w:rsid w:val="00D50401"/>
    <w:rsid w:val="00D506A8"/>
    <w:rsid w:val="00D50713"/>
    <w:rsid w:val="00D50C2C"/>
    <w:rsid w:val="00D51474"/>
    <w:rsid w:val="00D51732"/>
    <w:rsid w:val="00D523C2"/>
    <w:rsid w:val="00D52A28"/>
    <w:rsid w:val="00D52AE3"/>
    <w:rsid w:val="00D534CD"/>
    <w:rsid w:val="00D535F6"/>
    <w:rsid w:val="00D53CB5"/>
    <w:rsid w:val="00D53F49"/>
    <w:rsid w:val="00D540F9"/>
    <w:rsid w:val="00D5422E"/>
    <w:rsid w:val="00D54632"/>
    <w:rsid w:val="00D54685"/>
    <w:rsid w:val="00D546DD"/>
    <w:rsid w:val="00D54721"/>
    <w:rsid w:val="00D54A42"/>
    <w:rsid w:val="00D54CC3"/>
    <w:rsid w:val="00D54D28"/>
    <w:rsid w:val="00D55187"/>
    <w:rsid w:val="00D55CEB"/>
    <w:rsid w:val="00D56456"/>
    <w:rsid w:val="00D56A39"/>
    <w:rsid w:val="00D56DF3"/>
    <w:rsid w:val="00D56EF1"/>
    <w:rsid w:val="00D56F13"/>
    <w:rsid w:val="00D600A4"/>
    <w:rsid w:val="00D601F0"/>
    <w:rsid w:val="00D605BE"/>
    <w:rsid w:val="00D60850"/>
    <w:rsid w:val="00D60EC9"/>
    <w:rsid w:val="00D61E98"/>
    <w:rsid w:val="00D62746"/>
    <w:rsid w:val="00D62B23"/>
    <w:rsid w:val="00D631FF"/>
    <w:rsid w:val="00D633D9"/>
    <w:rsid w:val="00D63807"/>
    <w:rsid w:val="00D63A16"/>
    <w:rsid w:val="00D647A7"/>
    <w:rsid w:val="00D64D72"/>
    <w:rsid w:val="00D652EA"/>
    <w:rsid w:val="00D658E5"/>
    <w:rsid w:val="00D65B61"/>
    <w:rsid w:val="00D6639B"/>
    <w:rsid w:val="00D6689C"/>
    <w:rsid w:val="00D66BB8"/>
    <w:rsid w:val="00D66BBF"/>
    <w:rsid w:val="00D66D4A"/>
    <w:rsid w:val="00D670CA"/>
    <w:rsid w:val="00D67AC4"/>
    <w:rsid w:val="00D700E4"/>
    <w:rsid w:val="00D70761"/>
    <w:rsid w:val="00D71887"/>
    <w:rsid w:val="00D7245D"/>
    <w:rsid w:val="00D72BD1"/>
    <w:rsid w:val="00D72F6C"/>
    <w:rsid w:val="00D7352A"/>
    <w:rsid w:val="00D73571"/>
    <w:rsid w:val="00D7382D"/>
    <w:rsid w:val="00D73840"/>
    <w:rsid w:val="00D73CFE"/>
    <w:rsid w:val="00D7422B"/>
    <w:rsid w:val="00D74AFD"/>
    <w:rsid w:val="00D7553E"/>
    <w:rsid w:val="00D760B8"/>
    <w:rsid w:val="00D76178"/>
    <w:rsid w:val="00D761D5"/>
    <w:rsid w:val="00D7721F"/>
    <w:rsid w:val="00D77A3C"/>
    <w:rsid w:val="00D77C14"/>
    <w:rsid w:val="00D80144"/>
    <w:rsid w:val="00D801B9"/>
    <w:rsid w:val="00D80962"/>
    <w:rsid w:val="00D809DB"/>
    <w:rsid w:val="00D80F39"/>
    <w:rsid w:val="00D81AA4"/>
    <w:rsid w:val="00D81B20"/>
    <w:rsid w:val="00D81BEA"/>
    <w:rsid w:val="00D81F4E"/>
    <w:rsid w:val="00D822B9"/>
    <w:rsid w:val="00D824E8"/>
    <w:rsid w:val="00D82E9E"/>
    <w:rsid w:val="00D83124"/>
    <w:rsid w:val="00D83B7F"/>
    <w:rsid w:val="00D83DE6"/>
    <w:rsid w:val="00D84525"/>
    <w:rsid w:val="00D846EB"/>
    <w:rsid w:val="00D85582"/>
    <w:rsid w:val="00D8569F"/>
    <w:rsid w:val="00D86233"/>
    <w:rsid w:val="00D86716"/>
    <w:rsid w:val="00D86C7A"/>
    <w:rsid w:val="00D871E5"/>
    <w:rsid w:val="00D87381"/>
    <w:rsid w:val="00D87646"/>
    <w:rsid w:val="00D87D50"/>
    <w:rsid w:val="00D87EB3"/>
    <w:rsid w:val="00D901A5"/>
    <w:rsid w:val="00D9050A"/>
    <w:rsid w:val="00D90A30"/>
    <w:rsid w:val="00D913B9"/>
    <w:rsid w:val="00D915B0"/>
    <w:rsid w:val="00D92C67"/>
    <w:rsid w:val="00D92DAA"/>
    <w:rsid w:val="00D930C8"/>
    <w:rsid w:val="00D9385B"/>
    <w:rsid w:val="00D9394B"/>
    <w:rsid w:val="00D93AE7"/>
    <w:rsid w:val="00D93F4C"/>
    <w:rsid w:val="00D946AF"/>
    <w:rsid w:val="00D94835"/>
    <w:rsid w:val="00D94ABD"/>
    <w:rsid w:val="00D94D69"/>
    <w:rsid w:val="00D9557A"/>
    <w:rsid w:val="00D958D0"/>
    <w:rsid w:val="00D96D67"/>
    <w:rsid w:val="00D96DDA"/>
    <w:rsid w:val="00D9751F"/>
    <w:rsid w:val="00D97AF2"/>
    <w:rsid w:val="00D97B5B"/>
    <w:rsid w:val="00D97D89"/>
    <w:rsid w:val="00DA082E"/>
    <w:rsid w:val="00DA118C"/>
    <w:rsid w:val="00DA1216"/>
    <w:rsid w:val="00DA15F7"/>
    <w:rsid w:val="00DA16AD"/>
    <w:rsid w:val="00DA1D3F"/>
    <w:rsid w:val="00DA2199"/>
    <w:rsid w:val="00DA27F1"/>
    <w:rsid w:val="00DA2CF1"/>
    <w:rsid w:val="00DA2D62"/>
    <w:rsid w:val="00DA30E4"/>
    <w:rsid w:val="00DA352F"/>
    <w:rsid w:val="00DA4774"/>
    <w:rsid w:val="00DA4890"/>
    <w:rsid w:val="00DA4A75"/>
    <w:rsid w:val="00DA55E8"/>
    <w:rsid w:val="00DA5923"/>
    <w:rsid w:val="00DA5F90"/>
    <w:rsid w:val="00DA6ACC"/>
    <w:rsid w:val="00DA78B5"/>
    <w:rsid w:val="00DA7FAB"/>
    <w:rsid w:val="00DA7FCC"/>
    <w:rsid w:val="00DB1048"/>
    <w:rsid w:val="00DB1191"/>
    <w:rsid w:val="00DB13BC"/>
    <w:rsid w:val="00DB1895"/>
    <w:rsid w:val="00DB1BEA"/>
    <w:rsid w:val="00DB2871"/>
    <w:rsid w:val="00DB2B8B"/>
    <w:rsid w:val="00DB2CC4"/>
    <w:rsid w:val="00DB3AE8"/>
    <w:rsid w:val="00DB52AD"/>
    <w:rsid w:val="00DB544F"/>
    <w:rsid w:val="00DB5A2B"/>
    <w:rsid w:val="00DB5B80"/>
    <w:rsid w:val="00DB6736"/>
    <w:rsid w:val="00DB6FA4"/>
    <w:rsid w:val="00DB77B5"/>
    <w:rsid w:val="00DC01DC"/>
    <w:rsid w:val="00DC05D6"/>
    <w:rsid w:val="00DC09DE"/>
    <w:rsid w:val="00DC0AD2"/>
    <w:rsid w:val="00DC0BBC"/>
    <w:rsid w:val="00DC0BC8"/>
    <w:rsid w:val="00DC0D19"/>
    <w:rsid w:val="00DC0D80"/>
    <w:rsid w:val="00DC1133"/>
    <w:rsid w:val="00DC1234"/>
    <w:rsid w:val="00DC12BD"/>
    <w:rsid w:val="00DC19D8"/>
    <w:rsid w:val="00DC1B6E"/>
    <w:rsid w:val="00DC2115"/>
    <w:rsid w:val="00DC2151"/>
    <w:rsid w:val="00DC22A8"/>
    <w:rsid w:val="00DC22CA"/>
    <w:rsid w:val="00DC293D"/>
    <w:rsid w:val="00DC29BA"/>
    <w:rsid w:val="00DC2CB4"/>
    <w:rsid w:val="00DC3109"/>
    <w:rsid w:val="00DC4620"/>
    <w:rsid w:val="00DC47E0"/>
    <w:rsid w:val="00DC4F68"/>
    <w:rsid w:val="00DC523B"/>
    <w:rsid w:val="00DC543F"/>
    <w:rsid w:val="00DC58A9"/>
    <w:rsid w:val="00DC5D65"/>
    <w:rsid w:val="00DC5F7F"/>
    <w:rsid w:val="00DC666E"/>
    <w:rsid w:val="00DC68A2"/>
    <w:rsid w:val="00DC6A2F"/>
    <w:rsid w:val="00DC6B48"/>
    <w:rsid w:val="00DC76D6"/>
    <w:rsid w:val="00DD00AA"/>
    <w:rsid w:val="00DD0100"/>
    <w:rsid w:val="00DD0419"/>
    <w:rsid w:val="00DD04D8"/>
    <w:rsid w:val="00DD1125"/>
    <w:rsid w:val="00DD1339"/>
    <w:rsid w:val="00DD1BD3"/>
    <w:rsid w:val="00DD20C3"/>
    <w:rsid w:val="00DD2308"/>
    <w:rsid w:val="00DD2744"/>
    <w:rsid w:val="00DD334F"/>
    <w:rsid w:val="00DD3ACA"/>
    <w:rsid w:val="00DD3F73"/>
    <w:rsid w:val="00DD4452"/>
    <w:rsid w:val="00DD44F6"/>
    <w:rsid w:val="00DD4625"/>
    <w:rsid w:val="00DD4818"/>
    <w:rsid w:val="00DD4B33"/>
    <w:rsid w:val="00DD4E75"/>
    <w:rsid w:val="00DD5381"/>
    <w:rsid w:val="00DD5723"/>
    <w:rsid w:val="00DD5DD9"/>
    <w:rsid w:val="00DD62F1"/>
    <w:rsid w:val="00DD6441"/>
    <w:rsid w:val="00DD6952"/>
    <w:rsid w:val="00DD6B5A"/>
    <w:rsid w:val="00DD7879"/>
    <w:rsid w:val="00DD7EFD"/>
    <w:rsid w:val="00DE01E7"/>
    <w:rsid w:val="00DE0C0A"/>
    <w:rsid w:val="00DE0CD5"/>
    <w:rsid w:val="00DE130A"/>
    <w:rsid w:val="00DE212D"/>
    <w:rsid w:val="00DE218F"/>
    <w:rsid w:val="00DE22D8"/>
    <w:rsid w:val="00DE26BF"/>
    <w:rsid w:val="00DE3058"/>
    <w:rsid w:val="00DE323B"/>
    <w:rsid w:val="00DE32A5"/>
    <w:rsid w:val="00DE32E7"/>
    <w:rsid w:val="00DE339B"/>
    <w:rsid w:val="00DE3464"/>
    <w:rsid w:val="00DE3941"/>
    <w:rsid w:val="00DE3F36"/>
    <w:rsid w:val="00DE40C3"/>
    <w:rsid w:val="00DE4316"/>
    <w:rsid w:val="00DE49AF"/>
    <w:rsid w:val="00DE49BB"/>
    <w:rsid w:val="00DE5D22"/>
    <w:rsid w:val="00DE6264"/>
    <w:rsid w:val="00DE6621"/>
    <w:rsid w:val="00DE76BD"/>
    <w:rsid w:val="00DE7742"/>
    <w:rsid w:val="00DE7818"/>
    <w:rsid w:val="00DE781E"/>
    <w:rsid w:val="00DE79BE"/>
    <w:rsid w:val="00DE7BE5"/>
    <w:rsid w:val="00DF0124"/>
    <w:rsid w:val="00DF08D0"/>
    <w:rsid w:val="00DF1506"/>
    <w:rsid w:val="00DF1571"/>
    <w:rsid w:val="00DF1864"/>
    <w:rsid w:val="00DF1BD1"/>
    <w:rsid w:val="00DF2354"/>
    <w:rsid w:val="00DF23DB"/>
    <w:rsid w:val="00DF25F8"/>
    <w:rsid w:val="00DF3107"/>
    <w:rsid w:val="00DF31AA"/>
    <w:rsid w:val="00DF32A9"/>
    <w:rsid w:val="00DF3752"/>
    <w:rsid w:val="00DF39E5"/>
    <w:rsid w:val="00DF3F36"/>
    <w:rsid w:val="00DF42BB"/>
    <w:rsid w:val="00DF4FAF"/>
    <w:rsid w:val="00DF529F"/>
    <w:rsid w:val="00DF53BD"/>
    <w:rsid w:val="00DF5564"/>
    <w:rsid w:val="00DF5756"/>
    <w:rsid w:val="00DF5B27"/>
    <w:rsid w:val="00DF6D15"/>
    <w:rsid w:val="00DF6FB4"/>
    <w:rsid w:val="00DF71BF"/>
    <w:rsid w:val="00DF74B2"/>
    <w:rsid w:val="00DF77FC"/>
    <w:rsid w:val="00DF7FB3"/>
    <w:rsid w:val="00E002E0"/>
    <w:rsid w:val="00E0160C"/>
    <w:rsid w:val="00E017B4"/>
    <w:rsid w:val="00E02442"/>
    <w:rsid w:val="00E02444"/>
    <w:rsid w:val="00E0373E"/>
    <w:rsid w:val="00E047FB"/>
    <w:rsid w:val="00E048A0"/>
    <w:rsid w:val="00E048EB"/>
    <w:rsid w:val="00E056E9"/>
    <w:rsid w:val="00E06E61"/>
    <w:rsid w:val="00E06F3A"/>
    <w:rsid w:val="00E07005"/>
    <w:rsid w:val="00E07852"/>
    <w:rsid w:val="00E0799B"/>
    <w:rsid w:val="00E07B78"/>
    <w:rsid w:val="00E07D7B"/>
    <w:rsid w:val="00E10559"/>
    <w:rsid w:val="00E10675"/>
    <w:rsid w:val="00E11493"/>
    <w:rsid w:val="00E11CD0"/>
    <w:rsid w:val="00E121E0"/>
    <w:rsid w:val="00E1231F"/>
    <w:rsid w:val="00E12558"/>
    <w:rsid w:val="00E1349F"/>
    <w:rsid w:val="00E1360D"/>
    <w:rsid w:val="00E139FB"/>
    <w:rsid w:val="00E13A92"/>
    <w:rsid w:val="00E13D2C"/>
    <w:rsid w:val="00E1401F"/>
    <w:rsid w:val="00E140A5"/>
    <w:rsid w:val="00E14D39"/>
    <w:rsid w:val="00E15877"/>
    <w:rsid w:val="00E15909"/>
    <w:rsid w:val="00E15CCF"/>
    <w:rsid w:val="00E15E33"/>
    <w:rsid w:val="00E16677"/>
    <w:rsid w:val="00E1690B"/>
    <w:rsid w:val="00E17355"/>
    <w:rsid w:val="00E20178"/>
    <w:rsid w:val="00E20729"/>
    <w:rsid w:val="00E20ACB"/>
    <w:rsid w:val="00E20B23"/>
    <w:rsid w:val="00E20D67"/>
    <w:rsid w:val="00E210C9"/>
    <w:rsid w:val="00E2161E"/>
    <w:rsid w:val="00E21793"/>
    <w:rsid w:val="00E223DC"/>
    <w:rsid w:val="00E227C4"/>
    <w:rsid w:val="00E22C0E"/>
    <w:rsid w:val="00E23206"/>
    <w:rsid w:val="00E23506"/>
    <w:rsid w:val="00E235A1"/>
    <w:rsid w:val="00E23C78"/>
    <w:rsid w:val="00E23F10"/>
    <w:rsid w:val="00E23F97"/>
    <w:rsid w:val="00E24206"/>
    <w:rsid w:val="00E24730"/>
    <w:rsid w:val="00E247C8"/>
    <w:rsid w:val="00E24856"/>
    <w:rsid w:val="00E2500B"/>
    <w:rsid w:val="00E25229"/>
    <w:rsid w:val="00E25292"/>
    <w:rsid w:val="00E252B0"/>
    <w:rsid w:val="00E25BBD"/>
    <w:rsid w:val="00E25D48"/>
    <w:rsid w:val="00E26442"/>
    <w:rsid w:val="00E2661B"/>
    <w:rsid w:val="00E26B88"/>
    <w:rsid w:val="00E275D1"/>
    <w:rsid w:val="00E279C7"/>
    <w:rsid w:val="00E27A47"/>
    <w:rsid w:val="00E27ACC"/>
    <w:rsid w:val="00E27CB7"/>
    <w:rsid w:val="00E30096"/>
    <w:rsid w:val="00E3083F"/>
    <w:rsid w:val="00E30895"/>
    <w:rsid w:val="00E30DB7"/>
    <w:rsid w:val="00E313D4"/>
    <w:rsid w:val="00E31457"/>
    <w:rsid w:val="00E31746"/>
    <w:rsid w:val="00E317AE"/>
    <w:rsid w:val="00E319FF"/>
    <w:rsid w:val="00E31C1C"/>
    <w:rsid w:val="00E31F51"/>
    <w:rsid w:val="00E320AE"/>
    <w:rsid w:val="00E3218A"/>
    <w:rsid w:val="00E329C9"/>
    <w:rsid w:val="00E32E6F"/>
    <w:rsid w:val="00E3333A"/>
    <w:rsid w:val="00E3366B"/>
    <w:rsid w:val="00E33B23"/>
    <w:rsid w:val="00E33C73"/>
    <w:rsid w:val="00E341A7"/>
    <w:rsid w:val="00E342CC"/>
    <w:rsid w:val="00E347F7"/>
    <w:rsid w:val="00E35153"/>
    <w:rsid w:val="00E35B14"/>
    <w:rsid w:val="00E35DEB"/>
    <w:rsid w:val="00E36107"/>
    <w:rsid w:val="00E36AB2"/>
    <w:rsid w:val="00E36E25"/>
    <w:rsid w:val="00E37119"/>
    <w:rsid w:val="00E3765D"/>
    <w:rsid w:val="00E377A4"/>
    <w:rsid w:val="00E379C9"/>
    <w:rsid w:val="00E37EC6"/>
    <w:rsid w:val="00E37F20"/>
    <w:rsid w:val="00E400B9"/>
    <w:rsid w:val="00E402E7"/>
    <w:rsid w:val="00E409A5"/>
    <w:rsid w:val="00E40D8C"/>
    <w:rsid w:val="00E417F8"/>
    <w:rsid w:val="00E418F5"/>
    <w:rsid w:val="00E419BC"/>
    <w:rsid w:val="00E41A4E"/>
    <w:rsid w:val="00E425A6"/>
    <w:rsid w:val="00E432F4"/>
    <w:rsid w:val="00E43616"/>
    <w:rsid w:val="00E437FB"/>
    <w:rsid w:val="00E43B25"/>
    <w:rsid w:val="00E43DE6"/>
    <w:rsid w:val="00E43F21"/>
    <w:rsid w:val="00E441EC"/>
    <w:rsid w:val="00E44350"/>
    <w:rsid w:val="00E44E4B"/>
    <w:rsid w:val="00E455AC"/>
    <w:rsid w:val="00E4580C"/>
    <w:rsid w:val="00E45A60"/>
    <w:rsid w:val="00E45B2D"/>
    <w:rsid w:val="00E45F66"/>
    <w:rsid w:val="00E479B7"/>
    <w:rsid w:val="00E47E07"/>
    <w:rsid w:val="00E51643"/>
    <w:rsid w:val="00E51747"/>
    <w:rsid w:val="00E519F7"/>
    <w:rsid w:val="00E5397C"/>
    <w:rsid w:val="00E54B80"/>
    <w:rsid w:val="00E55A0E"/>
    <w:rsid w:val="00E55BFE"/>
    <w:rsid w:val="00E55C81"/>
    <w:rsid w:val="00E56026"/>
    <w:rsid w:val="00E5674D"/>
    <w:rsid w:val="00E56DF9"/>
    <w:rsid w:val="00E56E99"/>
    <w:rsid w:val="00E5700B"/>
    <w:rsid w:val="00E5765D"/>
    <w:rsid w:val="00E57709"/>
    <w:rsid w:val="00E604A5"/>
    <w:rsid w:val="00E607E6"/>
    <w:rsid w:val="00E60990"/>
    <w:rsid w:val="00E60AA9"/>
    <w:rsid w:val="00E61786"/>
    <w:rsid w:val="00E61D8D"/>
    <w:rsid w:val="00E62E49"/>
    <w:rsid w:val="00E62F28"/>
    <w:rsid w:val="00E636E8"/>
    <w:rsid w:val="00E6382E"/>
    <w:rsid w:val="00E65105"/>
    <w:rsid w:val="00E65988"/>
    <w:rsid w:val="00E65C1F"/>
    <w:rsid w:val="00E66020"/>
    <w:rsid w:val="00E665BD"/>
    <w:rsid w:val="00E667BF"/>
    <w:rsid w:val="00E66D5C"/>
    <w:rsid w:val="00E66F39"/>
    <w:rsid w:val="00E6723A"/>
    <w:rsid w:val="00E672BF"/>
    <w:rsid w:val="00E67418"/>
    <w:rsid w:val="00E6771C"/>
    <w:rsid w:val="00E678F7"/>
    <w:rsid w:val="00E67C75"/>
    <w:rsid w:val="00E702E4"/>
    <w:rsid w:val="00E7092B"/>
    <w:rsid w:val="00E70D81"/>
    <w:rsid w:val="00E7140E"/>
    <w:rsid w:val="00E7156B"/>
    <w:rsid w:val="00E715F7"/>
    <w:rsid w:val="00E71604"/>
    <w:rsid w:val="00E72594"/>
    <w:rsid w:val="00E72DB0"/>
    <w:rsid w:val="00E7373B"/>
    <w:rsid w:val="00E73927"/>
    <w:rsid w:val="00E7459C"/>
    <w:rsid w:val="00E74B1A"/>
    <w:rsid w:val="00E74B69"/>
    <w:rsid w:val="00E74DE0"/>
    <w:rsid w:val="00E750FC"/>
    <w:rsid w:val="00E758A1"/>
    <w:rsid w:val="00E75F7A"/>
    <w:rsid w:val="00E76243"/>
    <w:rsid w:val="00E7736B"/>
    <w:rsid w:val="00E776EC"/>
    <w:rsid w:val="00E77C35"/>
    <w:rsid w:val="00E80118"/>
    <w:rsid w:val="00E811A9"/>
    <w:rsid w:val="00E81ABF"/>
    <w:rsid w:val="00E81DF0"/>
    <w:rsid w:val="00E82970"/>
    <w:rsid w:val="00E82D36"/>
    <w:rsid w:val="00E831FC"/>
    <w:rsid w:val="00E83392"/>
    <w:rsid w:val="00E833C0"/>
    <w:rsid w:val="00E83455"/>
    <w:rsid w:val="00E83842"/>
    <w:rsid w:val="00E83BF4"/>
    <w:rsid w:val="00E8415B"/>
    <w:rsid w:val="00E8421B"/>
    <w:rsid w:val="00E845A5"/>
    <w:rsid w:val="00E845B7"/>
    <w:rsid w:val="00E84982"/>
    <w:rsid w:val="00E84B75"/>
    <w:rsid w:val="00E84D13"/>
    <w:rsid w:val="00E8508B"/>
    <w:rsid w:val="00E8512E"/>
    <w:rsid w:val="00E85907"/>
    <w:rsid w:val="00E85E57"/>
    <w:rsid w:val="00E864F7"/>
    <w:rsid w:val="00E86623"/>
    <w:rsid w:val="00E87D68"/>
    <w:rsid w:val="00E9020A"/>
    <w:rsid w:val="00E911DA"/>
    <w:rsid w:val="00E91F05"/>
    <w:rsid w:val="00E92416"/>
    <w:rsid w:val="00E92423"/>
    <w:rsid w:val="00E9271F"/>
    <w:rsid w:val="00E928EA"/>
    <w:rsid w:val="00E9387B"/>
    <w:rsid w:val="00E93E96"/>
    <w:rsid w:val="00E94437"/>
    <w:rsid w:val="00E94650"/>
    <w:rsid w:val="00E9491E"/>
    <w:rsid w:val="00E95286"/>
    <w:rsid w:val="00E95565"/>
    <w:rsid w:val="00E95CAA"/>
    <w:rsid w:val="00E966E0"/>
    <w:rsid w:val="00E97A60"/>
    <w:rsid w:val="00EA0188"/>
    <w:rsid w:val="00EA024F"/>
    <w:rsid w:val="00EA04D8"/>
    <w:rsid w:val="00EA0553"/>
    <w:rsid w:val="00EA06F7"/>
    <w:rsid w:val="00EA097D"/>
    <w:rsid w:val="00EA0D50"/>
    <w:rsid w:val="00EA13F6"/>
    <w:rsid w:val="00EA1853"/>
    <w:rsid w:val="00EA21D6"/>
    <w:rsid w:val="00EA229D"/>
    <w:rsid w:val="00EA25C2"/>
    <w:rsid w:val="00EA2796"/>
    <w:rsid w:val="00EA282D"/>
    <w:rsid w:val="00EA28D6"/>
    <w:rsid w:val="00EA2A35"/>
    <w:rsid w:val="00EA2C40"/>
    <w:rsid w:val="00EA2E0F"/>
    <w:rsid w:val="00EA2E51"/>
    <w:rsid w:val="00EA33F5"/>
    <w:rsid w:val="00EA3BC5"/>
    <w:rsid w:val="00EA4306"/>
    <w:rsid w:val="00EA4C5A"/>
    <w:rsid w:val="00EA4EF5"/>
    <w:rsid w:val="00EA5034"/>
    <w:rsid w:val="00EA5263"/>
    <w:rsid w:val="00EA542F"/>
    <w:rsid w:val="00EA55AE"/>
    <w:rsid w:val="00EA5CC7"/>
    <w:rsid w:val="00EA5F42"/>
    <w:rsid w:val="00EA65C7"/>
    <w:rsid w:val="00EA68E6"/>
    <w:rsid w:val="00EA69E9"/>
    <w:rsid w:val="00EA6CCD"/>
    <w:rsid w:val="00EA7A16"/>
    <w:rsid w:val="00EA7D1F"/>
    <w:rsid w:val="00EA7EF6"/>
    <w:rsid w:val="00EB0AED"/>
    <w:rsid w:val="00EB0F64"/>
    <w:rsid w:val="00EB10AB"/>
    <w:rsid w:val="00EB118A"/>
    <w:rsid w:val="00EB1719"/>
    <w:rsid w:val="00EB1959"/>
    <w:rsid w:val="00EB1D18"/>
    <w:rsid w:val="00EB25A8"/>
    <w:rsid w:val="00EB286F"/>
    <w:rsid w:val="00EB2DB7"/>
    <w:rsid w:val="00EB2E4D"/>
    <w:rsid w:val="00EB313F"/>
    <w:rsid w:val="00EB32B9"/>
    <w:rsid w:val="00EB35A5"/>
    <w:rsid w:val="00EB3877"/>
    <w:rsid w:val="00EB3BC2"/>
    <w:rsid w:val="00EB3C4E"/>
    <w:rsid w:val="00EB42AE"/>
    <w:rsid w:val="00EB4462"/>
    <w:rsid w:val="00EB5585"/>
    <w:rsid w:val="00EB567F"/>
    <w:rsid w:val="00EB5F33"/>
    <w:rsid w:val="00EB61DC"/>
    <w:rsid w:val="00EB620B"/>
    <w:rsid w:val="00EB65E6"/>
    <w:rsid w:val="00EB6697"/>
    <w:rsid w:val="00EB73BE"/>
    <w:rsid w:val="00EB7AD1"/>
    <w:rsid w:val="00EB7D7E"/>
    <w:rsid w:val="00EB7EBA"/>
    <w:rsid w:val="00EC0038"/>
    <w:rsid w:val="00EC01C6"/>
    <w:rsid w:val="00EC03D7"/>
    <w:rsid w:val="00EC0609"/>
    <w:rsid w:val="00EC161B"/>
    <w:rsid w:val="00EC241F"/>
    <w:rsid w:val="00EC2483"/>
    <w:rsid w:val="00EC2629"/>
    <w:rsid w:val="00EC2824"/>
    <w:rsid w:val="00EC285B"/>
    <w:rsid w:val="00EC2C7F"/>
    <w:rsid w:val="00EC371D"/>
    <w:rsid w:val="00EC374E"/>
    <w:rsid w:val="00EC39FE"/>
    <w:rsid w:val="00EC4B4E"/>
    <w:rsid w:val="00EC504C"/>
    <w:rsid w:val="00EC58FA"/>
    <w:rsid w:val="00EC6389"/>
    <w:rsid w:val="00EC6617"/>
    <w:rsid w:val="00EC6832"/>
    <w:rsid w:val="00EC6946"/>
    <w:rsid w:val="00ED0412"/>
    <w:rsid w:val="00ED05CD"/>
    <w:rsid w:val="00ED0789"/>
    <w:rsid w:val="00ED0D27"/>
    <w:rsid w:val="00ED0D4A"/>
    <w:rsid w:val="00ED0F99"/>
    <w:rsid w:val="00ED12EE"/>
    <w:rsid w:val="00ED1B19"/>
    <w:rsid w:val="00ED1E9D"/>
    <w:rsid w:val="00ED1EDB"/>
    <w:rsid w:val="00ED2CE4"/>
    <w:rsid w:val="00ED2DCC"/>
    <w:rsid w:val="00ED2E8A"/>
    <w:rsid w:val="00ED2F1F"/>
    <w:rsid w:val="00ED3470"/>
    <w:rsid w:val="00ED3715"/>
    <w:rsid w:val="00ED3AF4"/>
    <w:rsid w:val="00ED3C79"/>
    <w:rsid w:val="00ED4386"/>
    <w:rsid w:val="00ED4772"/>
    <w:rsid w:val="00ED4A10"/>
    <w:rsid w:val="00ED4BCA"/>
    <w:rsid w:val="00ED5477"/>
    <w:rsid w:val="00ED54DA"/>
    <w:rsid w:val="00ED565B"/>
    <w:rsid w:val="00ED6072"/>
    <w:rsid w:val="00ED6795"/>
    <w:rsid w:val="00ED6F4F"/>
    <w:rsid w:val="00ED72CD"/>
    <w:rsid w:val="00ED7308"/>
    <w:rsid w:val="00ED730B"/>
    <w:rsid w:val="00ED769F"/>
    <w:rsid w:val="00ED776A"/>
    <w:rsid w:val="00ED779C"/>
    <w:rsid w:val="00EE01DA"/>
    <w:rsid w:val="00EE03D0"/>
    <w:rsid w:val="00EE0D3E"/>
    <w:rsid w:val="00EE13DE"/>
    <w:rsid w:val="00EE1565"/>
    <w:rsid w:val="00EE1AEE"/>
    <w:rsid w:val="00EE2430"/>
    <w:rsid w:val="00EE2D4F"/>
    <w:rsid w:val="00EE3047"/>
    <w:rsid w:val="00EE372E"/>
    <w:rsid w:val="00EE3A19"/>
    <w:rsid w:val="00EE3CBA"/>
    <w:rsid w:val="00EE4109"/>
    <w:rsid w:val="00EE4E3D"/>
    <w:rsid w:val="00EE531B"/>
    <w:rsid w:val="00EE55DC"/>
    <w:rsid w:val="00EE5D3C"/>
    <w:rsid w:val="00EE61A9"/>
    <w:rsid w:val="00EE61B5"/>
    <w:rsid w:val="00EE64A3"/>
    <w:rsid w:val="00EE6BB7"/>
    <w:rsid w:val="00EE6C74"/>
    <w:rsid w:val="00EE71E7"/>
    <w:rsid w:val="00EE7475"/>
    <w:rsid w:val="00EE7A25"/>
    <w:rsid w:val="00EE7CB0"/>
    <w:rsid w:val="00EE7ED9"/>
    <w:rsid w:val="00EF048C"/>
    <w:rsid w:val="00EF0625"/>
    <w:rsid w:val="00EF068C"/>
    <w:rsid w:val="00EF07C8"/>
    <w:rsid w:val="00EF0A2E"/>
    <w:rsid w:val="00EF0ADE"/>
    <w:rsid w:val="00EF10EB"/>
    <w:rsid w:val="00EF139B"/>
    <w:rsid w:val="00EF1A22"/>
    <w:rsid w:val="00EF1B03"/>
    <w:rsid w:val="00EF218C"/>
    <w:rsid w:val="00EF2A3F"/>
    <w:rsid w:val="00EF46CE"/>
    <w:rsid w:val="00EF492B"/>
    <w:rsid w:val="00EF4D3B"/>
    <w:rsid w:val="00EF5298"/>
    <w:rsid w:val="00EF52BC"/>
    <w:rsid w:val="00EF6013"/>
    <w:rsid w:val="00EF602C"/>
    <w:rsid w:val="00EF63F2"/>
    <w:rsid w:val="00EF6D2A"/>
    <w:rsid w:val="00EF6E26"/>
    <w:rsid w:val="00EF72C1"/>
    <w:rsid w:val="00EF7561"/>
    <w:rsid w:val="00EF7BAA"/>
    <w:rsid w:val="00EF7E55"/>
    <w:rsid w:val="00F008DE"/>
    <w:rsid w:val="00F00BB8"/>
    <w:rsid w:val="00F00E44"/>
    <w:rsid w:val="00F011CA"/>
    <w:rsid w:val="00F0130E"/>
    <w:rsid w:val="00F01379"/>
    <w:rsid w:val="00F0166D"/>
    <w:rsid w:val="00F017D3"/>
    <w:rsid w:val="00F01830"/>
    <w:rsid w:val="00F01BC8"/>
    <w:rsid w:val="00F029AA"/>
    <w:rsid w:val="00F02F34"/>
    <w:rsid w:val="00F030B9"/>
    <w:rsid w:val="00F0313F"/>
    <w:rsid w:val="00F033EB"/>
    <w:rsid w:val="00F04518"/>
    <w:rsid w:val="00F0474E"/>
    <w:rsid w:val="00F05816"/>
    <w:rsid w:val="00F0596C"/>
    <w:rsid w:val="00F0646E"/>
    <w:rsid w:val="00F06A19"/>
    <w:rsid w:val="00F06C60"/>
    <w:rsid w:val="00F070B4"/>
    <w:rsid w:val="00F073CE"/>
    <w:rsid w:val="00F07651"/>
    <w:rsid w:val="00F079DB"/>
    <w:rsid w:val="00F07C94"/>
    <w:rsid w:val="00F10140"/>
    <w:rsid w:val="00F10290"/>
    <w:rsid w:val="00F108AF"/>
    <w:rsid w:val="00F11154"/>
    <w:rsid w:val="00F11346"/>
    <w:rsid w:val="00F115BE"/>
    <w:rsid w:val="00F11DE0"/>
    <w:rsid w:val="00F11FCF"/>
    <w:rsid w:val="00F124CB"/>
    <w:rsid w:val="00F12D88"/>
    <w:rsid w:val="00F13052"/>
    <w:rsid w:val="00F13191"/>
    <w:rsid w:val="00F13DB8"/>
    <w:rsid w:val="00F1461B"/>
    <w:rsid w:val="00F1702F"/>
    <w:rsid w:val="00F171B0"/>
    <w:rsid w:val="00F176C3"/>
    <w:rsid w:val="00F2092B"/>
    <w:rsid w:val="00F2094D"/>
    <w:rsid w:val="00F20EA5"/>
    <w:rsid w:val="00F216AD"/>
    <w:rsid w:val="00F21ABB"/>
    <w:rsid w:val="00F21ABF"/>
    <w:rsid w:val="00F2203F"/>
    <w:rsid w:val="00F220E6"/>
    <w:rsid w:val="00F22387"/>
    <w:rsid w:val="00F2293B"/>
    <w:rsid w:val="00F22E82"/>
    <w:rsid w:val="00F22F2E"/>
    <w:rsid w:val="00F231EF"/>
    <w:rsid w:val="00F23298"/>
    <w:rsid w:val="00F23765"/>
    <w:rsid w:val="00F23821"/>
    <w:rsid w:val="00F23833"/>
    <w:rsid w:val="00F2440A"/>
    <w:rsid w:val="00F24AA5"/>
    <w:rsid w:val="00F24BF9"/>
    <w:rsid w:val="00F24E2E"/>
    <w:rsid w:val="00F25963"/>
    <w:rsid w:val="00F25F7B"/>
    <w:rsid w:val="00F26431"/>
    <w:rsid w:val="00F26D66"/>
    <w:rsid w:val="00F26E95"/>
    <w:rsid w:val="00F27229"/>
    <w:rsid w:val="00F2768D"/>
    <w:rsid w:val="00F27B65"/>
    <w:rsid w:val="00F27C1F"/>
    <w:rsid w:val="00F27CA6"/>
    <w:rsid w:val="00F27E1D"/>
    <w:rsid w:val="00F300B8"/>
    <w:rsid w:val="00F3151C"/>
    <w:rsid w:val="00F315E6"/>
    <w:rsid w:val="00F319DD"/>
    <w:rsid w:val="00F31D77"/>
    <w:rsid w:val="00F321A9"/>
    <w:rsid w:val="00F3236F"/>
    <w:rsid w:val="00F3242C"/>
    <w:rsid w:val="00F32692"/>
    <w:rsid w:val="00F32A67"/>
    <w:rsid w:val="00F33B5A"/>
    <w:rsid w:val="00F33FBE"/>
    <w:rsid w:val="00F33FCA"/>
    <w:rsid w:val="00F349CF"/>
    <w:rsid w:val="00F34DD8"/>
    <w:rsid w:val="00F35515"/>
    <w:rsid w:val="00F355A3"/>
    <w:rsid w:val="00F35B18"/>
    <w:rsid w:val="00F3606F"/>
    <w:rsid w:val="00F360B5"/>
    <w:rsid w:val="00F36720"/>
    <w:rsid w:val="00F36AB5"/>
    <w:rsid w:val="00F37322"/>
    <w:rsid w:val="00F37410"/>
    <w:rsid w:val="00F37925"/>
    <w:rsid w:val="00F37BE6"/>
    <w:rsid w:val="00F37F06"/>
    <w:rsid w:val="00F401D6"/>
    <w:rsid w:val="00F40294"/>
    <w:rsid w:val="00F405B4"/>
    <w:rsid w:val="00F4085D"/>
    <w:rsid w:val="00F411C5"/>
    <w:rsid w:val="00F412B5"/>
    <w:rsid w:val="00F413DA"/>
    <w:rsid w:val="00F41D84"/>
    <w:rsid w:val="00F435CB"/>
    <w:rsid w:val="00F43BF7"/>
    <w:rsid w:val="00F441BA"/>
    <w:rsid w:val="00F454EF"/>
    <w:rsid w:val="00F4569C"/>
    <w:rsid w:val="00F460EF"/>
    <w:rsid w:val="00F46505"/>
    <w:rsid w:val="00F46B3C"/>
    <w:rsid w:val="00F47112"/>
    <w:rsid w:val="00F474D4"/>
    <w:rsid w:val="00F474EA"/>
    <w:rsid w:val="00F47A05"/>
    <w:rsid w:val="00F47E50"/>
    <w:rsid w:val="00F5034E"/>
    <w:rsid w:val="00F50F89"/>
    <w:rsid w:val="00F51DEB"/>
    <w:rsid w:val="00F5234F"/>
    <w:rsid w:val="00F52846"/>
    <w:rsid w:val="00F52DF9"/>
    <w:rsid w:val="00F52E02"/>
    <w:rsid w:val="00F53465"/>
    <w:rsid w:val="00F53687"/>
    <w:rsid w:val="00F53AB9"/>
    <w:rsid w:val="00F540C0"/>
    <w:rsid w:val="00F5439A"/>
    <w:rsid w:val="00F546EF"/>
    <w:rsid w:val="00F54C19"/>
    <w:rsid w:val="00F54DE4"/>
    <w:rsid w:val="00F55ECC"/>
    <w:rsid w:val="00F56220"/>
    <w:rsid w:val="00F565CA"/>
    <w:rsid w:val="00F570FA"/>
    <w:rsid w:val="00F5714F"/>
    <w:rsid w:val="00F571E3"/>
    <w:rsid w:val="00F57DE2"/>
    <w:rsid w:val="00F603B9"/>
    <w:rsid w:val="00F603D1"/>
    <w:rsid w:val="00F609A2"/>
    <w:rsid w:val="00F609FF"/>
    <w:rsid w:val="00F613B4"/>
    <w:rsid w:val="00F61610"/>
    <w:rsid w:val="00F61BB6"/>
    <w:rsid w:val="00F620BC"/>
    <w:rsid w:val="00F621BF"/>
    <w:rsid w:val="00F623D1"/>
    <w:rsid w:val="00F624FE"/>
    <w:rsid w:val="00F627A6"/>
    <w:rsid w:val="00F62D5D"/>
    <w:rsid w:val="00F62D6A"/>
    <w:rsid w:val="00F62F36"/>
    <w:rsid w:val="00F634F8"/>
    <w:rsid w:val="00F63654"/>
    <w:rsid w:val="00F638FE"/>
    <w:rsid w:val="00F64486"/>
    <w:rsid w:val="00F649AD"/>
    <w:rsid w:val="00F64A2C"/>
    <w:rsid w:val="00F652EF"/>
    <w:rsid w:val="00F65AA0"/>
    <w:rsid w:val="00F65E7E"/>
    <w:rsid w:val="00F663A5"/>
    <w:rsid w:val="00F66DEF"/>
    <w:rsid w:val="00F67203"/>
    <w:rsid w:val="00F6741D"/>
    <w:rsid w:val="00F6746D"/>
    <w:rsid w:val="00F677A2"/>
    <w:rsid w:val="00F67981"/>
    <w:rsid w:val="00F67A51"/>
    <w:rsid w:val="00F67F22"/>
    <w:rsid w:val="00F7084F"/>
    <w:rsid w:val="00F709BB"/>
    <w:rsid w:val="00F70E6B"/>
    <w:rsid w:val="00F7143F"/>
    <w:rsid w:val="00F716BE"/>
    <w:rsid w:val="00F718E0"/>
    <w:rsid w:val="00F71DC6"/>
    <w:rsid w:val="00F72119"/>
    <w:rsid w:val="00F725BC"/>
    <w:rsid w:val="00F72B95"/>
    <w:rsid w:val="00F72DF0"/>
    <w:rsid w:val="00F7323E"/>
    <w:rsid w:val="00F7341A"/>
    <w:rsid w:val="00F7346E"/>
    <w:rsid w:val="00F74677"/>
    <w:rsid w:val="00F7491F"/>
    <w:rsid w:val="00F74C53"/>
    <w:rsid w:val="00F74DCB"/>
    <w:rsid w:val="00F75282"/>
    <w:rsid w:val="00F7584E"/>
    <w:rsid w:val="00F75C68"/>
    <w:rsid w:val="00F75CDE"/>
    <w:rsid w:val="00F75F73"/>
    <w:rsid w:val="00F7617C"/>
    <w:rsid w:val="00F76215"/>
    <w:rsid w:val="00F76662"/>
    <w:rsid w:val="00F769AC"/>
    <w:rsid w:val="00F76DE5"/>
    <w:rsid w:val="00F7707C"/>
    <w:rsid w:val="00F7715B"/>
    <w:rsid w:val="00F7774C"/>
    <w:rsid w:val="00F77E54"/>
    <w:rsid w:val="00F80E9F"/>
    <w:rsid w:val="00F810E2"/>
    <w:rsid w:val="00F811ED"/>
    <w:rsid w:val="00F81500"/>
    <w:rsid w:val="00F817E4"/>
    <w:rsid w:val="00F81A01"/>
    <w:rsid w:val="00F826E2"/>
    <w:rsid w:val="00F827ED"/>
    <w:rsid w:val="00F82B59"/>
    <w:rsid w:val="00F835B3"/>
    <w:rsid w:val="00F83D0E"/>
    <w:rsid w:val="00F83EC9"/>
    <w:rsid w:val="00F844C9"/>
    <w:rsid w:val="00F844D4"/>
    <w:rsid w:val="00F84516"/>
    <w:rsid w:val="00F84534"/>
    <w:rsid w:val="00F84ACB"/>
    <w:rsid w:val="00F854E4"/>
    <w:rsid w:val="00F85509"/>
    <w:rsid w:val="00F85E91"/>
    <w:rsid w:val="00F86ACB"/>
    <w:rsid w:val="00F86BB3"/>
    <w:rsid w:val="00F86C13"/>
    <w:rsid w:val="00F871DC"/>
    <w:rsid w:val="00F8749D"/>
    <w:rsid w:val="00F876C8"/>
    <w:rsid w:val="00F876E0"/>
    <w:rsid w:val="00F87A42"/>
    <w:rsid w:val="00F87AE0"/>
    <w:rsid w:val="00F90176"/>
    <w:rsid w:val="00F90534"/>
    <w:rsid w:val="00F905A1"/>
    <w:rsid w:val="00F912A5"/>
    <w:rsid w:val="00F914D0"/>
    <w:rsid w:val="00F91D27"/>
    <w:rsid w:val="00F9213A"/>
    <w:rsid w:val="00F921E0"/>
    <w:rsid w:val="00F93E2E"/>
    <w:rsid w:val="00F94112"/>
    <w:rsid w:val="00F94221"/>
    <w:rsid w:val="00F9445E"/>
    <w:rsid w:val="00F94460"/>
    <w:rsid w:val="00F945FF"/>
    <w:rsid w:val="00F946AD"/>
    <w:rsid w:val="00F9559B"/>
    <w:rsid w:val="00F95B08"/>
    <w:rsid w:val="00F95B1A"/>
    <w:rsid w:val="00F95CE0"/>
    <w:rsid w:val="00F95DA0"/>
    <w:rsid w:val="00F95E96"/>
    <w:rsid w:val="00F95ED9"/>
    <w:rsid w:val="00F96275"/>
    <w:rsid w:val="00F96563"/>
    <w:rsid w:val="00F966A5"/>
    <w:rsid w:val="00F973D9"/>
    <w:rsid w:val="00F97548"/>
    <w:rsid w:val="00F9763E"/>
    <w:rsid w:val="00F97A22"/>
    <w:rsid w:val="00FA020E"/>
    <w:rsid w:val="00FA0681"/>
    <w:rsid w:val="00FA09E1"/>
    <w:rsid w:val="00FA0EB4"/>
    <w:rsid w:val="00FA10EC"/>
    <w:rsid w:val="00FA1CA4"/>
    <w:rsid w:val="00FA2141"/>
    <w:rsid w:val="00FA27FF"/>
    <w:rsid w:val="00FA2F31"/>
    <w:rsid w:val="00FA2F3F"/>
    <w:rsid w:val="00FA3369"/>
    <w:rsid w:val="00FA3569"/>
    <w:rsid w:val="00FA3D16"/>
    <w:rsid w:val="00FA41C8"/>
    <w:rsid w:val="00FA4358"/>
    <w:rsid w:val="00FA490D"/>
    <w:rsid w:val="00FA4B0C"/>
    <w:rsid w:val="00FA545A"/>
    <w:rsid w:val="00FA5463"/>
    <w:rsid w:val="00FA5656"/>
    <w:rsid w:val="00FA588C"/>
    <w:rsid w:val="00FA5AF2"/>
    <w:rsid w:val="00FA66B8"/>
    <w:rsid w:val="00FA690B"/>
    <w:rsid w:val="00FA699B"/>
    <w:rsid w:val="00FA722D"/>
    <w:rsid w:val="00FA734A"/>
    <w:rsid w:val="00FA74D3"/>
    <w:rsid w:val="00FA7651"/>
    <w:rsid w:val="00FB02EA"/>
    <w:rsid w:val="00FB0E46"/>
    <w:rsid w:val="00FB10D8"/>
    <w:rsid w:val="00FB1A68"/>
    <w:rsid w:val="00FB1B15"/>
    <w:rsid w:val="00FB226B"/>
    <w:rsid w:val="00FB2C44"/>
    <w:rsid w:val="00FB36F1"/>
    <w:rsid w:val="00FB3D97"/>
    <w:rsid w:val="00FB403B"/>
    <w:rsid w:val="00FB4083"/>
    <w:rsid w:val="00FB425D"/>
    <w:rsid w:val="00FB45EB"/>
    <w:rsid w:val="00FB48BE"/>
    <w:rsid w:val="00FB4FB6"/>
    <w:rsid w:val="00FB55B6"/>
    <w:rsid w:val="00FB5896"/>
    <w:rsid w:val="00FB5FBB"/>
    <w:rsid w:val="00FB6090"/>
    <w:rsid w:val="00FB60BB"/>
    <w:rsid w:val="00FB6BF9"/>
    <w:rsid w:val="00FB727E"/>
    <w:rsid w:val="00FB728E"/>
    <w:rsid w:val="00FB769C"/>
    <w:rsid w:val="00FB7719"/>
    <w:rsid w:val="00FB7A80"/>
    <w:rsid w:val="00FC017F"/>
    <w:rsid w:val="00FC1430"/>
    <w:rsid w:val="00FC18A9"/>
    <w:rsid w:val="00FC1944"/>
    <w:rsid w:val="00FC1A80"/>
    <w:rsid w:val="00FC2480"/>
    <w:rsid w:val="00FC24D2"/>
    <w:rsid w:val="00FC25ED"/>
    <w:rsid w:val="00FC26F1"/>
    <w:rsid w:val="00FC2C5D"/>
    <w:rsid w:val="00FC34F5"/>
    <w:rsid w:val="00FC3506"/>
    <w:rsid w:val="00FC395C"/>
    <w:rsid w:val="00FC3A37"/>
    <w:rsid w:val="00FC44CF"/>
    <w:rsid w:val="00FC4C7B"/>
    <w:rsid w:val="00FC51E1"/>
    <w:rsid w:val="00FC5FA1"/>
    <w:rsid w:val="00FC5FE0"/>
    <w:rsid w:val="00FC63E3"/>
    <w:rsid w:val="00FC6CB7"/>
    <w:rsid w:val="00FC72D3"/>
    <w:rsid w:val="00FC72EA"/>
    <w:rsid w:val="00FC7619"/>
    <w:rsid w:val="00FC76AE"/>
    <w:rsid w:val="00FD040D"/>
    <w:rsid w:val="00FD07C3"/>
    <w:rsid w:val="00FD1FB2"/>
    <w:rsid w:val="00FD2242"/>
    <w:rsid w:val="00FD2978"/>
    <w:rsid w:val="00FD2D97"/>
    <w:rsid w:val="00FD3B1A"/>
    <w:rsid w:val="00FD4066"/>
    <w:rsid w:val="00FD55E1"/>
    <w:rsid w:val="00FD5FD2"/>
    <w:rsid w:val="00FD6629"/>
    <w:rsid w:val="00FD6A01"/>
    <w:rsid w:val="00FD78B5"/>
    <w:rsid w:val="00FD7D01"/>
    <w:rsid w:val="00FD7F11"/>
    <w:rsid w:val="00FE0113"/>
    <w:rsid w:val="00FE01CE"/>
    <w:rsid w:val="00FE06BB"/>
    <w:rsid w:val="00FE0BC2"/>
    <w:rsid w:val="00FE1458"/>
    <w:rsid w:val="00FE18AA"/>
    <w:rsid w:val="00FE210B"/>
    <w:rsid w:val="00FE252A"/>
    <w:rsid w:val="00FE258A"/>
    <w:rsid w:val="00FE258C"/>
    <w:rsid w:val="00FE27CE"/>
    <w:rsid w:val="00FE2CD0"/>
    <w:rsid w:val="00FE2D71"/>
    <w:rsid w:val="00FE2E76"/>
    <w:rsid w:val="00FE30B1"/>
    <w:rsid w:val="00FE38B7"/>
    <w:rsid w:val="00FE432F"/>
    <w:rsid w:val="00FE450D"/>
    <w:rsid w:val="00FE4703"/>
    <w:rsid w:val="00FE4833"/>
    <w:rsid w:val="00FE4D36"/>
    <w:rsid w:val="00FE4ECB"/>
    <w:rsid w:val="00FE4F5B"/>
    <w:rsid w:val="00FE5157"/>
    <w:rsid w:val="00FE525D"/>
    <w:rsid w:val="00FE548A"/>
    <w:rsid w:val="00FE5A06"/>
    <w:rsid w:val="00FE6575"/>
    <w:rsid w:val="00FE6752"/>
    <w:rsid w:val="00FE68C7"/>
    <w:rsid w:val="00FE695E"/>
    <w:rsid w:val="00FE70A6"/>
    <w:rsid w:val="00FE7925"/>
    <w:rsid w:val="00FF01FF"/>
    <w:rsid w:val="00FF0379"/>
    <w:rsid w:val="00FF0706"/>
    <w:rsid w:val="00FF10BB"/>
    <w:rsid w:val="00FF127A"/>
    <w:rsid w:val="00FF13CE"/>
    <w:rsid w:val="00FF14BC"/>
    <w:rsid w:val="00FF1507"/>
    <w:rsid w:val="00FF1D19"/>
    <w:rsid w:val="00FF1F34"/>
    <w:rsid w:val="00FF2215"/>
    <w:rsid w:val="00FF26ED"/>
    <w:rsid w:val="00FF32A5"/>
    <w:rsid w:val="00FF3755"/>
    <w:rsid w:val="00FF43FF"/>
    <w:rsid w:val="00FF474C"/>
    <w:rsid w:val="00FF4EA5"/>
    <w:rsid w:val="00FF4F34"/>
    <w:rsid w:val="00FF55EF"/>
    <w:rsid w:val="00FF6478"/>
    <w:rsid w:val="00FF65F3"/>
    <w:rsid w:val="00FF716A"/>
    <w:rsid w:val="00FF7E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1"/>
    <o:shapelayout v:ext="edit">
      <o:idmap v:ext="edit" data="2"/>
    </o:shapelayout>
  </w:shapeDefaults>
  <w:decimalSymbol w:val=","/>
  <w:listSeparator w:val=";"/>
  <w14:docId w14:val="5A287A8C"/>
  <w15:docId w15:val="{397113EE-2790-48AB-A765-470E9FF175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0842"/>
    <w:rPr>
      <w:noProof/>
      <w:sz w:val="24"/>
      <w:szCs w:val="24"/>
      <w:lang w:val="ro-RO"/>
    </w:rPr>
  </w:style>
  <w:style w:type="paragraph" w:styleId="Heading1">
    <w:name w:val="heading 1"/>
    <w:aliases w:val="BAR"/>
    <w:basedOn w:val="Normal"/>
    <w:next w:val="Normal"/>
    <w:link w:val="Heading1Char"/>
    <w:qFormat/>
    <w:rsid w:val="003F0842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qFormat/>
    <w:rsid w:val="003F0842"/>
    <w:pPr>
      <w:keepNext/>
      <w:spacing w:before="60" w:after="60" w:line="192" w:lineRule="auto"/>
      <w:ind w:left="57" w:right="57"/>
      <w:outlineLvl w:val="1"/>
    </w:pPr>
    <w:rPr>
      <w:rFonts w:ascii="Helvetica-R" w:hAnsi="Helvetica-R"/>
      <w:b/>
      <w:bCs/>
      <w:sz w:val="20"/>
    </w:rPr>
  </w:style>
  <w:style w:type="paragraph" w:styleId="Heading3">
    <w:name w:val="heading 3"/>
    <w:basedOn w:val="Normal"/>
    <w:next w:val="Normal"/>
    <w:qFormat/>
    <w:rsid w:val="003F0842"/>
    <w:pPr>
      <w:keepNext/>
      <w:spacing w:line="192" w:lineRule="auto"/>
      <w:ind w:left="57" w:right="57"/>
      <w:outlineLvl w:val="2"/>
    </w:pPr>
    <w:rPr>
      <w:rFonts w:ascii="Times-Roman-R" w:hAnsi="Times-Roman-R"/>
      <w:b/>
      <w:bCs/>
    </w:rPr>
  </w:style>
  <w:style w:type="paragraph" w:styleId="Heading4">
    <w:name w:val="heading 4"/>
    <w:basedOn w:val="Normal"/>
    <w:next w:val="Normal"/>
    <w:qFormat/>
    <w:rsid w:val="003F0842"/>
    <w:pPr>
      <w:keepNext/>
      <w:spacing w:before="40" w:line="192" w:lineRule="auto"/>
      <w:ind w:left="57" w:right="57"/>
      <w:outlineLvl w:val="3"/>
    </w:pPr>
    <w:rPr>
      <w:rFonts w:ascii="Times-Roman-R" w:hAnsi="Times-Roman-R"/>
      <w:b/>
      <w:bCs/>
      <w:sz w:val="22"/>
    </w:rPr>
  </w:style>
  <w:style w:type="paragraph" w:styleId="Heading5">
    <w:name w:val="heading 5"/>
    <w:aliases w:val="normal"/>
    <w:basedOn w:val="Normal"/>
    <w:next w:val="Normal"/>
    <w:qFormat/>
    <w:rsid w:val="003F0842"/>
    <w:pPr>
      <w:keepNext/>
      <w:spacing w:before="40" w:after="40" w:line="192" w:lineRule="auto"/>
      <w:ind w:left="57" w:right="57"/>
      <w:jc w:val="center"/>
      <w:outlineLvl w:val="4"/>
    </w:pPr>
    <w:rPr>
      <w:rFonts w:ascii="Times-Roman-R" w:hAnsi="Times-Roman-R"/>
      <w:b/>
      <w:bCs/>
      <w:spacing w:val="-10"/>
      <w:sz w:val="22"/>
    </w:rPr>
  </w:style>
  <w:style w:type="paragraph" w:styleId="Heading6">
    <w:name w:val="heading 6"/>
    <w:basedOn w:val="Normal"/>
    <w:next w:val="Normal"/>
    <w:qFormat/>
    <w:rsid w:val="003F0842"/>
    <w:pPr>
      <w:keepNext/>
      <w:outlineLvl w:val="5"/>
    </w:pPr>
    <w:rPr>
      <w:rFonts w:ascii="Helvetica-R" w:hAnsi="Helvetica-R"/>
      <w:b/>
      <w:bCs/>
      <w:sz w:val="20"/>
    </w:rPr>
  </w:style>
  <w:style w:type="paragraph" w:styleId="Heading7">
    <w:name w:val="heading 7"/>
    <w:basedOn w:val="Normal"/>
    <w:next w:val="Normal"/>
    <w:link w:val="Heading7Char"/>
    <w:qFormat/>
    <w:rsid w:val="003F0842"/>
    <w:pPr>
      <w:keepNext/>
      <w:jc w:val="center"/>
      <w:outlineLvl w:val="6"/>
    </w:pPr>
    <w:rPr>
      <w:rFonts w:ascii="Helvetica-R" w:hAnsi="Helvetica-R"/>
      <w:b/>
      <w:bCs/>
      <w:sz w:val="28"/>
    </w:rPr>
  </w:style>
  <w:style w:type="paragraph" w:styleId="Heading8">
    <w:name w:val="heading 8"/>
    <w:basedOn w:val="Normal"/>
    <w:next w:val="Normal"/>
    <w:link w:val="Heading8Char"/>
    <w:qFormat/>
    <w:rsid w:val="003F0842"/>
    <w:pPr>
      <w:keepNext/>
      <w:spacing w:line="192" w:lineRule="auto"/>
      <w:outlineLvl w:val="7"/>
    </w:pPr>
    <w:rPr>
      <w:rFonts w:ascii="Helvetica-R" w:hAnsi="Helvetica-R"/>
      <w:b/>
      <w:bCs/>
      <w:i/>
      <w:iCs/>
      <w:sz w:val="22"/>
      <w:lang w:eastAsia="ro-RO"/>
    </w:rPr>
  </w:style>
  <w:style w:type="paragraph" w:styleId="Heading9">
    <w:name w:val="heading 9"/>
    <w:basedOn w:val="Normal"/>
    <w:next w:val="Normal"/>
    <w:link w:val="Heading9Char"/>
    <w:qFormat/>
    <w:rsid w:val="003F0842"/>
    <w:pPr>
      <w:keepNext/>
      <w:jc w:val="right"/>
      <w:outlineLvl w:val="8"/>
    </w:pPr>
    <w:rPr>
      <w:b/>
      <w:bCs/>
      <w:i/>
      <w:iCs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BARSTYLE">
    <w:name w:val="BARSTYLE"/>
    <w:basedOn w:val="Normal"/>
    <w:rsid w:val="003F0842"/>
    <w:pPr>
      <w:tabs>
        <w:tab w:val="left" w:pos="284"/>
        <w:tab w:val="right" w:pos="709"/>
        <w:tab w:val="left" w:pos="1701"/>
        <w:tab w:val="left" w:pos="2835"/>
        <w:tab w:val="right" w:pos="3402"/>
        <w:tab w:val="left" w:pos="3969"/>
        <w:tab w:val="left" w:pos="4820"/>
        <w:tab w:val="left" w:pos="5670"/>
        <w:tab w:val="right" w:pos="7088"/>
      </w:tabs>
      <w:ind w:left="57" w:right="57"/>
    </w:pPr>
    <w:rPr>
      <w:rFonts w:ascii="Times-Roman-R" w:hAnsi="Times-Roman-R"/>
      <w:sz w:val="22"/>
      <w:szCs w:val="20"/>
      <w:lang w:val="nl-NL"/>
    </w:rPr>
  </w:style>
  <w:style w:type="paragraph" w:styleId="Header">
    <w:name w:val="header"/>
    <w:basedOn w:val="Normal"/>
    <w:link w:val="HeaderChar"/>
    <w:rsid w:val="003F0842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rsid w:val="003F0842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  <w:rsid w:val="003F0842"/>
  </w:style>
  <w:style w:type="paragraph" w:styleId="BlockText">
    <w:name w:val="Block Text"/>
    <w:basedOn w:val="Normal"/>
    <w:rsid w:val="003F0842"/>
    <w:pPr>
      <w:spacing w:before="40" w:line="192" w:lineRule="auto"/>
      <w:ind w:left="113" w:right="113"/>
      <w:jc w:val="center"/>
    </w:pPr>
    <w:rPr>
      <w:rFonts w:ascii="Times-Roman-R" w:hAnsi="Times-Roman-R"/>
      <w:sz w:val="22"/>
    </w:rPr>
  </w:style>
  <w:style w:type="paragraph" w:styleId="Caption">
    <w:name w:val="caption"/>
    <w:basedOn w:val="Normal"/>
    <w:next w:val="Normal"/>
    <w:qFormat/>
    <w:rsid w:val="003F0842"/>
    <w:rPr>
      <w:rFonts w:ascii="Times-Roman-R" w:hAnsi="Times-Roman-R"/>
      <w:b/>
      <w:bCs/>
      <w:sz w:val="22"/>
    </w:rPr>
  </w:style>
  <w:style w:type="paragraph" w:styleId="Title">
    <w:name w:val="Title"/>
    <w:basedOn w:val="Normal"/>
    <w:qFormat/>
    <w:rsid w:val="003F0842"/>
    <w:pPr>
      <w:jc w:val="center"/>
    </w:pPr>
    <w:rPr>
      <w:rFonts w:ascii="Times-Roman-R" w:hAnsi="Times-Roman-R"/>
      <w:spacing w:val="40"/>
      <w:sz w:val="32"/>
    </w:rPr>
  </w:style>
  <w:style w:type="paragraph" w:styleId="BodyText">
    <w:name w:val="Body Text"/>
    <w:basedOn w:val="Normal"/>
    <w:link w:val="BodyTextChar"/>
    <w:rsid w:val="003F0842"/>
    <w:pPr>
      <w:spacing w:before="40" w:after="40" w:line="192" w:lineRule="auto"/>
      <w:jc w:val="center"/>
    </w:pPr>
    <w:rPr>
      <w:rFonts w:ascii="Helvetica-R" w:hAnsi="Helvetica-R"/>
      <w:b/>
      <w:bCs/>
      <w:sz w:val="20"/>
    </w:rPr>
  </w:style>
  <w:style w:type="character" w:styleId="Hyperlink">
    <w:name w:val="Hyperlink"/>
    <w:rsid w:val="00B347E5"/>
    <w:rPr>
      <w:color w:val="0000FF"/>
      <w:u w:val="single"/>
    </w:rPr>
  </w:style>
  <w:style w:type="character" w:styleId="FollowedHyperlink">
    <w:name w:val="FollowedHyperlink"/>
    <w:rsid w:val="00B347E5"/>
    <w:rPr>
      <w:color w:val="800080"/>
      <w:u w:val="single"/>
    </w:rPr>
  </w:style>
  <w:style w:type="character" w:customStyle="1" w:styleId="Heading7Char">
    <w:name w:val="Heading 7 Char"/>
    <w:link w:val="Heading7"/>
    <w:rsid w:val="00B347E5"/>
    <w:rPr>
      <w:rFonts w:ascii="Helvetica-R" w:hAnsi="Helvetica-R"/>
      <w:b/>
      <w:bCs/>
      <w:noProof/>
      <w:sz w:val="28"/>
      <w:szCs w:val="24"/>
      <w:lang w:val="ro-RO"/>
    </w:rPr>
  </w:style>
  <w:style w:type="character" w:customStyle="1" w:styleId="Heading8Char">
    <w:name w:val="Heading 8 Char"/>
    <w:link w:val="Heading8"/>
    <w:rsid w:val="00B347E5"/>
    <w:rPr>
      <w:rFonts w:ascii="Helvetica-R" w:hAnsi="Helvetica-R"/>
      <w:b/>
      <w:bCs/>
      <w:i/>
      <w:iCs/>
      <w:noProof/>
      <w:sz w:val="22"/>
      <w:szCs w:val="24"/>
      <w:lang w:val="ro-RO" w:eastAsia="ro-RO"/>
    </w:rPr>
  </w:style>
  <w:style w:type="character" w:customStyle="1" w:styleId="Heading9Char">
    <w:name w:val="Heading 9 Char"/>
    <w:link w:val="Heading9"/>
    <w:rsid w:val="00B347E5"/>
    <w:rPr>
      <w:b/>
      <w:bCs/>
      <w:i/>
      <w:iCs/>
      <w:noProof/>
      <w:szCs w:val="24"/>
      <w:lang w:val="ro-RO"/>
    </w:rPr>
  </w:style>
  <w:style w:type="character" w:customStyle="1" w:styleId="Heading1Char">
    <w:name w:val="Heading 1 Char"/>
    <w:aliases w:val="BAR Char"/>
    <w:link w:val="Heading1"/>
    <w:rsid w:val="00B347E5"/>
    <w:rPr>
      <w:b/>
      <w:bCs/>
      <w:noProof/>
      <w:sz w:val="24"/>
      <w:szCs w:val="24"/>
      <w:lang w:val="ro-RO"/>
    </w:rPr>
  </w:style>
  <w:style w:type="character" w:customStyle="1" w:styleId="HeaderChar">
    <w:name w:val="Header Char"/>
    <w:link w:val="Header"/>
    <w:rsid w:val="00B347E5"/>
    <w:rPr>
      <w:noProof/>
      <w:sz w:val="24"/>
      <w:szCs w:val="24"/>
      <w:lang w:val="ro-RO"/>
    </w:rPr>
  </w:style>
  <w:style w:type="character" w:customStyle="1" w:styleId="FooterChar">
    <w:name w:val="Footer Char"/>
    <w:link w:val="Footer"/>
    <w:rsid w:val="00B347E5"/>
    <w:rPr>
      <w:noProof/>
      <w:sz w:val="24"/>
      <w:szCs w:val="24"/>
      <w:lang w:val="ro-RO"/>
    </w:rPr>
  </w:style>
  <w:style w:type="character" w:customStyle="1" w:styleId="BodyTextChar">
    <w:name w:val="Body Text Char"/>
    <w:link w:val="BodyText"/>
    <w:rsid w:val="00B347E5"/>
    <w:rPr>
      <w:rFonts w:ascii="Helvetica-R" w:hAnsi="Helvetica-R"/>
      <w:b/>
      <w:bCs/>
      <w:noProof/>
      <w:szCs w:val="24"/>
      <w:lang w:val="ro-RO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347E5"/>
    <w:rPr>
      <w:rFonts w:ascii="Tahoma" w:hAnsi="Tahoma" w:cs="Tahoma"/>
      <w:noProof w:val="0"/>
      <w:sz w:val="16"/>
      <w:szCs w:val="16"/>
      <w:lang w:val="en-GB"/>
    </w:rPr>
  </w:style>
  <w:style w:type="character" w:customStyle="1" w:styleId="BalloonTextChar">
    <w:name w:val="Balloon Text Char"/>
    <w:link w:val="BalloonText"/>
    <w:uiPriority w:val="99"/>
    <w:semiHidden/>
    <w:rsid w:val="00B347E5"/>
    <w:rPr>
      <w:rFonts w:ascii="Tahoma" w:hAnsi="Tahoma" w:cs="Tahoma"/>
      <w:sz w:val="16"/>
      <w:szCs w:val="16"/>
      <w:lang w:val="en-GB"/>
    </w:rPr>
  </w:style>
  <w:style w:type="character" w:customStyle="1" w:styleId="Heading2Char">
    <w:name w:val="Heading 2 Char"/>
    <w:link w:val="Heading2"/>
    <w:rsid w:val="00B347E5"/>
    <w:rPr>
      <w:rFonts w:ascii="Helvetica-R" w:hAnsi="Helvetica-R"/>
      <w:b/>
      <w:bCs/>
      <w:noProof/>
      <w:szCs w:val="24"/>
      <w:lang w:val="ro-RO"/>
    </w:rPr>
  </w:style>
  <w:style w:type="paragraph" w:customStyle="1" w:styleId="Style1">
    <w:name w:val="Style1"/>
    <w:basedOn w:val="Normal"/>
    <w:rsid w:val="00B347E5"/>
    <w:pPr>
      <w:numPr>
        <w:numId w:val="3"/>
      </w:numPr>
      <w:tabs>
        <w:tab w:val="clear" w:pos="96"/>
        <w:tab w:val="num" w:pos="720"/>
        <w:tab w:val="num" w:pos="1102"/>
      </w:tabs>
      <w:ind w:left="0" w:firstLine="742"/>
    </w:pPr>
    <w:rPr>
      <w:noProof w:val="0"/>
      <w:lang w:val="en-GB"/>
    </w:rPr>
  </w:style>
  <w:style w:type="paragraph" w:styleId="ListBullet">
    <w:name w:val="List Bullet"/>
    <w:basedOn w:val="Normal"/>
    <w:uiPriority w:val="99"/>
    <w:unhideWhenUsed/>
    <w:rsid w:val="0056634D"/>
    <w:pPr>
      <w:numPr>
        <w:numId w:val="30"/>
      </w:numPr>
      <w:tabs>
        <w:tab w:val="clear" w:pos="360"/>
      </w:tabs>
      <w:ind w:left="0" w:firstLine="0"/>
      <w:contextualSpacing/>
    </w:pPr>
    <w:rPr>
      <w:noProof w:val="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XP\Application%20Data\Microsoft\Templates\ba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bar.dot</Template>
  <TotalTime>1</TotalTime>
  <Pages>1</Pages>
  <Words>15055</Words>
  <Characters>85820</Characters>
  <Application>Microsoft Office Word</Application>
  <DocSecurity>0</DocSecurity>
  <Lines>715</Lines>
  <Paragraphs>201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C</vt:lpstr>
      <vt:lpstr>C</vt:lpstr>
    </vt:vector>
  </TitlesOfParts>
  <Company>filaret</Company>
  <LinksUpToDate>false</LinksUpToDate>
  <CharactersWithSpaces>100674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subject/>
  <dc:creator>Victor</dc:creator>
  <cp:keywords/>
  <dc:description/>
  <cp:lastModifiedBy>HP</cp:lastModifiedBy>
  <cp:revision>6</cp:revision>
  <cp:lastPrinted>2012-08-09T06:05:00Z</cp:lastPrinted>
  <dcterms:created xsi:type="dcterms:W3CDTF">2026-09-11T07:15:00Z</dcterms:created>
  <dcterms:modified xsi:type="dcterms:W3CDTF">2026-09-11T08:45:00Z</dcterms:modified>
</cp:coreProperties>
</file>