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0DB78" w14:textId="77777777" w:rsidR="002B025E" w:rsidRPr="00B26C8D" w:rsidRDefault="002B025E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176B478A" w14:textId="45C96D4B" w:rsidR="002B025E" w:rsidRPr="00B26C8D" w:rsidRDefault="002B025E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09A42DA9" w14:textId="77777777" w:rsidR="002B025E" w:rsidRDefault="002B025E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7A786C88" w14:textId="77777777" w:rsidR="002B025E" w:rsidRDefault="002B025E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78E889D3" w14:textId="77777777" w:rsidR="002B025E" w:rsidRDefault="002B025E">
      <w:pPr>
        <w:jc w:val="center"/>
        <w:rPr>
          <w:sz w:val="28"/>
        </w:rPr>
      </w:pPr>
    </w:p>
    <w:p w14:paraId="0BFC5D90" w14:textId="77777777" w:rsidR="002B025E" w:rsidRDefault="002B025E">
      <w:pPr>
        <w:jc w:val="center"/>
        <w:rPr>
          <w:sz w:val="28"/>
        </w:rPr>
      </w:pPr>
    </w:p>
    <w:p w14:paraId="2D04C3E1" w14:textId="77777777" w:rsidR="002B025E" w:rsidRDefault="002B025E">
      <w:pPr>
        <w:jc w:val="center"/>
        <w:rPr>
          <w:sz w:val="28"/>
        </w:rPr>
      </w:pPr>
    </w:p>
    <w:p w14:paraId="2ADB5FE3" w14:textId="77777777" w:rsidR="002B025E" w:rsidRDefault="002B025E">
      <w:pPr>
        <w:jc w:val="center"/>
        <w:rPr>
          <w:sz w:val="28"/>
        </w:rPr>
      </w:pPr>
    </w:p>
    <w:p w14:paraId="3CFA5671" w14:textId="77777777" w:rsidR="002B025E" w:rsidRDefault="002B025E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IAȘI</w:t>
      </w:r>
    </w:p>
    <w:p w14:paraId="6AD2F1C2" w14:textId="77777777" w:rsidR="002B025E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0B795C26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39918EF8" w14:textId="77777777" w:rsidR="002B025E" w:rsidRDefault="002B025E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2026A4BA" w14:textId="77777777" w:rsidR="002B025E" w:rsidRDefault="002B025E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octombrie 2026</w:t>
      </w:r>
    </w:p>
    <w:p w14:paraId="058A24E1" w14:textId="77777777" w:rsidR="002B025E" w:rsidRDefault="002B025E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2B025E" w14:paraId="7641C0D8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1FB56CC9" w14:textId="77777777" w:rsidR="002B025E" w:rsidRDefault="002B025E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0E1B1278" w14:textId="77777777" w:rsidR="002B025E" w:rsidRDefault="002B025E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3FA048F4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031B9DCC" w14:textId="77777777" w:rsidR="002B025E" w:rsidRDefault="002B025E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558156D4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5DECD3F0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18B959F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42F7E322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3AD1582F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0C30CBD5" w14:textId="77777777" w:rsidR="002B025E" w:rsidRDefault="002B025E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47086C2A" w14:textId="77777777" w:rsidR="002B025E" w:rsidRDefault="002B025E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292A7388" w14:textId="77777777" w:rsidR="002B025E" w:rsidRDefault="002B025E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5C9EEDF0" w14:textId="77777777" w:rsidR="002B025E" w:rsidRDefault="002B025E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581AFF9B" w14:textId="77777777" w:rsidR="002B025E" w:rsidRDefault="002B025E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1ECCBAF9" w14:textId="77777777" w:rsidR="002B025E" w:rsidRDefault="002B025E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2F2D97E2" w14:textId="77777777" w:rsidR="002B025E" w:rsidRDefault="002B025E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03288023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43C879AF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7CF1068A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594D66A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79F28B21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68D05D08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1C8DF96A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0DA61481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76D46CC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2B025E" w14:paraId="2AC47511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53901C46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5A99825E" w14:textId="77777777" w:rsidR="002B025E" w:rsidRDefault="002B02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E2B414A" w14:textId="77777777" w:rsidR="002B025E" w:rsidRDefault="002B02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C74985C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5005F184" w14:textId="77777777" w:rsidR="002B025E" w:rsidRDefault="002B02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F0F249B" w14:textId="77777777" w:rsidR="002B025E" w:rsidRDefault="002B02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52FC0501" w14:textId="77777777" w:rsidR="002B025E" w:rsidRDefault="002B02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958E822" w14:textId="77777777" w:rsidR="002B025E" w:rsidRDefault="002B02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52CE21FD" w14:textId="77777777" w:rsidR="002B025E" w:rsidRDefault="002B02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8FAC53F" w14:textId="77777777" w:rsidR="002B025E" w:rsidRDefault="002B02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576DCFA9" w14:textId="77777777" w:rsidR="002B025E" w:rsidRDefault="002B025E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4DCBCB84" w14:textId="77777777" w:rsidR="002B025E" w:rsidRDefault="002B025E">
      <w:pPr>
        <w:spacing w:line="192" w:lineRule="auto"/>
        <w:jc w:val="center"/>
      </w:pPr>
    </w:p>
    <w:p w14:paraId="1E4B6597" w14:textId="77777777" w:rsidR="002B025E" w:rsidRDefault="002B025E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4D851524" w14:textId="77777777" w:rsidR="002B025E" w:rsidRPr="006310EB" w:rsidRDefault="002B025E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0588E444" w14:textId="77777777" w:rsidR="002B025E" w:rsidRPr="006310EB" w:rsidRDefault="002B025E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6FA9C48A" w14:textId="77777777" w:rsidR="002B025E" w:rsidRPr="006310EB" w:rsidRDefault="002B025E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11EBEE1D" w14:textId="77777777" w:rsidR="002B025E" w:rsidRPr="00A8307A" w:rsidRDefault="002B025E" w:rsidP="00516DD3">
      <w:pPr>
        <w:pStyle w:val="Heading1"/>
        <w:spacing w:line="360" w:lineRule="auto"/>
      </w:pPr>
      <w:r w:rsidRPr="00A8307A">
        <w:t>LINIA 100</w:t>
      </w:r>
    </w:p>
    <w:p w14:paraId="231A9A24" w14:textId="77777777" w:rsidR="002B025E" w:rsidRPr="00A8307A" w:rsidRDefault="002B025E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2B025E" w:rsidRPr="00AB76B4" w14:paraId="345BED7B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8151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F090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9FEF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768CF6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60AADA9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4DC46" w14:textId="77777777" w:rsidR="002B025E" w:rsidRPr="00AB76B4" w:rsidRDefault="002B025E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F7345E4" w14:textId="77777777" w:rsidR="002B025E" w:rsidRPr="00AB76B4" w:rsidRDefault="002B025E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D1B3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9C93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96B0C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C6F0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7BFD6CF6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2594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7F19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B8D1D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815CEA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76D64C81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1E65B" w14:textId="77777777" w:rsidR="002B025E" w:rsidRPr="00AB76B4" w:rsidRDefault="002B025E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92EDD57" w14:textId="77777777" w:rsidR="002B025E" w:rsidRPr="00AB76B4" w:rsidRDefault="002B025E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E39DC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E6C1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5668D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C120D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32C807B2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1D7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9410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1CCB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B67FE4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3854FC5C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2278B" w14:textId="77777777" w:rsidR="002B025E" w:rsidRPr="00AB76B4" w:rsidRDefault="002B025E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6393DC55" w14:textId="77777777" w:rsidR="002B025E" w:rsidRPr="00AB76B4" w:rsidRDefault="002B025E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884BE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93B0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A326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BFEA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45C5F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2B025E" w:rsidRPr="00AB76B4" w14:paraId="3204628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FA6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2FB5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221D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A8DCAA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C26625E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8665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A3E24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EC98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7751A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42D8E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061B90F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4828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0325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7D732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F77DCB" w14:textId="77777777" w:rsidR="002B025E" w:rsidRPr="00AB76B4" w:rsidRDefault="002B025E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7DA1AC69" w14:textId="77777777" w:rsidR="002B025E" w:rsidRPr="00AB76B4" w:rsidRDefault="002B025E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025EA" w14:textId="77777777" w:rsidR="002B025E" w:rsidRPr="00AB76B4" w:rsidRDefault="002B025E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099B5FE6" w14:textId="77777777" w:rsidR="002B025E" w:rsidRPr="00AB76B4" w:rsidRDefault="002B025E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28BA9E86" w14:textId="77777777" w:rsidR="002B025E" w:rsidRPr="00AB76B4" w:rsidRDefault="002B025E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1A60355A" w14:textId="77777777" w:rsidR="002B025E" w:rsidRPr="00AB76B4" w:rsidRDefault="002B025E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B79C9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C07C9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375EC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FB8A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201B13B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4694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6DE8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464F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025C35" w14:textId="77777777" w:rsidR="002B025E" w:rsidRPr="00AB76B4" w:rsidRDefault="002B025E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7E98161F" w14:textId="77777777" w:rsidR="002B025E" w:rsidRPr="00AB76B4" w:rsidRDefault="002B025E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59E4C" w14:textId="77777777" w:rsidR="002B025E" w:rsidRPr="00AB76B4" w:rsidRDefault="002B025E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25E686FA" w14:textId="77777777" w:rsidR="002B025E" w:rsidRPr="00AB76B4" w:rsidRDefault="002B025E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4F599" w14:textId="77777777" w:rsidR="002B025E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E9AB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237CB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3545D" w14:textId="77777777" w:rsidR="002B025E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486A19" w14:textId="77777777" w:rsidR="002B025E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2B025E" w:rsidRPr="00AB76B4" w14:paraId="334BB45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ADD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936A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30EBF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7979F2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10481A79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392C5A77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75E2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3A641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DEC5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3F30D8E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E66E4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E298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2B025E" w:rsidRPr="00AB76B4" w14:paraId="172FD73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29CD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89EA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38CB5AE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A97B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4B6534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7776635D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13CEE112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D33CE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9052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7A68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C4F1B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36BE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2623936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047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BDDC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878EE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04278A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0E6DB453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21AB89CE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25969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CE61D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4BFA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3DC835D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6555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4DB74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7E7A430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9F0D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8501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4D40E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E7C6F8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4EC9068A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CABE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CB476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3D50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0564C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B528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54EB19D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B88D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E6E3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6E4FD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0B6971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74D90258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BD23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45FB951E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5F94684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5B71577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54ABF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1450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2B806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A8FC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8A97B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2B025E" w:rsidRPr="00AB76B4" w14:paraId="2ED84BE3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A57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AC30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A07D1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6AB005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5DEF9A83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7869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3BB2E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0A98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392E1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6937D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94DC69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2B025E" w:rsidRPr="00AB76B4" w14:paraId="724F34E9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0F9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702A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0B6E7321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3690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20A8DA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5FFA8A56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2999E899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D09E1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0BD7A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1C8C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FB9B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4189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6DB9C18E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BE5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CC90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90A2E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B84B1F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6026B7E1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486927DA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AAC5E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3414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C244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2B5959D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86BF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2BAED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176C04D7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34BEA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41611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F5DA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086A1E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77DBDF4E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2AE71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CBB0FA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5F55258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608DA98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E433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5694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4898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CFDD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7346B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2B025E" w:rsidRPr="00AB76B4" w14:paraId="2AE5C65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6E5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FEF5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39D1654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E397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9F0608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4EB75A84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84C4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3F15A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ED95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4E20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01750" w14:textId="77777777" w:rsidR="002B025E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E0B19B4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26B07DE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AB8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D7B9E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C411B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5A6115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694B25EA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A603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91E0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0DCE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7D19B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0DD8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670B129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07A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1210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CEC7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A7C8A0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47C87B97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A250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C2B5A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80E6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DAF81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2CE2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1B4F2F2C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5310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7A5C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F85E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30DB1E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0452CC78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ABE68" w14:textId="77777777" w:rsidR="002B025E" w:rsidRPr="00AB76B4" w:rsidRDefault="002B025E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7901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E7CE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B2BAC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7395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162C2761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74CA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A400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618F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27A055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503E9B25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2B21C" w14:textId="77777777" w:rsidR="002B025E" w:rsidRPr="00AB76B4" w:rsidRDefault="002B025E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7A39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B429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5EB2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A0FC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1DFDE16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5EC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4988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CDD91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3CF20B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321E7F31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2438E" w14:textId="77777777" w:rsidR="002B025E" w:rsidRPr="00AB76B4" w:rsidRDefault="002B025E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686BD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BC69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E8D949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9947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1412B" w14:textId="77777777" w:rsidR="002B025E" w:rsidRPr="00AB76B4" w:rsidRDefault="002B025E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1900EA0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94B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E4DCE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4FB82D9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77C59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CA410A" w14:textId="77777777" w:rsidR="002B025E" w:rsidRPr="00AB76B4" w:rsidRDefault="002B025E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022E0D41" w14:textId="77777777" w:rsidR="002B025E" w:rsidRPr="00AB76B4" w:rsidRDefault="002B025E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F2A64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A058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2527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3BF29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9467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45E094F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854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8FA7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D82DE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525E2F" w14:textId="77777777" w:rsidR="002B025E" w:rsidRPr="00AB76B4" w:rsidRDefault="002B025E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3FB4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ABFB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96D75" w14:textId="77777777" w:rsidR="002B025E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1908C7C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5899F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D53B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0DF667F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FA56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8B21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5D2A2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3E7170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22928E69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E18E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79BD353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6AAEA7B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3F3C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B5E1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5D24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FD40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64F14B00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F2A8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F2E9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A735A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A81525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103FF0EE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A8EB1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010C091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85139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0B0F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151C9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B816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17C1279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72A60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16384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39319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BEFF3F" w14:textId="77777777" w:rsidR="002B025E" w:rsidRPr="00AB76B4" w:rsidRDefault="002B025E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2F39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70029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DC964" w14:textId="77777777" w:rsidR="002B025E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2613A00D" w14:textId="77777777" w:rsidR="002B025E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FD855" w14:textId="77777777" w:rsidR="002B025E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B106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72D5BAB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7D1F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E1CC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4209F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642B23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79A1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5C3FE71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1A90F25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5ADA1B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3120AB9D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4D64753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2586A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6974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63E2E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C5E2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227FB99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CF2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C2989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691252F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5EB0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156952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4D762E41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947A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FD6C6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F276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63F4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56EFE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3C5F5E34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0CA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350D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13BF1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1585B6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09B765F2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EABA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229D505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ECA9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E6E7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10892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2C97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57C0F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9251F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2B025E" w:rsidRPr="00AB76B4" w14:paraId="27A108C4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DB2D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242D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BD594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FD58B8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16416F66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B6CC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967F3A4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AB80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2385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80EA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6636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04D0EFA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1BA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37DF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4D562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DAEA38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7E58231B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7CEED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A2759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4659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A06AF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F1D3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449D386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61F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9E09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A6EE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DD7087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3432D85D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3423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1B3067C4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982A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50559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AFD4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34D6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DC721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1256E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2B025E" w:rsidRPr="00AB76B4" w14:paraId="2FB83FC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AC3A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1BD6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684B23E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D43D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0F55D0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7E5BB878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0BE5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406C6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49F9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C210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BDF0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5E20808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712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910C1" w14:textId="77777777" w:rsidR="002B025E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4194944E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A462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3253DC" w14:textId="77777777" w:rsidR="002B025E" w:rsidRPr="00AB76B4" w:rsidRDefault="002B025E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7E4F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844A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EA1FE" w14:textId="77777777" w:rsidR="002B025E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979B3" w14:textId="77777777" w:rsidR="002B025E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E7523" w14:textId="77777777" w:rsidR="002B025E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5AD31EC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997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ECBE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0F4087A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0D062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671AB6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3378B386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388BFBBD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5564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AD83A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5F00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616E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99E8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666508B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140B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C86B1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828D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829ECA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16125C17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39461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025A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15E6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7DBF23A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7AB24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D461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76BB2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56F7402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46C4C23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013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75F5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07314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BB9923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7AEEA981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9B93E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45146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EA46D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67D6B3B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8CC8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AD2C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02B6F53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41C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8011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7D4E518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A8C26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FF5B0F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76550C56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740C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D87D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0D94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C965E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16D9D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3EA93FB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A01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B788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7E1BC76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DBDFF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2E919E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119513CC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531D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57F1C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A40F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C38CD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BD2D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DB5193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951DE9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2B025E" w:rsidRPr="00AB76B4" w14:paraId="1E5BE4C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778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ED359" w14:textId="77777777" w:rsidR="002B025E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225EF9C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188FC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10F3C7" w14:textId="77777777" w:rsidR="002B025E" w:rsidRPr="00AB76B4" w:rsidRDefault="002B025E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564F707" w14:textId="77777777" w:rsidR="002B025E" w:rsidRPr="00AB76B4" w:rsidRDefault="002B025E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5AA4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30EE2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ED5E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01A9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8E460" w14:textId="77777777" w:rsidR="002B025E" w:rsidRPr="00AB76B4" w:rsidRDefault="002B025E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AE28B0" w14:textId="77777777" w:rsidR="002B025E" w:rsidRPr="00AB76B4" w:rsidRDefault="002B025E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B025E" w:rsidRPr="00AB76B4" w14:paraId="5523E82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424B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187CE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39EF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9614E4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36AC3A48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4B2A1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4E856F21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7005180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0E76E87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0A15B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AD329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3A11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7CDFD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364C9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2B025E" w:rsidRPr="00AB76B4" w14:paraId="5DA2B62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468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89D24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1229B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695473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03D985D7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0363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C5C9CC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07F7F629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B3146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E34F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33FE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735A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2B025E" w:rsidRPr="00AB76B4" w14:paraId="45C58E2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495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07D0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9056E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F213EB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2F8B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D2062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0329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5171560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DDA22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5F57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3CD267E8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089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1BA07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A9B74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CA5CC0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6C5500A6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6C469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2A9BD65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3AFF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1B21A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A6B76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9437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0D1B0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2B025E" w:rsidRPr="00AB76B4" w14:paraId="3E2C7285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9137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DD9FB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0734A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139029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3B8E4A2A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FFBDB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C2DEF27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C88E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CE8AC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6F7C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BAF3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2B025E" w:rsidRPr="00AB76B4" w14:paraId="0C037F76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2327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7D2A9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94A6D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D917CE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6973335E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68EF8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77032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81F87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02AE776E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8745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38B4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69DD167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82C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F970A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226B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F2EF6C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55D7F8FF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824BA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5E87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3B821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64CBABEB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F3FB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C5E8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4212E4B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B025E" w:rsidRPr="00AB76B4" w14:paraId="3C8B4BCC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F40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3A8D4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0570D4DD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2E1E6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C11691" w14:textId="77777777" w:rsidR="002B025E" w:rsidRDefault="002B025E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158B5C45" w14:textId="77777777" w:rsidR="002B025E" w:rsidRDefault="002B025E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1E5F8142" w14:textId="77777777" w:rsidR="002B025E" w:rsidRPr="00AB76B4" w:rsidRDefault="002B025E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E91AC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7656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8F150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E510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7072E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2B025E" w:rsidRPr="00AB76B4" w14:paraId="54B6BDC9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7B40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1CE4D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4396F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9C52E2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7B246FCE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22B85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C668E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73C3E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63FEC427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7FDC2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EE36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B025E" w:rsidRPr="00AB76B4" w14:paraId="179EAC98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99E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C944D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23632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661ADE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1B219669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7293F2DD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30D8F562" w14:textId="77777777" w:rsidR="002B025E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0E4A7610" w14:textId="77777777" w:rsidR="002B025E" w:rsidRPr="00075656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005E6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F2A5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800A8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5C9DF795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00511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F3344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B025E" w:rsidRPr="00AB76B4" w14:paraId="3ED3E11D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047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8C48A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8C48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07C264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7DB91FE9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A2694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A76DC33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5CEA6199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6AF18F4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D1179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417B6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E894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4E1F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F7DF95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2B025E" w:rsidRPr="00AB76B4" w14:paraId="68819C1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F33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1A0F4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877AC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B3E2D1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241143F8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944FB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2881A63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A69338F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60EBEEDB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735B4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414AE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A2C54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3798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5CA99F9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2B025E" w:rsidRPr="00AB76B4" w14:paraId="3FCE552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D9510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C72EE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218C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6DA878" w14:textId="77777777" w:rsidR="002B025E" w:rsidRPr="00AB76B4" w:rsidRDefault="002B025E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4BE4C827" w14:textId="77777777" w:rsidR="002B025E" w:rsidRPr="00AB76B4" w:rsidRDefault="002B025E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F61BA" w14:textId="77777777" w:rsidR="002B025E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EB4E313" w14:textId="77777777" w:rsidR="002B025E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C784D2F" w14:textId="77777777" w:rsidR="002B025E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1E35D287" w14:textId="77777777" w:rsidR="002B025E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1DA3F57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CAC3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7C259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7C0A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684EF" w14:textId="77777777" w:rsidR="002B025E" w:rsidRPr="00AB76B4" w:rsidRDefault="002B025E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1A69C7E" w14:textId="77777777" w:rsidR="002B025E" w:rsidRPr="00AB76B4" w:rsidRDefault="002B025E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2B025E" w:rsidRPr="00AB76B4" w14:paraId="24ED6958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A38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C0F0A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9D7C9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181C19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3AFAE272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DF074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E5F1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2E419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13557EC2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C8CA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BC02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B674C7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B025E" w:rsidRPr="00AB76B4" w14:paraId="781BA104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0EF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DE3D5" w14:textId="77777777" w:rsidR="002B025E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101+000</w:t>
            </w:r>
          </w:p>
          <w:p w14:paraId="5DBA54DE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6B77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C942DF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73B68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EC8D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AD112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35C9B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48193" w14:textId="77777777" w:rsidR="002B025E" w:rsidRPr="001C2009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1C2009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2B025E" w:rsidRPr="00AB76B4" w14:paraId="1E8F1478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D14A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D6032" w14:textId="77777777" w:rsidR="002B025E" w:rsidRPr="00AB76B4" w:rsidRDefault="002B025E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033BC" w14:textId="77777777" w:rsidR="002B025E" w:rsidRPr="00AB76B4" w:rsidRDefault="002B025E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3D7767" w14:textId="77777777" w:rsidR="002B025E" w:rsidRPr="00AB76B4" w:rsidRDefault="002B025E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AAEE4" w14:textId="77777777" w:rsidR="002B025E" w:rsidRPr="00AB76B4" w:rsidRDefault="002B025E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44010" w14:textId="77777777" w:rsidR="002B025E" w:rsidRPr="00AB76B4" w:rsidRDefault="002B025E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A7A7A" w14:textId="77777777" w:rsidR="002B025E" w:rsidRPr="00AB76B4" w:rsidRDefault="002B025E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6809A443" w14:textId="77777777" w:rsidR="002B025E" w:rsidRPr="00AB76B4" w:rsidRDefault="002B025E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F879D" w14:textId="77777777" w:rsidR="002B025E" w:rsidRPr="00AB76B4" w:rsidRDefault="002B025E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273BF" w14:textId="77777777" w:rsidR="002B025E" w:rsidRPr="00AB76B4" w:rsidRDefault="002B025E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2B025E" w:rsidRPr="00AB76B4" w14:paraId="676F45A5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10E4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D3C45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DD664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76A46E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018ECB3C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763E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260B471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12F72D58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2F9337BA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D9B3C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91D46" w14:textId="77777777" w:rsidR="002B025E" w:rsidRPr="00AB76B4" w:rsidRDefault="002B025E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4BD0E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5858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602B7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2B025E" w:rsidRPr="00AB76B4" w14:paraId="3D7AB32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C29A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96AD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5366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746435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323522D7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666ED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E275D41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3731413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F69BD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86F8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C1951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3E88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2C7469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2B025E" w:rsidRPr="00AB76B4" w14:paraId="0BF5522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35F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BFBA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33B12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ADFADB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117D6AD2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7A3CD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FD3BB1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8BCAC4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692B157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34E323A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B00E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E6BD8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C13B7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D099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75AD0D6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5E6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BBD7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101A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C8778B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6D9F0B93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098BFED1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B4781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DB306D0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9496E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2E21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78F99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CD03A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7AEE86F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8C59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13EA6" w14:textId="77777777" w:rsidR="002B025E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27FD256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06B49" w14:textId="77777777" w:rsidR="002B025E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708FF6" w14:textId="77777777" w:rsidR="002B025E" w:rsidRPr="00AB76B4" w:rsidRDefault="002B025E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F8BE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8392C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64132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010E1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448EC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2F0E3AE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5820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A90B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F05E3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51B8E4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4F2F0474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AB94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13271D1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55265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69CA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4495F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F9CC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2B025E" w:rsidRPr="00AB76B4" w14:paraId="563F75A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6D47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1883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35530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B7D68B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33AE96F8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BE28754" w14:textId="77777777" w:rsidR="002B025E" w:rsidRPr="00AB76B4" w:rsidRDefault="002B025E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E762F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4B8CCA7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00BDF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41E63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E9488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4FF36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2317DF91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B35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97CAC" w14:textId="77777777" w:rsidR="002B025E" w:rsidRDefault="002B025E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0C68C" w14:textId="77777777" w:rsidR="002B025E" w:rsidRDefault="002B025E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DDD0A3" w14:textId="77777777" w:rsidR="002B025E" w:rsidRPr="00AB76B4" w:rsidRDefault="002B025E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4799C6A5" w14:textId="77777777" w:rsidR="002B025E" w:rsidRPr="00AB76B4" w:rsidRDefault="002B025E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71668214" w14:textId="77777777" w:rsidR="002B025E" w:rsidRPr="00AB76B4" w:rsidRDefault="002B025E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926D1" w14:textId="77777777" w:rsidR="002B025E" w:rsidRPr="00AB76B4" w:rsidRDefault="002B025E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2C29F" w14:textId="77777777" w:rsidR="002B025E" w:rsidRPr="00AB76B4" w:rsidRDefault="002B025E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10510" w14:textId="77777777" w:rsidR="002B025E" w:rsidRPr="00AB76B4" w:rsidRDefault="002B025E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474BEC3D" w14:textId="77777777" w:rsidR="002B025E" w:rsidRPr="00AB76B4" w:rsidRDefault="002B025E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2BE30" w14:textId="77777777" w:rsidR="002B025E" w:rsidRPr="00AB76B4" w:rsidRDefault="002B025E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7006B" w14:textId="77777777" w:rsidR="002B025E" w:rsidRDefault="002B025E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0C9F9DB1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773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28C5E" w14:textId="77777777" w:rsidR="002B025E" w:rsidRDefault="002B025E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FB0A4" w14:textId="77777777" w:rsidR="002B025E" w:rsidRDefault="002B025E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6849CA" w14:textId="77777777" w:rsidR="002B025E" w:rsidRPr="00AB76B4" w:rsidRDefault="002B025E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51E3856D" w14:textId="77777777" w:rsidR="002B025E" w:rsidRDefault="002B025E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28589" w14:textId="77777777" w:rsidR="002B025E" w:rsidRPr="00AB76B4" w:rsidRDefault="002B025E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A499191" w14:textId="77777777" w:rsidR="002B025E" w:rsidRPr="00AB76B4" w:rsidRDefault="002B025E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23561" w14:textId="77777777" w:rsidR="002B025E" w:rsidRPr="00AB76B4" w:rsidRDefault="002B025E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68B93" w14:textId="77777777" w:rsidR="002B025E" w:rsidRPr="00AB76B4" w:rsidRDefault="002B025E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56F3A" w14:textId="77777777" w:rsidR="002B025E" w:rsidRPr="00AB76B4" w:rsidRDefault="002B025E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8E255" w14:textId="77777777" w:rsidR="002B025E" w:rsidRDefault="002B025E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4453F7C4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1355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9151E" w14:textId="77777777" w:rsidR="002B025E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594BDBB1" w14:textId="77777777" w:rsidR="002B025E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7ED31" w14:textId="77777777" w:rsidR="002B025E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934D1D" w14:textId="77777777" w:rsidR="002B025E" w:rsidRPr="00AB76B4" w:rsidRDefault="002B025E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222FB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4E209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027A5" w14:textId="77777777" w:rsidR="002B025E" w:rsidRPr="00AB76B4" w:rsidRDefault="002B025E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DBD82" w14:textId="77777777" w:rsidR="002B025E" w:rsidRPr="00AB76B4" w:rsidRDefault="002B025E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BF288" w14:textId="77777777" w:rsidR="002B025E" w:rsidRDefault="002B025E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2DD2B314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4E20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13AB5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602C0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046727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 xml:space="preserve">, </w:t>
            </w:r>
            <w:r>
              <w:rPr>
                <w:b/>
                <w:bCs/>
                <w:sz w:val="20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6101F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53DA4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AA840" w14:textId="77777777" w:rsidR="002B025E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360579D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FF7BD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FBDD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1AF11007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D52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A905C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10D09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DDF687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5B474E04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8D96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209181C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EE640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41DA9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2B244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D9452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2001C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2B025E" w:rsidRPr="00AB76B4" w14:paraId="2E3DA27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0A320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EE083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7CBEA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D6D767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2D126CF3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A7AA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C6FFA02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71869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04D63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58F41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5849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7D1FE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2B025E" w:rsidRPr="00AB76B4" w14:paraId="11907CD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F202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0447D" w14:textId="77777777" w:rsidR="002B025E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3EE05995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991BB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B87C4B" w14:textId="77777777" w:rsidR="002B025E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7884F60D" w14:textId="77777777" w:rsidR="002B025E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1FE04264" w14:textId="77777777" w:rsidR="002B025E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795FBEEE" w14:textId="77777777" w:rsidR="002B025E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CB109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09AC8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ED5CE" w14:textId="77777777" w:rsidR="002B025E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D1015" w14:textId="77777777" w:rsidR="002B025E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EE412" w14:textId="77777777" w:rsidR="002B025E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14BCBD89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89D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EE45C" w14:textId="77777777" w:rsidR="002B025E" w:rsidRDefault="002B025E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B5C96" w14:textId="77777777" w:rsidR="002B025E" w:rsidRDefault="002B025E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ABC50D" w14:textId="77777777" w:rsidR="002B025E" w:rsidRDefault="002B025E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36668" w14:textId="77777777" w:rsidR="002B025E" w:rsidRPr="00AB76B4" w:rsidRDefault="002B025E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C5FBA" w14:textId="77777777" w:rsidR="002B025E" w:rsidRPr="00AB76B4" w:rsidRDefault="002B025E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1220A" w14:textId="77777777" w:rsidR="002B025E" w:rsidRDefault="002B025E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143+300</w:t>
            </w:r>
          </w:p>
          <w:p w14:paraId="11A38758" w14:textId="77777777" w:rsidR="002B025E" w:rsidRDefault="002B025E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BE6CD" w14:textId="77777777" w:rsidR="002B025E" w:rsidRDefault="002B025E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22A48" w14:textId="77777777" w:rsidR="002B025E" w:rsidRDefault="002B025E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301E2E8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FFF2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C0822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0C416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2F61A0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23C1049A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EDA5ABE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7F9D9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4D98D6F8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7B7BB97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5486EE1C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986F4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B363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C2503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4CB0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098C603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AC59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BB4BC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15993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164EF8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03E04F99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A4958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5BC879D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CAB7949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1958CAE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CAA2D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96B4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517B3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AFB8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5F56A8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2B025E" w:rsidRPr="00AB76B4" w14:paraId="500720F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217A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53D0E" w14:textId="77777777" w:rsidR="002B025E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425F8" w14:textId="77777777" w:rsidR="002B025E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415371" w14:textId="77777777" w:rsidR="002B025E" w:rsidRPr="00AB76B4" w:rsidRDefault="002B025E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5F2AE04E" w14:textId="77777777" w:rsidR="002B025E" w:rsidRPr="00AB76B4" w:rsidRDefault="002B025E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BEA6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C31A2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8E0E0" w14:textId="77777777" w:rsidR="002B025E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04B7E71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91E9F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87542" w14:textId="77777777" w:rsidR="002B025E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4D45651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9D1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B8B7E" w14:textId="77777777" w:rsidR="002B025E" w:rsidRDefault="002B025E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01030CFC" w14:textId="77777777" w:rsidR="002B025E" w:rsidRDefault="002B025E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5D977" w14:textId="77777777" w:rsidR="002B025E" w:rsidRDefault="002B025E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4493BA" w14:textId="77777777" w:rsidR="002B025E" w:rsidRPr="00AB76B4" w:rsidRDefault="002B025E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448B9" w14:textId="77777777" w:rsidR="002B025E" w:rsidRPr="00AB76B4" w:rsidRDefault="002B025E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6A850" w14:textId="77777777" w:rsidR="002B025E" w:rsidRPr="00AB76B4" w:rsidRDefault="002B025E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3ED5C" w14:textId="77777777" w:rsidR="002B025E" w:rsidRDefault="002B025E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5DCA2" w14:textId="77777777" w:rsidR="002B025E" w:rsidRDefault="002B025E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DF038" w14:textId="77777777" w:rsidR="002B025E" w:rsidRDefault="002B025E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1CE8462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5026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9B602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0C4831FD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2606C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29DAD5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26BD2826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41B9FC91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71B1A73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2641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7075E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29DC0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AD1A7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9B3BB" w14:textId="77777777" w:rsidR="002B025E" w:rsidRPr="00AB76B4" w:rsidRDefault="002B025E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0930F264" w14:textId="77777777" w:rsidR="002B025E" w:rsidRPr="00AB76B4" w:rsidRDefault="002B025E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35CFA305" w14:textId="77777777" w:rsidR="002B025E" w:rsidRPr="00AB76B4" w:rsidRDefault="002B025E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79ADD599" w14:textId="77777777" w:rsidR="002B025E" w:rsidRPr="00AB76B4" w:rsidRDefault="002B025E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5A13B74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B59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A3C44" w14:textId="77777777" w:rsidR="002B025E" w:rsidRPr="00AB76B4" w:rsidRDefault="002B025E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6C635" w14:textId="77777777" w:rsidR="002B025E" w:rsidRPr="00AB76B4" w:rsidRDefault="002B025E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0EC05C" w14:textId="77777777" w:rsidR="002B025E" w:rsidRPr="00AB76B4" w:rsidRDefault="002B025E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9F672D8" w14:textId="77777777" w:rsidR="002B025E" w:rsidRPr="00AB76B4" w:rsidRDefault="002B025E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0B81E" w14:textId="77777777" w:rsidR="002B025E" w:rsidRPr="00AB76B4" w:rsidRDefault="002B025E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3FCBD" w14:textId="77777777" w:rsidR="002B025E" w:rsidRPr="00AB76B4" w:rsidRDefault="002B025E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3AE15" w14:textId="77777777" w:rsidR="002B025E" w:rsidRPr="00AB76B4" w:rsidRDefault="002B025E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58FA4A26" w14:textId="77777777" w:rsidR="002B025E" w:rsidRPr="00AB76B4" w:rsidRDefault="002B025E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B6A93" w14:textId="77777777" w:rsidR="002B025E" w:rsidRPr="00AB76B4" w:rsidRDefault="002B025E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449EB" w14:textId="77777777" w:rsidR="002B025E" w:rsidRPr="00AB76B4" w:rsidRDefault="002B025E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D047EE8" w14:textId="77777777" w:rsidR="002B025E" w:rsidRPr="00AB76B4" w:rsidRDefault="002B025E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40856F82" w14:textId="77777777" w:rsidR="002B025E" w:rsidRPr="00AB76B4" w:rsidRDefault="002B025E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2B025E" w:rsidRPr="00AB76B4" w14:paraId="4D34CF1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EB9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D070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36518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2A237B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26A016C1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5A155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B3510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F71F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3F1B0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BC86E" w14:textId="77777777" w:rsidR="002B025E" w:rsidRPr="00AB76B4" w:rsidRDefault="002B025E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2B025E" w:rsidRPr="00AB76B4" w14:paraId="72B47C4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AA3B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779F3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E2A6F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6E9EEB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BD378DB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7AD06171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71DDE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1A432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4BDC5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2F7123D5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86032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F3261" w14:textId="77777777" w:rsidR="002B025E" w:rsidRPr="00AB76B4" w:rsidRDefault="002B025E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50CB9BD" w14:textId="77777777" w:rsidR="002B025E" w:rsidRPr="00AB76B4" w:rsidRDefault="002B025E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3E3CEF" w14:textId="77777777" w:rsidR="002B025E" w:rsidRPr="00AB76B4" w:rsidRDefault="002B025E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2B025E" w:rsidRPr="00AB76B4" w14:paraId="0C837F2F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BFB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8403A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4BC00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0D180D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0609293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3E1CD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485A4B7D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EE854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3CA44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34DD2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D573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36CDD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2B025E" w:rsidRPr="00AB76B4" w14:paraId="1F205B0F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2EC0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61DC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1A647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D4A7BE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633F579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CE77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2127B4A4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9C236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C41CC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50115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7518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2F8C2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2B025E" w:rsidRPr="00AB76B4" w14:paraId="57D002E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0C5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040C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287C2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0EF969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E832C7A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E1D90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4D0DD99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3BD230F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09AC58C8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6B238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FE5B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C4904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9E662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F825D3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2B025E" w:rsidRPr="00AB76B4" w14:paraId="36B0570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BCCC0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ADF7A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C4395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597324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6A2CE8B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A999D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3440444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44B37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664C3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446E9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129B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553A3FD9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2B025E" w:rsidRPr="00AB76B4" w14:paraId="2E882C7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704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BFBC3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62DBF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35E449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7838D93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B1E0F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2D1D279A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5060D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6090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4FF07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86CD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84178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2B025E" w:rsidRPr="00AB76B4" w14:paraId="2AD0C04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F1D4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25E1D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18960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90180A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9F7349D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A43F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E989A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10A0F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BD18B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29125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071582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2B025E" w:rsidRPr="00AB76B4" w14:paraId="093E234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CD8B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25D5C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488CF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8146BD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F839CD2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40E2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02DFD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0F662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905A3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A17C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2B025E" w:rsidRPr="00AB76B4" w14:paraId="2701B84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1E4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36310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C36A8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497656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A4DC0FF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1C4F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CFDE8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59B8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B5ED4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1E958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2B025E" w:rsidRPr="00AB76B4" w14:paraId="0A80E1F2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3C9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EBE9F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3D731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934F57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8577C98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3B1B5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8D5221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A25DF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BC17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9C9D2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0641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6CA849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2B025E" w:rsidRPr="00AB76B4" w14:paraId="7F1E412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CA3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1AC5F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E6193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520C90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AB8A0B7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77FA735B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852F5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3663B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5CE7C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F37D8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E60A3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282AE6E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68C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07EF8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3B52E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9A6B52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C13F8D0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653D1D1A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24A9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5062F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B05E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D432F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72F9F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0309442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838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AD5E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11BD663A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767FC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2CE8C3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4AEA8636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BABBF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887F8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4F6CE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D2225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3971E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65D2495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2F2A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60B12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36D7B" w14:textId="77777777" w:rsidR="002B025E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6BED84" w14:textId="77777777" w:rsidR="002B025E" w:rsidRDefault="002B025E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</w:t>
            </w:r>
          </w:p>
          <w:p w14:paraId="51838EA9" w14:textId="77777777" w:rsidR="002B025E" w:rsidRPr="00AB76B4" w:rsidRDefault="002B025E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4BB9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D73A9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AF223" w14:textId="77777777" w:rsidR="002B025E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33D7F71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F070B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E1B18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592FAED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CF2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C9DC9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2A5DD07C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3DBD1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E4D8A9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7658AF6C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EAEE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7D644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3B11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D96A6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9293D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4CBE7A8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3A2B0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4E3F9" w14:textId="77777777" w:rsidR="002B025E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1EFA9D7A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818E1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5F3520" w14:textId="77777777" w:rsidR="002B025E" w:rsidRPr="00AB76B4" w:rsidRDefault="002B025E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1885C7BF" w14:textId="77777777" w:rsidR="002B025E" w:rsidRPr="00AB76B4" w:rsidRDefault="002B025E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CA9ED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FC423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440C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66991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C8D88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2B025E" w:rsidRPr="00AB76B4" w14:paraId="3F93647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DBB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C1427" w14:textId="77777777" w:rsidR="002B025E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79AE09DC" w14:textId="77777777" w:rsidR="002B025E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D3A21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6BCB8C" w14:textId="77777777" w:rsidR="002B025E" w:rsidRPr="00AB76B4" w:rsidRDefault="002B025E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46C7F3E" w14:textId="77777777" w:rsidR="002B025E" w:rsidRPr="00AB76B4" w:rsidRDefault="002B025E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A4F02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5BF43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76EBE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03D2C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7AC22" w14:textId="77777777" w:rsidR="002B025E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3491252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704A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D788F" w14:textId="77777777" w:rsidR="002B025E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33C6F033" w14:textId="77777777" w:rsidR="002B025E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99DBB" w14:textId="77777777" w:rsidR="002B025E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24FA89" w14:textId="77777777" w:rsidR="002B025E" w:rsidRPr="00AB76B4" w:rsidRDefault="002B025E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75AC06F3" w14:textId="77777777" w:rsidR="002B025E" w:rsidRPr="00AB76B4" w:rsidRDefault="002B025E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3866C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8B7AD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B248A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5A0EB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B2897" w14:textId="77777777" w:rsidR="002B025E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78BD156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7CE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43A35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1339E03E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C6DF6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F33C21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50567596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9CCC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23E4B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CA614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C1724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0C408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34886B7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3BD0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F5108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6B94A22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CC05A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0C19FC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2D4D917E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36A6A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61D9B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A8684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77388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812BB" w14:textId="77777777" w:rsidR="002B025E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A33601C" w14:textId="77777777" w:rsidR="002B025E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FFAD348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2B025E" w:rsidRPr="00AB76B4" w14:paraId="2CE80D3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E924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FCCBF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E9288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382866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2072A55A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E2E6E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82FC5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D4B12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1D55B55A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AFFEE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93D2E" w14:textId="77777777" w:rsidR="002B025E" w:rsidRDefault="002B025E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30CE0F5" w14:textId="77777777" w:rsidR="002B025E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01EE947" w14:textId="77777777" w:rsidR="002B025E" w:rsidRPr="00AB76B4" w:rsidRDefault="002B025E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2B025E" w:rsidRPr="00AB76B4" w14:paraId="3616584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F578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D0B5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8DEC7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57276D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33903DBD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F9D5DE4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7D2B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9CA8220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EFDCF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BD58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B6207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C730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1DFFB51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134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E896C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36CACD0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84263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879653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EB72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46A0C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507E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D15F0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F7D1D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5741A48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2772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34BC0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DBA07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0657A3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555CF1CA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4A9AC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E1CC6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2CA59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C1979D2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33DB0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25EF4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0C1732B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EDB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5A725" w14:textId="77777777" w:rsidR="002B025E" w:rsidRPr="00AB76B4" w:rsidRDefault="002B025E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09A1C59" w14:textId="77777777" w:rsidR="002B025E" w:rsidRPr="00AB76B4" w:rsidRDefault="002B025E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E3703" w14:textId="77777777" w:rsidR="002B025E" w:rsidRPr="00AB76B4" w:rsidRDefault="002B025E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D115CE" w14:textId="77777777" w:rsidR="002B025E" w:rsidRPr="00AB76B4" w:rsidRDefault="002B025E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643E3DA7" w14:textId="77777777" w:rsidR="002B025E" w:rsidRPr="00AB76B4" w:rsidRDefault="002B025E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42D01AE2" w14:textId="77777777" w:rsidR="002B025E" w:rsidRDefault="002B025E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44A417E2" w14:textId="77777777" w:rsidR="002B025E" w:rsidRPr="0068517F" w:rsidRDefault="002B025E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51363" w14:textId="77777777" w:rsidR="002B025E" w:rsidRPr="00AB76B4" w:rsidRDefault="002B025E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5B873" w14:textId="77777777" w:rsidR="002B025E" w:rsidRPr="00AB76B4" w:rsidRDefault="002B025E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1D471" w14:textId="77777777" w:rsidR="002B025E" w:rsidRPr="00AB76B4" w:rsidRDefault="002B025E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FC386" w14:textId="77777777" w:rsidR="002B025E" w:rsidRPr="00AB76B4" w:rsidRDefault="002B025E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CC8AB" w14:textId="77777777" w:rsidR="002B025E" w:rsidRDefault="002B025E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99B0B8F" w14:textId="77777777" w:rsidR="002B025E" w:rsidRPr="00AB76B4" w:rsidRDefault="002B025E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7FB0148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3EB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FE113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A73A3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3316F9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3605115E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824DA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4B2ABA0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E871D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239B4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C83E2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C589C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2B025E" w:rsidRPr="00AB76B4" w14:paraId="6738368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D0F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E789E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5FECC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9C90D5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76D021C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6D7FF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37C913CD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961DC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C0C36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D64E9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50AB3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2B025E" w:rsidRPr="00AB76B4" w14:paraId="472BE6B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365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1F0B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C640A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969904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55790FEF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529B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3FE9F9B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DF1BF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01090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85EE5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D5752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2903BD3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D31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62187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52B12D28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E2DB2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CC0186" w14:textId="77777777" w:rsidR="002B025E" w:rsidRPr="00AB76B4" w:rsidRDefault="002B025E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32EE5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AF064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50711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CEFBF" w14:textId="77777777" w:rsidR="002B025E" w:rsidRPr="00AB76B4" w:rsidRDefault="002B025E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61A53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88CB4DF" w14:textId="77777777" w:rsidR="002B025E" w:rsidRPr="00AB76B4" w:rsidRDefault="002B025E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7CC4634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61B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3944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D0F0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65B30B" w14:textId="77777777" w:rsidR="002B025E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10927561" w14:textId="77777777" w:rsidR="002B025E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5DADCF8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0085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E0E8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07881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666BEBC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1990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93414" w14:textId="77777777" w:rsidR="002B025E" w:rsidRDefault="002B025E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06FD17D" w14:textId="77777777" w:rsidR="002B025E" w:rsidRPr="00AB76B4" w:rsidRDefault="002B025E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266B25A6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785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6F3C5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6B42F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F55B7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2CC1EA1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3E981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A5CE65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68FCB45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419EBA8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165C55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3850C30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0D57636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8E172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1B02B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45094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81522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0C39F4A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767DB9B9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249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D9E75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8DC18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4599A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B23839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7B0FA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1813E8B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4ED44C5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81697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B8CFF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0F956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E3FD6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5697C0D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F5D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C5972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44F53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80C38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43D91B5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FB56A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739811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194F0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F8AD6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224D8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04CB1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F13C0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2B025E" w:rsidRPr="00AB76B4" w14:paraId="75EDB86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CC3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C3665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3939C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6B111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047A775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4221F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1F0D1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4673A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CF223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603DF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36307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2B025E" w:rsidRPr="00AB76B4" w14:paraId="1CC29359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8B87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596DB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D3FAE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4E14F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30870A6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A777A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A6E24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4424C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447FF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ED5EF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6069A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2B025E" w:rsidRPr="00AB76B4" w14:paraId="5C017EE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B891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E6DCF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7FB7F71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90691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1C182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AD8767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45F12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42106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7D37E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D79BD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82AD5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5441F1A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E13D8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2B025E" w:rsidRPr="00AB76B4" w14:paraId="2244606B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C26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C8AD7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B4386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E39BE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E0F5B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940213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1C46EE6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33F04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96BDD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FDFBA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AD37D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2B025E" w:rsidRPr="00AB76B4" w14:paraId="66A15C58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A18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C82B1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298E3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416F5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58CED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90317F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6BA679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25138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6BE03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8474B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7E842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2B025E" w:rsidRPr="00AB76B4" w14:paraId="0A053584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81B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5D634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B7A40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1C10E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CC0895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6297C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2E65121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73FF0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0BA75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20129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7718F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2B025E" w:rsidRPr="00AB76B4" w14:paraId="143A424C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2B98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F37EA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4F938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DAA1D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97F971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D50BD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2E35141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51C63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2F48A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044DB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2583B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2B025E" w:rsidRPr="00AB76B4" w14:paraId="1D862705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100A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A0C7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D6AA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C25E31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FA4547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A45AF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260113B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4A81E949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74DF8216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3D8E8DC3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20E150C7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49B1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E8F0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2F3D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22EB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36FC9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B025E" w:rsidRPr="00AB76B4" w14:paraId="7C6C3BA3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BAB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DE3E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CF95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85A7E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2878FC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3A1FC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189E81B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A506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BCF0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2BF5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397D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2408A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B025E" w:rsidRPr="00AB76B4" w14:paraId="4485C0A0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8E80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A52A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178A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6F84E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134A55A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4C94D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B5C7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67A9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9283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9163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060971C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B9E2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F2AD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A55E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0FB30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B52E68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2E005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A392051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7C99B0F8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F270983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07A4C454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570C86E8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6A05B8F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20E5384B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14AD69B1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5BBC79F9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03B0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5086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1471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1231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9CB64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B025E" w:rsidRPr="00AB76B4" w14:paraId="6578AA5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D8FD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3203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6B46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D444A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55BE94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144B9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2B8657AF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5BDE8C52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A050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F8BD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4E76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E905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E45AB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B025E" w:rsidRPr="00AB76B4" w14:paraId="0D6A58D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DA1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D771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E021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34408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69BFF7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44735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C80F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C4CD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751D788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690E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1426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42C955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14F46F8D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E097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DF54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7057262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F174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0C134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34C252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3B3ABA1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0D0AD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2670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7136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0B93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EB93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C654AD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:rsidRPr="00AB76B4" w14:paraId="7FA283A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211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ADB1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3790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8756A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0139B8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294F5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4597211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3679C1C8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780BD3B2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78C53CC9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9E53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BC5C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01A3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BB56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6A49E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2B025E" w:rsidRPr="00AB76B4" w14:paraId="7113941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875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5C68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E681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FCDB0E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F6C7CA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7FBD3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784949D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0445FF0A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5D85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9FDF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0BD9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5B03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E69CA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2B025E" w:rsidRPr="00AB76B4" w14:paraId="2A49000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359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3A57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FD9D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64E08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6056EB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4F849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765DCE3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7DE8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1011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3A89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7B5D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2B025E" w:rsidRPr="00AB76B4" w14:paraId="372C3952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217F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DD39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A390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8B2D0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84BD4D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20245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598DDEB1" w14:textId="77777777" w:rsidR="002B025E" w:rsidRPr="00AB76B4" w:rsidRDefault="002B025E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50D0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1D8D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9011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B4CF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D43F7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4794EBF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B025E" w:rsidRPr="00AB76B4" w14:paraId="2C944898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FBE2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FB7D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B7CE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02A72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1D3F7F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C5BF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6FC0735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57FF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AD26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7026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2FCD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9B518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2B025E" w:rsidRPr="00AB76B4" w14:paraId="4DD5750C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B5C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8575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C2EC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7A5CC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246471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2F0E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081F30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5454B36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32CD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B22D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3A46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72CF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2B025E" w:rsidRPr="00AB76B4" w14:paraId="774D83AA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81B5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E75A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3A03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95578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34CE80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E680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E98B3D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43377EB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30617D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C69C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270E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2FD1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3BEF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E19CE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2B025E" w:rsidRPr="00AB76B4" w14:paraId="7216EEB8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0F5A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E2E3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6B5ECBC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C005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66A17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654D161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6464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1FEC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8305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2A8B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E14D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33918E9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66EE36B8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02D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64DC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22E7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7CA7E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29411BC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41D2C41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4DB934F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1D1A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5D3E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F40F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7CD6F0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9F53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1920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323CF0C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2B025E" w:rsidRPr="00AB76B4" w14:paraId="07635869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619A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3936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9DD6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EFD1A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014A923E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90C3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35B5B26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168B0A4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F152B2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1A24E18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3EC4BE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9040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B9CD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BBA8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03E5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0DCD0061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3635A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737C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4B7F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819E2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009CEC7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1F28C18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79958DF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4495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E293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F9C4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C7C9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5348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4B59ECFB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3AD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22D6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3FC4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E28E1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7E7278D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405C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DE25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09E3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2547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EFA6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52208CE9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53AAA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871A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0AFD3B7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DDF6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D0303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66D7420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C739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B1D0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67AB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50AF06D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634B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0CBF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34DE604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2E2868A2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AFE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BAC1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54FB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1FC7C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644085F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F6E8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0142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2C1B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33BF3CC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ADB2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670F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2B025E" w:rsidRPr="00AB76B4" w14:paraId="6B08149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CB7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4926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19B7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E6DFF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3F2B644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7EB36F5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3D54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A72F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A3E7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AF39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F763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5075E36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FC2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C5425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7BD4C45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D209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57F26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63FA75E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A637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643F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B1B7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AC82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C708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60E8741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CF2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755D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4268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A7606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2529912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2614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9DD8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4082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5B7A0CB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6EA6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B390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68A4C4B9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9DA4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7229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7DEE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2F96D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0BBA9C2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105938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8A81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42C6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7526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189C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0100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70F10786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BCCA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77F5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2E2CB71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8FE0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B6BC2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6D5DA51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3840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BDEA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865C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68D3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37D3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187C72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2E202D2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9B6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7FA9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5FDB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6488B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1ADE9A5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3FA1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272DE8D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A91E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CA9F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1D23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A14C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CC8BE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2B025E" w:rsidRPr="00AB76B4" w14:paraId="05D51F6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244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8D1D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6109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1796F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56079CAE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2B15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5129AF7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E55C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EA24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4E4A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4802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446B4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2B025E" w:rsidRPr="00AB76B4" w14:paraId="4678BEDB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1546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FEBE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9D9C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239CF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5549F0D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8858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2C1657D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4B2D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EA75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7AE5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74C3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13BE5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2B025E" w:rsidRPr="00AB76B4" w14:paraId="3066CCA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EAF7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DAB1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962C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503D6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41502D4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4B6C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4076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C7C2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351B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37F4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26827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2B025E" w:rsidRPr="00AB76B4" w14:paraId="1524648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942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0AD0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B975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392F8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5AE243B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54C7C6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C9F5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608950A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7E92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8C99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9D3A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9CA5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6E6CFB0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E26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7E60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03CFAAF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F00E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326DB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27A7F07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160D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D273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666C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205E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8994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105BBACA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2B4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37C9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F58C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7D1BC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6B9EE96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CB49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4757CF4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0EB8B8C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5F94A0A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63E3E6A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4998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238A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4B82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AC88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6E4DD0F2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7F7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BFF4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C203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2D331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400D503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9CB58F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1201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A330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497B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D313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57D1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673E5834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C71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32B2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655B255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3B6C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787B3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021ABA9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486F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9E12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0AEC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EC96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294C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383180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2B025E" w:rsidRPr="00AB76B4" w14:paraId="03E0E039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AA68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412A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142CDA6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26DD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FBB5B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0B769ED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99AB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23AA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1B58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E864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1A06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6F03E7C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3A7DAA43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8D1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FE03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A23B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A89C4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22808BF1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388553D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E879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72D5A5C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63E1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85D4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0639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93AB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41774842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9FE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78F3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F3E2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C1307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326D498E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25AB9E0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A83C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0FD5DB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08D0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ECF5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5CE6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BDE9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6A455DBE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DA0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908E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75A2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B9D0D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328DF06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0A4C2B2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1716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4908799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652EB69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03D1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45A9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45EB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3A3F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69FE95C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325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A182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74DDAD9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982B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F9D43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6E4E50E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2F72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14EF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0315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223A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FD02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1A026C3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5572073D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FF2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0668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AA12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D48FD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6D9FC41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25FA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188D480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1797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D3E7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247A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3A52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6316E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2B025E" w:rsidRPr="00AB76B4" w14:paraId="258C90A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C8F5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4EBA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2469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4A89D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2396AA2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9E0E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2406ABC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8614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7FFC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BAD0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B14C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A8172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2B025E" w:rsidRPr="00AB76B4" w14:paraId="450A9862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52E1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59AF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31E5FC0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332C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C09F2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30A6ED0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0903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98A4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AF97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1607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E6FF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1F83AB7B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BF9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600F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F845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9475B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175AAB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0A237DF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3F86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37E079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6538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FE8F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9340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DEAC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6B4658DE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65E7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2810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BB65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1E08AE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53FF17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E946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3D2F31A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049B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8522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4CB9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2E12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A38C3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2B025E" w:rsidRPr="00AB76B4" w14:paraId="10D5E05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1C6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AA10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FEB2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DBE7D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05A0C4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6E71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4D2B9C7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E844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4D42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AF55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3E8E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BA798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2B025E" w:rsidRPr="00AB76B4" w14:paraId="7D9E6C5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C2A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6FC6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DA16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A5F03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D5B3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16A1937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4FA31C7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3F86D73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B53B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75B2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213C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CD2B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21EC9D3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0D57D54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2B025E" w:rsidRPr="00AB76B4" w14:paraId="105831A9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69F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4236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E741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67879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ACA914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2833A1A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DC6E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74557FE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0F19EE1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06C6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CA40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CB7D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6A30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30801418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5E12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AACC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3C09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910AD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1359E91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7B4F20E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DC45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1652EF3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0CDA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D647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508C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F377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64C9CCF4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FAF3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1AA4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EECD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41D09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BEC502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13CBC87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5CD4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430ED0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2871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4DA1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E82D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D27B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5427DBEE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AA4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9F08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DAA3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06B4E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357B87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DB62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2B51E41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80BB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7332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1D20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4452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8E538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2B025E" w:rsidRPr="00AB76B4" w14:paraId="06BBB3CC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0A8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9F1C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19BD282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91C6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829D6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6DDCCB3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DA8B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D7DB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CD98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105C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85E7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0A0BEE2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AB76B4" w14:paraId="6EDB944A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D4EF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BE40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0D67A92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0F10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BB1AF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630660E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06BF67D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77FF5D3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1AA9384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68E1593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8166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13B1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41BD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C31E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3A3B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3FC61895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D6A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C144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367A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0D16F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4F35CCC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DD51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4DBA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B58A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3714E77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1AB1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E1EF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076B777F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F0D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8FA0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C2EB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C9E6FE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7FAF926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0D90C05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0206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8C65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EFD0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33FD0F0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6E04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5ED7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7B4A00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2B025E" w:rsidRPr="00AB76B4" w14:paraId="0865B8A1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405E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31C5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278D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329E0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77E56F2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5E158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0902AD09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46B4F15C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269C2E04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09E0FE4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5AD47FC2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61ED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96D5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3FFD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AAA2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4E8C3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2B025E" w:rsidRPr="00AB76B4" w14:paraId="2F1E279F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B72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6412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D8E8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913DA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66E55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5F37DBC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692B5A61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7273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812A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FF71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8161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53277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2B025E" w:rsidRPr="00AB76B4" w14:paraId="13A48636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2D05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02BD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ECFD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F7504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7D08FF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0939C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D9B9214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443FCAE7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5E57DE40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6BF63163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5ED191A2" w14:textId="77777777" w:rsidR="002B025E" w:rsidRPr="00AB76B4" w:rsidRDefault="002B025E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CD8A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F7E1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51DE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845A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A5471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2B025E" w:rsidRPr="00AB76B4" w14:paraId="7308638A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D851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74AB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9873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F5798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03436E5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4CEC8141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7744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CA5AF1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A447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17DE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78CE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5B4D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23AE8D2F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9C7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383A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DD35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818341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3995158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2766B4E1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5EC5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9705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7C18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81EB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E9DF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3B7CFD91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FB2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1A7A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ADE7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3602E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261A392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0445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261ACB5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8C87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F459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E5D7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5933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0DD3A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2B025E" w:rsidRPr="00AB76B4" w14:paraId="3B8145CF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65F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D6B3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7ABD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E86F8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150AB99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F079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3F52D9A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41B6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B37E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D30D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7E60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2B025E" w:rsidRPr="00AB76B4" w14:paraId="3DE77C62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DBC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0643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1B83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56250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39D8273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5F58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4688EF8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992F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8CD4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8D13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E5D4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6D5F2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2B025E" w:rsidRPr="00AB76B4" w14:paraId="121A73A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9E0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B72D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1E11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65560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53A0F04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EA90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918996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3FC23FB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1A14136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8EC7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3BAB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DD3A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D356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15E5B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2B025E" w:rsidRPr="00AB76B4" w14:paraId="59B58DCC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37CF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D415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11A0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011DF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2CE7843E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90D7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417AC3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7B365CB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0F00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4A13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8C99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B6CB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25A84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2B025E" w:rsidRPr="00AB76B4" w14:paraId="4270C126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BB6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C292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0B238DD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6492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3220C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582085F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72C0A22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631AD82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39D1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E99C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D5A8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5D51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C9F1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0A09EBF6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AFA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6C77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EA92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5BE1E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5CF5751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9D2F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5B3F1EE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1F906CB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76D3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4B9E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DC41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8950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655FCBF4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FB9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A4ED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F464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C8DAA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6A791AF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CA84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57A0CC9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4ED58F0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71DDC98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648917C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7A62487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2783044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6F16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6DFD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53D0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20E4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CB8FF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2B025E" w:rsidRPr="00AB76B4" w14:paraId="40E653D1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030D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DD8A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E76B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CDD6D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00B91B4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84CC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6744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7315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BB76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704F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76F9D255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5BD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1CB3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E498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47E21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15BA481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D036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79CB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3273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3441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6FBB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74916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2B025E" w:rsidRPr="00AB76B4" w14:paraId="1289A7A8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0B80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11AD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EC4A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4B16C1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25B4CD0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A09A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1983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997E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540A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D0D7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469E5D35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985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D55C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0CB3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0217D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38585DEE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8455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9A25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63EE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8B09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C387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7E3CE701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946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BADE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A334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EE20E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46703BC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1BAD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F59FF3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06F1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1BEB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E164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A34B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C4C81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2B025E" w:rsidRPr="00AB76B4" w14:paraId="77ACBEEC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0A9A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E658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9ACA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9097D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6D1D2C6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C5DF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D35E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8C33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603F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25B7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2B025E" w:rsidRPr="00AB76B4" w14:paraId="2E2044E6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54EE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0045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3B8C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947A1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091CAF5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FF83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2651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D210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83B0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CFAD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B0FE7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2B025E" w:rsidRPr="00AB76B4" w14:paraId="139EC1EF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01A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C0BD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6E6EABA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B947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3A48D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2809CDEE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DEB2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3A3F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52DC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A850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E7E4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150A6C90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AF6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F405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3CEC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40703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0C1E22F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EF7B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53E175C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1295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BCFB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C628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D37C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21997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2B025E" w:rsidRPr="00AB76B4" w14:paraId="2E43CE09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3987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D0A5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3524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A9168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0FD15E7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1713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1400319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BC1D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7B68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27B6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55C9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2DC0A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2B025E" w:rsidRPr="00AB76B4" w14:paraId="687C07E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F82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4A613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458+000</w:t>
            </w:r>
          </w:p>
          <w:p w14:paraId="0DB3E49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47B5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0BE12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Slatina Timiș - </w:t>
            </w:r>
            <w:r w:rsidRPr="00AB76B4">
              <w:rPr>
                <w:b/>
                <w:bCs/>
                <w:sz w:val="20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9E31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9091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DE81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D40B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8E3E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56A31712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92EB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1387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FB99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EFD4E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19C8B11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D7D4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8FC6ED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57B6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C394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EDD7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31BA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488FEC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2B025E" w:rsidRPr="00AB76B4" w14:paraId="44DAE14F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F44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FAFA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5882FA3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66B5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11EF5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711859B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68B4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A463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4658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7B2B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F61E2" w14:textId="77777777" w:rsidR="002B025E" w:rsidRPr="00AB76B4" w:rsidRDefault="002B025E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24E1DE4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751C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36BB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9373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A6D3C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7C173AA1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11B5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1AA6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2D8D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52BA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9BD48" w14:textId="77777777" w:rsidR="002B025E" w:rsidRPr="00AB76B4" w:rsidRDefault="002B025E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556F2B6D" w14:textId="77777777" w:rsidR="002B025E" w:rsidRPr="00AB76B4" w:rsidRDefault="002B025E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2B025E" w:rsidRPr="00AB76B4" w14:paraId="793D0EB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7F51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199B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3DE9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4E6AF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426B77F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591C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1516335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FBD803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C29A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7A31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7BF7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9B8A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681ABDBD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8A0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DF8A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8C46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149EC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0A1C2AF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7E93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45AACD6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5D96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1419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E388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AE0B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563D702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FAE3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EC0A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115D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DEBC4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12E9E95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906D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76ED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3418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5F70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3256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EEDA6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2B025E" w:rsidRPr="00AB76B4" w14:paraId="6048861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F7C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2D5E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3D5E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60FAF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0888DAF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49AD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33F4AF3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21ED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67D8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B09F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B670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CB9CB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2B025E" w:rsidRPr="00AB76B4" w14:paraId="79A6C3C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C866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E09A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4D70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CB254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0F62E66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E82D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35E687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07DB835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0B49704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1B66047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33C59EB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3F67DF9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EF9E51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6B4D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578B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617E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F843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E0B5A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2B025E" w:rsidRPr="00AB76B4" w14:paraId="1993AEB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94E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9C25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2A4A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C39B7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02302DA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4181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CFB9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C49B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44D2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0343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112A6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2B025E" w:rsidRPr="00AB76B4" w14:paraId="0F51C5D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914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8497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77F2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D5A6A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3B662F7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73B1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4072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241E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7D8C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3D5D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4F252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2B025E" w:rsidRPr="00AB76B4" w14:paraId="57E0D424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1F1C5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057D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7433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2BCE3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7A93A17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76CD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7369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536E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95BF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B121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2B025E" w:rsidRPr="00AB76B4" w14:paraId="641BB22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374B3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E14B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C804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50E8B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5AFBDF8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A8AA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E670E8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22A5184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32A211D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37D7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FEFB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C9BB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DCF7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258DA1C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8EAAC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9A27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AFF8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C9DCBE" w14:textId="77777777" w:rsidR="002B025E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68266B2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949A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C468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A1988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60E25F9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A980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7DCE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45533E6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2B025E" w:rsidRPr="00AB76B4" w14:paraId="5BBA552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84172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8EE0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1ACC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5F68A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F88D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191B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F4197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4154D" w14:textId="77777777" w:rsidR="002B025E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1DD7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2B025E" w:rsidRPr="00AB76B4" w14:paraId="5A30F1D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60BB9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9593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03FC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8BF3B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06F7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121D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C0760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3D8A6" w14:textId="77777777" w:rsidR="002B025E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B2BE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2B025E" w:rsidRPr="00AB76B4" w14:paraId="6FA3645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BAE800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31D7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F4E4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1ADC0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7B10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FA4D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30479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F7D48" w14:textId="77777777" w:rsidR="002B025E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61F8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2B025E" w:rsidRPr="00AB76B4" w14:paraId="1799F87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4E2F1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116A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F500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2DCEF8" w14:textId="77777777" w:rsidR="002B025E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9E34C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1C754" w14:textId="77777777" w:rsidR="002B025E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8D0DB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6EC15E9D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78D06" w14:textId="77777777" w:rsidR="002B025E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9C685" w14:textId="77777777" w:rsidR="002B025E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FD19DA8" w14:textId="77777777" w:rsidR="002B025E" w:rsidRPr="00344E0A" w:rsidRDefault="002B025E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2B025E" w:rsidRPr="00AB76B4" w14:paraId="7FB10DF6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DED80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29813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2C6103B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781A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94DFA6" w14:textId="77777777" w:rsidR="002B025E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494D6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E8BB0" w14:textId="77777777" w:rsidR="002B025E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1D6C0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8484F" w14:textId="77777777" w:rsidR="002B025E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AE041" w14:textId="77777777" w:rsidR="002B025E" w:rsidRDefault="002B025E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A3A0A7C" w14:textId="77777777" w:rsidR="002B025E" w:rsidRDefault="002B025E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2B025E" w:rsidRPr="00AB76B4" w14:paraId="3BCE36BE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718B2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54472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384F8FF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4078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B16A02" w14:textId="77777777" w:rsidR="002B025E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CAFC2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F87EF" w14:textId="77777777" w:rsidR="002B025E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EA960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4A1A3" w14:textId="77777777" w:rsidR="002B025E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9DB49" w14:textId="77777777" w:rsidR="002B025E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2238B9C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16EBD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288A0" w14:textId="77777777" w:rsidR="002B025E" w:rsidRPr="00AB76B4" w:rsidRDefault="002B025E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01CCB" w14:textId="77777777" w:rsidR="002B025E" w:rsidRPr="00AB76B4" w:rsidRDefault="002B025E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FD7A33" w14:textId="77777777" w:rsidR="002B025E" w:rsidRDefault="002B025E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5EA4B" w14:textId="77777777" w:rsidR="002B025E" w:rsidRPr="00AB76B4" w:rsidRDefault="002B025E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C3A0B26" w14:textId="77777777" w:rsidR="002B025E" w:rsidRDefault="002B025E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A8AB7" w14:textId="77777777" w:rsidR="002B025E" w:rsidRDefault="002B025E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88D7D" w14:textId="77777777" w:rsidR="002B025E" w:rsidRDefault="002B025E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8A352" w14:textId="77777777" w:rsidR="002B025E" w:rsidRDefault="002B025E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E2907" w14:textId="77777777" w:rsidR="002B025E" w:rsidRDefault="002B025E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2B025E" w:rsidRPr="00AB76B4" w14:paraId="06D814C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3BBEA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E628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6250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26D3B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59F8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514C0E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A0C4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4F07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97FF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FCB5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2B025E" w:rsidRPr="00AB76B4" w14:paraId="3D86A54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A115A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81324" w14:textId="77777777" w:rsidR="002B025E" w:rsidRDefault="002B025E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30866" w14:textId="77777777" w:rsidR="002B025E" w:rsidRDefault="002B025E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B5ED00" w14:textId="77777777" w:rsidR="002B025E" w:rsidRPr="00AB76B4" w:rsidRDefault="002B025E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1E3F7" w14:textId="77777777" w:rsidR="002B025E" w:rsidRPr="00AB76B4" w:rsidRDefault="002B025E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FA35D72" w14:textId="77777777" w:rsidR="002B025E" w:rsidRPr="00AB76B4" w:rsidRDefault="002B025E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4D759" w14:textId="77777777" w:rsidR="002B025E" w:rsidRDefault="002B025E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651C5" w14:textId="77777777" w:rsidR="002B025E" w:rsidRPr="00AB76B4" w:rsidRDefault="002B025E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B9D47" w14:textId="77777777" w:rsidR="002B025E" w:rsidRPr="00AB76B4" w:rsidRDefault="002B025E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D74CD" w14:textId="77777777" w:rsidR="002B025E" w:rsidRDefault="002B025E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2B025E" w:rsidRPr="00AB76B4" w14:paraId="658AC79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806A1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2DC8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22D4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101CFE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4FD17" w14:textId="77777777" w:rsidR="002B025E" w:rsidRPr="00AB76B4" w:rsidRDefault="002B025E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CDE1366" w14:textId="77777777" w:rsidR="002B025E" w:rsidRPr="00AB76B4" w:rsidRDefault="002B025E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B2B2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3AE8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AEA1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2B8D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2B025E" w:rsidRPr="00AB76B4" w14:paraId="1924E9F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177C0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E6E7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0951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C530C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C574C" w14:textId="77777777" w:rsidR="002B025E" w:rsidRPr="00AB76B4" w:rsidRDefault="002B025E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0DDC9C4" w14:textId="77777777" w:rsidR="002B025E" w:rsidRPr="00AB76B4" w:rsidRDefault="002B025E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22A4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D8FB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0645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6EC5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S9, S14 și S16</w:t>
            </w:r>
          </w:p>
        </w:tc>
      </w:tr>
      <w:tr w:rsidR="002B025E" w:rsidRPr="00AB76B4" w14:paraId="57CB75B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30A364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8F41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8079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091143" w14:textId="77777777" w:rsidR="002B025E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82184" w14:textId="77777777" w:rsidR="002B025E" w:rsidRPr="00AB76B4" w:rsidRDefault="002B025E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A8744" w14:textId="77777777" w:rsidR="002B025E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40C0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E379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78DE5" w14:textId="77777777" w:rsidR="002B025E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  <w:t xml:space="preserve">Afectează intrări - ieşiri </w:t>
            </w:r>
            <w:r>
              <w:rPr>
                <w:b/>
                <w:bCs/>
                <w:i/>
                <w:iCs/>
                <w:sz w:val="20"/>
              </w:rPr>
              <w:br/>
              <w:t>la liniile 1, 2 și L217</w:t>
            </w:r>
          </w:p>
        </w:tc>
      </w:tr>
      <w:tr w:rsidR="002B025E" w:rsidRPr="00AB76B4" w14:paraId="28A8B05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6FBA2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47D38" w14:textId="77777777" w:rsidR="002B025E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3E84C98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30C8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73F5B3" w14:textId="77777777" w:rsidR="002B025E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5B463" w14:textId="77777777" w:rsidR="002B025E" w:rsidRPr="00AB76B4" w:rsidRDefault="002B025E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60412" w14:textId="77777777" w:rsidR="002B025E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6F2A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8529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4C40B" w14:textId="77777777" w:rsidR="002B025E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311B064" w14:textId="77777777" w:rsidR="002B025E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2B025E" w:rsidRPr="00AB76B4" w14:paraId="683BA454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B6E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0857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15FC877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4946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1EF10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1511E58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E234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D764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0315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136B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BC93E" w14:textId="77777777" w:rsidR="002B025E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2EA4180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2B025E" w:rsidRPr="00AB76B4" w14:paraId="1F4F244F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C232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D539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C286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A62CB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E3EA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63BF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6A45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C110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6D90C" w14:textId="77777777" w:rsidR="002B025E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3BB15330" w14:textId="77777777" w:rsidR="002B025E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>
              <w:rPr>
                <w:b/>
                <w:bCs/>
                <w:i/>
                <w:iCs/>
                <w:sz w:val="20"/>
              </w:rPr>
              <w:br/>
              <w:t>la liniile 1 și 2</w:t>
            </w:r>
          </w:p>
          <w:p w14:paraId="1CD12A4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345CF2D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0A79E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B25B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3156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59F41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8F66CCE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8C8C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BFAEE4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4FDC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8943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B8C9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CC7E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AB76B4" w14:paraId="5AD8B37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A506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3DA9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636D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038BD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5194D2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220B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4A9E123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E1DA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5512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86205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553D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7F8E1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7E7B00C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4FD9352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2B025E" w:rsidRPr="00AB76B4" w14:paraId="5970B46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D31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3102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FDEB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AF186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548C53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1E07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FCCEBC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E142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6D99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5E75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8057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A7580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72E84F7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553E7DE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2B025E" w:rsidRPr="00AB76B4" w14:paraId="517E2C8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90B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D5FE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5B75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37D0A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94BC81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71F9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29502B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6B65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D415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00FA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649B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470B0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2B025E" w:rsidRPr="00AB76B4" w14:paraId="75C766D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F515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F908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9627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824E2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5FC5A7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7B1E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155D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61DD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3EF6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395D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E809A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2B025E" w:rsidRPr="00AB76B4" w14:paraId="0EA0EC3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14D1F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8AAC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B77C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AE895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7D6F70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F216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15B2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31F9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ED831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8937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6E078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2423DB4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2B025E" w:rsidRPr="00AB76B4" w14:paraId="403A8F6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F29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25BC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8E7D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22320A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0E67FCE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1B0F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ED73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3FB0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21A6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BB99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0C677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EEB341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2B025E" w:rsidRPr="00AB76B4" w14:paraId="4AA2656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3B7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F092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F6E4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070B83" w14:textId="77777777" w:rsidR="002B025E" w:rsidRPr="00AB76B4" w:rsidRDefault="002B025E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6517987" w14:textId="77777777" w:rsidR="002B025E" w:rsidRPr="00AB76B4" w:rsidRDefault="002B025E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02130" w14:textId="77777777" w:rsidR="002B025E" w:rsidRPr="00AB76B4" w:rsidRDefault="002B025E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5F5ECB4" w14:textId="77777777" w:rsidR="002B025E" w:rsidRPr="00AB76B4" w:rsidRDefault="002B025E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36868D0F" w14:textId="77777777" w:rsidR="002B025E" w:rsidRPr="00AB76B4" w:rsidRDefault="002B025E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E3FD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4925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009D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7952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2B025E" w:rsidRPr="00AB76B4" w14:paraId="0E43333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88B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DF1C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216D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43405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8750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D7EF14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9F9FE5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E29A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0459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B1AA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A8696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3439DD05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2AE0D47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2B025E" w:rsidRPr="00AB76B4" w14:paraId="46167AF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37E8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D919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728F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BB872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B3C29C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B65A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8620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5B1F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9EBA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2877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E2B3B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2B025E" w:rsidRPr="00AB76B4" w14:paraId="136182E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CBC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F181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B1E8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8F7039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0F73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AAA231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C114F8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5833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7378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A4DE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C37B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73515CC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2B025E" w:rsidRPr="00AB76B4" w14:paraId="30C59B6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7C9BD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307C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DB534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DD8547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EB22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4159FA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B359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4C7B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E7EB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0E88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2B025E" w:rsidRPr="00AB76B4" w14:paraId="722FF2F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66FE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04D22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BE51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11B2F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AE23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D94BB2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DDBE3D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F81F3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9039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BC08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5BA81" w14:textId="77777777" w:rsidR="002B025E" w:rsidRPr="007B5A25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74E0E14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2B025E" w:rsidRPr="00AB76B4" w14:paraId="69379C6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86C75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59B0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9ED56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E2A4E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EDE0A23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7E31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260FC54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0A33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24E1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9E14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356D9" w14:textId="77777777" w:rsidR="002B025E" w:rsidRPr="00AB76B4" w:rsidRDefault="002B025E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77B3BF" w14:textId="77777777" w:rsidR="002B025E" w:rsidRPr="00AB76B4" w:rsidRDefault="002B025E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2B025E" w:rsidRPr="00AB76B4" w14:paraId="17283AE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D232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7732D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A42D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03F6F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6275EE4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02AE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A536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E89E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C796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AE14C" w14:textId="77777777" w:rsidR="002B025E" w:rsidRPr="00AB76B4" w:rsidRDefault="002B025E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42223D" w14:textId="77777777" w:rsidR="002B025E" w:rsidRPr="00AB76B4" w:rsidRDefault="002B025E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2B025E" w:rsidRPr="00AB76B4" w14:paraId="280C6F1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97BD9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1274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D6500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E89B66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19E6F32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CB48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626C2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9D58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0F84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2899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B5947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2B025E" w:rsidRPr="00AB76B4" w14:paraId="7699F9A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CBFA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6DF68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56B5B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B4499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278F7C8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6954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A055C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C6D37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6CC2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36AC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F365EC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2B025E" w:rsidRPr="00AB76B4" w14:paraId="13733003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8397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3FE8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6A07CC71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AF79F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3A702C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71EE008D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826B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33B3D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46270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11CE8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ECF4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:rsidRPr="00AB76B4" w14:paraId="0431BDE8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ACAB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E0433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3D777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5DE040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0F70BFEF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FEEA4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DF2F9F9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C8A9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E9BF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291B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D401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2B025E" w:rsidRPr="00AB76B4" w14:paraId="3DB29CF4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F1C31" w14:textId="77777777" w:rsidR="002B025E" w:rsidRPr="00AB76B4" w:rsidRDefault="002B025E" w:rsidP="002B025E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92C0A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B43DE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076A05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427AE5DB" w14:textId="77777777" w:rsidR="002B025E" w:rsidRPr="00AB76B4" w:rsidRDefault="002B025E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0EA8E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34E4A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F145F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D4FC9" w14:textId="77777777" w:rsidR="002B025E" w:rsidRPr="00AB76B4" w:rsidRDefault="002B025E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AB29B" w14:textId="77777777" w:rsidR="002B025E" w:rsidRPr="00AB76B4" w:rsidRDefault="002B025E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083C22C6" w14:textId="77777777" w:rsidR="002B025E" w:rsidRPr="00A8307A" w:rsidRDefault="002B025E" w:rsidP="008B25EE">
      <w:pPr>
        <w:spacing w:before="40" w:after="40" w:line="192" w:lineRule="auto"/>
        <w:ind w:right="57"/>
        <w:rPr>
          <w:sz w:val="20"/>
        </w:rPr>
      </w:pPr>
    </w:p>
    <w:p w14:paraId="544AE580" w14:textId="77777777" w:rsidR="002B025E" w:rsidRDefault="002B025E" w:rsidP="0095691E">
      <w:pPr>
        <w:pStyle w:val="Heading1"/>
        <w:spacing w:line="360" w:lineRule="auto"/>
      </w:pPr>
      <w:r>
        <w:t>LINIA 300</w:t>
      </w:r>
    </w:p>
    <w:p w14:paraId="58533212" w14:textId="77777777" w:rsidR="002B025E" w:rsidRDefault="002B025E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2B025E" w14:paraId="7247C5E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BCD3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ADCA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EEA2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84EF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1E6949F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82C2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3500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29BF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8230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6ABD" w14:textId="77777777" w:rsidR="002B025E" w:rsidRPr="00D344C9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28FACC53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F0DE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4FD36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AD20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7A6B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F6D33E3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5D37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0C0F9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00EC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8503B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8986" w14:textId="77777777" w:rsidR="002B025E" w:rsidRPr="00D344C9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3AE2DE3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47A5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6753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A195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C771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5090C9F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6100C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0125F7F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5B63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AD0B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7528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66A9B" w14:textId="77777777" w:rsidR="002B025E" w:rsidRPr="00D344C9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5E48583" w14:textId="77777777" w:rsidR="002B025E" w:rsidRPr="00D344C9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Acces la liniile 11 şi 12.</w:t>
            </w:r>
          </w:p>
        </w:tc>
      </w:tr>
      <w:tr w:rsidR="002B025E" w14:paraId="729EE49A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AAFC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64D54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169CD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D8F5" w14:textId="77777777" w:rsidR="002B025E" w:rsidRDefault="002B025E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6E3EFAA" w14:textId="77777777" w:rsidR="002B025E" w:rsidRDefault="002B025E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4399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FB34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E3B1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CE99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A07F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F05FDA1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D830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6872C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85BE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8CF0" w14:textId="77777777" w:rsidR="002B025E" w:rsidRDefault="002B025E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28E88" w14:textId="77777777" w:rsidR="002B025E" w:rsidRPr="00E4222D" w:rsidRDefault="002B025E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6352CBD9" w14:textId="77777777" w:rsidR="002B025E" w:rsidRPr="00E4222D" w:rsidRDefault="002B025E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7A6338DE" w14:textId="77777777" w:rsidR="002B025E" w:rsidRPr="00E4222D" w:rsidRDefault="002B025E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4B899236" w14:textId="77777777" w:rsidR="002B025E" w:rsidRDefault="002B025E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FB4E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7C96F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88F4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DEC7A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D2D46CF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E654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3DA05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9974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D459" w14:textId="77777777" w:rsidR="002B025E" w:rsidRPr="00E4222D" w:rsidRDefault="002B025E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5909" w14:textId="77777777" w:rsidR="002B025E" w:rsidRPr="00E4222D" w:rsidRDefault="002B025E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8E1A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6192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16+200</w:t>
            </w:r>
          </w:p>
          <w:p w14:paraId="59310DFB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3E42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4F47" w14:textId="77777777" w:rsidR="002B025E" w:rsidRPr="00E4222D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bookmarkEnd w:id="2"/>
      <w:tr w:rsidR="002B025E" w14:paraId="2B208BB7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6251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A5A6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C48C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F06C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6035369A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9AD8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B4D35B2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1D6CB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9D73B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AFBA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3C61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5 - 7 Cap X.</w:t>
            </w:r>
          </w:p>
          <w:p w14:paraId="3635057E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010E619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C1BA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0B2AC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32982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1C78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32CD02EF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4E68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D2AE5D6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3EE7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D6A4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50A8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1944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DD9368C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6 și 7 Cap X.</w:t>
            </w:r>
          </w:p>
        </w:tc>
      </w:tr>
      <w:tr w:rsidR="002B025E" w14:paraId="1F26AB6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3AC30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7359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EE5E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63DA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8046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9F99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83D5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559439C0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85D82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0723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64D969E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22AE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E3BE2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49+850</w:t>
            </w:r>
          </w:p>
          <w:p w14:paraId="720C42A9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4D5F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18A3" w14:textId="77777777" w:rsidR="002B025E" w:rsidRDefault="002B025E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3155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5722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5713E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32B6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4C22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545F19BF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7E12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2B44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A86C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ED1B" w14:textId="77777777" w:rsidR="002B025E" w:rsidRDefault="002B025E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342815A7" w14:textId="77777777" w:rsidR="002B025E" w:rsidRDefault="002B025E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706D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CC762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E6E1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50+500</w:t>
            </w:r>
          </w:p>
          <w:p w14:paraId="7DAAF05E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53EA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04F5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6817EE65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A00F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39F7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7C63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4E2FE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4B24FC05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2C2C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8474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2245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7985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D5F5" w14:textId="77777777" w:rsidR="002B025E" w:rsidRPr="00D344C9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56A6306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831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EE080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74B90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D4F0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75D7DE51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AF40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31E824C2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39, 41 şi TDJ </w:t>
            </w:r>
          </w:p>
          <w:p w14:paraId="31D6FFB8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/ 37,</w:t>
            </w:r>
          </w:p>
          <w:p w14:paraId="201CF622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56,</w:t>
            </w:r>
          </w:p>
          <w:p w14:paraId="121B4A59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00390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56CDF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A4BD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DEEC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Afectează intrări - ieşiri </w:t>
            </w:r>
          </w:p>
          <w:p w14:paraId="12AECBAB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9 - 13.</w:t>
            </w:r>
          </w:p>
          <w:p w14:paraId="56C820FB" w14:textId="77777777" w:rsidR="002B025E" w:rsidRPr="004870E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2B025E" w14:paraId="42720F5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C8703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44785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  <w:p w14:paraId="69689374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59+500</w:t>
            </w:r>
          </w:p>
          <w:p w14:paraId="6BEDB6AF" w14:textId="77777777" w:rsidR="002B025E" w:rsidRDefault="002B025E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(ax st. Ploiești Sud)</w:t>
            </w:r>
          </w:p>
          <w:p w14:paraId="198646D8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9C44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C7B4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068D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37F9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22E5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AA6C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B532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1360552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3DB8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8FC3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F1676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98EA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1FFF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8756C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6668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066E8A23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618D6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A575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D4F3991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ram. Ploiești Triaj.</w:t>
            </w:r>
          </w:p>
        </w:tc>
      </w:tr>
      <w:tr w:rsidR="002B025E" w14:paraId="3CA3FE0F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EAABA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8964F" w14:textId="77777777" w:rsidR="002B025E" w:rsidRDefault="002B025E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140B2E8B" w14:textId="77777777" w:rsidR="002B025E" w:rsidRDefault="002B025E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35CF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DF93A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F44C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D35E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62C3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B3B9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794BA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C517936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 Ploiești Vest.</w:t>
            </w:r>
          </w:p>
        </w:tc>
      </w:tr>
      <w:tr w:rsidR="002B025E" w14:paraId="284399AF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65F6F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2B4B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D3C3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8874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8ED9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0A54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9F6C8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60+000-</w:t>
            </w:r>
          </w:p>
          <w:p w14:paraId="1F8D2E53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ED90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64C3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EDA5033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intrările dinspre Ploiești Vest.</w:t>
            </w:r>
          </w:p>
        </w:tc>
      </w:tr>
      <w:tr w:rsidR="002B025E" w14:paraId="1F05E4C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B8A4B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302B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1835C20E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643B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C20C6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210A3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52CB6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10063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8745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A2979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69EF7963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61CED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09541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9A56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F7FCD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BBE7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845A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95F37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4C9697BF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6143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303E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09B44A88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B404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6CA41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A006C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FCCA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Predeal</w:t>
            </w:r>
          </w:p>
          <w:p w14:paraId="058484CA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6DDB9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ED4DFB7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763B2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7304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21A4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6B78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50B9ABC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793BE45A" w14:textId="77777777" w:rsidR="002B025E" w:rsidRPr="00D344C9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9 directă.</w:t>
            </w:r>
          </w:p>
        </w:tc>
      </w:tr>
      <w:tr w:rsidR="002B025E" w14:paraId="603EA8A3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C045E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767E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B2A4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80284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Timişu de Sus</w:t>
            </w:r>
          </w:p>
          <w:p w14:paraId="2A5539A0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8765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6E01F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C21B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4C2B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D69A" w14:textId="77777777" w:rsidR="002B025E" w:rsidRPr="00D344C9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2B8544F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551F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7349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7603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174D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A004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9863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ED1F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163+500</w:t>
            </w:r>
          </w:p>
          <w:p w14:paraId="6709B253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01DA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2F106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FF52B26" w14:textId="77777777" w:rsidR="002B025E" w:rsidRPr="00D344C9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2B025E" w14:paraId="7C4655BC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C05F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C8CB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163+360</w:t>
            </w:r>
          </w:p>
          <w:p w14:paraId="7D45C3C6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46D53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306A9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3E77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1022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A4F7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95E8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E0FC" w14:textId="77777777" w:rsidR="002B025E" w:rsidRDefault="002B025E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288B1F8E" w14:textId="77777777" w:rsidR="002B025E" w:rsidRPr="00D344C9" w:rsidRDefault="002B025E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2B025E" w14:paraId="1D4D2BD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4149E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7CD0A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1D71B1BB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1626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6C29" w14:textId="77777777" w:rsidR="002B025E" w:rsidRDefault="002B025E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5C043380" w14:textId="77777777" w:rsidR="002B025E" w:rsidRDefault="002B025E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AC73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13C8C00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43, 45, 61, 63 T.D.J.</w:t>
            </w:r>
          </w:p>
          <w:p w14:paraId="2AD395C5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 / 51, 55 / 59, 65 / 67,</w:t>
            </w:r>
          </w:p>
          <w:p w14:paraId="12258222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</w:t>
            </w:r>
          </w:p>
          <w:p w14:paraId="43FE047B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2FEAA05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D324B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5518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64404F36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BAE20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3BD7E" w14:textId="77777777" w:rsidR="002B025E" w:rsidRDefault="002B025E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04969A2" w14:textId="77777777" w:rsidR="002B025E" w:rsidRDefault="002B025E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7B66440A" w14:textId="77777777" w:rsidR="002B025E" w:rsidRPr="00D344C9" w:rsidRDefault="002B025E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1 - 8 și 21 – 23 Cap X.</w:t>
            </w:r>
          </w:p>
        </w:tc>
      </w:tr>
      <w:tr w:rsidR="002B025E" w14:paraId="193C0456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D841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FB99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E916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B5ED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7E9C2321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A79E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5B73156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A162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81114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1C5D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C512" w14:textId="77777777" w:rsidR="002B025E" w:rsidRDefault="002B025E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E852099" w14:textId="77777777" w:rsidR="002B025E" w:rsidRDefault="002B025E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64407E59" w14:textId="77777777" w:rsidR="002B025E" w:rsidRDefault="002B025E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X.</w:t>
            </w:r>
          </w:p>
        </w:tc>
      </w:tr>
      <w:tr w:rsidR="002B025E" w14:paraId="690DF59F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0F37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7EC1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A0C9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FD5C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340E910F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FAFBC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79659D7B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C5F0A">
              <w:rPr>
                <w:b/>
                <w:bCs/>
                <w:sz w:val="19"/>
                <w:szCs w:val="19"/>
              </w:rPr>
              <w:t>3T, 9T, 11T,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 xml:space="preserve">3T 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>7T,19T23T</w:t>
            </w:r>
            <w:r>
              <w:rPr>
                <w:b/>
                <w:bCs/>
                <w:sz w:val="19"/>
                <w:szCs w:val="19"/>
              </w:rPr>
              <w:t>,25T2</w:t>
            </w:r>
            <w:r w:rsidRPr="005C5F0A">
              <w:rPr>
                <w:b/>
                <w:bCs/>
                <w:sz w:val="19"/>
                <w:szCs w:val="19"/>
              </w:rPr>
              <w:t>7T,</w:t>
            </w:r>
            <w:r>
              <w:rPr>
                <w:b/>
                <w:bCs/>
                <w:sz w:val="19"/>
                <w:szCs w:val="19"/>
              </w:rPr>
              <w:t>3</w:t>
            </w:r>
            <w:r w:rsidRPr="005C5F0A">
              <w:rPr>
                <w:b/>
                <w:bCs/>
                <w:sz w:val="19"/>
                <w:szCs w:val="19"/>
              </w:rPr>
              <w:t>5T</w:t>
            </w:r>
            <w:r>
              <w:rPr>
                <w:b/>
                <w:bCs/>
                <w:sz w:val="19"/>
                <w:szCs w:val="19"/>
              </w:rPr>
              <w:t>37T,3</w:t>
            </w:r>
            <w:r w:rsidRPr="005C5F0A">
              <w:rPr>
                <w:b/>
                <w:bCs/>
                <w:sz w:val="19"/>
                <w:szCs w:val="19"/>
              </w:rPr>
              <w:t>9T</w:t>
            </w:r>
            <w:r>
              <w:rPr>
                <w:b/>
                <w:bCs/>
                <w:sz w:val="19"/>
                <w:szCs w:val="19"/>
              </w:rPr>
              <w:t>41T,4</w:t>
            </w:r>
            <w:r w:rsidRPr="005C5F0A">
              <w:rPr>
                <w:b/>
                <w:bCs/>
                <w:sz w:val="19"/>
                <w:szCs w:val="19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5DE3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9E04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BD0C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34AD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CD596FB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2-12 Grupa Tehnică.</w:t>
            </w:r>
          </w:p>
        </w:tc>
      </w:tr>
      <w:tr w:rsidR="002B025E" w14:paraId="3DB62FF1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B7D1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ABB5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3657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7D8C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7575CA">
              <w:rPr>
                <w:b/>
                <w:bCs/>
                <w:sz w:val="20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4AD0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D738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4807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170+290</w:t>
            </w:r>
          </w:p>
          <w:p w14:paraId="4F18EF5C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8CD1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DF316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2435F92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2B025E" w14:paraId="426893F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A0A78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4FDF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F349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5DFC1" w14:textId="77777777" w:rsidR="002B025E" w:rsidRDefault="002B025E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5DDB5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7467D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0C2B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9089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931D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30419C9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D2DC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111E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ABE0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9381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6B51A19D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F7A7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7FA3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4C01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C09F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49B6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5B97601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2B29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49E7B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C5AE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5464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660E524C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22DF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A91D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B127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AE322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87181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75B471C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3B35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F5810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48A9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A55FD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72B16F2C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E7E4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686E7E0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40</w:t>
            </w:r>
          </w:p>
          <w:p w14:paraId="707A523D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FB1F482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ECEE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727CD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EA5EF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0A015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7BA32CD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7D3BAEF9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Y.</w:t>
            </w:r>
          </w:p>
        </w:tc>
      </w:tr>
      <w:tr w:rsidR="002B025E" w14:paraId="4B4F1DB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D72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A526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A5C32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EF9D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741820D7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CAE5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5649786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AB78" w14:textId="77777777" w:rsidR="002B025E" w:rsidRPr="00600D25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18D8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61937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251D7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CAA4614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13 - 15.</w:t>
            </w:r>
          </w:p>
        </w:tc>
      </w:tr>
      <w:tr w:rsidR="002B025E" w14:paraId="74260C5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FB5F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388A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4D5DBD">
              <w:rPr>
                <w:b/>
                <w:bCs/>
                <w:sz w:val="20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D57C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B73C" w14:textId="77777777" w:rsidR="002B025E" w:rsidRDefault="002B025E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189D53B0" w14:textId="77777777" w:rsidR="002B025E" w:rsidRDefault="002B025E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04713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39053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93A0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21F0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2D299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i/>
                <w:iCs/>
                <w:sz w:val="20"/>
                <w:szCs w:val="20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2B025E" w14:paraId="60912E0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3B6B3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D641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8911CF">
              <w:rPr>
                <w:b/>
                <w:bCs/>
                <w:sz w:val="20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C64BC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7A81" w14:textId="77777777" w:rsidR="002B025E" w:rsidRDefault="002B025E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Brașov</w:t>
            </w:r>
          </w:p>
          <w:p w14:paraId="56858A84" w14:textId="77777777" w:rsidR="002B025E" w:rsidRDefault="002B025E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DA1F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ADE1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69AF" w14:textId="77777777" w:rsidR="002B025E" w:rsidRDefault="002B025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902FE" w14:textId="77777777" w:rsidR="002B025E" w:rsidRDefault="002B025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48864" w14:textId="77777777" w:rsidR="002B025E" w:rsidRDefault="002B025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2B025E" w14:paraId="6E838C0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C519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2D2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EAED9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7C8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4BD4C5CC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5132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A1AC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FE4E" w14:textId="77777777" w:rsidR="002B025E" w:rsidRPr="00E731A9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350</w:t>
            </w:r>
            <w:r w:rsidRPr="00E731A9">
              <w:rPr>
                <w:b/>
                <w:bCs/>
                <w:sz w:val="16"/>
                <w:szCs w:val="16"/>
              </w:rPr>
              <w:t xml:space="preserve"> Km </w:t>
            </w:r>
            <w:r>
              <w:rPr>
                <w:b/>
                <w:bCs/>
                <w:sz w:val="16"/>
                <w:szCs w:val="16"/>
              </w:rPr>
              <w:t>pr</w:t>
            </w:r>
            <w:r w:rsidRPr="00E731A9">
              <w:rPr>
                <w:b/>
                <w:bCs/>
                <w:sz w:val="16"/>
                <w:szCs w:val="16"/>
              </w:rPr>
              <w:t>.</w:t>
            </w:r>
          </w:p>
          <w:p w14:paraId="1BD9C05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0BB59B5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F246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59B3" w14:textId="77777777" w:rsidR="002B025E" w:rsidRDefault="002B025E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 în capătul dinspre</w:t>
            </w:r>
          </w:p>
          <w:p w14:paraId="5D77DB94" w14:textId="77777777" w:rsidR="002B025E" w:rsidRDefault="002B025E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Brașov. Fără inductori.</w:t>
            </w:r>
          </w:p>
          <w:bookmarkEnd w:id="3"/>
          <w:p w14:paraId="5A2F9568" w14:textId="77777777" w:rsidR="002B025E" w:rsidRPr="001D4392" w:rsidRDefault="002B025E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2B025E" w14:paraId="3FB373D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09D53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0417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0A36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071E3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Brașov</w:t>
            </w:r>
          </w:p>
          <w:p w14:paraId="395DFB1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765D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E9CA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4B2B1" w14:textId="77777777" w:rsidR="002B025E" w:rsidRPr="00E731A9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169+864 Km ex.</w:t>
            </w:r>
          </w:p>
          <w:p w14:paraId="1D97EEA5" w14:textId="77777777" w:rsidR="002B025E" w:rsidRPr="00E731A9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171+041 Km pr.</w:t>
            </w:r>
          </w:p>
          <w:p w14:paraId="68AAE83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7F9B604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0C30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54E19" w14:textId="77777777" w:rsidR="002B025E" w:rsidRPr="00616BAF" w:rsidRDefault="002B025E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CF20BEC" w14:textId="77777777" w:rsidR="002B025E" w:rsidRDefault="002B025E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0CC0135C" w14:textId="77777777" w:rsidR="002B025E" w:rsidRPr="003B726B" w:rsidRDefault="002B025E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marfă </w:t>
            </w:r>
          </w:p>
        </w:tc>
      </w:tr>
      <w:tr w:rsidR="002B025E" w14:paraId="04B8B9A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84AE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EE52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9A49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D991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1D360402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8A9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39E5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DB0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176+030</w:t>
            </w:r>
          </w:p>
          <w:p w14:paraId="0F49CD3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A47C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DE2C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D2D0F82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2B025E" w14:paraId="39229AA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1EAE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C43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4501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CF4BA" w14:textId="77777777" w:rsidR="002B025E" w:rsidRDefault="002B025E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6F357AB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5B5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7CCF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DC3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89EA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936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2562C3F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A4CC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625C9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47DA3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CC7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 -</w:t>
            </w:r>
          </w:p>
          <w:p w14:paraId="37B449E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A22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12C81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5256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76+450</w:t>
            </w:r>
          </w:p>
          <w:p w14:paraId="50B7F63E" w14:textId="77777777" w:rsidR="002B025E" w:rsidRPr="00E731A9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</w:t>
            </w:r>
            <w:r w:rsidRPr="00E731A9">
              <w:rPr>
                <w:b/>
                <w:bCs/>
                <w:sz w:val="16"/>
                <w:szCs w:val="16"/>
              </w:rPr>
              <w:t>m ex.</w:t>
            </w:r>
          </w:p>
          <w:p w14:paraId="3C6E99F7" w14:textId="77777777" w:rsidR="002B025E" w:rsidRPr="00E731A9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7A1572B7" w14:textId="77777777" w:rsidR="002B025E" w:rsidRPr="001D4392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EDC74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C1F4A" w14:textId="77777777" w:rsidR="002B025E" w:rsidRDefault="002B025E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70928DB" w14:textId="77777777" w:rsidR="002B025E" w:rsidRDefault="002B025E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57144A2" w14:textId="77777777" w:rsidR="002B025E" w:rsidRPr="003B726B" w:rsidRDefault="002B025E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2B025E" w14:paraId="49A5145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58D0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FB3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CDD8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8EE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Stupini - </w:t>
            </w:r>
          </w:p>
          <w:p w14:paraId="7E4690B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521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1572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8F3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450</w:t>
            </w:r>
          </w:p>
          <w:p w14:paraId="555AA118" w14:textId="77777777" w:rsidR="002B025E" w:rsidRPr="00E731A9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Km ex.</w:t>
            </w:r>
          </w:p>
          <w:p w14:paraId="10E30271" w14:textId="77777777" w:rsidR="002B025E" w:rsidRPr="00E731A9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6FE17207" w14:textId="77777777" w:rsidR="002B025E" w:rsidRPr="001D4392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7399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F9490" w14:textId="77777777" w:rsidR="002B025E" w:rsidRPr="00616BAF" w:rsidRDefault="002B025E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FB34C4D" w14:textId="77777777" w:rsidR="002B025E" w:rsidRDefault="002B025E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7C8306B4" w14:textId="77777777" w:rsidR="002B025E" w:rsidRPr="003B726B" w:rsidRDefault="002B025E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Valabil pentru toate trenurile de mafă</w:t>
            </w:r>
          </w:p>
        </w:tc>
      </w:tr>
      <w:tr w:rsidR="002B025E" w14:paraId="57D6CD7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0547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4D0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113E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345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Stupini -</w:t>
            </w:r>
          </w:p>
          <w:p w14:paraId="343DC082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043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3BF3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592D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178+800</w:t>
            </w:r>
          </w:p>
          <w:p w14:paraId="21DE6F5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0E8D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23C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F02043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0B690AF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provozoriu.</w:t>
            </w:r>
          </w:p>
        </w:tc>
      </w:tr>
      <w:tr w:rsidR="002B025E" w14:paraId="3396A6E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4F3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9AEC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9C55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122A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Stupini – Bod și </w:t>
            </w:r>
          </w:p>
          <w:p w14:paraId="1B4B15D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2A92BE4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F22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90C6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69DC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182+100</w:t>
            </w:r>
          </w:p>
          <w:p w14:paraId="694078D8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8D939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48F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</w:t>
            </w:r>
          </w:p>
        </w:tc>
      </w:tr>
      <w:tr w:rsidR="002B025E" w14:paraId="6A189F76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4D4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A451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EC02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E25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0A9B06B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400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BFFD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180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4864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21D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875CBCF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și 6 abătute.</w:t>
            </w:r>
          </w:p>
        </w:tc>
      </w:tr>
      <w:tr w:rsidR="002B025E" w14:paraId="3EB646A5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54D9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E0A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184+000</w:t>
            </w:r>
          </w:p>
          <w:p w14:paraId="1D0815A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56DF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8937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Bod și linia 2 directă  și</w:t>
            </w:r>
          </w:p>
          <w:p w14:paraId="3E5EDA2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0FC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A6DF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9C9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360F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991D3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B6C243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2B025E" w14:paraId="27B2A980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0FAA9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139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74C64F5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A11C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B8F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B71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3F134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0C3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58567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6C79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</w:t>
            </w:r>
          </w:p>
          <w:p w14:paraId="11BD56AB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2B025E" w14:paraId="39E4A863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D6301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C61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C8C45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1A5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- Feldioara</w:t>
            </w:r>
          </w:p>
          <w:p w14:paraId="47047AC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linia 3 directă </w:t>
            </w:r>
          </w:p>
          <w:p w14:paraId="11E8018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B04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310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603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5689FE1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C053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2E41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2B025E" w14:paraId="374AD3AD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9EA2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56F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F85A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7E7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      </w:t>
            </w:r>
          </w:p>
          <w:p w14:paraId="175F93E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9963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2C5075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4709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E11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DBE5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A92D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5DB36739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73C1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A02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1D34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407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</w:t>
            </w:r>
          </w:p>
          <w:p w14:paraId="390AD04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EC5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C8AF1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33C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  <w:p w14:paraId="0F7DB57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E9E7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21EE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08542957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E5A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F96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CE38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152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241D8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5030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17A8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194+500</w:t>
            </w:r>
          </w:p>
          <w:p w14:paraId="79878C1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5A3B8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BC8F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 </w:t>
            </w:r>
          </w:p>
          <w:p w14:paraId="03EC975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267597FA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</w:rPr>
              <w:t>și lipsă vizibilitate trecere la nivel km 194+630</w:t>
            </w:r>
          </w:p>
        </w:tc>
      </w:tr>
      <w:tr w:rsidR="002B025E" w14:paraId="38439187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A814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C6F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B679E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DE3C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</w:t>
            </w:r>
          </w:p>
          <w:p w14:paraId="34D4625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56F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AF8A7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1FDF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201+000</w:t>
            </w:r>
          </w:p>
          <w:p w14:paraId="21893B7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AD6F7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584F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459E8C4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2B025E" w14:paraId="144C56EA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B84B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DD5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BAF50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17B1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Apaţa</w:t>
            </w:r>
          </w:p>
          <w:p w14:paraId="459AD6F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F73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159838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 </w:t>
            </w:r>
          </w:p>
          <w:p w14:paraId="32185CC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BAC7D6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F32D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D5E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9625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EF44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din firul I în firul II.</w:t>
            </w:r>
          </w:p>
          <w:p w14:paraId="5932FE22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39F65A86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0C73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6F8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C0FB1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D2F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Apaţa - Augustin și </w:t>
            </w:r>
          </w:p>
          <w:p w14:paraId="37451E02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145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DAE6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7C7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211+600</w:t>
            </w:r>
          </w:p>
          <w:p w14:paraId="3E99174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E3A6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2A1A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BF0A4F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2B025E" w14:paraId="2C8C01E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B8DA3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809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39D289D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5319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DD4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D5FB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9E50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F2AB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4385BB0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65D0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D9D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63B01AF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7508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0738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234+050</w:t>
            </w:r>
          </w:p>
          <w:p w14:paraId="561C975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151C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915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96D7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F992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59D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B540F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C42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986CE9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provizoriu.</w:t>
            </w:r>
          </w:p>
        </w:tc>
      </w:tr>
      <w:tr w:rsidR="002B025E" w14:paraId="5AFED8F3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8B0F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BF0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33DB2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9A74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FDE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4F75AE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7F26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88FA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B727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3EB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7FA5BF5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DB95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5E64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20A8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4AD1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11FF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B2389E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B6C9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176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E6B0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D0D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64932EA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5FE5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832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5048E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C7FB2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ADC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656642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73EE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52EA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8C0D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831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73DCC6CB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649A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D6109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21F037C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8151A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481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</w:t>
            </w:r>
          </w:p>
          <w:p w14:paraId="61D02BF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3708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F388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8D1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33D849C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4D7D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6C3B" w14:textId="77777777" w:rsidR="002B025E" w:rsidRPr="0019324E" w:rsidRDefault="002B025E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7DDF9A3" w14:textId="77777777" w:rsidR="002B025E" w:rsidRPr="000160B5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243+941.</w:t>
            </w:r>
          </w:p>
          <w:p w14:paraId="09BEB2C4" w14:textId="77777777" w:rsidR="002B025E" w:rsidRPr="006B78FD" w:rsidRDefault="002B025E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C04B054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3F6C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FEC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00651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3754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470A6C8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51A9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15 </w:t>
            </w:r>
          </w:p>
          <w:p w14:paraId="1290A49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6FB2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E6C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C4A5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C6CF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5D07B702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8 abătute.</w:t>
            </w:r>
          </w:p>
        </w:tc>
      </w:tr>
      <w:tr w:rsidR="002B025E" w14:paraId="71C241A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4FDF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F12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6361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348D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3C8E60A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 și 2 abătute,</w:t>
            </w:r>
          </w:p>
          <w:p w14:paraId="3D1FE7B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8F5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6628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ED0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670AC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60BC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724D58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2B1F7B19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la liniile 1 şi 2 abătute.</w:t>
            </w:r>
          </w:p>
        </w:tc>
      </w:tr>
      <w:tr w:rsidR="002B025E" w14:paraId="5E9FEE39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8545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828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71EC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232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6E7C86C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A700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4B9B01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2 - 8</w:t>
            </w:r>
          </w:p>
          <w:p w14:paraId="72A6190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91A3EB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B5FE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9E0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3FD7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ECC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35967A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7EB72CD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II.</w:t>
            </w:r>
          </w:p>
        </w:tc>
      </w:tr>
      <w:tr w:rsidR="002B025E" w14:paraId="2EDFB070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F30C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F43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C30A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752A4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180A28BC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6EE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12 </w:t>
            </w:r>
          </w:p>
          <w:p w14:paraId="42AFFC5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F80F2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B5B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9D7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235E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48A9A304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5 - 8.</w:t>
            </w:r>
          </w:p>
        </w:tc>
      </w:tr>
      <w:tr w:rsidR="002B025E" w14:paraId="1B1CBF36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8650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8BC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D7B1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7F2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7E371ED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062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F816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5AF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13BF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4194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3807B7A3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2B025E" w14:paraId="39A7219C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29AC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880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0E2A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661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49D3F59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  <w:p w14:paraId="6381B5B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0224093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3D0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3305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A279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EF2AD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B0B1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0DD57089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370F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2F0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5E62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C7F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1883497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  <w:p w14:paraId="7FA4FBD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775E631C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1AA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B2F8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B69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EC7F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8BFF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3F720DD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E267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C70D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1AE0F53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13E8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709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3C292B5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9F2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35A6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F2E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69055A5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78DF4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9504" w14:textId="77777777" w:rsidR="002B025E" w:rsidRPr="0019324E" w:rsidRDefault="002B025E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C0AB050" w14:textId="77777777" w:rsidR="002B025E" w:rsidRPr="000160B5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245+050.</w:t>
            </w:r>
          </w:p>
          <w:p w14:paraId="411AE28D" w14:textId="77777777" w:rsidR="002B025E" w:rsidRPr="005C2BB7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EFBCC1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AE4E7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C30F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251+100</w:t>
            </w:r>
          </w:p>
          <w:p w14:paraId="136E117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02D57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81DC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189C07FC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0A9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930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EE1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D4E6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436A" w14:textId="77777777" w:rsidR="002B025E" w:rsidRPr="00DE4F3A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0116F46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68AAE46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7F099DE8" w14:textId="77777777" w:rsidR="002B025E" w:rsidRPr="00DE4F3A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2B025E" w14:paraId="1CE2A34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422E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7935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252+400</w:t>
            </w:r>
          </w:p>
          <w:p w14:paraId="682B2B2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F8EC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499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4840966C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și</w:t>
            </w:r>
          </w:p>
          <w:p w14:paraId="70D7770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914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1D32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AB9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E313F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079E" w14:textId="77777777" w:rsidR="002B025E" w:rsidRPr="00DE4F3A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3C25080C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73B2916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2481A6A4" w14:textId="77777777" w:rsidR="002B025E" w:rsidRPr="00DE4F3A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2B025E" w14:paraId="782762A7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3330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8218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9B66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8793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Cața </w:t>
            </w:r>
          </w:p>
          <w:p w14:paraId="19FFE33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93F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10F2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DFD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2ED7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C6B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0793684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95A2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3029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255+400</w:t>
            </w:r>
          </w:p>
          <w:p w14:paraId="7B39533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036E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7CB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775F2AB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03A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3EEAA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7D729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0CD9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7A93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0536308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4B96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41B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260+650</w:t>
            </w:r>
          </w:p>
          <w:p w14:paraId="66FAE42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310A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1F0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33892E6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723B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7FE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41CF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8F49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CAC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C0FCCF1" w14:textId="77777777" w:rsidR="002B025E" w:rsidRPr="00CB2A72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5FFD4BF5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E2B2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81D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9B6E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A1E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7C05032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82918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63D9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456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B538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0AA5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380640A8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7E520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BE6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EAE6A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046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4113D2D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396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0E83003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B849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A9D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5E829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502C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C989BB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59BE0A7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2B025E" w14:paraId="43E6AFEA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4CA3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00B9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0AE8C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F5B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Beia - </w:t>
            </w:r>
          </w:p>
          <w:p w14:paraId="3DB36AE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9492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5011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544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  <w:p w14:paraId="37ABC35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0737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EAE6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2B025E" w14:paraId="262CC2F6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78AD0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5092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2056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6BE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6B55E6B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09B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0017D3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32C5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B6D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1E27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9C125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68036F65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de pe firul I </w:t>
            </w:r>
          </w:p>
          <w:p w14:paraId="66D5766B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2B025E" w14:paraId="03FF8367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13E9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8A27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953D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01A5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3FFFDCB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23EA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7EA6A08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274D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73C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85AC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7D73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DC97BD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5A05C3D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2B025E" w14:paraId="054D82F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0C7D4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FFC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8257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D0AC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0E13B04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ED69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55BDC5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BBE4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4DBD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2A1E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93E8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3D8F577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linia 4 abătută.</w:t>
            </w:r>
          </w:p>
        </w:tc>
      </w:tr>
      <w:tr w:rsidR="002B025E" w14:paraId="7CC04DB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60212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12D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21E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D742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5157D7F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5FD0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AC8892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4D7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F274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4A87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C2F4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9E10766" w14:textId="77777777" w:rsidR="002B025E" w:rsidRPr="00D344C9" w:rsidRDefault="002B025E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 Cu acces de pe firul I </w:t>
            </w:r>
          </w:p>
          <w:p w14:paraId="58E5A38D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2B025E" w14:paraId="40B5301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11C3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4D2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271+650</w:t>
            </w:r>
          </w:p>
          <w:p w14:paraId="313D30A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56AF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3863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Vânători, linia 2 și </w:t>
            </w:r>
          </w:p>
          <w:p w14:paraId="386B0C60" w14:textId="77777777" w:rsidR="002B025E" w:rsidRDefault="002B025E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–</w:t>
            </w:r>
          </w:p>
          <w:p w14:paraId="7DC6939E" w14:textId="77777777" w:rsidR="002B025E" w:rsidRDefault="002B025E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FEF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6F24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A12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3BF0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54E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3AB1A4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  <w:p w14:paraId="461C249B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2B025E" w14:paraId="7B6A619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BDC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F91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281+743</w:t>
            </w:r>
          </w:p>
          <w:p w14:paraId="5DFFE9D6" w14:textId="77777777" w:rsidR="002B025E" w:rsidRPr="001F1B3D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1F1B3D">
              <w:rPr>
                <w:b/>
                <w:bCs/>
                <w:sz w:val="19"/>
                <w:szCs w:val="19"/>
              </w:rPr>
              <w:t>Km vechi</w:t>
            </w:r>
          </w:p>
          <w:p w14:paraId="3DBAA3D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277+133</w:t>
            </w:r>
          </w:p>
          <w:p w14:paraId="3C2C3491" w14:textId="77777777" w:rsidR="002B025E" w:rsidRPr="001F1B3D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F1B3D">
              <w:rPr>
                <w:b/>
                <w:bCs/>
                <w:sz w:val="20"/>
                <w:szCs w:val="20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60C4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FA9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Mureni –</w:t>
            </w:r>
          </w:p>
          <w:p w14:paraId="1268812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065E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1E7E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9DD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D1C2C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AB9C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0F1418A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F3A5F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F17DE" w14:textId="77777777" w:rsidR="002B025E" w:rsidRDefault="002B025E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275+951</w:t>
            </w:r>
          </w:p>
          <w:p w14:paraId="12A372D2" w14:textId="77777777" w:rsidR="002B025E" w:rsidRDefault="002B025E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AD98" w14:textId="77777777" w:rsidR="002B025E" w:rsidRPr="00600D25" w:rsidRDefault="002B025E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68BF" w14:textId="77777777" w:rsidR="002B025E" w:rsidRDefault="002B025E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60FF" w14:textId="77777777" w:rsidR="002B025E" w:rsidRDefault="002B025E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E8E8" w14:textId="77777777" w:rsidR="002B025E" w:rsidRPr="00600D25" w:rsidRDefault="002B025E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F70E" w14:textId="77777777" w:rsidR="002B025E" w:rsidRDefault="002B025E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9A7C8" w14:textId="77777777" w:rsidR="002B025E" w:rsidRPr="00600D25" w:rsidRDefault="002B025E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6795F" w14:textId="77777777" w:rsidR="002B025E" w:rsidRDefault="002B025E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ACB29EB" w14:textId="77777777" w:rsidR="002B025E" w:rsidRPr="00E134F4" w:rsidRDefault="002B025E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2B025E" w14:paraId="242361F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8BE1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E0D9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C1D2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58B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9D5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08F7D7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829E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8C44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ED88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445C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633C5D7C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28484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2ADD8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14E8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CF2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-</w:t>
            </w:r>
          </w:p>
          <w:p w14:paraId="09D251A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Albeşti Târnava și linia 3 directă </w:t>
            </w:r>
          </w:p>
          <w:p w14:paraId="649353E0" w14:textId="77777777" w:rsidR="002B025E" w:rsidRDefault="002B025E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59AE9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48AA7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7F06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288+300</w:t>
            </w:r>
          </w:p>
          <w:p w14:paraId="556D7D3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81C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023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72BB7F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2B025E" w14:paraId="71A58481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B3C1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C9E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2EF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367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  <w:p w14:paraId="5CDB408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72C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94645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7B1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297+700</w:t>
            </w:r>
          </w:p>
          <w:p w14:paraId="33B3F9C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1E14C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CD53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87C3FB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2B025E" w14:paraId="4C9F648A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4312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EED4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40EA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42A7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650E392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54C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3C908D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46417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8D3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308F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97C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40237A4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41D8C63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1 și 2</w:t>
            </w:r>
          </w:p>
        </w:tc>
      </w:tr>
      <w:tr w:rsidR="002B025E" w14:paraId="00F1773A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F347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A8E8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9BC60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7E8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1A6EB7B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BBE9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01B035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F6B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FF8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FABD9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85B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0059351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călători.</w:t>
            </w:r>
          </w:p>
        </w:tc>
      </w:tr>
      <w:tr w:rsidR="002B025E" w14:paraId="11EB55C0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95A8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5209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9FB2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B2AC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61D5208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E8F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64CFFF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54ABA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95C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F4685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118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D19CD71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marfă.</w:t>
            </w:r>
          </w:p>
        </w:tc>
      </w:tr>
      <w:tr w:rsidR="002B025E" w14:paraId="598B40E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5573B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39E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AAC9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6C69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575EA74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A07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4CBF1B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753D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F8AF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E00E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5241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79460B3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E8F0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3068" w14:textId="77777777" w:rsidR="002B025E" w:rsidRDefault="002B025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CADE" w14:textId="77777777" w:rsidR="002B025E" w:rsidRPr="00600D25" w:rsidRDefault="002B025E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6C41" w14:textId="77777777" w:rsidR="002B025E" w:rsidRDefault="002B025E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1270F001" w14:textId="77777777" w:rsidR="002B025E" w:rsidRDefault="002B025E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098B" w14:textId="77777777" w:rsidR="002B025E" w:rsidRDefault="002B025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2DECF4B" w14:textId="77777777" w:rsidR="002B025E" w:rsidRDefault="002B025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35A1E" w14:textId="77777777" w:rsidR="002B025E" w:rsidRPr="00600D25" w:rsidRDefault="002B025E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23FC" w14:textId="77777777" w:rsidR="002B025E" w:rsidRDefault="002B025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7AC0" w14:textId="77777777" w:rsidR="002B025E" w:rsidRPr="00600D25" w:rsidRDefault="002B025E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E980" w14:textId="77777777" w:rsidR="002B025E" w:rsidRPr="00D344C9" w:rsidRDefault="002B025E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2C98D7F" w14:textId="77777777" w:rsidR="002B025E" w:rsidRPr="00D344C9" w:rsidRDefault="002B025E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9 şi 10.</w:t>
            </w:r>
          </w:p>
        </w:tc>
      </w:tr>
      <w:tr w:rsidR="002B025E" w14:paraId="714325B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A15A7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701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391347E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A3F50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A41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3E732A3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B00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2A1C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34E9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0A616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72DC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2B025E" w14:paraId="4C7E543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5F89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D42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A2CC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C376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1496A60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A0E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AA02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F9A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07A836D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82C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F7CAA" w14:textId="77777777" w:rsidR="002B025E" w:rsidRPr="00FF6B4A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2B025E" w14:paraId="53B6E6F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155EA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9B1A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02C5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098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17D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96B5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F8FA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411+700</w:t>
            </w:r>
          </w:p>
          <w:p w14:paraId="76368A6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721F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1E2CF" w14:textId="77777777" w:rsidR="002B025E" w:rsidRPr="00FF6B4A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4</w:t>
            </w:r>
          </w:p>
        </w:tc>
      </w:tr>
      <w:tr w:rsidR="002B025E" w14:paraId="3E9C653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0579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C81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411+750</w:t>
            </w:r>
          </w:p>
          <w:p w14:paraId="0BB667E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E5EE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ADEC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Teiuș - Aiud, </w:t>
            </w:r>
            <w:r>
              <w:rPr>
                <w:b/>
                <w:bCs/>
                <w:sz w:val="20"/>
              </w:rPr>
              <w:br/>
              <w:t xml:space="preserve">linia 4 directă Aiud </w:t>
            </w:r>
            <w:r>
              <w:rPr>
                <w:b/>
                <w:bCs/>
                <w:sz w:val="20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951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C6A2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E85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B030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FAD5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5CDE91B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4C747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BAC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2F874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284C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Aiud </w:t>
            </w:r>
            <w:r>
              <w:rPr>
                <w:b/>
                <w:bCs/>
                <w:sz w:val="20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C14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A5B2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B514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A637E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A9EC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1AC961F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8B7D3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092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B512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4B34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CF7A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  <w:r>
              <w:rPr>
                <w:b/>
                <w:bCs/>
                <w:sz w:val="20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EC34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3709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1C31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3FAB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58DBD6C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B260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DEB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39FE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88B4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22032F7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469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63EF96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EFA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2C8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A30A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17D5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B33449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2 abătută.</w:t>
            </w:r>
          </w:p>
        </w:tc>
      </w:tr>
      <w:tr w:rsidR="002B025E" w14:paraId="458600C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B243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696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8EBE3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E0CC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FEC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3BF7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5AB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D9646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AA2D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</w:rPr>
              <w:br/>
              <w:t>Cu acces de pe fir I pe fir II și invers</w:t>
            </w:r>
          </w:p>
        </w:tc>
      </w:tr>
      <w:tr w:rsidR="002B025E" w14:paraId="745710B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890A2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757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3774FFB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2DDA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5C40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5ADE5DD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FEE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FA6B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BE4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B6B4F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9FA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</w:p>
          <w:p w14:paraId="63F976FF" w14:textId="77777777" w:rsidR="002B025E" w:rsidRPr="00F10273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10273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2B025E" w14:paraId="3104F5C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934E4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E4C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4085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6F7D2" w14:textId="77777777" w:rsidR="002B025E" w:rsidRDefault="002B025E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3BBE1466" w14:textId="77777777" w:rsidR="002B025E" w:rsidRDefault="002B025E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501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B582E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A8E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2D56E86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B27A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EF74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 Valabil numai pentru trenurile cu tracțiune electrică</w:t>
            </w:r>
          </w:p>
        </w:tc>
      </w:tr>
      <w:tr w:rsidR="002B025E" w14:paraId="3E4ABBB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B050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6A3A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417+141</w:t>
            </w:r>
          </w:p>
          <w:p w14:paraId="07B25A6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DAA2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56C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83AD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E6D6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25C3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4D7F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1DEB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2E1A340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2B025E" w14:paraId="11CACEB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F7C9F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BB3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57C5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1262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101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4D8C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A09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425+640</w:t>
            </w:r>
          </w:p>
          <w:p w14:paraId="48CBAB8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1333D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7E0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3</w:t>
            </w:r>
          </w:p>
        </w:tc>
      </w:tr>
      <w:tr w:rsidR="002B025E" w14:paraId="04ED963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8820B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B1B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425+650</w:t>
            </w:r>
          </w:p>
          <w:p w14:paraId="191CA66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7C7B4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36E2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7448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EE3B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FD9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4201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15A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7341B9D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400F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452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0059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0562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1DF5838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ABE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D4A888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60F6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B21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E8FA6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A4F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9EAE43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5 abătută.</w:t>
            </w:r>
          </w:p>
        </w:tc>
      </w:tr>
      <w:tr w:rsidR="002B025E" w14:paraId="46FF43C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5F39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D9C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CF54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C99E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Unirea</w:t>
            </w:r>
          </w:p>
          <w:p w14:paraId="76297C0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E01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0AE7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285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17FEF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5A8F3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3FBB996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DAED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38C9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634461A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4233B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722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1E30860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B36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4FBD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A68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66575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F2B9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A093ED1" w14:textId="77777777" w:rsidR="002B025E" w:rsidRPr="00056F61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56F61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2B025E" w14:paraId="6D256D9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47E9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654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0288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4E0CA" w14:textId="77777777" w:rsidR="002B025E" w:rsidRDefault="002B025E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621086DD" w14:textId="77777777" w:rsidR="002B025E" w:rsidRDefault="002B025E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B23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B679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7346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52B1EB0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010D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083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72B248A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numai pentru trenurile cu tracțiune electrică</w:t>
            </w:r>
          </w:p>
        </w:tc>
      </w:tr>
      <w:tr w:rsidR="002B025E" w14:paraId="293AF55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212E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CE21" w14:textId="77777777" w:rsidR="002B025E" w:rsidRDefault="002B025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1A7BC1D3" w14:textId="77777777" w:rsidR="002B025E" w:rsidRDefault="002B025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7C78" w14:textId="77777777" w:rsidR="002B025E" w:rsidRDefault="002B025E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BFA4" w14:textId="77777777" w:rsidR="002B025E" w:rsidRDefault="002B025E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Unirea -</w:t>
            </w:r>
          </w:p>
          <w:p w14:paraId="430ACB52" w14:textId="77777777" w:rsidR="002B025E" w:rsidRDefault="002B025E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6F357" w14:textId="77777777" w:rsidR="002B025E" w:rsidRDefault="002B025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0F52" w14:textId="77777777" w:rsidR="002B025E" w:rsidRDefault="002B025E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97E8" w14:textId="77777777" w:rsidR="002B025E" w:rsidRDefault="002B025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3E2A4DF6" w14:textId="77777777" w:rsidR="002B025E" w:rsidRDefault="002B025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B66C" w14:textId="77777777" w:rsidR="002B025E" w:rsidRDefault="002B025E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4831" w14:textId="77777777" w:rsidR="002B025E" w:rsidRDefault="002B025E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Nesemnalizată pe teren.</w:t>
            </w:r>
          </w:p>
          <w:p w14:paraId="187A5C7D" w14:textId="77777777" w:rsidR="002B025E" w:rsidRDefault="002B025E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Valabil numai pentru trenurile tip automotor (trecere la nivel Unirea hc.)</w:t>
            </w:r>
          </w:p>
        </w:tc>
      </w:tr>
      <w:tr w:rsidR="002B025E" w14:paraId="114C74F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2BA7C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9038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719C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B505B" w14:textId="77777777" w:rsidR="002B025E" w:rsidRDefault="002B025E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Unirea -</w:t>
            </w:r>
          </w:p>
          <w:p w14:paraId="7FE66EFF" w14:textId="77777777" w:rsidR="002B025E" w:rsidRDefault="002B025E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38D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9F129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58B0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431+940</w:t>
            </w:r>
          </w:p>
          <w:p w14:paraId="07949E2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5677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90473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2B025E" w14:paraId="6A22E59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EE7C4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E161B" w14:textId="77777777" w:rsidR="002B025E" w:rsidRDefault="002B025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E3B9" w14:textId="77777777" w:rsidR="002B025E" w:rsidRDefault="002B025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08D9" w14:textId="77777777" w:rsidR="002B025E" w:rsidRDefault="002B025E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421A" w14:textId="77777777" w:rsidR="002B025E" w:rsidRPr="00DF66C9" w:rsidRDefault="002B025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DF66C9">
              <w:rPr>
                <w:b/>
                <w:bCs/>
                <w:sz w:val="19"/>
                <w:szCs w:val="19"/>
              </w:rPr>
              <w:t>433+160</w:t>
            </w:r>
          </w:p>
          <w:p w14:paraId="40D3AE0C" w14:textId="77777777" w:rsidR="002B025E" w:rsidRDefault="002B025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F66C9">
              <w:rPr>
                <w:b/>
                <w:bCs/>
                <w:sz w:val="19"/>
                <w:szCs w:val="19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CA98" w14:textId="77777777" w:rsidR="002B025E" w:rsidRDefault="002B025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E098" w14:textId="77777777" w:rsidR="002B025E" w:rsidRDefault="002B025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E39D" w14:textId="77777777" w:rsidR="002B025E" w:rsidRDefault="002B025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C0F3" w14:textId="77777777" w:rsidR="002B025E" w:rsidRDefault="002B025E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7F63243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D935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A350" w14:textId="77777777" w:rsidR="002B025E" w:rsidRDefault="002B025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24D4" w14:textId="77777777" w:rsidR="002B025E" w:rsidRDefault="002B025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C104" w14:textId="77777777" w:rsidR="002B025E" w:rsidRDefault="002B025E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94CA" w14:textId="77777777" w:rsidR="002B025E" w:rsidRDefault="002B025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0D73C" w14:textId="77777777" w:rsidR="002B025E" w:rsidRDefault="002B025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E812" w14:textId="77777777" w:rsidR="002B025E" w:rsidRDefault="002B025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DB1F" w14:textId="77777777" w:rsidR="002B025E" w:rsidRDefault="002B025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1346" w14:textId="77777777" w:rsidR="002B025E" w:rsidRDefault="002B025E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4BBE648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05BBF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7041" w14:textId="77777777" w:rsidR="002B025E" w:rsidRDefault="002B025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1420" w14:textId="77777777" w:rsidR="002B025E" w:rsidRDefault="002B025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FF766" w14:textId="77777777" w:rsidR="002B025E" w:rsidRDefault="002B025E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F3ED" w14:textId="77777777" w:rsidR="002B025E" w:rsidRDefault="002B025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485D7" w14:textId="77777777" w:rsidR="002B025E" w:rsidRDefault="002B025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7288" w14:textId="77777777" w:rsidR="002B025E" w:rsidRDefault="002B025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94B0" w14:textId="77777777" w:rsidR="002B025E" w:rsidRDefault="002B025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F023" w14:textId="77777777" w:rsidR="002B025E" w:rsidRDefault="002B025E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57872F67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7104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6A39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E7202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7943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1550E492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77B9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BC6E76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085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FF58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E865F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B538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2E5DC7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7489BA1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și 8.</w:t>
            </w:r>
          </w:p>
        </w:tc>
      </w:tr>
      <w:tr w:rsidR="002B025E" w14:paraId="2205CEFD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59EE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05A8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E429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C27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Războieni - </w:t>
            </w:r>
          </w:p>
          <w:p w14:paraId="7E9C840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0C3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3D45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6F1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434+050</w:t>
            </w:r>
          </w:p>
          <w:p w14:paraId="1C55668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3AD5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FBA4C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35AC2E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5BF5360C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și terasament - lucrări în </w:t>
            </w:r>
          </w:p>
          <w:p w14:paraId="6927416D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firul I.</w:t>
            </w:r>
          </w:p>
        </w:tc>
      </w:tr>
      <w:tr w:rsidR="002B025E" w14:paraId="1703FC54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271F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AD118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60AF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E0A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5B8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8470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79F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5BFE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6CF8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</w:t>
            </w:r>
          </w:p>
          <w:p w14:paraId="796446FB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la linia 2 Cap Y. </w:t>
            </w:r>
          </w:p>
        </w:tc>
      </w:tr>
      <w:tr w:rsidR="002B025E" w14:paraId="4269D34D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3E0C9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3305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1A78F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F6C2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Călăraşi Turda – </w:t>
            </w:r>
          </w:p>
          <w:p w14:paraId="39B85A33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3BA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3644C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623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448+500</w:t>
            </w:r>
          </w:p>
          <w:p w14:paraId="6D84CBE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100D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8B2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50 km/h -  Protectie muncitori intre orele</w:t>
            </w:r>
          </w:p>
          <w:p w14:paraId="461C2FF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7.00-19.00</w:t>
            </w:r>
          </w:p>
        </w:tc>
      </w:tr>
      <w:tr w:rsidR="002B025E" w14:paraId="35949DDE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1B5E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E2A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0419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0E5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357328F3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CA2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FB6AFE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3546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082E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2599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293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123FD32A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Turda. </w:t>
            </w:r>
          </w:p>
        </w:tc>
      </w:tr>
      <w:tr w:rsidR="002B025E" w14:paraId="7C4788FC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1C8D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0AF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72FC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5EB7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518602E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276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8DCE7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5EE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038E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376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09C24115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Turda.</w:t>
            </w:r>
          </w:p>
        </w:tc>
      </w:tr>
      <w:tr w:rsidR="002B025E" w14:paraId="160872DB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1AE4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73A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54F7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6C83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9CE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3669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05AF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D90C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60BF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5 - 9.</w:t>
            </w:r>
          </w:p>
        </w:tc>
      </w:tr>
      <w:tr w:rsidR="002B025E" w14:paraId="0A7F61C9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AEB83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E40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6F1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354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89C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C00739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/ 33</w:t>
            </w:r>
          </w:p>
          <w:p w14:paraId="585FD2C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F2520F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7E6E57F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1CB5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295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9C36C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F7C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3A94D531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181C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DDE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0C05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0C866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2BC4CDD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9FD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23B80D6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51FB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E60B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285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2EA1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7 - 10.</w:t>
            </w:r>
          </w:p>
        </w:tc>
      </w:tr>
      <w:tr w:rsidR="002B025E" w14:paraId="2A0C93CB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98A1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64E8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DB0B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A08C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7F4F23E3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și 7 </w:t>
            </w:r>
          </w:p>
          <w:p w14:paraId="1A20AFC2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555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E6085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ADD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4E60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8BF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07171640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E9F6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5DEE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5FFE3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A6D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7E3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E457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A7B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BD3E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BE25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2132957B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4548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9F31" w14:textId="77777777" w:rsidR="002B025E" w:rsidRDefault="002B025E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F1F1" w14:textId="77777777" w:rsidR="002B025E" w:rsidRDefault="002B025E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8DE8" w14:textId="77777777" w:rsidR="002B025E" w:rsidRDefault="002B025E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Câmpia Turzii – </w:t>
            </w:r>
          </w:p>
          <w:p w14:paraId="2178D1BA" w14:textId="77777777" w:rsidR="002B025E" w:rsidRDefault="002B025E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Valea Florilor (cuprinde linia III </w:t>
            </w:r>
          </w:p>
          <w:p w14:paraId="33129B3F" w14:textId="77777777" w:rsidR="002B025E" w:rsidRDefault="002B025E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8F15" w14:textId="77777777" w:rsidR="002B025E" w:rsidRDefault="002B025E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189B" w14:textId="77777777" w:rsidR="002B025E" w:rsidRDefault="002B025E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D571" w14:textId="77777777" w:rsidR="002B025E" w:rsidRDefault="002B025E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  <w:p w14:paraId="51850F70" w14:textId="77777777" w:rsidR="002B025E" w:rsidRDefault="002B025E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E2F26" w14:textId="77777777" w:rsidR="002B025E" w:rsidRDefault="002B025E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C17C" w14:textId="77777777" w:rsidR="002B025E" w:rsidRDefault="002B025E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09C328FD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D449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EB1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68FE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C8742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Florilor</w:t>
            </w:r>
          </w:p>
          <w:p w14:paraId="224D9E2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353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2A30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A2C4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2A75E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BB031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1EDD5A4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1594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93E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7B7AD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E33C1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Cojocna</w:t>
            </w:r>
          </w:p>
          <w:p w14:paraId="6C5426A9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C206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053BE6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13</w:t>
            </w:r>
          </w:p>
          <w:p w14:paraId="17BC24B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B21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8FC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A64B9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B7F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2AD54ABC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C0DF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5F8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6FC4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89DF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F76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9A1AE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79E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AB0E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FAC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0C75710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DFBC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0AE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E262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B8B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52F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6C6B1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16E2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0A2AF5A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DA32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7CA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6BAB5F4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0420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F18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3EB7A0D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EEA9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D96B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FC1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EF3E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F9E9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380F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E7E2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43A4E81C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472C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2500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257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8C5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A33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călcâi</w:t>
            </w:r>
          </w:p>
          <w:p w14:paraId="57DE549E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7611C1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24 / 26 și </w:t>
            </w:r>
          </w:p>
          <w:p w14:paraId="337FB7B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7A2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996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5086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F66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circulația la </w:t>
            </w:r>
          </w:p>
          <w:p w14:paraId="5D5C93F4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linia 1.</w:t>
            </w:r>
          </w:p>
        </w:tc>
      </w:tr>
      <w:tr w:rsidR="002B025E" w14:paraId="4C631FB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464D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C06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083D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9E28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Apahida -</w:t>
            </w:r>
          </w:p>
          <w:p w14:paraId="0C0525A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1BE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5046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61B8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490+600</w:t>
            </w:r>
          </w:p>
          <w:p w14:paraId="5ECDDD4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F725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F8F1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42CF539F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E4E3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826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495+307</w:t>
            </w:r>
          </w:p>
          <w:p w14:paraId="54D15EA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D1F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758E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ADA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2DDF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990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8E24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6F62F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3CEDD2E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DFD8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31638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3764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B107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07C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138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8275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499+350</w:t>
            </w:r>
          </w:p>
          <w:p w14:paraId="251F768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20EF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632F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2B025E" w14:paraId="228DA5FE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8134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56B9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BED8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B0A75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07DD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8938F8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75ED3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CAD9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BCCF5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C2F3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7D5CDF86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C037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C7A2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80E5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B260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  <w:p w14:paraId="37F6D6E8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477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86A0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9A64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8C83F" w14:textId="77777777" w:rsidR="002B025E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6CB2B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66BC83EC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0CA4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DE3F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FBAA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8E5D" w14:textId="77777777" w:rsidR="002B025E" w:rsidRDefault="002B025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44F3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18, 28, 76, diag. </w:t>
            </w:r>
          </w:p>
          <w:p w14:paraId="0631FCD7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18 - 28 și </w:t>
            </w:r>
          </w:p>
          <w:p w14:paraId="46BD806C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6EF4918A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378040F6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F183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07C1" w14:textId="77777777" w:rsidR="002B025E" w:rsidRDefault="002B025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56CB" w14:textId="77777777" w:rsidR="002B025E" w:rsidRPr="00600D25" w:rsidRDefault="002B025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A83A" w14:textId="77777777" w:rsidR="002B025E" w:rsidRPr="00D344C9" w:rsidRDefault="002B025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2B025E" w14:paraId="1CC37A91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E02E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E30AF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799A" w14:textId="77777777" w:rsidR="002B025E" w:rsidRPr="00600D25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BC1F" w14:textId="77777777" w:rsidR="002B025E" w:rsidRDefault="002B025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Cluj Napoca, </w:t>
            </w:r>
          </w:p>
          <w:p w14:paraId="694CCD6C" w14:textId="77777777" w:rsidR="002B025E" w:rsidRDefault="002B025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921C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19FF08E7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cuprin-să </w:t>
            </w:r>
          </w:p>
          <w:p w14:paraId="68053964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B77A95D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28A92E2D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32/34</w:t>
            </w:r>
          </w:p>
          <w:p w14:paraId="7D5D4292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DCFCD27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E4396" w14:textId="77777777" w:rsidR="002B025E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3930E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5774" w14:textId="77777777" w:rsidR="002B025E" w:rsidRPr="00600D25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CF09" w14:textId="77777777" w:rsidR="002B025E" w:rsidRDefault="002B025E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12CF3A5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CE8A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5103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A181" w14:textId="77777777" w:rsidR="002B025E" w:rsidRPr="00600D25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9B4B" w14:textId="77777777" w:rsidR="002B025E" w:rsidRDefault="002B025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Aleşd </w:t>
            </w:r>
          </w:p>
          <w:p w14:paraId="355371E3" w14:textId="77777777" w:rsidR="002B025E" w:rsidRDefault="002B025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4E755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B87DD" w14:textId="77777777" w:rsidR="002B025E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F6E9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2960" w14:textId="77777777" w:rsidR="002B025E" w:rsidRPr="00600D25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834D3" w14:textId="77777777" w:rsidR="002B025E" w:rsidRDefault="002B025E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7664044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5A6C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AAAA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15E5" w14:textId="77777777" w:rsidR="002B025E" w:rsidRPr="00600D25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DFBC" w14:textId="77777777" w:rsidR="002B025E" w:rsidRDefault="002B025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1EB7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8A13038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 </w:t>
            </w:r>
          </w:p>
          <w:p w14:paraId="4AC390BC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6592" w14:textId="77777777" w:rsidR="002B025E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973C0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3AD4" w14:textId="77777777" w:rsidR="002B025E" w:rsidRPr="00600D25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CC0D" w14:textId="77777777" w:rsidR="002B025E" w:rsidRDefault="002B025E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liinile 5 – 7 Cap Y.</w:t>
            </w:r>
          </w:p>
        </w:tc>
      </w:tr>
      <w:tr w:rsidR="002B025E" w14:paraId="3349AD5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53E35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616D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622+468</w:t>
            </w:r>
          </w:p>
          <w:p w14:paraId="55167B46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FCC0" w14:textId="77777777" w:rsidR="002B025E" w:rsidRPr="00600D25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472A" w14:textId="77777777" w:rsidR="002B025E" w:rsidRDefault="002B025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Aleşd-</w:t>
            </w:r>
          </w:p>
          <w:p w14:paraId="31AAE1F0" w14:textId="77777777" w:rsidR="002B025E" w:rsidRDefault="002B025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7933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582B" w14:textId="77777777" w:rsidR="002B025E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B3DC3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D615D" w14:textId="77777777" w:rsidR="002B025E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32FB" w14:textId="77777777" w:rsidR="002B025E" w:rsidRDefault="002B025E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6FFFD9D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A9FB8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1E86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DBDC" w14:textId="77777777" w:rsidR="002B025E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07751" w14:textId="77777777" w:rsidR="002B025E" w:rsidRDefault="002B025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E2396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FE12" w14:textId="77777777" w:rsidR="002B025E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C471" w14:textId="77777777" w:rsidR="002B025E" w:rsidRDefault="002B025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FCF6" w14:textId="77777777" w:rsidR="002B025E" w:rsidRDefault="002B025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6860" w14:textId="77777777" w:rsidR="002B025E" w:rsidRDefault="002B025E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0A74F98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7C20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C23F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633+700</w:t>
            </w:r>
          </w:p>
          <w:p w14:paraId="2233D6EF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65F7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9815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4E2C5849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3CFB3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BE13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B3A5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AB7E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BF7D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4B1D215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575BA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3790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636+190</w:t>
            </w:r>
          </w:p>
          <w:p w14:paraId="7FAA64BA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73678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8006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33392545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9FA9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D6D5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28B4F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3F0D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9830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2B025E" w14:paraId="62EBC8C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A70D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6A26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638+000</w:t>
            </w:r>
          </w:p>
          <w:p w14:paraId="1BCA1823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B282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8FD1F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04834437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9D11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59A9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82FB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C82D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3CE3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2B025E" w14:paraId="068737E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2F87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2F35B" w14:textId="77777777" w:rsidR="002B025E" w:rsidRDefault="002B025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D56F" w14:textId="77777777" w:rsidR="002B025E" w:rsidRDefault="002B025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EC1F8" w14:textId="77777777" w:rsidR="002B025E" w:rsidRDefault="002B025E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F4E1" w14:textId="77777777" w:rsidR="002B025E" w:rsidRDefault="002B025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2589" w14:textId="77777777" w:rsidR="002B025E" w:rsidRDefault="002B025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AC01A" w14:textId="77777777" w:rsidR="002B025E" w:rsidRDefault="002B025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644+700</w:t>
            </w:r>
          </w:p>
          <w:p w14:paraId="25887C4A" w14:textId="77777777" w:rsidR="002B025E" w:rsidRDefault="002B025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EA5E" w14:textId="77777777" w:rsidR="002B025E" w:rsidRDefault="002B025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FD690" w14:textId="77777777" w:rsidR="002B025E" w:rsidRDefault="002B025E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46A147E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FF2D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1BCB" w14:textId="77777777" w:rsidR="002B025E" w:rsidRDefault="002B025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084C" w14:textId="77777777" w:rsidR="002B025E" w:rsidRDefault="002B025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82561" w14:textId="77777777" w:rsidR="002B025E" w:rsidRDefault="002B025E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9E94" w14:textId="77777777" w:rsidR="002B025E" w:rsidRDefault="002B025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67148" w14:textId="77777777" w:rsidR="002B025E" w:rsidRDefault="002B025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48A24" w14:textId="77777777" w:rsidR="002B025E" w:rsidRDefault="002B025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647+700</w:t>
            </w:r>
          </w:p>
          <w:p w14:paraId="78B48B5C" w14:textId="77777777" w:rsidR="002B025E" w:rsidRDefault="002B025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4FD1" w14:textId="77777777" w:rsidR="002B025E" w:rsidRDefault="002B025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E775" w14:textId="77777777" w:rsidR="002B025E" w:rsidRDefault="002B025E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74B498E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2415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0CF3" w14:textId="77777777" w:rsidR="002B025E" w:rsidRDefault="002B025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59F85" w14:textId="77777777" w:rsidR="002B025E" w:rsidRDefault="002B025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5719A" w14:textId="77777777" w:rsidR="002B025E" w:rsidRDefault="002B025E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1B4D" w14:textId="77777777" w:rsidR="002B025E" w:rsidRDefault="002B025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4A90" w14:textId="77777777" w:rsidR="002B025E" w:rsidRDefault="002B025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5E3D" w14:textId="77777777" w:rsidR="002B025E" w:rsidRDefault="002B025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649+550</w:t>
            </w:r>
          </w:p>
          <w:p w14:paraId="0BD92188" w14:textId="77777777" w:rsidR="002B025E" w:rsidRDefault="002B025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09F1" w14:textId="77777777" w:rsidR="002B025E" w:rsidRDefault="002B025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2A7C" w14:textId="77777777" w:rsidR="002B025E" w:rsidRDefault="002B025E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2B025E" w14:paraId="049A51E7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EF85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A93D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  <w:p w14:paraId="17A086E5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AAE1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293D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E0F82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BBED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5ACC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651+950</w:t>
            </w:r>
          </w:p>
          <w:p w14:paraId="04D32CF0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AB16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31CD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37BAECDA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C8E3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6841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83DF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B808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772709AF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654D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1602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3F2A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31270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26E9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3 A, 4 A, 7 A, 1 B, </w:t>
            </w:r>
          </w:p>
          <w:p w14:paraId="014C726B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B, 3 B,  Cap Y.</w:t>
            </w:r>
          </w:p>
          <w:p w14:paraId="6CCE2811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BE41308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2B025E" w14:paraId="5848F037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43F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E2E7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63AE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C0AF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6681D56F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F7B1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F827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A225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84533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949C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 A, 1B - 3B, </w:t>
            </w:r>
          </w:p>
          <w:p w14:paraId="738911C4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 Cap Y.</w:t>
            </w:r>
          </w:p>
          <w:p w14:paraId="6C7B7806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7B866B4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2B025E" w14:paraId="0A23608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4C3F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DAD55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F624E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3A22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40F1DE21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5F2D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EF5B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3DC3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5B85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AFCEB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7A, 1B - 3B și </w:t>
            </w:r>
          </w:p>
          <w:p w14:paraId="1945AA1A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Cap Y.</w:t>
            </w:r>
          </w:p>
          <w:p w14:paraId="209B5C0C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326FF78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2B025E" w14:paraId="32A1058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1542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32E7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7967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1AD1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98D2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8269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D2FC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C30B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715B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A, Cap Y.</w:t>
            </w:r>
          </w:p>
          <w:p w14:paraId="162BB3A3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5972632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2B025E" w14:paraId="728E8CC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F1E08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0600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19D3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75BD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352BB571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8B89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1FEA7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33E7C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F197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0FFD4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A, Cap Y.</w:t>
            </w:r>
          </w:p>
          <w:p w14:paraId="2AD336EB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3EE931E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2B025E" w14:paraId="09ECA1A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DF46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5BC4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A5827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A403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46C4EABF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6B32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30D6B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9AD0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E857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3615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 și Depoul Oradea.</w:t>
            </w:r>
          </w:p>
          <w:p w14:paraId="0B12B3BA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7858FDB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2B025E" w14:paraId="3337AEE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1B2A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C0243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7C50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0D6D7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EBE6A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bretea Cap X</w:t>
            </w:r>
          </w:p>
          <w:p w14:paraId="241BA6DA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B177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0BE1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94EC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07F1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4AC52BD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1EEDA41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7 - 17, Cap X.</w:t>
            </w:r>
          </w:p>
        </w:tc>
      </w:tr>
      <w:tr w:rsidR="002B025E" w14:paraId="034ACF6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A697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EFA8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3+772</w:t>
            </w:r>
          </w:p>
          <w:p w14:paraId="56BBE329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681A7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8A67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8E19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440D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80EF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4557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4DF63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14:paraId="338E158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692E" w14:textId="77777777" w:rsidR="002B025E" w:rsidRDefault="002B025E" w:rsidP="002B02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3E8BA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4+884</w:t>
            </w:r>
          </w:p>
          <w:p w14:paraId="2443D7FA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5255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6FC7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0A86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795F" w14:textId="77777777" w:rsidR="002B025E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D7F4" w14:textId="77777777" w:rsidR="002B025E" w:rsidRDefault="002B025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6615" w14:textId="77777777" w:rsidR="002B025E" w:rsidRPr="00600D25" w:rsidRDefault="002B025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7330C" w14:textId="77777777" w:rsidR="002B025E" w:rsidRDefault="002B025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6CDC7810" w14:textId="77777777" w:rsidR="002B025E" w:rsidRPr="00836022" w:rsidRDefault="002B025E" w:rsidP="0095691E">
      <w:pPr>
        <w:spacing w:before="40" w:line="192" w:lineRule="auto"/>
        <w:ind w:right="57"/>
        <w:rPr>
          <w:sz w:val="20"/>
          <w:lang w:val="en-US"/>
        </w:rPr>
      </w:pPr>
    </w:p>
    <w:p w14:paraId="7E19F598" w14:textId="77777777" w:rsidR="002B025E" w:rsidRPr="0095691E" w:rsidRDefault="002B025E" w:rsidP="0095691E"/>
    <w:p w14:paraId="59FD9FAA" w14:textId="77777777" w:rsidR="002B025E" w:rsidRDefault="002B025E" w:rsidP="00956F37">
      <w:pPr>
        <w:pStyle w:val="Heading1"/>
        <w:spacing w:line="360" w:lineRule="auto"/>
      </w:pPr>
      <w:r>
        <w:t>LINIA 301 N</w:t>
      </w:r>
    </w:p>
    <w:p w14:paraId="71E31EE9" w14:textId="77777777" w:rsidR="002B025E" w:rsidRDefault="002B025E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2B025E" w14:paraId="32E0B13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CEE6" w14:textId="77777777" w:rsidR="002B025E" w:rsidRDefault="002B025E" w:rsidP="002B02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F29F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8DAF8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51C7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DD18F7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B5B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7C53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765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B8B13" w14:textId="77777777" w:rsidR="002B025E" w:rsidRPr="0022092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3481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1B2B0D0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C0457" w14:textId="77777777" w:rsidR="002B025E" w:rsidRDefault="002B025E" w:rsidP="002B02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81A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D96E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FF9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71236C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BD5E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749C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84F2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5F47" w14:textId="77777777" w:rsidR="002B025E" w:rsidRPr="0022092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0E94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2FFACD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CD2A" w14:textId="77777777" w:rsidR="002B025E" w:rsidRDefault="002B025E" w:rsidP="002B02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A78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2676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41B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21A53A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709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9C5D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5C2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F8C6" w14:textId="77777777" w:rsidR="002B025E" w:rsidRPr="0022092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64A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2802C9" w14:textId="77777777" w:rsidR="002B025E" w:rsidRPr="00474FB0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2B025E" w14:paraId="33E3AF2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7DF0" w14:textId="77777777" w:rsidR="002B025E" w:rsidRDefault="002B025E" w:rsidP="002B02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505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89AE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88ACB" w14:textId="77777777" w:rsidR="002B025E" w:rsidRDefault="002B025E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9013228" w14:textId="77777777" w:rsidR="002B025E" w:rsidRDefault="002B025E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336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B3AD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F0D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CDF5" w14:textId="77777777" w:rsidR="002B025E" w:rsidRPr="0022092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FAC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21B225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9B72" w14:textId="77777777" w:rsidR="002B025E" w:rsidRDefault="002B025E" w:rsidP="002B02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23411" w14:textId="77777777" w:rsidR="002B025E" w:rsidRDefault="002B025E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426E0" w14:textId="77777777" w:rsidR="002B025E" w:rsidRDefault="002B025E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29C7" w14:textId="77777777" w:rsidR="002B025E" w:rsidRDefault="002B025E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9F4B" w14:textId="77777777" w:rsidR="002B025E" w:rsidRPr="00E4222D" w:rsidRDefault="002B025E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2232DE95" w14:textId="77777777" w:rsidR="002B025E" w:rsidRPr="00E4222D" w:rsidRDefault="002B025E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1491C7E8" w14:textId="77777777" w:rsidR="002B025E" w:rsidRPr="00E4222D" w:rsidRDefault="002B025E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37AED796" w14:textId="77777777" w:rsidR="002B025E" w:rsidRDefault="002B025E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17A32" w14:textId="77777777" w:rsidR="002B025E" w:rsidRDefault="002B025E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AECC" w14:textId="77777777" w:rsidR="002B025E" w:rsidRDefault="002B025E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B1C3" w14:textId="77777777" w:rsidR="002B025E" w:rsidRPr="0022092F" w:rsidRDefault="002B025E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3DD1" w14:textId="77777777" w:rsidR="002B025E" w:rsidRDefault="002B025E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AC2A1F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2BE9" w14:textId="77777777" w:rsidR="002B025E" w:rsidRDefault="002B025E" w:rsidP="002B02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855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7542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3B37" w14:textId="77777777" w:rsidR="002B025E" w:rsidRDefault="002B025E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AFCE" w14:textId="77777777" w:rsidR="002B025E" w:rsidRDefault="002B025E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515F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473B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2065" w14:textId="77777777" w:rsidR="002B025E" w:rsidRPr="0022092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AD6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62609A1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CED0E" w14:textId="77777777" w:rsidR="002B025E" w:rsidRDefault="002B025E" w:rsidP="002B02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F07E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04CE1BC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8CDB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B44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4E3BF86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5AE3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0DD4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4717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5214" w14:textId="77777777" w:rsidR="002B025E" w:rsidRPr="0022092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8D4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77514C84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2DE4" w14:textId="77777777" w:rsidR="002B025E" w:rsidRDefault="002B025E" w:rsidP="002B02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581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7845D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BB3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AF478F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530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0CE93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9285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A52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487EE" w14:textId="77777777" w:rsidR="002B025E" w:rsidRPr="0022092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F7DF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4F15C97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4B6D32EA" w14:textId="77777777" w:rsidR="002B025E" w:rsidRDefault="002B025E" w:rsidP="003260D9">
      <w:pPr>
        <w:pStyle w:val="Heading1"/>
        <w:spacing w:line="360" w:lineRule="auto"/>
      </w:pPr>
      <w:r>
        <w:t>LINIA 301 P</w:t>
      </w:r>
    </w:p>
    <w:p w14:paraId="374711B3" w14:textId="77777777" w:rsidR="002B025E" w:rsidRDefault="002B025E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B025E" w14:paraId="0A878A6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DFF0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C0D8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00353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C4D5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130A3D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DAF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7B70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456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CEAA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389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92395E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E524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3C24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1568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118F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956871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E69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8D37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3B7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1ED3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928E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5E6EAB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B0F7B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DBF45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8EE2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659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3F5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61B2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C92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93D7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4FF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A3545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2B025E" w:rsidRPr="00A8307A" w14:paraId="4C58FB9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64969" w14:textId="77777777" w:rsidR="002B025E" w:rsidRPr="00A75A00" w:rsidRDefault="002B025E" w:rsidP="002B025E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3B6D" w14:textId="77777777" w:rsidR="002B025E" w:rsidRPr="00A8307A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AF38" w14:textId="77777777" w:rsidR="002B025E" w:rsidRPr="00A8307A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5E36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04F14A53" w14:textId="77777777" w:rsidR="002B025E" w:rsidRPr="00A8307A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D013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42ACA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A6DBD" w14:textId="77777777" w:rsidR="002B025E" w:rsidRPr="00A8307A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A3C9" w14:textId="77777777" w:rsidR="002B025E" w:rsidRPr="00A8307A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0B5E" w14:textId="77777777" w:rsidR="002B025E" w:rsidRPr="00A8307A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788E27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81BDC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7827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309B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8C3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0B44E98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08E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54C5563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5793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E6E1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E0A4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3B23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B77931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AEA7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9FCF4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A16FF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264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8D746D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685E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C0B747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FBDA3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B104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2327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3AD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2B025E" w14:paraId="5242DD8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ACCB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DBD0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7BE7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50F6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53BDA8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A275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602CE2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A85F3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C3C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14127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390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12974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2B025E" w14:paraId="69D6605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6B19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881B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14E79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498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29E9F0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E21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C5BBE4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9FA7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BF3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140D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AF37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0BE82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2B025E" w14:paraId="34A6C34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7FBD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5917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A29E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6A6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D12E30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656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949028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DF84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A90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3AA0B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631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89C71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2B025E" w14:paraId="5E9D086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1891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E6A55" w14:textId="77777777" w:rsidR="002B025E" w:rsidRDefault="002B025E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423A" w14:textId="77777777" w:rsidR="002B025E" w:rsidRPr="001B37B8" w:rsidRDefault="002B025E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94F3" w14:textId="77777777" w:rsidR="002B025E" w:rsidRDefault="002B025E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A25D4A4" w14:textId="77777777" w:rsidR="002B025E" w:rsidRDefault="002B025E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716C" w14:textId="77777777" w:rsidR="002B025E" w:rsidRDefault="002B025E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71AF302" w14:textId="77777777" w:rsidR="002B025E" w:rsidRDefault="002B025E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6519" w14:textId="77777777" w:rsidR="002B025E" w:rsidRDefault="002B025E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53F5" w14:textId="77777777" w:rsidR="002B025E" w:rsidRDefault="002B025E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9E314" w14:textId="77777777" w:rsidR="002B025E" w:rsidRPr="001B37B8" w:rsidRDefault="002B025E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4086" w14:textId="77777777" w:rsidR="002B025E" w:rsidRDefault="002B025E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617FE1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757D1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B9F4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94FE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957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31CAAC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A03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142C36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F7407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052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EC54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F197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E1115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62530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2B025E" w14:paraId="35A43F0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D4A9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A0721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2526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15E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64C0E0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D4D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D100B5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1B8FAF3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D99E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750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D72C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AB5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4B37B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2B025E" w14:paraId="199AD4F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3563E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9323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A76A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8778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EAE771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BF2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B23742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3510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724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712B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5702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3BCFA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2B025E" w14:paraId="124B482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25FA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D9A4" w14:textId="77777777" w:rsidR="002B025E" w:rsidRDefault="002B025E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18AF" w14:textId="77777777" w:rsidR="002B025E" w:rsidRPr="001B37B8" w:rsidRDefault="002B025E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BC95" w14:textId="77777777" w:rsidR="002B025E" w:rsidRDefault="002B025E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31663CA" w14:textId="77777777" w:rsidR="002B025E" w:rsidRDefault="002B025E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170B" w14:textId="77777777" w:rsidR="002B025E" w:rsidRDefault="002B025E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123F8F4" w14:textId="77777777" w:rsidR="002B025E" w:rsidRDefault="002B025E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A180" w14:textId="77777777" w:rsidR="002B025E" w:rsidRDefault="002B025E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A84D1" w14:textId="77777777" w:rsidR="002B025E" w:rsidRDefault="002B025E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0D2F" w14:textId="77777777" w:rsidR="002B025E" w:rsidRPr="001B37B8" w:rsidRDefault="002B025E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93F3" w14:textId="77777777" w:rsidR="002B025E" w:rsidRDefault="002B025E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EC9CE1" w14:textId="77777777" w:rsidR="002B025E" w:rsidRDefault="002B025E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2B025E" w14:paraId="063B6C4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B7633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7CA9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3C3A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7F4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9B454C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819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518DA73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1637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140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EE10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CB6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7233D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2B025E" w14:paraId="2950733D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61AAA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C60C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8F7A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225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F4280C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3BD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7D117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251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5A77F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847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F98CBEA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A7A1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955E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714BB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3451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E1F5B0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4E2A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4A908B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8C8D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C8A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26B51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CD6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A4C7F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2B025E" w14:paraId="2E85C038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B7C8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6385" w14:textId="77777777" w:rsidR="002B025E" w:rsidRDefault="002B02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ECCA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C47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D4112B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70E5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66D9A4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4C055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403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4950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642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87B05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2B025E" w14:paraId="0A990EE9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F56A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D1E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A6D91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42C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1614DE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3677" w14:textId="77777777" w:rsidR="002B025E" w:rsidRDefault="002B025E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2C9438C4" w14:textId="77777777" w:rsidR="002B025E" w:rsidRDefault="002B025E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4D528042" w14:textId="77777777" w:rsidR="002B025E" w:rsidRDefault="002B025E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41A2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E60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7B79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92F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C48955D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B9D1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E511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A4BE7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C79E" w14:textId="77777777" w:rsidR="002B025E" w:rsidRDefault="002B025E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67ECC50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0150569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DB0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1DCDB1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780E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0892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7AE0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AC9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5DD57B7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E455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58A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025AF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7FB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229905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2B6F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A82E4E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0EFD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EC0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CCF2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11D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DE3D16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AEAB0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284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8B498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DB8C" w14:textId="77777777" w:rsidR="002B025E" w:rsidRDefault="002B025E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C1769C5" w14:textId="77777777" w:rsidR="002B025E" w:rsidRDefault="002B025E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17138" w14:textId="77777777" w:rsidR="002B025E" w:rsidRDefault="002B025E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EA17C8F" w14:textId="77777777" w:rsidR="002B025E" w:rsidRDefault="002B025E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466AB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9D7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B513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616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A34C10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45BD7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2CA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2169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9BD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B15CFF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CFD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4CF27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F7FA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EEF4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B514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B50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1076F0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F9D2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CEE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0136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476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2A07C5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EA60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FC3CFD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D2D4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EE8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6166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D7FA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B37D2BC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4A52" w14:textId="77777777" w:rsidR="002B025E" w:rsidRDefault="002B025E" w:rsidP="002B02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ED90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7B9C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F47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03B354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7C4C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FC4D3E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2BF1B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A356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1B36" w14:textId="77777777" w:rsidR="002B025E" w:rsidRPr="001B37B8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3D74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79C3263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72C3AA5F" w14:textId="77777777" w:rsidR="002B025E" w:rsidRDefault="002B025E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576BE7EF" w14:textId="77777777" w:rsidR="002B025E" w:rsidRDefault="002B025E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B025E" w14:paraId="710BF3B9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AB8A" w14:textId="77777777" w:rsidR="002B025E" w:rsidRDefault="002B025E" w:rsidP="002B02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AC6A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596C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732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3FF88C3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3D28AC2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0D2D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98491C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3DD9C18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5E16AD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D444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4F3B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6AA78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6822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C78CBD6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1ED13" w14:textId="77777777" w:rsidR="002B025E" w:rsidRDefault="002B025E" w:rsidP="002B02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EF4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8C78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BB1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4CA905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2A0F2BE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E06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12621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BCF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4F09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D70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4C4B18E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C0E9" w14:textId="77777777" w:rsidR="002B025E" w:rsidRDefault="002B025E" w:rsidP="002B02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5814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CC047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54E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1A0C394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61FF2F2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15C04EB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7DB9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9417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DF47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8FAF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D229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87B68B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5F23" w14:textId="77777777" w:rsidR="002B025E" w:rsidRDefault="002B025E" w:rsidP="002B02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B7A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57EA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621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D39853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32B78B6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F01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35E798D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9088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860C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EAE4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3DC6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757E239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DBDCE" w14:textId="77777777" w:rsidR="002B025E" w:rsidRDefault="002B025E" w:rsidP="002B02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429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1132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A598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38A140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CF1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2C27E71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9395F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A71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CBF6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757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89A2065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5A94" w14:textId="77777777" w:rsidR="002B025E" w:rsidRDefault="002B025E" w:rsidP="002B02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D09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0B946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B30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548021E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52A0799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B9A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668FF1B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EBCB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921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E01B" w14:textId="77777777" w:rsidR="002B025E" w:rsidRPr="00594E5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59B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BD984C7" w14:textId="77777777" w:rsidR="002B025E" w:rsidRDefault="002B025E">
      <w:pPr>
        <w:spacing w:before="40" w:after="40" w:line="192" w:lineRule="auto"/>
        <w:ind w:right="57"/>
        <w:rPr>
          <w:sz w:val="20"/>
          <w:lang w:val="en-US"/>
        </w:rPr>
      </w:pPr>
    </w:p>
    <w:p w14:paraId="7F84DBB6" w14:textId="77777777" w:rsidR="002B025E" w:rsidRDefault="002B025E" w:rsidP="003A5387">
      <w:pPr>
        <w:pStyle w:val="Heading1"/>
        <w:spacing w:line="360" w:lineRule="auto"/>
      </w:pPr>
      <w:r>
        <w:t>LINIA 316</w:t>
      </w:r>
    </w:p>
    <w:p w14:paraId="26EDD087" w14:textId="77777777" w:rsidR="002B025E" w:rsidRDefault="002B025E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B025E" w14:paraId="2475A6D4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84D1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4FB2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D31E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9ED3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Călători </w:t>
            </w:r>
          </w:p>
          <w:p w14:paraId="4CFEC74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B65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6013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9C0B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4455C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5E2C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DA4FB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8306A9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3 Cap X, staţia Braşov Călători. </w:t>
            </w:r>
          </w:p>
        </w:tc>
      </w:tr>
      <w:tr w:rsidR="002B025E" w14:paraId="0FB6ED8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DE8B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57E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32B6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1D4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3DAC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BC</w:t>
            </w:r>
          </w:p>
          <w:p w14:paraId="1ACBF86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E055C8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57,</w:t>
            </w:r>
          </w:p>
          <w:p w14:paraId="4EBBDAC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59,</w:t>
            </w:r>
          </w:p>
          <w:p w14:paraId="17C5949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67</w:t>
            </w:r>
          </w:p>
          <w:p w14:paraId="11E1F51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69 și T.D.J.</w:t>
            </w:r>
          </w:p>
          <w:p w14:paraId="2485435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0001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DDF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8F7AA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11A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BCAFF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3 - 8 Cap X.</w:t>
            </w:r>
          </w:p>
        </w:tc>
      </w:tr>
      <w:tr w:rsidR="002B025E" w14:paraId="2DF03D0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E4E6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446B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A8BD1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8B8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</w:t>
            </w:r>
          </w:p>
          <w:p w14:paraId="136F48C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8D85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8A10CE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7C3D7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1007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BF50D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4DE6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A5A1E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40545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8B.</w:t>
            </w:r>
          </w:p>
        </w:tc>
      </w:tr>
      <w:tr w:rsidR="002B025E" w14:paraId="5F4165F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5B48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D14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FE22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55D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0E90CE4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A50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9ACDA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0BD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77552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923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5C524D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EB2E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28D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8884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0EC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484319C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D30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E206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C20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ECDF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0EC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F8866B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219B4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0D59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36+000</w:t>
            </w:r>
          </w:p>
          <w:p w14:paraId="7C4E314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736C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6DA4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Sfântu Gheorghe -</w:t>
            </w:r>
          </w:p>
          <w:p w14:paraId="7F3028F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1341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77F5D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F11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80009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481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0ABD82F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0B1D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3DC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2C14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3DB1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342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1E57A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4D1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480B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9BE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3B60716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8D49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E28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4DDDAAB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EFFF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F39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Tușnad Sat –</w:t>
            </w:r>
          </w:p>
          <w:p w14:paraId="3027953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282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85895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FBB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35B4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42A4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4E67610B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A9A0E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D45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83+925</w:t>
            </w:r>
          </w:p>
          <w:p w14:paraId="4DC3E65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DA1E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9F6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Sânsimion – </w:t>
            </w:r>
          </w:p>
          <w:p w14:paraId="0EE4A2B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0DF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B7B25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201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D0B65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AFC2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359B2338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2C1C7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E6E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1BAF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C92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Miercurea Ciuc</w:t>
            </w:r>
          </w:p>
          <w:p w14:paraId="26C219C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32EF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E357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49F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3589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BA7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026AF25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EE97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7E92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5B66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2BA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5A9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11275C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sch.17</w:t>
            </w:r>
          </w:p>
          <w:p w14:paraId="4C3C1C3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39145A0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5CCEA0C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AAAC9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DF9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DC4D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3DE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73E0030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EB52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6A3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81652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21E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01BB6EA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790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577EAC4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</w:t>
            </w:r>
            <w:r>
              <w:rPr>
                <w:b/>
                <w:bCs/>
                <w:sz w:val="18"/>
                <w:szCs w:val="18"/>
              </w:rPr>
              <w:t>ele</w:t>
            </w:r>
          </w:p>
          <w:p w14:paraId="31A4D26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7763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8CCC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4065F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5208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  <w:tr w:rsidR="002B025E" w14:paraId="159A211D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9F1CD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207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105+100</w:t>
            </w:r>
          </w:p>
          <w:p w14:paraId="408F2FC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9670C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30B3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Siculeni -</w:t>
            </w:r>
          </w:p>
          <w:p w14:paraId="75B1AD8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9DAA" w14:textId="77777777" w:rsidR="002B025E" w:rsidRPr="00273EC0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5974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70A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D698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6A1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42BBF3B0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51094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9DCB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9E30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5652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Mădăraş Ciuc</w:t>
            </w:r>
          </w:p>
          <w:p w14:paraId="1A55D76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E65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2924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10E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1A0E4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2F2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E85F74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7ED4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E675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D2F6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123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2417A29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85A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8C7AA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96B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352D6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997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F53AEDC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D02DE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3B37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04F8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7A0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4E7659E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BF7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10F2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EF02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FD2A6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F2E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D7317EE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FC13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E29B1" w14:textId="77777777" w:rsidR="002B025E" w:rsidRDefault="002B025E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  <w:p w14:paraId="53D2150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DAC7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DC5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Oltului  -</w:t>
            </w:r>
          </w:p>
          <w:p w14:paraId="2697932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223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9D65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259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4CCD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35B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6A0BE687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9ECDC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A73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978B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74C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4A73DD5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895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42B9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84C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CA541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CA75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90BEAB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BEE7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3996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FD6E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25D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3FE3DB3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775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29F4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531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ED25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9E3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4CD2EE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10D3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696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131+311</w:t>
            </w:r>
          </w:p>
          <w:p w14:paraId="47A2C2A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13CE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B9F1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30247">
              <w:rPr>
                <w:b/>
                <w:bCs/>
                <w:sz w:val="19"/>
                <w:szCs w:val="19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828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5595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B005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8AFC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5BCE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9E3FE3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4237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F9D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146+300</w:t>
            </w:r>
          </w:p>
          <w:p w14:paraId="044AA05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37BF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563D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D4385">
              <w:rPr>
                <w:b/>
                <w:bCs/>
                <w:sz w:val="20"/>
                <w:szCs w:val="20"/>
              </w:rPr>
              <w:t>Voșlobeni</w:t>
            </w:r>
            <w:r>
              <w:rPr>
                <w:b/>
                <w:bCs/>
                <w:sz w:val="20"/>
                <w:szCs w:val="20"/>
              </w:rPr>
              <w:t xml:space="preserve"> -</w:t>
            </w:r>
          </w:p>
          <w:p w14:paraId="14932311" w14:textId="77777777" w:rsidR="002B025E" w:rsidRPr="00830247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20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50A5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3454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4A5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CA0F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89F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6DC4A26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C0EB1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9B8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7438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4AA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0F86DF5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751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07EDA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363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F4DE5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1E5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E47DAD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4F77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606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E10E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9BD6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0924517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1B6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3F779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98C6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8AFC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90E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4D20870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7466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12D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CAC0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CDA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Lăzarea</w:t>
            </w:r>
          </w:p>
          <w:p w14:paraId="59DAC92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B83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9754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055B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61E1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BFB3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C05518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69C9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073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739A7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7FA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Ditrău</w:t>
            </w:r>
          </w:p>
          <w:p w14:paraId="600C13A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21D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3BEF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041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85AD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14D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C5ADA8A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5E37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4A5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C7D5D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347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Subcetate Mureș</w:t>
            </w:r>
          </w:p>
          <w:p w14:paraId="1654D29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C3D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BEDAA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756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2BFF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951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DBDA84" w14:textId="77777777" w:rsidR="002B025E" w:rsidRPr="000D7AA7" w:rsidRDefault="002B02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0D7AA7">
              <w:rPr>
                <w:b/>
                <w:bCs/>
                <w:iCs/>
                <w:sz w:val="20"/>
              </w:rPr>
              <w:t>Se interzice circulația t</w:t>
            </w:r>
            <w:r>
              <w:rPr>
                <w:b/>
                <w:bCs/>
                <w:iCs/>
                <w:sz w:val="20"/>
              </w:rPr>
              <w:t>r</w:t>
            </w:r>
            <w:r w:rsidRPr="000D7AA7">
              <w:rPr>
                <w:b/>
                <w:bCs/>
                <w:iCs/>
                <w:sz w:val="20"/>
              </w:rPr>
              <w:t>enurilor de marfă.</w:t>
            </w:r>
          </w:p>
        </w:tc>
      </w:tr>
      <w:tr w:rsidR="002B025E" w14:paraId="75DB2364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98C7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F06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F28D1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9BA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43E8A18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34F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FD24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908E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2996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302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9FB6A0A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A5F7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F1A4" w14:textId="77777777" w:rsidR="002B025E" w:rsidRDefault="002B025E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2CC43" w14:textId="77777777" w:rsidR="002B025E" w:rsidRPr="00F6236C" w:rsidRDefault="002B025E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FC36" w14:textId="77777777" w:rsidR="002B025E" w:rsidRDefault="002B025E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32825D3D" w14:textId="77777777" w:rsidR="002B025E" w:rsidRDefault="002B025E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BAC9" w14:textId="77777777" w:rsidR="002B025E" w:rsidRDefault="002B025E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91C0" w14:textId="77777777" w:rsidR="002B025E" w:rsidRDefault="002B025E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5FB3" w14:textId="77777777" w:rsidR="002B025E" w:rsidRDefault="002B025E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0DB4" w14:textId="77777777" w:rsidR="002B025E" w:rsidRPr="00F6236C" w:rsidRDefault="002B025E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644B" w14:textId="77777777" w:rsidR="002B025E" w:rsidRDefault="002B025E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F18F7CB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BE7A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B14A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183+950</w:t>
            </w:r>
          </w:p>
          <w:p w14:paraId="30B5203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CE7E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97A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DB3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4B49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51C3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93F81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0E8E" w14:textId="77777777" w:rsidR="002B025E" w:rsidRPr="007F77BB" w:rsidRDefault="002B025E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Semnalizatăpe teren numai în capătul X. </w:t>
            </w:r>
          </w:p>
          <w:p w14:paraId="2ED93D7F" w14:textId="77777777" w:rsidR="002B025E" w:rsidRDefault="002B025E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Fără inductori. Linia 3 stația Toplița protecție lucrări și muncitori liniile 1 și 2 </w:t>
            </w:r>
          </w:p>
        </w:tc>
      </w:tr>
      <w:tr w:rsidR="002B025E" w14:paraId="4F0858F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0B99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D92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8E93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7C5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Aluniş Mureş</w:t>
            </w:r>
          </w:p>
          <w:p w14:paraId="5543CE6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131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B4649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47B5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A37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F460E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F4C8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4DC7ADE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91DB3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111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245+050</w:t>
            </w:r>
          </w:p>
          <w:p w14:paraId="2B6CF6D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A5DE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E56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Aluniş Mureş -</w:t>
            </w:r>
          </w:p>
          <w:p w14:paraId="078488C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887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1F16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C716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64D50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BCF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Cu inductori de </w:t>
            </w:r>
          </w:p>
          <w:p w14:paraId="23AD635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2000 Hz. Valabilă doar pentru trenurile tip automotor</w:t>
            </w:r>
          </w:p>
        </w:tc>
      </w:tr>
      <w:tr w:rsidR="002B025E" w14:paraId="3CD5483D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77FD1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22E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F287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42D1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742385F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7BCD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51346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1259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F949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44C0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F615350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1FA1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74AA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3A2A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585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0566D25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EBF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F11F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DE0F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B5D9C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FE4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15243F81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1162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B70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DDB0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487E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452D552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46A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8F47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594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EF0E1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882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2B025E" w14:paraId="42681361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F5D5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A82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B77E0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A8A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Dumbrăvioara</w:t>
            </w:r>
          </w:p>
          <w:p w14:paraId="29FE396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4F7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0C95E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E5C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0D9D7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B8B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2B025E" w14:paraId="481A35B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5458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C813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2598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39C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16A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767E79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BC340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47B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0CAC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107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9.</w:t>
            </w:r>
          </w:p>
          <w:p w14:paraId="169E0B0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DB1FA5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27A3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6B9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1FE1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8DD4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748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B8B944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C3E7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4E9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7A69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C96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7.</w:t>
            </w:r>
          </w:p>
          <w:p w14:paraId="213EB4F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FB46D0B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DD0CB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D8E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2779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30F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  <w:p w14:paraId="72EF204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C00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995633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895F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E64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8A7C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9C9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6891F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7 .</w:t>
            </w:r>
          </w:p>
        </w:tc>
      </w:tr>
      <w:tr w:rsidR="002B025E" w14:paraId="5F54D669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47AA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2A9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908F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EB68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 Sud</w:t>
            </w:r>
          </w:p>
          <w:p w14:paraId="011C7D0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73A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</w:t>
            </w:r>
          </w:p>
          <w:p w14:paraId="2F6275A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795D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C6D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03A5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B86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D6B4C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E2940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2B025E" w14:paraId="163F5524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5123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812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D1E4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5D7D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 Mureş Sud</w:t>
            </w:r>
          </w:p>
          <w:p w14:paraId="27554B6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D6D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de cale </w:t>
            </w:r>
          </w:p>
          <w:p w14:paraId="025175F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2A01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199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B3A6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2D74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3873F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C589A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2B025E" w14:paraId="1AAC94F9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0EC3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09A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433+660</w:t>
            </w:r>
          </w:p>
          <w:p w14:paraId="6B98626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B4C1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4320" w14:textId="77777777" w:rsidR="002B025E" w:rsidRDefault="002B025E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1BD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9CB7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F17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66E2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CCC7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BAF3107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BE095" w14:textId="77777777" w:rsidR="002B025E" w:rsidRDefault="002B025E" w:rsidP="002B02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3A2F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108E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EDF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5C487A3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58D7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591B16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90B7" w14:textId="77777777" w:rsidR="002B025E" w:rsidRPr="00514DA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7D3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A4C9" w14:textId="77777777" w:rsidR="002B025E" w:rsidRPr="00F6236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8BE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84474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și  8.</w:t>
            </w:r>
          </w:p>
        </w:tc>
      </w:tr>
    </w:tbl>
    <w:p w14:paraId="1AF8C943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11E8690A" w14:textId="77777777" w:rsidR="002B025E" w:rsidRDefault="002B025E" w:rsidP="00503CFC">
      <w:pPr>
        <w:pStyle w:val="Heading1"/>
        <w:spacing w:line="360" w:lineRule="auto"/>
      </w:pPr>
      <w:r>
        <w:t>LINIA 412</w:t>
      </w:r>
    </w:p>
    <w:p w14:paraId="1C1267C5" w14:textId="77777777" w:rsidR="002B025E" w:rsidRDefault="002B025E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B025E" w14:paraId="79A0937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C0D1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DA0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4E86" w14:textId="77777777" w:rsidR="002B025E" w:rsidRPr="005C35B0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155A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B65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călcâi TDJ </w:t>
            </w:r>
          </w:p>
          <w:p w14:paraId="63B1434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E38C9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5298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BD7E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4D1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la </w:t>
            </w:r>
          </w:p>
          <w:p w14:paraId="0ECA155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1.</w:t>
            </w:r>
          </w:p>
        </w:tc>
      </w:tr>
      <w:tr w:rsidR="002B025E" w14:paraId="67655D80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7B00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742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A1578" w14:textId="77777777" w:rsidR="002B025E" w:rsidRPr="005C35B0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68ED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367E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63554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8AFA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  <w:p w14:paraId="66B6A4B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978D7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95B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Afectează Parcurs 2</w:t>
            </w:r>
          </w:p>
        </w:tc>
      </w:tr>
      <w:tr w:rsidR="002B025E" w14:paraId="6A687387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F767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069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45A3" w14:textId="77777777" w:rsidR="002B025E" w:rsidRPr="005C35B0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714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Apahida</w:t>
            </w:r>
          </w:p>
          <w:p w14:paraId="0D84972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86B0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E7836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577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686D57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0CAA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DD3F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CBF8B06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FDF9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023E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3F93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A34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</w:t>
            </w:r>
          </w:p>
          <w:p w14:paraId="7C02891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67A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C5FA7A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2CD3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4957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69E8B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09D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486818F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519B5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7F4E5" w14:textId="77777777" w:rsidR="002B025E" w:rsidRDefault="002B025E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077ABB41" w14:textId="77777777" w:rsidR="002B025E" w:rsidRDefault="002B025E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59B9" w14:textId="77777777" w:rsidR="002B025E" w:rsidRDefault="002B025E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CF05" w14:textId="77777777" w:rsidR="002B025E" w:rsidRDefault="002B025E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 Cap Y</w:t>
            </w:r>
          </w:p>
          <w:p w14:paraId="0A36D13B" w14:textId="77777777" w:rsidR="002B025E" w:rsidRDefault="002B025E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572D0" w14:textId="77777777" w:rsidR="002B025E" w:rsidRDefault="002B025E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801D" w14:textId="77777777" w:rsidR="002B025E" w:rsidRPr="00396332" w:rsidRDefault="002B025E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9767" w14:textId="77777777" w:rsidR="002B025E" w:rsidRDefault="002B025E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40C20D1B" w14:textId="77777777" w:rsidR="002B025E" w:rsidRDefault="002B025E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919C" w14:textId="77777777" w:rsidR="002B025E" w:rsidRDefault="002B025E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EE7B" w14:textId="77777777" w:rsidR="002B025E" w:rsidRDefault="002B025E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594B23C" w14:textId="77777777" w:rsidR="002B025E" w:rsidRDefault="002B025E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4F9A3C0E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3C04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430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12+880</w:t>
            </w:r>
          </w:p>
          <w:p w14:paraId="2C24AB7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24C4C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BA34" w14:textId="77777777" w:rsidR="002B025E" w:rsidRDefault="002B025E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1F853861" w14:textId="77777777" w:rsidR="002B025E" w:rsidRDefault="002B025E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0B2C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6AE4A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49B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DBC7C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B41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33CD3E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(zona TN km 12+908)</w:t>
            </w:r>
          </w:p>
        </w:tc>
      </w:tr>
      <w:tr w:rsidR="002B025E" w14:paraId="4EA0CB88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EB795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5BF7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14+650</w:t>
            </w:r>
          </w:p>
          <w:p w14:paraId="4B1E5D0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46A9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AF2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3087BC1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C1E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79B5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EF6D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40AB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D9A30" w14:textId="77777777" w:rsidR="002B025E" w:rsidRDefault="002B025E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3AF11AE0" w14:textId="77777777" w:rsidR="002B025E" w:rsidRDefault="002B025E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14+685)</w:t>
            </w:r>
          </w:p>
        </w:tc>
      </w:tr>
      <w:tr w:rsidR="002B025E" w14:paraId="26BB757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F72D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39D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F95D2" w14:textId="77777777" w:rsidR="002B025E" w:rsidRPr="005C35B0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7E8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5ED9770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2E2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72E21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73BA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805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2DF2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7A6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6FC4299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58C0E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AF4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2258" w14:textId="77777777" w:rsidR="002B025E" w:rsidRPr="005C35B0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7B9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17F046E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70F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43E4D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  <w:p w14:paraId="18AFB50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7C1612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0B80BA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B9C5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B72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AEF86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A7A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6792C62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FB05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D53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16+254</w:t>
            </w:r>
          </w:p>
          <w:p w14:paraId="0D1F90F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9E91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C8AF" w14:textId="77777777" w:rsidR="002B025E" w:rsidRPr="007239CA" w:rsidRDefault="002B025E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  <w:r w:rsidRPr="007239CA">
              <w:rPr>
                <w:b/>
                <w:bCs/>
                <w:sz w:val="20"/>
              </w:rPr>
              <w:t>St.</w:t>
            </w:r>
            <w:r>
              <w:rPr>
                <w:b/>
                <w:bCs/>
                <w:sz w:val="20"/>
              </w:rPr>
              <w:t xml:space="preserve"> </w:t>
            </w:r>
            <w:r w:rsidRPr="007239CA">
              <w:rPr>
                <w:b/>
                <w:bCs/>
                <w:sz w:val="20"/>
              </w:rPr>
              <w:t xml:space="preserve">Bonțida </w:t>
            </w:r>
            <w:r>
              <w:rPr>
                <w:b/>
                <w:bCs/>
                <w:sz w:val="20"/>
              </w:rPr>
              <w:t xml:space="preserve">-semnal intrare St. </w:t>
            </w:r>
            <w:r w:rsidRPr="007239CA">
              <w:rPr>
                <w:b/>
                <w:bCs/>
                <w:sz w:val="20"/>
              </w:rPr>
              <w:t>Bonțida</w:t>
            </w:r>
          </w:p>
          <w:p w14:paraId="5B63E1A0" w14:textId="77777777" w:rsidR="002B025E" w:rsidRPr="007239CA" w:rsidRDefault="002B025E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</w:t>
            </w:r>
            <w:r w:rsidRPr="007239CA">
              <w:rPr>
                <w:b/>
                <w:bCs/>
                <w:sz w:val="20"/>
              </w:rPr>
              <w:t>inclusiv linia 2 directă și schimbătoarele</w:t>
            </w:r>
          </w:p>
          <w:p w14:paraId="21D3A14D" w14:textId="77777777" w:rsidR="002B025E" w:rsidRDefault="002B025E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7239CA">
              <w:rPr>
                <w:b/>
                <w:bCs/>
                <w:sz w:val="20"/>
              </w:rPr>
              <w:t>13,</w:t>
            </w:r>
            <w:r>
              <w:rPr>
                <w:b/>
                <w:bCs/>
                <w:sz w:val="20"/>
              </w:rPr>
              <w:t xml:space="preserve"> </w:t>
            </w:r>
            <w:r w:rsidRPr="007239CA">
              <w:rPr>
                <w:b/>
                <w:bCs/>
                <w:sz w:val="20"/>
              </w:rPr>
              <w:t>1 și 3A</w:t>
            </w:r>
            <w:r>
              <w:rPr>
                <w:b/>
                <w:bCs/>
                <w:sz w:val="20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C93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6E5F8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54A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86FF1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470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FD055D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3615687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964C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AD4A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16+450</w:t>
            </w:r>
          </w:p>
          <w:p w14:paraId="0DDBD10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9C6E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00F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Bonțida</w:t>
            </w:r>
          </w:p>
          <w:p w14:paraId="3E0D489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5C30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FA5F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010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C4BD2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83A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B807F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4DC5729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74BF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A33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8178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C88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Bonțida</w:t>
            </w:r>
          </w:p>
          <w:p w14:paraId="530F17D8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linia 3 directă și sh.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29EC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DB96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D22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16+254</w:t>
            </w:r>
          </w:p>
          <w:p w14:paraId="0958C32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12A7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C55D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03CB6">
              <w:rPr>
                <w:b/>
                <w:bCs/>
                <w:i/>
                <w:iCs/>
                <w:sz w:val="20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18,00.</w:t>
            </w:r>
          </w:p>
        </w:tc>
      </w:tr>
      <w:tr w:rsidR="002B025E" w14:paraId="50C36B5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FD1F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682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04A95EF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E52D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E44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136C995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48FD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F7CD5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BAA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1E29E9F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A8C1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6C4A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 (zonă pod km 21+537)</w:t>
            </w:r>
          </w:p>
        </w:tc>
      </w:tr>
      <w:tr w:rsidR="002B025E" w14:paraId="7838166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1B02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083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22+190</w:t>
            </w:r>
          </w:p>
          <w:p w14:paraId="3FA74D2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6780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51EC" w14:textId="77777777" w:rsidR="002B025E" w:rsidRDefault="002B025E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0A059BF6" w14:textId="77777777" w:rsidR="002B025E" w:rsidRDefault="002B025E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DBF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B9DD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D432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105A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E16C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046D829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22+212)</w:t>
            </w:r>
          </w:p>
        </w:tc>
      </w:tr>
      <w:tr w:rsidR="002B025E" w14:paraId="66BDD5B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039B3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383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31B3A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4EF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643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C5C7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478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21+900</w:t>
            </w:r>
          </w:p>
          <w:p w14:paraId="78C7A10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2560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897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2CE18132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D9A1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B5C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674A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4D1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Iclod linia 4 abătută</w:t>
            </w:r>
          </w:p>
          <w:p w14:paraId="485A131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B7D7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622876A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D92C7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C48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EF31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C129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68AED78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354D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B884" w14:textId="77777777" w:rsidR="002B025E" w:rsidRDefault="002B025E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22+704</w:t>
            </w:r>
          </w:p>
          <w:p w14:paraId="64CE8F38" w14:textId="77777777" w:rsidR="002B025E" w:rsidRDefault="002B025E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4D81" w14:textId="77777777" w:rsidR="002B025E" w:rsidRDefault="002B025E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38DC" w14:textId="77777777" w:rsidR="002B025E" w:rsidRDefault="002B025E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Iclod -</w:t>
            </w:r>
          </w:p>
          <w:p w14:paraId="21353873" w14:textId="77777777" w:rsidR="002B025E" w:rsidRDefault="002B025E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563E" w14:textId="77777777" w:rsidR="002B025E" w:rsidRDefault="002B025E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406C" w14:textId="77777777" w:rsidR="002B025E" w:rsidRPr="00396332" w:rsidRDefault="002B025E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4360C" w14:textId="77777777" w:rsidR="002B025E" w:rsidRDefault="002B025E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106D" w14:textId="77777777" w:rsidR="002B025E" w:rsidRPr="00396332" w:rsidRDefault="002B025E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E391" w14:textId="77777777" w:rsidR="002B025E" w:rsidRDefault="002B025E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2B025E" w14:paraId="13D05DB0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4EC7D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138D3" w14:textId="77777777" w:rsidR="002B025E" w:rsidRDefault="002B025E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24+820</w:t>
            </w:r>
          </w:p>
          <w:p w14:paraId="0CDDC016" w14:textId="77777777" w:rsidR="002B025E" w:rsidRDefault="002B025E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EBFC5" w14:textId="77777777" w:rsidR="002B025E" w:rsidRDefault="002B025E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AFBF" w14:textId="77777777" w:rsidR="002B025E" w:rsidRDefault="002B025E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21A8" w14:textId="77777777" w:rsidR="002B025E" w:rsidRDefault="002B025E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F9C1" w14:textId="77777777" w:rsidR="002B025E" w:rsidRPr="00396332" w:rsidRDefault="002B025E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4524" w14:textId="77777777" w:rsidR="002B025E" w:rsidRDefault="002B025E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62BA" w14:textId="77777777" w:rsidR="002B025E" w:rsidRDefault="002B025E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3BBC" w14:textId="77777777" w:rsidR="002B025E" w:rsidRDefault="002B025E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</w:rPr>
              <w:br/>
              <w:t>(zonă pod km 24+848)</w:t>
            </w:r>
          </w:p>
        </w:tc>
      </w:tr>
      <w:tr w:rsidR="002B025E" w14:paraId="29BDE9A6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D9DE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E495" w14:textId="77777777" w:rsidR="002B025E" w:rsidRDefault="002B025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DCDD2" w14:textId="77777777" w:rsidR="002B025E" w:rsidRDefault="002B025E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B2C8" w14:textId="77777777" w:rsidR="002B025E" w:rsidRDefault="002B025E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4CB1" w14:textId="77777777" w:rsidR="002B025E" w:rsidRDefault="002B025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AF852" w14:textId="77777777" w:rsidR="002B025E" w:rsidRPr="00396332" w:rsidRDefault="002B025E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52959" w14:textId="77777777" w:rsidR="002B025E" w:rsidRDefault="002B025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25+790</w:t>
            </w:r>
          </w:p>
          <w:p w14:paraId="739000B6" w14:textId="77777777" w:rsidR="002B025E" w:rsidRDefault="002B025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4DF6" w14:textId="77777777" w:rsidR="002B025E" w:rsidRPr="00396332" w:rsidRDefault="002B025E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BC59" w14:textId="77777777" w:rsidR="002B025E" w:rsidRDefault="002B025E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</w:t>
            </w:r>
          </w:p>
          <w:p w14:paraId="276D5E0D" w14:textId="77777777" w:rsidR="002B025E" w:rsidRDefault="002B025E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25+811)</w:t>
            </w:r>
          </w:p>
        </w:tc>
      </w:tr>
      <w:tr w:rsidR="002B025E" w14:paraId="3AA9C16A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4DC2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FE1D" w14:textId="77777777" w:rsidR="002B025E" w:rsidRDefault="002B025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31+770</w:t>
            </w:r>
          </w:p>
          <w:p w14:paraId="65699B70" w14:textId="77777777" w:rsidR="002B025E" w:rsidRDefault="002B025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D1006" w14:textId="77777777" w:rsidR="002B025E" w:rsidRDefault="002B025E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8515" w14:textId="77777777" w:rsidR="002B025E" w:rsidRDefault="002B025E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 xml:space="preserve">St. Gherla </w:t>
            </w:r>
          </w:p>
          <w:p w14:paraId="75EA345E" w14:textId="77777777" w:rsidR="002B025E" w:rsidRDefault="002B025E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EDC4" w14:textId="77777777" w:rsidR="002B025E" w:rsidRDefault="002B025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362B" w14:textId="77777777" w:rsidR="002B025E" w:rsidRPr="00396332" w:rsidRDefault="002B025E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F1C7" w14:textId="77777777" w:rsidR="002B025E" w:rsidRDefault="002B025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B372E" w14:textId="77777777" w:rsidR="002B025E" w:rsidRDefault="002B025E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0E263" w14:textId="77777777" w:rsidR="002B025E" w:rsidRDefault="002B025E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776207D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C3FF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C1D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E05EA" w14:textId="77777777" w:rsidR="002B025E" w:rsidRPr="005C35B0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B88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2805CB3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0C1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48A5E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F5A1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8C48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E5CB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52D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32509B6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418CE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4BD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2E26" w14:textId="77777777" w:rsidR="002B025E" w:rsidRPr="005C35B0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3B80" w14:textId="77777777" w:rsidR="002B025E" w:rsidRDefault="002B025E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6B0B733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FD64" w14:textId="77777777" w:rsidR="002B025E" w:rsidRDefault="002B025E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4B8BB45" w14:textId="77777777" w:rsidR="002B025E" w:rsidRDefault="002B025E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DF52D05" w14:textId="77777777" w:rsidR="002B025E" w:rsidRDefault="002B025E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E252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44E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EE9D" w14:textId="77777777" w:rsidR="002B025E" w:rsidRPr="00396332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ECA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1D9525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0101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78D9" w14:textId="77777777" w:rsidR="002B025E" w:rsidRDefault="002B025E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15D7" w14:textId="77777777" w:rsidR="002B025E" w:rsidRPr="005C35B0" w:rsidRDefault="002B025E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C05B" w14:textId="77777777" w:rsidR="002B025E" w:rsidRDefault="002B025E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3E5B67">
              <w:rPr>
                <w:b/>
                <w:bCs/>
                <w:sz w:val="20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486F" w14:textId="77777777" w:rsidR="002B025E" w:rsidRDefault="002B025E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4C150" w14:textId="77777777" w:rsidR="002B025E" w:rsidRDefault="002B025E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DEA0" w14:textId="77777777" w:rsidR="002B025E" w:rsidRDefault="002B025E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  <w:p w14:paraId="72F15B51" w14:textId="77777777" w:rsidR="002B025E" w:rsidRDefault="002B025E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1F4C" w14:textId="77777777" w:rsidR="002B025E" w:rsidRPr="00396332" w:rsidRDefault="002B025E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7D9B" w14:textId="77777777" w:rsidR="002B025E" w:rsidRDefault="002B025E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2B025E" w14:paraId="1C0435E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9652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BC83" w14:textId="77777777" w:rsidR="002B025E" w:rsidRPr="00003CB6" w:rsidRDefault="002B025E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A8C9" w14:textId="77777777" w:rsidR="002B025E" w:rsidRPr="00003CB6" w:rsidRDefault="002B025E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ED87" w14:textId="77777777" w:rsidR="002B025E" w:rsidRPr="00003CB6" w:rsidRDefault="002B025E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2AF6" w14:textId="77777777" w:rsidR="002B025E" w:rsidRDefault="002B025E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EDD1" w14:textId="77777777" w:rsidR="002B025E" w:rsidRDefault="002B025E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4B95" w14:textId="77777777" w:rsidR="002B025E" w:rsidRDefault="002B025E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0791B" w14:textId="77777777" w:rsidR="002B025E" w:rsidRDefault="002B025E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E2D1" w14:textId="77777777" w:rsidR="002B025E" w:rsidRDefault="002B025E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03CB6">
              <w:rPr>
                <w:b/>
                <w:bCs/>
                <w:i/>
                <w:iCs/>
                <w:sz w:val="20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18,00.</w:t>
            </w:r>
          </w:p>
        </w:tc>
      </w:tr>
      <w:tr w:rsidR="002B025E" w14:paraId="7A773F1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DD4A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56F3" w14:textId="77777777" w:rsidR="002B025E" w:rsidRPr="00003CB6" w:rsidRDefault="002B025E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4D71" w14:textId="77777777" w:rsidR="002B025E" w:rsidRPr="00003CB6" w:rsidRDefault="002B025E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C57D" w14:textId="77777777" w:rsidR="002B025E" w:rsidRPr="00003CB6" w:rsidRDefault="002B025E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134B" w14:textId="77777777" w:rsidR="002B025E" w:rsidRPr="00003CB6" w:rsidRDefault="002B025E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F7A4" w14:textId="77777777" w:rsidR="002B025E" w:rsidRPr="00003CB6" w:rsidRDefault="002B025E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2ECA" w14:textId="77777777" w:rsidR="002B025E" w:rsidRPr="00003CB6" w:rsidRDefault="002B025E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DB78C" w14:textId="77777777" w:rsidR="002B025E" w:rsidRPr="00003CB6" w:rsidRDefault="002B025E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7098" w14:textId="77777777" w:rsidR="002B025E" w:rsidRPr="00003CB6" w:rsidRDefault="002B025E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2B025E" w14:paraId="587EA5D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B9D29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FF0A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5DAD17F8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7051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AAA7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B8029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7D62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064C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6873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8F1A0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3DA458A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</w:t>
            </w:r>
          </w:p>
          <w:p w14:paraId="27AAA4B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42+327)</w:t>
            </w:r>
          </w:p>
        </w:tc>
      </w:tr>
      <w:tr w:rsidR="002B025E" w14:paraId="5CF1AFB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C6E37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CF04D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44+985</w:t>
            </w:r>
          </w:p>
          <w:p w14:paraId="2A6B75EB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77D5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D20D1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Cap X </w:t>
            </w:r>
            <w:r w:rsidRPr="00EF5BBB">
              <w:rPr>
                <w:b/>
                <w:bCs/>
                <w:sz w:val="20"/>
              </w:rPr>
              <w:t xml:space="preserve">(zona TN km </w:t>
            </w:r>
            <w:r>
              <w:rPr>
                <w:b/>
                <w:bCs/>
                <w:sz w:val="20"/>
              </w:rPr>
              <w:t>45</w:t>
            </w:r>
            <w:r w:rsidRPr="00EF5BBB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035</w:t>
            </w:r>
            <w:r w:rsidRPr="00EF5BBB">
              <w:rPr>
                <w:b/>
                <w:bCs/>
                <w:sz w:val="20"/>
              </w:rPr>
              <w:t>)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09DE9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BF06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18AD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9A55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A7E3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BBC96CB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626CEA9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6570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33EA0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37CC" w14:textId="77777777" w:rsidR="002B025E" w:rsidRPr="005C35B0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6560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8F822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C83E52C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</w:t>
            </w:r>
          </w:p>
          <w:p w14:paraId="1AFBCB5D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645C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F263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BF6C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44A9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5F6C001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DC4F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06552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AB1E" w14:textId="77777777" w:rsidR="002B025E" w:rsidRPr="005C35B0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7DCE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1E4734DC" w14:textId="77777777" w:rsidR="002B025E" w:rsidRDefault="002B025E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9A7D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70A7A96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A9C8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169A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ED95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4C97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34C0C34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B6364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DDA6" w14:textId="77777777" w:rsidR="002B025E" w:rsidRDefault="002B025E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1FD7" w14:textId="77777777" w:rsidR="002B025E" w:rsidRPr="005C35B0" w:rsidRDefault="002B025E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66296" w14:textId="77777777" w:rsidR="002B025E" w:rsidRDefault="002B025E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C20C" w14:textId="77777777" w:rsidR="002B025E" w:rsidRDefault="002B025E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D130FC" w14:textId="77777777" w:rsidR="002B025E" w:rsidRDefault="002B025E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F93B" w14:textId="77777777" w:rsidR="002B025E" w:rsidRPr="00396332" w:rsidRDefault="002B025E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236D" w14:textId="77777777" w:rsidR="002B025E" w:rsidRDefault="002B025E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E204" w14:textId="77777777" w:rsidR="002B025E" w:rsidRPr="00396332" w:rsidRDefault="002B025E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8FFE" w14:textId="77777777" w:rsidR="002B025E" w:rsidRDefault="002B025E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D62377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BFD3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EDD5E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47+071</w:t>
            </w:r>
          </w:p>
          <w:p w14:paraId="33BF1F37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4012" w14:textId="77777777" w:rsidR="002B025E" w:rsidRPr="005C35B0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CA21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B85537">
              <w:rPr>
                <w:b/>
                <w:bCs/>
                <w:sz w:val="20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3ACB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3951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9B69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BF3D1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8F9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7834917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52979CAB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(inclusiv zonă pod Km 47 + 488)</w:t>
            </w:r>
          </w:p>
        </w:tc>
      </w:tr>
      <w:tr w:rsidR="002B025E" w14:paraId="74A54B5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C1C7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C370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48+800</w:t>
            </w:r>
          </w:p>
          <w:p w14:paraId="6C4378DA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22E0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6E9EF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Călători -</w:t>
            </w:r>
          </w:p>
          <w:p w14:paraId="0B09215C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8E5A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FAEB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FCAF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6B465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530B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D45AA5A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2B025E" w14:paraId="55D65EA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F9D6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4741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27183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993D1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Cășeiu – </w:t>
            </w:r>
          </w:p>
          <w:p w14:paraId="5718A1F9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C0C5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3450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DA65F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52+889</w:t>
            </w:r>
          </w:p>
          <w:p w14:paraId="01146507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8135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D828E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B33CEB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12AE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4C0B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7B5A09A0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31D7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E28A" w14:textId="77777777" w:rsidR="002B025E" w:rsidRDefault="002B025E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7CA3B560" w14:textId="77777777" w:rsidR="002B025E" w:rsidRDefault="002B025E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1DC9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6FE0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C5A1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A8D9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7450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2B025E" w14:paraId="3D8F8CE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4DE5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0BC2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60B9C27A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BA95" w14:textId="77777777" w:rsidR="002B025E" w:rsidRPr="005C35B0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B986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35AA29E3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CBFF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CA01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766E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D53A5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BA2E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4495D5C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2B025E" w14:paraId="7F22DA0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5FB3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3CAD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6B336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C38E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  <w:p w14:paraId="1BFC0D7C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11EF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2C707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A4323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  <w:p w14:paraId="112E8FA0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8B4FB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3E270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8459A1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3E5D5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16BC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74+000</w:t>
            </w:r>
          </w:p>
          <w:p w14:paraId="2E261BF7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9B44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2C95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15CB48C4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4B9D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899A8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90C7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1ED3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5A4B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6F1E0AF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6A0BBB7B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4B872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4DCAE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  <w:p w14:paraId="5FE2F54C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948A4" w14:textId="77777777" w:rsidR="002B025E" w:rsidRPr="005C35B0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81D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4C46BD4C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E76C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F9C5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C4BF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CA67B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BA763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1C12742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2B025E" w14:paraId="2DD96CC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59D7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7D20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7FD4F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7A85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Ileanda</w:t>
            </w:r>
          </w:p>
          <w:p w14:paraId="73420A58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BD7E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576E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C377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A863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6B70E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5220CAA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FD0B7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A099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91+450</w:t>
            </w:r>
          </w:p>
          <w:p w14:paraId="1E2BD631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C9A7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D9D2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1214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73300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6782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BBE46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20F3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7FFF9D9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>Fără inductori.                              (zona pod km 91+469)</w:t>
            </w:r>
          </w:p>
        </w:tc>
      </w:tr>
      <w:tr w:rsidR="002B025E" w14:paraId="65E590A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4EAD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3180B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93+360</w:t>
            </w:r>
          </w:p>
          <w:p w14:paraId="112E25A1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65DD7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DE78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33A56182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A8FBE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94BDB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F69D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A7A5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5123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3E39F58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D732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570D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95+002</w:t>
            </w:r>
          </w:p>
          <w:p w14:paraId="366E8F46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4C84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346DB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36C6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FD1A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D0F9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A41E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EED90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07C7EE8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31D8311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2B025E" w14:paraId="38956CF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E10F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CBF3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98+590</w:t>
            </w:r>
          </w:p>
          <w:p w14:paraId="4B76F867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5A11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FFF10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8EE30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9E6D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88028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6018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1904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A146CF2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CA45D20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</w:rPr>
              <w:t>+6</w:t>
            </w:r>
            <w:r>
              <w:rPr>
                <w:b/>
                <w:bCs/>
                <w:i/>
                <w:iCs/>
                <w:sz w:val="20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2B025E" w14:paraId="7372320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21F7D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DD7F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105+320</w:t>
            </w:r>
          </w:p>
          <w:p w14:paraId="0D8417DF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8B79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630C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365F7EC7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km 105+343</w:t>
            </w:r>
          </w:p>
          <w:p w14:paraId="088F73B6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6B150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F346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D9A87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EC35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8BD0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95F98B5" w14:textId="77777777" w:rsidR="002B025E" w:rsidRDefault="002B025E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67D88B3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A51C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308F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8D4DC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DFE0" w14:textId="77777777" w:rsidR="002B025E" w:rsidRDefault="002B025E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087B7A0E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3139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9B0BC7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DAB6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6570D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66CE1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BE7CE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6F9EC9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DFAD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BF059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111+200</w:t>
            </w:r>
          </w:p>
          <w:p w14:paraId="6DB073F3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2784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BEB6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00BDF1BC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73D2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0472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42DE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0635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E4A4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20222B3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2FAF492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51B6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A78E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111+700</w:t>
            </w:r>
          </w:p>
          <w:p w14:paraId="19C4D6EB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B12A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7026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Băbuțeni – </w:t>
            </w:r>
          </w:p>
          <w:p w14:paraId="7E4D3E1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D658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D8E3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8475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706B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92B6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07021CB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8CD1BC6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2B025E" w14:paraId="1BA3BA4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64F48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6F80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113+820</w:t>
            </w:r>
          </w:p>
          <w:p w14:paraId="59FE3C2B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2015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66CAA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5033A7F3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E839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AF77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637C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849B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121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2B025E" w14:paraId="190C9EF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042A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BF4F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23E0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0A9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EF264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5B97F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2ECF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25D5E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4B265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 Nesemnalizată pe teren.</w:t>
            </w:r>
          </w:p>
        </w:tc>
      </w:tr>
      <w:tr w:rsidR="002B025E" w14:paraId="1F824C4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B2E25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EEB3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116+200</w:t>
            </w:r>
          </w:p>
          <w:p w14:paraId="0A8317C8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0375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59B5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  <w:p w14:paraId="3AD5FBE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116+224 </w:t>
            </w:r>
          </w:p>
          <w:p w14:paraId="3E2E9555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A1D7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8548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9DC45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416FD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2AC2B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7C3D9AB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1FDF125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89B1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45F4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676FAF1A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D7640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4E1E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5E9798B5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A405A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3AC6B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A31C1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38B63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3060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7B7C3CB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2B025E" w14:paraId="39FC3E2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EA9E2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11A0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119+700</w:t>
            </w:r>
          </w:p>
          <w:p w14:paraId="17A90EC1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BD9B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C5B0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13A9DDB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Jibou </w:t>
            </w:r>
          </w:p>
          <w:p w14:paraId="76AC453E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5475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ECF0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8442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5C65A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0D3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AB3ACE2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50A99DA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864A3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833B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22E2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317A4" w14:textId="77777777" w:rsidR="002B025E" w:rsidRDefault="002B025E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371E9265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2FFCA" w14:textId="77777777" w:rsidR="002B025E" w:rsidRDefault="002B025E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7BACB7" w14:textId="77777777" w:rsidR="002B025E" w:rsidRDefault="002B025E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DDB7E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6A02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1A484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15B55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223157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E37C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D627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B624C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C611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70094673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0A689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 </w:t>
            </w:r>
          </w:p>
          <w:p w14:paraId="7B6199E0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A592AD9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DA610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8AED8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7834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0D4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B514B55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75E8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732E6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97CA" w14:textId="77777777" w:rsidR="002B025E" w:rsidRPr="005C35B0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125A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1F40C4B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1 - 4 </w:t>
            </w:r>
          </w:p>
          <w:p w14:paraId="12C8496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8802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72F6B0C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9FA6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798B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2CC52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4552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0CFEBA1F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CEF9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1128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6F82E" w14:textId="77777777" w:rsidR="002B025E" w:rsidRPr="005C35B0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F5F1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1ADB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E2A96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8D0A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39C96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0C2C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9 şi 10 abătute.</w:t>
            </w:r>
          </w:p>
        </w:tc>
      </w:tr>
      <w:tr w:rsidR="002B025E" w14:paraId="27818235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EB57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254D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122+835</w:t>
            </w:r>
          </w:p>
          <w:p w14:paraId="4D76B365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FAEA" w14:textId="77777777" w:rsidR="002B025E" w:rsidRPr="005C35B0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B8F4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Jibou</w:t>
            </w:r>
          </w:p>
          <w:p w14:paraId="183E293B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85F1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294C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0BAC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8EC3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C168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9004AD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6CF369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C2D9EA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2EA685" w14:textId="77777777" w:rsidR="002B025E" w:rsidRPr="005C35B0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B72538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 Sălaj</w:t>
            </w:r>
          </w:p>
          <w:p w14:paraId="371B9436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119E4E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6F2E324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009685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9B603B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C79145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1CFC19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39D03E6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3C20B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F2B9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169+000</w:t>
            </w:r>
          </w:p>
          <w:p w14:paraId="71A744B3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36849" w14:textId="77777777" w:rsidR="002B025E" w:rsidRPr="005C35B0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950E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5A972070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472B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3EB2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1917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6CE2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F8AA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3B54E13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inductori de 2000 Hz </w:t>
            </w:r>
          </w:p>
          <w:p w14:paraId="4D811135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paleta de 70 / 375 </w:t>
            </w:r>
          </w:p>
          <w:p w14:paraId="6B7E0414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</w:rPr>
              <w:t xml:space="preserve">8+625 </w:t>
            </w:r>
          </w:p>
          <w:p w14:paraId="5C6F6DB2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4672B">
              <w:rPr>
                <w:b/>
                <w:bCs/>
                <w:i/>
                <w:iCs/>
                <w:sz w:val="20"/>
              </w:rPr>
              <w:t>dinspre</w:t>
            </w:r>
            <w:r w:rsidRPr="0094672B">
              <w:rPr>
                <w:b/>
                <w:bCs/>
                <w:i/>
                <w:sz w:val="20"/>
              </w:rPr>
              <w:t xml:space="preserve"> Satulung pe Someş.</w:t>
            </w:r>
          </w:p>
        </w:tc>
      </w:tr>
      <w:tr w:rsidR="002B025E" w14:paraId="627B8E91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B442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0F11C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172+530</w:t>
            </w:r>
          </w:p>
          <w:p w14:paraId="61FEB4A8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58A0B" w14:textId="77777777" w:rsidR="002B025E" w:rsidRPr="005C35B0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88E2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2A292B7B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DE4F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4143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6288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E847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C2B7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362B0C2C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3156" w14:textId="77777777" w:rsidR="002B025E" w:rsidRDefault="002B025E" w:rsidP="002B025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6FDC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175+445</w:t>
            </w:r>
          </w:p>
          <w:p w14:paraId="3E7E0691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B2A2" w14:textId="77777777" w:rsidR="002B025E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7AF0B" w14:textId="77777777" w:rsidR="002B025E" w:rsidRDefault="002B025E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5AF309B1" w14:textId="77777777" w:rsidR="002B025E" w:rsidRDefault="002B025E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BD31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DE3C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910A" w14:textId="77777777" w:rsidR="002B025E" w:rsidRDefault="002B025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2664" w14:textId="77777777" w:rsidR="002B025E" w:rsidRPr="00396332" w:rsidRDefault="002B025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1AA9D" w14:textId="77777777" w:rsidR="002B025E" w:rsidRDefault="002B025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2C7EC43C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0599739D" w14:textId="77777777" w:rsidR="002B025E" w:rsidRDefault="002B025E" w:rsidP="0002281B">
      <w:pPr>
        <w:pStyle w:val="Heading1"/>
        <w:spacing w:line="360" w:lineRule="auto"/>
      </w:pPr>
      <w:r>
        <w:t>LINIA 416</w:t>
      </w:r>
    </w:p>
    <w:p w14:paraId="6AF5034F" w14:textId="77777777" w:rsidR="002B025E" w:rsidRDefault="002B025E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B025E" w14:paraId="0BF4902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CD28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614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ADFC5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7444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6983757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1Th, 2Th, </w:t>
            </w:r>
          </w:p>
          <w:p w14:paraId="733D507B" w14:textId="77777777" w:rsidR="002B025E" w:rsidRDefault="002B025E">
            <w:pPr>
              <w:spacing w:before="40"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761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DD14B6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71EA4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3A1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46D42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3BD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7E08BC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1B55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6CB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697D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BA2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7CFC1B0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B, </w:t>
            </w:r>
          </w:p>
          <w:p w14:paraId="6EA69F3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8EA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  <w:p w14:paraId="336845A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2B-26B</w:t>
            </w:r>
          </w:p>
          <w:p w14:paraId="4244FF3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BFFE23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5296D7E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D83E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BC5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D663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59F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4F784AC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3C97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4AE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E52B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9826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004BA25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A+D, </w:t>
            </w:r>
          </w:p>
          <w:p w14:paraId="709F10F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- 10A şi </w:t>
            </w:r>
          </w:p>
          <w:p w14:paraId="215A79C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537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toate liniile </w:t>
            </w:r>
          </w:p>
          <w:p w14:paraId="2C31B33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1A-10A,</w:t>
            </w:r>
          </w:p>
          <w:p w14:paraId="09B59E5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  <w:p w14:paraId="178893D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D9CCBA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333E1ED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1A-55A</w:t>
            </w:r>
          </w:p>
          <w:p w14:paraId="7130D45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94E47E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A0592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48DF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84CA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E127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705A92D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96B9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01B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0535858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0FFB5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B74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 xml:space="preserve"> Linia 1C din St. Dej Triaj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(inclusiv peste schimbătoarele 19T,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49T, 6A,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 xml:space="preserve">4A din </w:t>
            </w:r>
          </w:p>
          <w:p w14:paraId="717996E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D92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AFCCB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DE1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543B8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AD2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2E9D60D1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E330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78F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3F80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F72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15E465D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3E9E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 sch. </w:t>
            </w:r>
          </w:p>
          <w:p w14:paraId="5AD14C5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25T</w:t>
            </w:r>
          </w:p>
          <w:p w14:paraId="2A6A5E2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vârf</w:t>
            </w:r>
          </w:p>
          <w:p w14:paraId="4DABC38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51781FE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DAECD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B0E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B9F15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D5F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D6A5A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1C, 3C spre Grupa A, între sch. 25 T - 31 T - 33 T - 43 T - 51 T - 9A.</w:t>
            </w:r>
          </w:p>
        </w:tc>
      </w:tr>
      <w:tr w:rsidR="002B025E" w14:paraId="1DA43989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FC7A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CA4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1C11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AD2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065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E270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29F1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7+600</w:t>
            </w:r>
          </w:p>
          <w:p w14:paraId="2C2DB70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3D405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9B86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28ED126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08BF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684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F396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972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Reteag</w:t>
            </w:r>
          </w:p>
          <w:p w14:paraId="5503E4C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D19B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1403A">
              <w:rPr>
                <w:b/>
                <w:bCs/>
                <w:sz w:val="20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20E8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8356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68BF0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33B0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12+300 pana la varf R9</w:t>
            </w:r>
          </w:p>
        </w:tc>
      </w:tr>
      <w:tr w:rsidR="002B025E" w14:paraId="0AC7992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8BBFC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8AF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12+700</w:t>
            </w:r>
          </w:p>
          <w:p w14:paraId="3E5FE61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01B0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5DA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C484" w14:textId="77777777" w:rsidR="002B025E" w:rsidRPr="0011403A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9B712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137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B117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8D6E" w14:textId="77777777" w:rsidR="002B025E" w:rsidRPr="0011403A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706BAC0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CE4D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19B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6997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877F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C5E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71F95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5E9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13+000</w:t>
            </w:r>
          </w:p>
          <w:p w14:paraId="30616B7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0062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85C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314A4B7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49EF4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D8D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3086C1F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4013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E69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4C4C89A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967C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A877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A40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EE010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83C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610EB9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D52AC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466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E1C6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52D7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2FDEF5F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F19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77DC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27B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79E737F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719E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59C7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6A6976B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79BD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3F1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36A3E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7CED" w14:textId="77777777" w:rsidR="002B025E" w:rsidRDefault="002B025E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7CB876F9" w14:textId="77777777" w:rsidR="002B025E" w:rsidRDefault="002B025E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175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6C1E34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5092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4BDD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C1E9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2FB9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18E102B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152F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899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25+030</w:t>
            </w:r>
          </w:p>
          <w:p w14:paraId="2C3C0D5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8B83F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1031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748101D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F950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03BF" w14:textId="77777777" w:rsidR="002B025E" w:rsidRPr="00C4423F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A58B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D293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026E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17763A4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48E6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580C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C2E9" w14:textId="77777777" w:rsidR="002B025E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5CE8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637EF836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17D8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08658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EC5BF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F9E5" w14:textId="77777777" w:rsidR="002B025E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80EF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</w:rPr>
              <w:br/>
              <w:t>în abatere la liniile 5 - 12</w:t>
            </w:r>
          </w:p>
        </w:tc>
      </w:tr>
      <w:tr w:rsidR="002B025E" w14:paraId="26291B0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8989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0FE8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0788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B47D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4C9AEF35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AF40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12C6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C1EC2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4B05F" w14:textId="77777777" w:rsidR="002B025E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F19AF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6E3AB02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DB355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7FAC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C160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5C2F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Năsăud</w:t>
            </w:r>
          </w:p>
          <w:p w14:paraId="2DAF6EE3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BEF3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1D34ADD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F148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0756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4037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63E2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– ieşiri la liniile 1 şi 2.</w:t>
            </w:r>
          </w:p>
        </w:tc>
      </w:tr>
      <w:tr w:rsidR="002B025E" w14:paraId="070CEF8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42327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737F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30+150</w:t>
            </w:r>
          </w:p>
          <w:p w14:paraId="076CB14C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6222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3B507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Rebrișoara - </w:t>
            </w:r>
          </w:p>
          <w:p w14:paraId="4B749EFD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43AC2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FF11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F9CF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2A62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59D35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784784F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D7F0F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02FB4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CA49" w14:textId="77777777" w:rsidR="002B025E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0758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28196FC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9F720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75A50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575A50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575A50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353C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F186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7A66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50EE" w14:textId="77777777" w:rsidR="002B025E" w:rsidRPr="00620605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78851F1D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3DA27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50AD1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EF68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4FCF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B4788AC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0B78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E464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BC73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65D0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B4D3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CF01CE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– 12.</w:t>
            </w:r>
          </w:p>
        </w:tc>
      </w:tr>
      <w:tr w:rsidR="002B025E" w14:paraId="4EF46D7B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8F3A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E68EF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C4987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9C6F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7670060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6499A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73FC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589E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AFF1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684D8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F33992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2B025E" w14:paraId="1D53E9CB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8E08D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4508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2C82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4095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6F6674D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5C048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A0E2C53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73F65" w14:textId="77777777" w:rsidR="002B025E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FE54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A114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3776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307060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– 10.</w:t>
            </w:r>
          </w:p>
        </w:tc>
      </w:tr>
      <w:tr w:rsidR="002B025E" w14:paraId="62E625B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DF32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61D3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9B45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561B5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9B24D11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902B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995C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5329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92595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3AF39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04F430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37F1" w14:textId="77777777" w:rsidR="002B025E" w:rsidRDefault="002B025E" w:rsidP="002B02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F252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D821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4780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57E6C759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A96F8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E88AD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E33DC" w14:textId="77777777" w:rsidR="002B025E" w:rsidRDefault="002B025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83EAF" w14:textId="77777777" w:rsidR="002B025E" w:rsidRPr="00C4423F" w:rsidRDefault="002B025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9AF84" w14:textId="77777777" w:rsidR="002B025E" w:rsidRDefault="002B025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</w:rPr>
              <w:t>0 pana la calcai R14</w:t>
            </w:r>
          </w:p>
        </w:tc>
      </w:tr>
    </w:tbl>
    <w:p w14:paraId="7BCB48D8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384C0BA6" w14:textId="77777777" w:rsidR="002B025E" w:rsidRDefault="002B025E" w:rsidP="00380064">
      <w:pPr>
        <w:pStyle w:val="Heading1"/>
        <w:spacing w:line="360" w:lineRule="auto"/>
      </w:pPr>
      <w:r>
        <w:t>LINIA 500</w:t>
      </w:r>
    </w:p>
    <w:p w14:paraId="5867AD4E" w14:textId="77777777" w:rsidR="002B025E" w:rsidRPr="00071303" w:rsidRDefault="002B025E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2B025E" w14:paraId="7B411607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668D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E13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4149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6C9B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6E623D0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49CC9474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80EA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5B07788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EA85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FBB3F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2BF1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57E0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4A79D3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0701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599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312E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16916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50992D62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1F6EF1E1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2001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4509FA1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B79A7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6D1D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D43D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E54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C0158F2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B2C1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447F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1288BA6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B5D7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BF17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A1DC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39DB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6498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6F37C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B4D6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76E167F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E28A2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9BE45" w14:textId="77777777" w:rsidR="002B025E" w:rsidRDefault="002B025E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3AB9" w14:textId="77777777" w:rsidR="002B025E" w:rsidRPr="00D33E71" w:rsidRDefault="002B025E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CD5C" w14:textId="77777777" w:rsidR="002B025E" w:rsidRDefault="002B025E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0987" w14:textId="77777777" w:rsidR="002B025E" w:rsidRDefault="002B025E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6859" w14:textId="77777777" w:rsidR="002B025E" w:rsidRDefault="002B025E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ECBD0" w14:textId="77777777" w:rsidR="002B025E" w:rsidRDefault="002B025E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1F8DCE38" w14:textId="77777777" w:rsidR="002B025E" w:rsidRDefault="002B025E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044D" w14:textId="77777777" w:rsidR="002B025E" w:rsidRPr="00D33E71" w:rsidRDefault="002B025E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BC2A" w14:textId="77777777" w:rsidR="002B025E" w:rsidRDefault="002B025E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61E4CE1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ED88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57D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1A2CC05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103E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7E24E" w14:textId="77777777" w:rsidR="002B025E" w:rsidRPr="0008670B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5661A4A0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7AF5633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288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979C5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5E8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F9FF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A71D7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:rsidRPr="00456545" w14:paraId="5BBCE568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80C4E" w14:textId="77777777" w:rsidR="002B025E" w:rsidRPr="00456545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11DB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F2C5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86534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79DF5C78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B6CF8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25DB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93280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4093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2CB4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:rsidRPr="00456545" w14:paraId="1707125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B5D2" w14:textId="77777777" w:rsidR="002B025E" w:rsidRPr="00456545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140D7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1BDA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1FF6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6CF4E8D2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B2EF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12B02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9757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8D24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822F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:rsidRPr="00456545" w14:paraId="506D582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6DE69" w14:textId="77777777" w:rsidR="002B025E" w:rsidRPr="00456545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16F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2241041C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5BBF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7835B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6971325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718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DD78F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2D11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4ADC7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ABDF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B025E" w:rsidRPr="00456545" w14:paraId="472B124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C080C" w14:textId="77777777" w:rsidR="002B025E" w:rsidRPr="00456545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D5E18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07F9F3A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4C1D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B86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F3FD070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4449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47811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EEBF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B6EF04A" w14:textId="77777777" w:rsidR="002B025E" w:rsidRPr="00456545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5425E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D0CF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D8A8C08" w14:textId="77777777" w:rsidR="002B025E" w:rsidRPr="00A3090B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:rsidRPr="00456545" w14:paraId="107D663F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317C" w14:textId="77777777" w:rsidR="002B025E" w:rsidRPr="00456545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F552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1F98E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8E42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7C1535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3EA80B60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4FC92DA0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457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DC71D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782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6E96699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1E8E7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C047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:rsidRPr="00456545" w14:paraId="7A2F66C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83B81" w14:textId="77777777" w:rsidR="002B025E" w:rsidRPr="00456545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9BA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4378E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1828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6FCF7AA3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C3B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380162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6AA7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6C4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9617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EA4B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42727F" w14:textId="77777777" w:rsidR="002B025E" w:rsidRPr="005F21B7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2B025E" w:rsidRPr="00456545" w14:paraId="1E07459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79946" w14:textId="77777777" w:rsidR="002B025E" w:rsidRPr="00456545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BAF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79D7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D3F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1DCB9B88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A653C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AAA647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455A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62A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ECD9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1198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6DEC1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2B025E" w:rsidRPr="00456545" w14:paraId="646A0C2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6DEC" w14:textId="77777777" w:rsidR="002B025E" w:rsidRPr="00456545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AA9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20AA5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F20C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370A2F8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9DAC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D838F79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3F370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11C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4C44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B227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328020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2B025E" w:rsidRPr="00456545" w14:paraId="4C1DE08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839D" w14:textId="77777777" w:rsidR="002B025E" w:rsidRPr="00456545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034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0A63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6B22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B1C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ACAA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A92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69205499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6617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35D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2B025E" w:rsidRPr="00456545" w14:paraId="7219CD2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CAB29" w14:textId="77777777" w:rsidR="002B025E" w:rsidRPr="00456545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1C3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098E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6BD3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32E72BF6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399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043F25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5B42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A52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6A404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ED9D0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56C86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05539222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2B025E" w14:paraId="0BCB6693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F86B0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EF929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970F5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F69C2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AA8E99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A6A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0903B86C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EC6CEB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52742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FF4A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972B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00B3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1C8FB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2C264A0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569B45B6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DCE3B73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2B025E" w14:paraId="25F31536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AC6EF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74C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A161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CAB8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75EF5C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5DD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903D21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129EF0C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EB62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158C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7AF2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5CA5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A811C4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77BE4E5D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5AD12E8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2B025E" w14:paraId="2FEE00D3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917B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05D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5A688B3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24D31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4D2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06C5CBA2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6D21CB3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E9E4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EFC5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3A9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E35C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FE9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569DBB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2B025E" w14:paraId="4E332F27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7C16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453C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6990088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0FDE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EA126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2158FF0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D842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356B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34F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F10B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17A1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37302CCB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2B025E" w14:paraId="1915BF59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C8FB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088A" w14:textId="77777777" w:rsidR="002B025E" w:rsidRDefault="002B025E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A1A6" w14:textId="77777777" w:rsidR="002B025E" w:rsidRDefault="002B025E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3F89" w14:textId="77777777" w:rsidR="002B025E" w:rsidRDefault="002B025E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7EAF49A0" w14:textId="77777777" w:rsidR="002B025E" w:rsidRDefault="002B025E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87DAE" w14:textId="77777777" w:rsidR="002B025E" w:rsidRDefault="002B025E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A4E1B" w14:textId="77777777" w:rsidR="002B025E" w:rsidRDefault="002B025E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3501A" w14:textId="77777777" w:rsidR="002B025E" w:rsidRDefault="002B025E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3DE4DDAC" w14:textId="77777777" w:rsidR="002B025E" w:rsidRDefault="002B025E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8DC70" w14:textId="77777777" w:rsidR="002B025E" w:rsidRPr="00D33E71" w:rsidRDefault="002B025E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D7D12" w14:textId="77777777" w:rsidR="002B025E" w:rsidRDefault="002B025E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7A43E0D8" w14:textId="77777777" w:rsidR="002B025E" w:rsidRDefault="002B025E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2B025E" w14:paraId="5A6B2FD3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7CFD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9F6F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260326F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97F2E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0F82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438DC8D7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A89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6898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3F4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3E48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4DA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1340153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8CFD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BAFDC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38065E9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A91D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B5F2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F4CDAC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0AA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0334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C2A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3AB4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0FA3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A4AD0FC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82B673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8A69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ABE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450A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756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46122B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DEE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A95A5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B9E3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3041F54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A4D0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B67A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70223FD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48DB87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AB2D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B83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BC4C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9C08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6D4BB273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D3E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3DF2C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7E0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2491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4ADD5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104E8B5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AED4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C47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238D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C5D8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292BBF58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5E9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0EB71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5372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22E28D3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F7474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764F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309DDEE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7B5E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8FE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E5B93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067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696205C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4CD2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F48E8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A9F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9590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7753" w14:textId="77777777" w:rsidR="002B025E" w:rsidRPr="00534A55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143C85F8" w14:textId="77777777" w:rsidR="002B025E" w:rsidRPr="00534A55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0EC3443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2B025E" w14:paraId="12F53F8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C5759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FC39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D5B7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C777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39FEEEFB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E95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F730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CFF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32C8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C0183" w14:textId="77777777" w:rsidR="002B025E" w:rsidRPr="00534A55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1C42FD25" w14:textId="77777777" w:rsidR="002B025E" w:rsidRPr="00534A55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0F64656" w14:textId="77777777" w:rsidR="002B025E" w:rsidRPr="00534A55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2B025E" w14:paraId="6A368ED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52FE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CD8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025E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9994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484B9CE7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F377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F9924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A37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1574E3B8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D020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43FF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27AE8C3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1A119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064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0B70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8C05" w14:textId="77777777" w:rsidR="002B025E" w:rsidRPr="000C4604" w:rsidRDefault="002B025E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8ED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326545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107DD0F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55C6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5AEF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39AC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53D3" w14:textId="77777777" w:rsidR="002B025E" w:rsidRPr="000C4604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55B8A569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2B025E" w14:paraId="21E94E42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67A2A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891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CACCA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AA23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3A94B1CB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5919C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F7D9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022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2AC315C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6CF41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BC4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01A8C965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BF89F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A50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75217EC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AB42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D7B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38589864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39DB1968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A85E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773D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E18D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5E28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4F1C8" w14:textId="77777777" w:rsidR="002B025E" w:rsidRPr="00BB30B6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FAC69E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6467EAD5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2B025E" w14:paraId="31F82DB7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DD44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F4EAC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0109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AD7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14AA213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63D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2586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5269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399E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5A70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01BC9FA0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93B5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5528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1135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FD8E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3A31B831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FD3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57FB8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88C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1EA98A2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8255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EF5D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56D99F19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72A0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322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5505E9D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AC61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E5D3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2884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B1BC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693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313D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B01A" w14:textId="77777777" w:rsidR="002B025E" w:rsidRPr="000C4604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2B025E" w14:paraId="1D2A307C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711F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5B9C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044E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F076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8CDB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A549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E53F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288361F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18CBB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B986" w14:textId="77777777" w:rsidR="002B025E" w:rsidRPr="000C4604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2B025E" w14:paraId="09FC8391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C09D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4306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0F1086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1BF0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6D9B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53CA7540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FCF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51247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0E6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49F357E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F5F3B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2404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4F36F2B" w14:textId="77777777" w:rsidR="002B025E" w:rsidRPr="006C1F61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6B87A08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F4F8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596C7" w14:textId="77777777" w:rsidR="002B025E" w:rsidRDefault="002B025E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0B1C" w14:textId="77777777" w:rsidR="002B025E" w:rsidRDefault="002B025E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2191" w14:textId="77777777" w:rsidR="002B025E" w:rsidRDefault="002B025E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7CD6" w14:textId="77777777" w:rsidR="002B025E" w:rsidRDefault="002B025E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EA52" w14:textId="77777777" w:rsidR="002B025E" w:rsidRDefault="002B025E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17B0" w14:textId="77777777" w:rsidR="002B025E" w:rsidRDefault="002B025E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BB38" w14:textId="77777777" w:rsidR="002B025E" w:rsidRDefault="002B025E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4059F" w14:textId="77777777" w:rsidR="002B025E" w:rsidRPr="004143AF" w:rsidRDefault="002B025E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58AF30A0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5381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66A7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EE83D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4EEB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5048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4BBDE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E1B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919B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DCE0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5768D5FC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94D41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9C5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618C8F3F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6091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7E1B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54A3AD12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36E8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BC22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539B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69B3373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BCE9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DEE65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87F5190" w14:textId="77777777" w:rsidR="002B025E" w:rsidRPr="00D84BD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746EF0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F8C4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575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467459E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EC45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039D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E004AE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6EBA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DD80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0590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5AF5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F3FF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6C3E8BB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C89F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621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ED105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8887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C33897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A60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F1F3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DE1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7469959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C59B0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5F6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285B2485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2739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7D6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1ED5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8441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23589844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3CB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DE36A4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0278A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B09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D045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AAE1" w14:textId="77777777" w:rsidR="002B025E" w:rsidRPr="00534C03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08013BFB" w14:textId="77777777" w:rsidR="002B025E" w:rsidRPr="00534C03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266AF2D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2B025E" w14:paraId="4523457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CD9E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154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0CBAB17F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010B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CEDC6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158A7244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4A0E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F380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251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4E50573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C8FF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CDAE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D9C6D8C" w14:textId="77777777" w:rsidR="002B025E" w:rsidRPr="00D84BD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57728C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A325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B62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4106FB3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1DAF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9EF7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8E21BC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0550AE63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C09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41C9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7DF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0ADA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27C9" w14:textId="77777777" w:rsidR="002B025E" w:rsidRPr="001F07B1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F4714A6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24EFFAD9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2B025E" w14:paraId="36522786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35BC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516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A9AC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E95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368E311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CFD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0C0CAE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3C43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88F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C4A06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822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2AAEC274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0D66A845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2B025E" w14:paraId="34B46605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0BF6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E8C6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E916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6EE7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2486192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3D2F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250242C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87471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7DF5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6FE8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01A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BE475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44C42B0D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2B025E" w14:paraId="4C87D023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A8E8F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BB508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A668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CDF5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5B1F23D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FDE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F6673E8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97D1A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0FEA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121A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17F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D8DC4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2B025E" w14:paraId="1A8D4C9C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A39D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69C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C6D96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C8F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BBF8645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08A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B53EB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3E2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5713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3AA2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8244A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2E9162F0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B025E" w14:paraId="1214F1E7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0B1B9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ED0C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986A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F09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075127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6D39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DF34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9568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7B244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E9B5D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0B359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2B025E" w14:paraId="3663A1C6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D5ED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BC8F9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FD87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014A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235718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5BF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7417F8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70AE1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93E9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136D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D1E02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2F24EB4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2B025E" w14:paraId="01CDBC0C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E746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20B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D5CAD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3708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EE1141B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D46B8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D1EE4E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2BA8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B469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D498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AAC0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CA784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0975A87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2B025E" w14:paraId="5C921431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DCC5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9453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02830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ACE7" w14:textId="77777777" w:rsidR="002B025E" w:rsidRPr="00AD0C48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44FF03D" w14:textId="77777777" w:rsidR="002B025E" w:rsidRPr="00AD0C48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0113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861B95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FD4DB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5D3B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8CF01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A2EE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D74AF0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6290E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495F000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B025E" w14:paraId="1EDEE2F5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8659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E969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3C55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164E3" w14:textId="77777777" w:rsidR="002B025E" w:rsidRDefault="002B025E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8985AC5" w14:textId="77777777" w:rsidR="002B025E" w:rsidRDefault="002B025E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57DEE63F" w14:textId="77777777" w:rsidR="002B025E" w:rsidRDefault="002B025E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1D33DEF2" w14:textId="77777777" w:rsidR="002B025E" w:rsidRPr="002532C4" w:rsidRDefault="002B025E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BE8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55DD7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DC81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0E82D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E26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569F3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3C276B48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4F4B829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2B025E" w14:paraId="739E04A2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98A2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D719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A509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A308D" w14:textId="77777777" w:rsidR="002B025E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FB54261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03CB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D1CE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B4D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5578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C87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1A52D4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54E86CAD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B025E" w14:paraId="37BF3FC7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A840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75A3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EE4F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2FFA" w14:textId="77777777" w:rsidR="002B025E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EA07D82" w14:textId="77777777" w:rsidR="002B025E" w:rsidRPr="0037264C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BCF7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245D8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4C0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A8B7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52F8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D2A972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66BB3A7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B025E" w14:paraId="2E56F0C9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7D86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5B6A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D443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F79C" w14:textId="77777777" w:rsidR="002B025E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95823D2" w14:textId="77777777" w:rsidR="002B025E" w:rsidRPr="003A070D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E46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18808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C665C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ADE3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CED6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719466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2B025E" w14:paraId="45F1A7DD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01FCB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0813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00D6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BFF5D" w14:textId="77777777" w:rsidR="002B025E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EC062A8" w14:textId="77777777" w:rsidR="002B025E" w:rsidRPr="00F401CD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B900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4BE6F31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98FA0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E32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92D9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8691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C64C8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7A73C24B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B025E" w14:paraId="43381601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A36C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53C8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5E88F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AC0A" w14:textId="77777777" w:rsidR="002B025E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78FB94D" w14:textId="77777777" w:rsidR="002B025E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1FC48542" w14:textId="77777777" w:rsidR="002B025E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F6F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822BA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F2BD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2D33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F6FD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170C3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513D998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B025E" w14:paraId="4CD320F2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FA28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9A98B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319B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E7BE" w14:textId="77777777" w:rsidR="002B025E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AB03518" w14:textId="77777777" w:rsidR="002B025E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04F1C818" w14:textId="77777777" w:rsidR="002B025E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4A95E32F" w14:textId="77777777" w:rsidR="002B025E" w:rsidRPr="002532C4" w:rsidRDefault="002B025E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9713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4CF3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F2B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9092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1F2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53285D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5B404CE7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2B025E" w14:paraId="39F26BD9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3B463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16F3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95213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8F06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571B723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B16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8CDC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BDB8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27F6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10CC5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7B13938A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39101B41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2B025E" w14:paraId="68FEF050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3881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46A15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6A77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F31F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99CE6A9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9CCFF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FFD2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E312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F03D5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B122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63924C61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7E89012C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2B025E" w14:paraId="5E74DBEB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2CAB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C5C68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1FC23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BC4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F5EE443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B5B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2C9A7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F0E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6A3E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9954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719AE5F5" w14:textId="77777777" w:rsidR="002B025E" w:rsidRPr="00CB3447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2B025E" w14:paraId="6710A52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A036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0949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13546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8CBB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1844B4A8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58E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DDB9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D334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0E0E594C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5F32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EFE9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BB482F4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A20262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CB332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3978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05BD4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FA671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E909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0DB8C9A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CB4CF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11F6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DD03" w14:textId="77777777" w:rsidR="002B025E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A357" w14:textId="77777777" w:rsidR="002B025E" w:rsidRPr="004143AF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45136F1E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C4E8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0153" w14:textId="77777777" w:rsidR="002B025E" w:rsidRDefault="002B025E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DAF89" w14:textId="77777777" w:rsidR="002B025E" w:rsidRPr="00D33E71" w:rsidRDefault="002B025E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E134" w14:textId="77777777" w:rsidR="002B025E" w:rsidRDefault="002B025E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389357D7" w14:textId="77777777" w:rsidR="002B025E" w:rsidRDefault="002B025E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A5AE" w14:textId="77777777" w:rsidR="002B025E" w:rsidRDefault="002B025E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9BE21" w14:textId="77777777" w:rsidR="002B025E" w:rsidRDefault="002B025E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E17D" w14:textId="77777777" w:rsidR="002B025E" w:rsidRDefault="002B025E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48A8" w14:textId="77777777" w:rsidR="002B025E" w:rsidRDefault="002B025E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437B" w14:textId="77777777" w:rsidR="002B025E" w:rsidRPr="004143AF" w:rsidRDefault="002B025E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2B025E" w14:paraId="0E79F50B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ABCE6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85B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A63A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8FCDF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AB9F650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B4C47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A2B50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8F01" w14:textId="77777777" w:rsidR="002B025E" w:rsidRDefault="002B025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E543" w14:textId="77777777" w:rsidR="002B025E" w:rsidRPr="00D33E71" w:rsidRDefault="002B025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3B9E" w14:textId="77777777" w:rsidR="002B025E" w:rsidRDefault="002B025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2B025E" w14:paraId="141AC12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55E6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4D85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0270AFA0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4B77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F2DF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097F08F1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6B44E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FB5C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EF42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941D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EDE9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2B025E" w14:paraId="0104B859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209A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CA490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0261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20374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542B462A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AEF9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47A6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5FD4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62E85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6A5F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644EE943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0EF25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33CDA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5771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15CED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77769F86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2D70F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12C32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5A85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290CA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3B25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07C6B6FB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7929F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0AB17" w14:textId="77777777" w:rsidR="002B025E" w:rsidRDefault="002B025E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12D05638" w14:textId="77777777" w:rsidR="002B025E" w:rsidRDefault="002B025E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530C" w14:textId="77777777" w:rsidR="002B025E" w:rsidRPr="00D33E71" w:rsidRDefault="002B025E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6CFBF" w14:textId="77777777" w:rsidR="002B025E" w:rsidRDefault="002B025E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AACE" w14:textId="77777777" w:rsidR="002B025E" w:rsidRDefault="002B025E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16133" w14:textId="77777777" w:rsidR="002B025E" w:rsidRPr="00D33E71" w:rsidRDefault="002B025E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BC7E" w14:textId="77777777" w:rsidR="002B025E" w:rsidRDefault="002B025E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438DF4E1" w14:textId="77777777" w:rsidR="002B025E" w:rsidRDefault="002B025E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440A" w14:textId="77777777" w:rsidR="002B025E" w:rsidRPr="00D33E71" w:rsidRDefault="002B025E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077A" w14:textId="77777777" w:rsidR="002B025E" w:rsidRDefault="002B025E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2B025E" w14:paraId="2F802A40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5E9F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8F6BF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AFF8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6182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1EA69CB5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6957B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3185B2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DACE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0BBD8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3159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020B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00D95B8E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1B350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EAA5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629A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A3A8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3E84BA8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4DE4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D7DFD8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4E44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56A6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173D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5F71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16844D2B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A0079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EA0B" w14:textId="77777777" w:rsidR="002B025E" w:rsidRDefault="002B025E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5CF0" w14:textId="77777777" w:rsidR="002B025E" w:rsidRPr="00D33E71" w:rsidRDefault="002B025E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101B" w14:textId="77777777" w:rsidR="002B025E" w:rsidRDefault="002B025E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DEFC4BE" w14:textId="77777777" w:rsidR="002B025E" w:rsidRDefault="002B025E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A908" w14:textId="77777777" w:rsidR="002B025E" w:rsidRDefault="002B025E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70630F" w14:textId="77777777" w:rsidR="002B025E" w:rsidRDefault="002B025E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1768" w14:textId="77777777" w:rsidR="002B025E" w:rsidRPr="00D33E71" w:rsidRDefault="002B025E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CC45" w14:textId="77777777" w:rsidR="002B025E" w:rsidRDefault="002B025E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4496" w14:textId="77777777" w:rsidR="002B025E" w:rsidRPr="00D33E71" w:rsidRDefault="002B025E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0204F" w14:textId="77777777" w:rsidR="002B025E" w:rsidRDefault="002B025E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5158258E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1359F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30E26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852B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B9C1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ED21A1F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FE84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170CD1F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F79D676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7025292F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CA9D261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B910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953F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A643C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1D2D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9016D9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65C951F4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7759F6A6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2B025E" w14:paraId="0E8C0D81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9E1D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9D19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8467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61F5D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88DF240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5552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CFCFD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3359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DB6F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72610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2B025E" w14:paraId="3F8EF7EC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ED19A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BC37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5776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F64C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CC0B6CC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8D3F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0047B42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76DC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8E45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B751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9EDB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64F39823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F3B2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E122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BDBB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6362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55F8623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9B6E4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5DA424A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712DD54A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065C71DF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92066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BF38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C334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D5F07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400C43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055A5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A077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C314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2CBE7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3253D7F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3682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0F8FF5B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0B690FB7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588CA829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0E14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DF4B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2BC5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6F138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05373F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447C7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24FF2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C8A8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BDBC0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531A455E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40137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5B32" w14:textId="77777777" w:rsidR="002B025E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5A31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D927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6E5C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61999190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3F16B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72EF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76C3053A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6A12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E12E0" w14:textId="77777777" w:rsidR="002B025E" w:rsidRDefault="002B025E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68D6E926" w14:textId="77777777" w:rsidR="002B025E" w:rsidRDefault="002B025E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457A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17AA" w14:textId="77777777" w:rsidR="002B025E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8D07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2F30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4922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2B025E" w14:paraId="31C81550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36F3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E8DC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1EEF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7697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6CE1486F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B267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E5CD86E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2AE7EAF3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E2D30D7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46B7634C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9477C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1099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B265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AD5A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D97D6C3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59B5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55B7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029B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C5D6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076B47D6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8CD9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BB2BD6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83C4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B393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B8D1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D60F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6A0FC80E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6E476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52BD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0EA1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F49A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288BA80A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5749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57B34237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28C0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80F64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274E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82C0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756F83F9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AA5C9" w14:textId="77777777" w:rsidR="002B025E" w:rsidRDefault="002B025E" w:rsidP="002B02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1504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E242E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B781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2E428B95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49F1A40D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6728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3A9A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1451" w14:textId="77777777" w:rsidR="002B025E" w:rsidRDefault="002B025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3056" w14:textId="77777777" w:rsidR="002B025E" w:rsidRPr="00D33E71" w:rsidRDefault="002B025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FC9B" w14:textId="77777777" w:rsidR="002B025E" w:rsidRDefault="002B025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226DF9B" w14:textId="77777777" w:rsidR="002B025E" w:rsidRPr="00BA7DAE" w:rsidRDefault="002B025E" w:rsidP="000A5D7E">
      <w:pPr>
        <w:tabs>
          <w:tab w:val="left" w:pos="2748"/>
        </w:tabs>
        <w:rPr>
          <w:sz w:val="20"/>
        </w:rPr>
      </w:pPr>
    </w:p>
    <w:p w14:paraId="5C663988" w14:textId="77777777" w:rsidR="002B025E" w:rsidRDefault="002B025E" w:rsidP="00E7698F">
      <w:pPr>
        <w:pStyle w:val="Heading1"/>
        <w:spacing w:line="360" w:lineRule="auto"/>
      </w:pPr>
      <w:r>
        <w:t>LINIA 504</w:t>
      </w:r>
    </w:p>
    <w:p w14:paraId="58B9F7F6" w14:textId="77777777" w:rsidR="002B025E" w:rsidRPr="00A16A49" w:rsidRDefault="002B025E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B025E" w14:paraId="7C62CC16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A853C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4C1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2+500</w:t>
            </w:r>
          </w:p>
          <w:p w14:paraId="212169B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1722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8EB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342FE4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2E6A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794D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305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BB13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7B3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56547">
              <w:rPr>
                <w:b/>
                <w:bCs/>
                <w:i/>
                <w:iCs/>
                <w:sz w:val="20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</w:rPr>
              <w:t xml:space="preserve">firul II </w:t>
            </w:r>
          </w:p>
          <w:p w14:paraId="57D14A2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Adjud - Urechești.</w:t>
            </w:r>
          </w:p>
          <w:p w14:paraId="13173541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5 N.</w:t>
            </w:r>
          </w:p>
        </w:tc>
      </w:tr>
      <w:tr w:rsidR="002B025E" w14:paraId="33FDADD6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6126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E41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34A5445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2B4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522E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 -</w:t>
            </w:r>
          </w:p>
          <w:p w14:paraId="3B29B9A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610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6B89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5BB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4B71039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0FA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31F1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1910A872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C8EE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124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E485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A64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1B3F8AB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879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B3A0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E00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9+600</w:t>
            </w:r>
          </w:p>
          <w:p w14:paraId="16CB7E9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F460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FC836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153FF0E6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AD563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04B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44B7B55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3C38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0EF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0186767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B7C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3380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6B3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6C46DCA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BEEF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D694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C4194">
              <w:rPr>
                <w:b/>
                <w:bCs/>
                <w:iCs/>
                <w:sz w:val="20"/>
              </w:rPr>
              <w:t>*Valabil pentru trenurile remorcate cu două locomotive cuplate.</w:t>
            </w:r>
          </w:p>
          <w:p w14:paraId="3085BA11" w14:textId="77777777" w:rsidR="002B025E" w:rsidRPr="00D0576C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13D5F9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6F69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F066" w14:textId="77777777" w:rsidR="002B025E" w:rsidRDefault="002B025E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18+650</w:t>
            </w:r>
          </w:p>
          <w:p w14:paraId="1C2A706B" w14:textId="77777777" w:rsidR="002B025E" w:rsidRDefault="002B025E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779F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8C78" w14:textId="77777777" w:rsidR="002B025E" w:rsidRDefault="002B025E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043C9BDB" w14:textId="77777777" w:rsidR="002B025E" w:rsidRDefault="002B025E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3E63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AF83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E306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2890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77B6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08EB78D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72A7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7D7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D708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B2C7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6085B3E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13 </w:t>
            </w:r>
          </w:p>
          <w:p w14:paraId="0453D3F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6F71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9AE2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7BE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B63A2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EF3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37590434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76E3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CC9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391F1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2BE6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7CFED51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FB8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27DC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DF72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F0036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F32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2B025E" w14:paraId="59DC324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0638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8F8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DBC7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4D0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64C55A4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B02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A781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1F50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E7DC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D1B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2B025E" w14:paraId="0B7BDBE6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8A5D" w14:textId="77777777" w:rsidR="002B025E" w:rsidRDefault="002B025E" w:rsidP="002B025E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FC2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6E37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E176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2214F26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462C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AAA7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8C46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6C85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F56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9 - 12</w:t>
            </w:r>
          </w:p>
          <w:p w14:paraId="1767FDA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B025E" w14:paraId="5F4E3B45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B84F" w14:textId="77777777" w:rsidR="002B025E" w:rsidRDefault="002B025E" w:rsidP="002B025E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E798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01AB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E91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49310DB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0B8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6F79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5EF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9DEC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3F4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10 - 12 Cap X.</w:t>
            </w:r>
          </w:p>
        </w:tc>
      </w:tr>
      <w:tr w:rsidR="002B025E" w14:paraId="6B0AD4B5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BF26" w14:textId="77777777" w:rsidR="002B025E" w:rsidRDefault="002B025E" w:rsidP="002B025E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030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EDE6F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3FB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78B0040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83AA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9033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EE09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A3E66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7E1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și 12 Cap X.</w:t>
            </w:r>
          </w:p>
        </w:tc>
      </w:tr>
      <w:tr w:rsidR="002B025E" w14:paraId="44E4B4A6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0A1C" w14:textId="77777777" w:rsidR="002B025E" w:rsidRDefault="002B025E" w:rsidP="002B025E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8C7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B4B4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153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1E9E9ED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AED6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4232BB3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03158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C31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96E3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3F2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4BEC05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11 -  13 Cap Y.</w:t>
            </w:r>
          </w:p>
        </w:tc>
      </w:tr>
      <w:tr w:rsidR="002B025E" w14:paraId="15C2DB09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1A40" w14:textId="77777777" w:rsidR="002B025E" w:rsidRDefault="002B025E" w:rsidP="002B025E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C9D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069D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6FC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2650EB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721F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51101D4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00871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0BC8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7874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E0F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9935F7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și 12 Cap Y.</w:t>
            </w:r>
          </w:p>
        </w:tc>
      </w:tr>
      <w:tr w:rsidR="002B025E" w14:paraId="5C6DF7C6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AA94" w14:textId="77777777" w:rsidR="002B025E" w:rsidRDefault="002B025E" w:rsidP="002B025E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E67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BF31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D867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- </w:t>
            </w:r>
          </w:p>
          <w:p w14:paraId="75ECE1B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B284F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0C7B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A3D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31+400</w:t>
            </w:r>
          </w:p>
          <w:p w14:paraId="2F0F9B84" w14:textId="77777777" w:rsidR="002B025E" w:rsidRDefault="002B025E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EF13" w14:textId="77777777" w:rsidR="002B025E" w:rsidRPr="00D0473F" w:rsidRDefault="002B025E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506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628D0F87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530E" w14:textId="77777777" w:rsidR="002B025E" w:rsidRDefault="002B025E" w:rsidP="002B025E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F7A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C5E0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EFE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30DE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58FE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BF6C" w14:textId="77777777" w:rsidR="002B025E" w:rsidRDefault="002B025E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  <w:p w14:paraId="69986015" w14:textId="77777777" w:rsidR="002B025E" w:rsidRDefault="002B025E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AFB45" w14:textId="77777777" w:rsidR="002B025E" w:rsidRDefault="002B025E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404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1F58350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9942B" w14:textId="77777777" w:rsidR="002B025E" w:rsidRDefault="002B025E" w:rsidP="002B025E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6259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32+200</w:t>
            </w:r>
          </w:p>
          <w:p w14:paraId="306BED6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ED445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24B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BC - </w:t>
            </w:r>
          </w:p>
          <w:p w14:paraId="426795E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06A6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1D85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206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DBFF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918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0A1B8E02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E601" w14:textId="77777777" w:rsidR="002B025E" w:rsidRDefault="002B025E" w:rsidP="002B025E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634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1CAB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8945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2B901E6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44B7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D1509C1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412D2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2D6B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B8FA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F7C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A7816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6 - 8, Cap X.</w:t>
            </w:r>
          </w:p>
        </w:tc>
      </w:tr>
      <w:tr w:rsidR="002B025E" w14:paraId="0FCFDBF5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8A70" w14:textId="77777777" w:rsidR="002B025E" w:rsidRDefault="002B025E" w:rsidP="002B025E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CED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6EED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9AC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7CACC64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0AB5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2E7851E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8EAF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D80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08D0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FAF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CAA2B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7, Cap X.</w:t>
            </w:r>
          </w:p>
        </w:tc>
      </w:tr>
      <w:tr w:rsidR="002B025E" w14:paraId="54590093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0B50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D69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AF6D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C34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162DB2F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73A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0D9E4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C71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66DE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1E6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6 - 8 </w:t>
            </w:r>
          </w:p>
          <w:p w14:paraId="4AC7216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2B025E" w14:paraId="5F1554A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7DBEB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C26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3FF9CE6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FB34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D30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 -</w:t>
            </w:r>
          </w:p>
          <w:p w14:paraId="6BD4C55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D3A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60B1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5AE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BA894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282E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4C0116F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C8A8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AADE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51+500</w:t>
            </w:r>
          </w:p>
          <w:p w14:paraId="6D3E145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1C6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CB5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6D1DDBF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C433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362C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A21B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E491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5C2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5CAF3EE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D08E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B4B9" w14:textId="77777777" w:rsidR="002B025E" w:rsidRDefault="002B025E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54+190</w:t>
            </w:r>
          </w:p>
          <w:p w14:paraId="4F44EE94" w14:textId="77777777" w:rsidR="002B025E" w:rsidRDefault="002B025E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87A6" w14:textId="77777777" w:rsidR="002B025E" w:rsidRDefault="002B025E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A3A6" w14:textId="77777777" w:rsidR="002B025E" w:rsidRDefault="002B025E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7DBC07EB" w14:textId="77777777" w:rsidR="002B025E" w:rsidRDefault="002B025E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C2CD" w14:textId="77777777" w:rsidR="002B025E" w:rsidRDefault="002B025E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5F2D6" w14:textId="77777777" w:rsidR="002B025E" w:rsidRPr="00D0473F" w:rsidRDefault="002B025E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D6B5" w14:textId="77777777" w:rsidR="002B025E" w:rsidRDefault="002B025E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A4DC" w14:textId="77777777" w:rsidR="002B025E" w:rsidRPr="00D0473F" w:rsidRDefault="002B025E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F743A" w14:textId="77777777" w:rsidR="002B025E" w:rsidRPr="004C4194" w:rsidRDefault="002B025E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13A828E" w14:textId="77777777" w:rsidR="002B025E" w:rsidRDefault="002B025E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CB5B62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078B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A361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54+650</w:t>
            </w:r>
          </w:p>
          <w:p w14:paraId="334ACF7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4619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119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60FA8B0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F4A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A3B00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5FC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CA34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E0B3A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3317DD9" w14:textId="77777777" w:rsidR="002B025E" w:rsidRPr="00D0576C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13F57E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9416C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848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55+060</w:t>
            </w:r>
          </w:p>
          <w:p w14:paraId="18BB328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A9EC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CB6E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23C077A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C32E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19A5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923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9942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38D0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35B87A7A" w14:textId="77777777" w:rsidR="002B025E" w:rsidRPr="00D0576C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AADCE7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C6B52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E154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60+400</w:t>
            </w:r>
          </w:p>
          <w:p w14:paraId="3D93777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C2524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9C66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190CF53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429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4005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0DD4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CD7F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54AE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5E9855C" w14:textId="77777777" w:rsidR="002B025E" w:rsidRPr="00D0576C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CD6031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C131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539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72B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7AC6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922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0518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327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341C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BDC3C" w14:textId="77777777" w:rsidR="002B025E" w:rsidRPr="00E03C2B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D1C96E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>la liniile 2 - 4 st. Dofteana, Cap Y.</w:t>
            </w:r>
          </w:p>
        </w:tc>
      </w:tr>
      <w:tr w:rsidR="002B025E" w14:paraId="32C9D96B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8E21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5CB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65+570</w:t>
            </w:r>
          </w:p>
          <w:p w14:paraId="50505C7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BFC3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76F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 -</w:t>
            </w:r>
          </w:p>
          <w:p w14:paraId="3E9D43A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A70A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CB73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B10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2080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A8DD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ACA025E" w14:textId="77777777" w:rsidR="002B025E" w:rsidRPr="00D0576C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A52A0CB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AEB9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A25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66+600</w:t>
            </w:r>
          </w:p>
          <w:p w14:paraId="002485E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169D3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900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Valea Uzului</w:t>
            </w:r>
          </w:p>
          <w:p w14:paraId="3E62621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F5B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E311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D37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A48D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580FA" w14:textId="77777777" w:rsidR="002B025E" w:rsidRPr="00E4349C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B51C2CC" w14:textId="77777777" w:rsidR="002B025E" w:rsidRPr="00E4349C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peste sch.  9 și 11, </w:t>
            </w:r>
          </w:p>
          <w:p w14:paraId="6AAAECFD" w14:textId="77777777" w:rsidR="002B025E" w:rsidRPr="00E4349C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349C">
              <w:rPr>
                <w:b/>
                <w:bCs/>
                <w:i/>
                <w:iCs/>
                <w:sz w:val="20"/>
              </w:rPr>
              <w:t>Hm Valea Uzului, Cap X.</w:t>
            </w:r>
          </w:p>
        </w:tc>
      </w:tr>
      <w:tr w:rsidR="002B025E" w14:paraId="0C1F3A02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6164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046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69+220</w:t>
            </w:r>
          </w:p>
          <w:p w14:paraId="674DE3C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7DC2D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7B7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861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CB40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F90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F314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444C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3215DF2B" w14:textId="77777777" w:rsidR="002B025E" w:rsidRPr="00D0576C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64150D9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19D9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595F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75+120</w:t>
            </w:r>
          </w:p>
          <w:p w14:paraId="36F66C8D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2B4D" w14:textId="77777777" w:rsidR="002B025E" w:rsidRPr="00D0473F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E6C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54CEA79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9F15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9DD5" w14:textId="77777777" w:rsidR="002B025E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A681" w14:textId="77777777" w:rsidR="002B025E" w:rsidRDefault="002B025E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908F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94CB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3C48F73A" w14:textId="77777777" w:rsidR="002B025E" w:rsidRPr="00D0576C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723A1F2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7A70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D9DA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76+050</w:t>
            </w:r>
          </w:p>
          <w:p w14:paraId="70A25EC1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9F4CC" w14:textId="77777777" w:rsidR="002B025E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F221" w14:textId="77777777" w:rsidR="002B025E" w:rsidRDefault="002B025E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50E5A26C" w14:textId="77777777" w:rsidR="002B025E" w:rsidRDefault="002B025E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D930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B2A6" w14:textId="77777777" w:rsidR="002B025E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4439" w14:textId="77777777" w:rsidR="002B025E" w:rsidRDefault="002B025E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2834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498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linia curentă Comănești - Asău</w:t>
            </w:r>
          </w:p>
        </w:tc>
      </w:tr>
      <w:tr w:rsidR="002B025E" w14:paraId="2ACC62B6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890B6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811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84+260</w:t>
            </w:r>
          </w:p>
          <w:p w14:paraId="2DFA1E1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0E32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91D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 -</w:t>
            </w:r>
          </w:p>
          <w:p w14:paraId="4A9FF04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4044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8546F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F72D" w14:textId="77777777" w:rsidR="002B025E" w:rsidRDefault="002B025E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2C73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0CF9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E227417" w14:textId="77777777" w:rsidR="002B025E" w:rsidRPr="00D0576C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95122D2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971C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19D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97+960</w:t>
            </w:r>
          </w:p>
          <w:p w14:paraId="6360182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76F7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EA0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Simbrea - </w:t>
            </w:r>
          </w:p>
          <w:p w14:paraId="0FA1D19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2F097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49D0E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17DF" w14:textId="77777777" w:rsidR="002B025E" w:rsidRDefault="002B025E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B489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9C2D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9B82ADC" w14:textId="77777777" w:rsidR="002B025E" w:rsidRPr="00D0576C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737EEC0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1B785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2C0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  <w:p w14:paraId="70D6EF2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FF25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DCA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8F18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18481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1B36" w14:textId="77777777" w:rsidR="002B025E" w:rsidRDefault="002B025E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B1FE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532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intrări – ieşiri</w:t>
            </w:r>
          </w:p>
          <w:p w14:paraId="714034D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  <w:r>
              <w:rPr>
                <w:b/>
                <w:bCs/>
                <w:iCs/>
                <w:sz w:val="20"/>
              </w:rPr>
              <w:t xml:space="preserve"> </w:t>
            </w:r>
          </w:p>
        </w:tc>
      </w:tr>
      <w:tr w:rsidR="002B025E" w14:paraId="3E2B57BA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2313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7C3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105+720</w:t>
            </w:r>
          </w:p>
          <w:p w14:paraId="32886FC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0420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FE4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 -</w:t>
            </w:r>
          </w:p>
          <w:p w14:paraId="45BD4AD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400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CF951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96E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0D23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BCCC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ECECA14" w14:textId="77777777" w:rsidR="002B025E" w:rsidRPr="00D0576C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75010B7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5B15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E64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289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CBB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3ABB574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78E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D643F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9F2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5678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FA42" w14:textId="77777777" w:rsidR="002B025E" w:rsidRPr="00423757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Nesemnalizată pe teren.</w:t>
            </w:r>
          </w:p>
          <w:p w14:paraId="6AD08672" w14:textId="77777777" w:rsidR="002B025E" w:rsidRPr="00423757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CC2C6C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peste sch. 10 la liniile 4 și 5 Cap Y.</w:t>
            </w:r>
          </w:p>
        </w:tc>
      </w:tr>
      <w:tr w:rsidR="002B025E" w14:paraId="6160822B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0936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101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3A6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EE7D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7CB20BC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BEE1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1BB5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A93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D713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F41C" w14:textId="77777777" w:rsidR="002B025E" w:rsidRPr="00F94F88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03818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la și de la liniile 4 și 5 </w:t>
            </w:r>
          </w:p>
          <w:p w14:paraId="168E04F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>st. Ghimeș, Cap Y.</w:t>
            </w:r>
          </w:p>
        </w:tc>
      </w:tr>
      <w:tr w:rsidR="002B025E" w14:paraId="0C0502FB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85AF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712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109+050</w:t>
            </w:r>
          </w:p>
          <w:p w14:paraId="2F00B23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F78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4FA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2AD0301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3F8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E730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F01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A72D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2B83" w14:textId="77777777" w:rsidR="002B025E" w:rsidRPr="00F94F88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032F98B0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081D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0B7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109+070</w:t>
            </w:r>
          </w:p>
          <w:p w14:paraId="7748A04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9D202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674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6498CC6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B14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DD4B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3A5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63ED9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5C340" w14:textId="77777777" w:rsidR="002B025E" w:rsidRPr="004C419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E6065D5" w14:textId="77777777" w:rsidR="002B025E" w:rsidRPr="00D0576C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533F162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589A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DC6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E8D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620A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939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CCECBE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72</w:t>
            </w:r>
          </w:p>
          <w:p w14:paraId="2471E71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40BA31D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42170DE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0A81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9C5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1576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2CA2" w14:textId="77777777" w:rsidR="002B025E" w:rsidRPr="006E4685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2F0CCE0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0EB9" w14:textId="77777777" w:rsidR="002B025E" w:rsidRDefault="002B025E" w:rsidP="002B02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AC0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FDD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AEE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0E1770F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CC4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342CB95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05099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C45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1CE3" w14:textId="77777777" w:rsidR="002B025E" w:rsidRPr="00D0473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8F2A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</w:tbl>
    <w:p w14:paraId="2AF084AB" w14:textId="77777777" w:rsidR="002B025E" w:rsidRDefault="002B025E" w:rsidP="00F340A3">
      <w:pPr>
        <w:spacing w:before="40" w:after="40" w:line="192" w:lineRule="auto"/>
        <w:ind w:right="57"/>
        <w:rPr>
          <w:sz w:val="20"/>
          <w:szCs w:val="20"/>
        </w:rPr>
      </w:pPr>
    </w:p>
    <w:p w14:paraId="39FBAE9E" w14:textId="77777777" w:rsidR="002B025E" w:rsidRDefault="002B025E" w:rsidP="00EE4C95">
      <w:pPr>
        <w:pStyle w:val="Heading1"/>
        <w:spacing w:line="360" w:lineRule="auto"/>
      </w:pPr>
      <w:r>
        <w:t>LINIA 507</w:t>
      </w:r>
    </w:p>
    <w:p w14:paraId="0766C5DC" w14:textId="77777777" w:rsidR="002B025E" w:rsidRPr="006A4B24" w:rsidRDefault="002B025E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B025E" w14:paraId="2876371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12FF7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BC3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9D1D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17E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CD800B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650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551147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9E46D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1E5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1A2EF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46E9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0172459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17E4329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2B025E" w14:paraId="32185A2B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E122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5C12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2D89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2C81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7532D2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791A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9A6EE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D9492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97A2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4305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05A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01CD0A7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2B025E" w14:paraId="6D612F7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E7A8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062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C6C9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F01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F10E7A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76951C2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26D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C6C4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440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109F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673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F6D54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2B025E" w14:paraId="57763092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52FB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442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0F6C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67F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61F5593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241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E89A2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C85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BBBAC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6CB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0D47643B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428E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228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4AA0A2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A5399D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144083C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1A26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E7C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F1A6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BC59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D9C9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1DA9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4A21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162AB04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EB8A96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E3832A3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EB80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4C9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4DE147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6C3403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1B835FE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356FF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36F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D89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5AFE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B45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4C6F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235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4AF121A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FA5299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6760064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48F7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B1CF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4025B7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97AA45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50FF707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CE1C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078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7DF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57373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F33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8416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35C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54A601D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FA05F5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6D3F2A7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E54E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EA72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018C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84B6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7641655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99E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81A5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4766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F10A1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C7B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732EB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2B025E" w14:paraId="6030EDE2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D825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D75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CF0B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C50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431D0DF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785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0B0D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D81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52F63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7C4A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5971074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2B025E" w14:paraId="5D6FDBF6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CEB1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431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1E61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323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76989D6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88E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BB25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F6C7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9635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3BE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E3062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2B025E" w14:paraId="44E92A6B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4562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0925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40B1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906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0439B1E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001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B1BA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DC9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C3FB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34B5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ED928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231A598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2B025E" w14:paraId="5B01B5E7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2250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A2FE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D3D814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B951CA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6279957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3C7D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5791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4862BCD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913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2C38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14B7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F0DF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7B8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851755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8100E4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6CEBFA1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C4A83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7D7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FE25F5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A71075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0D327F6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39A2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2EF2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0D7E0D0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A4A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B3500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04A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A20E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DEB0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B4EFDD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06D93E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392EE39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79B9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A05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61DF5C3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1EBE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2F6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2FD9184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3D2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865F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EA5A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4F765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3925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0F6399A2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E4E2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EACC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D16759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1A9863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0F8E781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30138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2B7E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3051A3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83F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D90D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894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88CE3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B25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39461B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4E7591B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25A07C2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99D43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032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1FC097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D04EDF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312998E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BF25F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E42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0C577EF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FBEA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C11E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7B7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E1B80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F6F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A8BFFC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7E048E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50CDD2D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73A5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566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D65C3D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4167E3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2DF615D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F872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217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AA02D0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C01A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7CED6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D4E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E183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238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5B59A9B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9D0A9C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F409328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EA8E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C0FF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0AC7FE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4B34AE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7D4CA00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59BE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D95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9BBC5A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621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5AA2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D4D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FE38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A5A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1B7B6F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FF1EDE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B4B888C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3015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8B9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0FC4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FC71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3FB5A4F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130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24903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7E4E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4A86A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BD1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3C657564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4C5C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835A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82FCF9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D3ABD7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2183B5F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83A2A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460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2DE6920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94D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0F50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2D6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B13B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2BF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A3F966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4794C0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390E660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4B8E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0525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8A39F9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82DF80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46905F9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B951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238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73D8E5D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6BBC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9EFC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2F88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F163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527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351372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DBCEB0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30C98A1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B643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E37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800E56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56DA1D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69E5C37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8AD6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03D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332E2F9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5721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2D27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FA6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FA1D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D7B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48A75A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ECF556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6C287F6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81926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9BDA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D1991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931C" w14:textId="77777777" w:rsidR="002B025E" w:rsidRDefault="002B025E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7DEA854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6C3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FEB3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03E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82F7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085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76343C7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6E0B4" w14:textId="77777777" w:rsidR="002B025E" w:rsidRDefault="002B025E" w:rsidP="002B02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287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742BA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7C517" w14:textId="77777777" w:rsidR="002B025E" w:rsidRDefault="002B025E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6D50F65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6D6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C591E8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A173" w14:textId="77777777" w:rsidR="002B025E" w:rsidRPr="00E1695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824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E544" w14:textId="77777777" w:rsidR="002B025E" w:rsidRPr="002761C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24C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D012D40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14D997F4" w14:textId="77777777" w:rsidR="002B025E" w:rsidRDefault="002B025E" w:rsidP="00D430CA">
      <w:pPr>
        <w:pStyle w:val="Heading1"/>
        <w:spacing w:line="360" w:lineRule="auto"/>
      </w:pPr>
      <w:r>
        <w:t>LINIA 510</w:t>
      </w:r>
    </w:p>
    <w:p w14:paraId="7AA7396A" w14:textId="77777777" w:rsidR="002B025E" w:rsidRDefault="002B025E" w:rsidP="006B5BFC">
      <w:pPr>
        <w:pStyle w:val="Heading1"/>
        <w:spacing w:line="360" w:lineRule="auto"/>
        <w:rPr>
          <w:b w:val="0"/>
          <w:bCs w:val="0"/>
          <w:sz w:val="8"/>
        </w:rPr>
      </w:pPr>
      <w:r>
        <w:t>LEORDA - DOROHOI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B025E" w14:paraId="1841C19E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2862C" w14:textId="77777777" w:rsidR="002B025E" w:rsidRDefault="002B025E" w:rsidP="002B02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512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F1F1E4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5C78" w14:textId="77777777" w:rsidR="002B025E" w:rsidRPr="003459D6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420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Leorda - Dorohoi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0FF6" w14:textId="77777777" w:rsidR="002B025E" w:rsidRDefault="002B02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52F28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BC6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1E46" w14:textId="77777777" w:rsidR="002B025E" w:rsidRPr="003459D6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C240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Ax. St. </w:t>
            </w:r>
            <w:r w:rsidRPr="00C8117C">
              <w:rPr>
                <w:b/>
                <w:bCs/>
                <w:i/>
                <w:iCs/>
                <w:sz w:val="20"/>
              </w:rPr>
              <w:t>Leorda</w:t>
            </w:r>
          </w:p>
          <w:p w14:paraId="55DE9D5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Ax. St.</w:t>
            </w:r>
            <w:r w:rsidRPr="00C8117C">
              <w:rPr>
                <w:b/>
                <w:bCs/>
                <w:i/>
                <w:iCs/>
                <w:sz w:val="20"/>
              </w:rPr>
              <w:t xml:space="preserve"> Dorohoi</w:t>
            </w:r>
          </w:p>
          <w:p w14:paraId="584633E5" w14:textId="77777777" w:rsidR="002B025E" w:rsidRPr="00C8117C" w:rsidRDefault="002B025E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BFC2765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93AE" w14:textId="77777777" w:rsidR="002B025E" w:rsidRDefault="002B025E" w:rsidP="002B02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466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51FEE" w14:textId="77777777" w:rsidR="002B025E" w:rsidRPr="003459D6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6DBF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6D720306" w14:textId="77777777" w:rsidR="002B025E" w:rsidRPr="00673810" w:rsidRDefault="002B025E">
            <w:pPr>
              <w:spacing w:before="40" w:after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EB06" w14:textId="77777777" w:rsidR="002B025E" w:rsidRPr="00673810" w:rsidRDefault="002B025E">
            <w:pPr>
              <w:spacing w:before="40" w:after="40" w:line="360" w:lineRule="auto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2A1B" w14:textId="77777777" w:rsidR="002B025E" w:rsidRPr="00673810" w:rsidRDefault="002B025E">
            <w:pPr>
              <w:spacing w:before="12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7415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D09F" w14:textId="77777777" w:rsidR="002B025E" w:rsidRPr="003459D6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A1CB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2B025E" w14:paraId="5C16EB1C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01DCA" w14:textId="77777777" w:rsidR="002B025E" w:rsidRDefault="002B025E" w:rsidP="002B02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3AEE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38DF" w14:textId="77777777" w:rsidR="002B025E" w:rsidRPr="003459D6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86F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7331CEA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DDF7" w14:textId="77777777" w:rsidR="002B025E" w:rsidRDefault="002B02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20B9" w14:textId="77777777" w:rsidR="002B025E" w:rsidRPr="003459D6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4AC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5C0A" w14:textId="77777777" w:rsidR="002B025E" w:rsidRPr="003459D6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9CA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76467F8A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70546EE1" w14:textId="77777777" w:rsidR="002B025E" w:rsidRDefault="002B025E" w:rsidP="007E1810">
      <w:pPr>
        <w:pStyle w:val="Heading1"/>
        <w:spacing w:line="360" w:lineRule="auto"/>
      </w:pPr>
      <w:r>
        <w:t>LINIA 511</w:t>
      </w:r>
    </w:p>
    <w:p w14:paraId="722EB355" w14:textId="77777777" w:rsidR="002B025E" w:rsidRPr="009B4FEF" w:rsidRDefault="002B025E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B025E" w14:paraId="3218E241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BEFD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5B42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C1AC" w14:textId="77777777" w:rsidR="002B025E" w:rsidRPr="00D33E71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944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BD3B1B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CDF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76E171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75793E3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4755F61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A0DC" w14:textId="77777777" w:rsidR="002B025E" w:rsidRPr="00D33E71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E81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C832" w14:textId="77777777" w:rsidR="002B025E" w:rsidRPr="00D33E71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FA16" w14:textId="77777777" w:rsidR="002B025E" w:rsidRPr="009E7CE7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2B025E" w14:paraId="5894CED8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C9D4B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439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4070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EC3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177AF60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6FD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46F86A4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311806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7D71F" w14:textId="77777777" w:rsidR="002B025E" w:rsidRPr="00F02EF7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82B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D178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AF6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E17E0B0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18CC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2C4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3133049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1789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8DD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3C19CF0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B39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E4C1F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B17C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0BD0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D31A" w14:textId="77777777" w:rsidR="002B025E" w:rsidRPr="00193954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7ED14A2F" w14:textId="77777777" w:rsidR="002B025E" w:rsidRPr="00176852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7FAF14A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3A444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1A6D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1DD0" w14:textId="77777777" w:rsidR="002B025E" w:rsidRPr="002108A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90E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3C89B2D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099E0D2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D24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1012C4F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3B1B0E4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6567" w14:textId="77777777" w:rsidR="002B025E" w:rsidRPr="00F02EF7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1EF5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DA87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60A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8155AD3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58B5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F3C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8225" w14:textId="77777777" w:rsidR="002B025E" w:rsidRPr="002108A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3740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5C47C97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197E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56C6D302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2499E492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3EE27DA5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AFD29" w14:textId="77777777" w:rsidR="002B025E" w:rsidRPr="00F02EF7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B5A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BF5B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5FC8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79E5B7B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28B1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F88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026E" w14:textId="77777777" w:rsidR="002B025E" w:rsidRPr="002108A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4FB4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29A8609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F7C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067DB0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2CF5" w14:textId="77777777" w:rsidR="002B025E" w:rsidRPr="00F02EF7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8856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378F2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A74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55531F9F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E982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193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9FA1F" w14:textId="77777777" w:rsidR="002B025E" w:rsidRPr="002108A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D63A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59B6041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8E10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E3D49" w14:textId="77777777" w:rsidR="002B025E" w:rsidRPr="00F02EF7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EEA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CCA3D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7CF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3F7D6BF7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008F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5A1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4293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D9A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08304DE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4029C6D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E5F8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2B64939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DF85E" w14:textId="77777777" w:rsidR="002B025E" w:rsidRPr="00F02EF7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0E0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E1C1C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1CA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48BC565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3C423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51A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2C77" w14:textId="77777777" w:rsidR="002B025E" w:rsidRPr="002108A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9EE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4894F82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25B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E21B" w14:textId="77777777" w:rsidR="002B025E" w:rsidRPr="00F02EF7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EC9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35D3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C3F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04F9065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91F7E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277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3839" w14:textId="77777777" w:rsidR="002B025E" w:rsidRPr="002108A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CD8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9B2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D80C" w14:textId="77777777" w:rsidR="002B025E" w:rsidRPr="00F02EF7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484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D397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9406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4BCDF27D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02CD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673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05C4E" w14:textId="77777777" w:rsidR="002B025E" w:rsidRPr="002108A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066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0BCDB1F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6D30D17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12E7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DC0F39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E4D7F3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7E16EE0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50B726B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102C" w14:textId="77777777" w:rsidR="002B025E" w:rsidRPr="00F02EF7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207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E6E0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F13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4A681CAE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91C2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8BF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E11E" w14:textId="77777777" w:rsidR="002B025E" w:rsidRPr="002108A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19E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EBABE1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512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DBA6" w14:textId="77777777" w:rsidR="002B025E" w:rsidRPr="00F02EF7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B35A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683BC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C05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3138E46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0CD7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4E7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64E8" w14:textId="77777777" w:rsidR="002B025E" w:rsidRPr="002108A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4CFC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7B24DC2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184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B16A" w14:textId="77777777" w:rsidR="002B025E" w:rsidRPr="00F02EF7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A03E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39672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66B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A5138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EB556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2B025E" w14:paraId="534BD78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367A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CCF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409B" w14:textId="77777777" w:rsidR="002B025E" w:rsidRPr="002108A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2D1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0BAE6AD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2BA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80656B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FC7A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A99E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00F7C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EE19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B113A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2B025E" w14:paraId="450631B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8BC4D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C906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266C" w14:textId="77777777" w:rsidR="002B025E" w:rsidRPr="002108A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D70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497FE5B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07E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EE7F6C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B2D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3C2B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B8F2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020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1F299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8AD47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2B025E" w14:paraId="4E34DD9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70A7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7B3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41A0" w14:textId="77777777" w:rsidR="002B025E" w:rsidRPr="002108A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583F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E75A48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AA0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FBEE" w14:textId="77777777" w:rsidR="002B025E" w:rsidRPr="00F02EF7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993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90FA5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3B6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4FC12AF8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C718" w14:textId="77777777" w:rsidR="002B025E" w:rsidRDefault="002B025E" w:rsidP="002B02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0D59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9F1C" w14:textId="77777777" w:rsidR="002B025E" w:rsidRPr="002108A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7BC0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046387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A6E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5B5C" w14:textId="77777777" w:rsidR="002B025E" w:rsidRPr="00F02EF7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9BB2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E96C5" w14:textId="77777777" w:rsidR="002B025E" w:rsidRPr="00BE2D76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F33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09A4974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6588A51D" w14:textId="77777777" w:rsidR="002B025E" w:rsidRDefault="002B025E" w:rsidP="00B86D21">
      <w:pPr>
        <w:pStyle w:val="Heading1"/>
        <w:spacing w:line="360" w:lineRule="auto"/>
      </w:pPr>
      <w:r>
        <w:t>LINIA 515</w:t>
      </w:r>
    </w:p>
    <w:p w14:paraId="4633459E" w14:textId="77777777" w:rsidR="002B025E" w:rsidRDefault="002B025E" w:rsidP="00862BF9">
      <w:pPr>
        <w:pStyle w:val="Heading1"/>
        <w:spacing w:line="360" w:lineRule="auto"/>
        <w:rPr>
          <w:b w:val="0"/>
          <w:bCs w:val="0"/>
          <w:sz w:val="8"/>
        </w:rPr>
      </w:pPr>
      <w:r>
        <w:t>DORNEŞTI - NISIPITU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0"/>
        <w:gridCol w:w="2207"/>
        <w:gridCol w:w="871"/>
        <w:gridCol w:w="750"/>
        <w:gridCol w:w="871"/>
        <w:gridCol w:w="750"/>
        <w:gridCol w:w="2497"/>
      </w:tblGrid>
      <w:tr w:rsidR="002B025E" w14:paraId="153E2704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9072" w14:textId="77777777" w:rsidR="002B025E" w:rsidRDefault="002B025E" w:rsidP="002B025E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C3B4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  <w:p w14:paraId="342B192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0+700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47B3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A52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Dornești - Rădăuți</w:t>
            </w: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834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4602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A74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F017" w14:textId="77777777" w:rsidR="002B025E" w:rsidRPr="00412AB5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E884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0C6B9288" w14:textId="77777777" w:rsidR="002B025E" w:rsidRDefault="002B025E">
      <w:pPr>
        <w:spacing w:before="40" w:after="40" w:line="192" w:lineRule="auto"/>
        <w:ind w:right="57"/>
        <w:rPr>
          <w:sz w:val="20"/>
          <w:szCs w:val="20"/>
        </w:rPr>
      </w:pPr>
    </w:p>
    <w:p w14:paraId="32FF6FA9" w14:textId="77777777" w:rsidR="002B025E" w:rsidRDefault="002B025E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0C6B6710" w14:textId="77777777" w:rsidR="002B025E" w:rsidRDefault="002B025E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2B025E" w14:paraId="3C6E556C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7AED" w14:textId="77777777" w:rsidR="002B025E" w:rsidRDefault="002B025E" w:rsidP="002B02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8CB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058A5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577B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D9DEBF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1A3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1402A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6E1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323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F056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51CBFC05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DB63" w14:textId="77777777" w:rsidR="002B025E" w:rsidRDefault="002B025E" w:rsidP="002B02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045ED" w14:textId="77777777" w:rsidR="002B025E" w:rsidRDefault="002B025E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4A5F" w14:textId="77777777" w:rsidR="002B025E" w:rsidRDefault="002B025E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FDF9" w14:textId="77777777" w:rsidR="002B025E" w:rsidRDefault="002B025E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D87FCAA" w14:textId="77777777" w:rsidR="002B025E" w:rsidRDefault="002B025E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0357" w14:textId="77777777" w:rsidR="002B025E" w:rsidRDefault="002B025E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E491" w14:textId="77777777" w:rsidR="002B025E" w:rsidRDefault="002B025E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5ED9" w14:textId="77777777" w:rsidR="002B025E" w:rsidRDefault="002B025E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924F" w14:textId="77777777" w:rsidR="002B025E" w:rsidRDefault="002B025E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B49F" w14:textId="77777777" w:rsidR="002B025E" w:rsidRDefault="002B025E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7E48F06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37DE" w14:textId="77777777" w:rsidR="002B025E" w:rsidRDefault="002B025E" w:rsidP="002B02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BF04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DA93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592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1D6138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7B3F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E7F5AE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6D0144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37A6F45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AF93DF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370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BAD0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A1EC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B1FA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779B9A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23D35AA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2B025E" w14:paraId="534F71B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CCEA1" w14:textId="77777777" w:rsidR="002B025E" w:rsidRDefault="002B025E" w:rsidP="002B02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DD8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1E16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EFB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0B6D0A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0140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C39B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EE2B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D74E1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BE1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2B025E" w14:paraId="6C7258E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9899D" w14:textId="77777777" w:rsidR="002B025E" w:rsidRDefault="002B025E" w:rsidP="002B02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1E9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0009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38A5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5EF954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FBFC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D2B7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EC2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E33E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583E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41DB7FC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BA30" w14:textId="77777777" w:rsidR="002B025E" w:rsidRDefault="002B025E" w:rsidP="002B02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BCE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87F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E26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4353455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711F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96202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DDE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19BB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3D0B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D62FCA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2F4EE" w14:textId="77777777" w:rsidR="002B025E" w:rsidRDefault="002B025E" w:rsidP="002B02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01E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25D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427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850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476A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A09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AE76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CEBE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FDBEA6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20B5" w14:textId="77777777" w:rsidR="002B025E" w:rsidRDefault="002B025E" w:rsidP="002B02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7B1E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83FE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761C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6B8F7D4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56F5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034D747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4D7A9A1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D3B9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449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FDC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4EE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2BD2587" w14:textId="77777777" w:rsidR="002B025E" w:rsidRDefault="002B025E" w:rsidP="00F232A2">
      <w:pPr>
        <w:spacing w:before="40" w:after="40" w:line="192" w:lineRule="auto"/>
        <w:ind w:right="57"/>
        <w:rPr>
          <w:sz w:val="20"/>
        </w:rPr>
      </w:pPr>
    </w:p>
    <w:p w14:paraId="27D0C0A5" w14:textId="77777777" w:rsidR="002B025E" w:rsidRDefault="002B025E" w:rsidP="00F04622">
      <w:pPr>
        <w:pStyle w:val="Heading1"/>
        <w:spacing w:line="360" w:lineRule="auto"/>
      </w:pPr>
      <w:r>
        <w:t>LINIA 600</w:t>
      </w:r>
    </w:p>
    <w:p w14:paraId="0E7B4DB7" w14:textId="77777777" w:rsidR="002B025E" w:rsidRDefault="002B025E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B025E" w14:paraId="290BDFD2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1BCE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47BC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5ABCBE1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0818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439BE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3F47EA44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0E0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7F95" w14:textId="77777777" w:rsidR="002B025E" w:rsidRPr="002F6CED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4AD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0565F" w14:textId="77777777" w:rsidR="002B025E" w:rsidRPr="00C1413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4C90" w14:textId="77777777" w:rsidR="002B025E" w:rsidRPr="009E2C90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0C2E628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634E9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9C4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760FE3C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2F60E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551F" w14:textId="77777777" w:rsidR="002B025E" w:rsidRDefault="002B025E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2BBC5E87" w14:textId="77777777" w:rsidR="002B025E" w:rsidRDefault="002B025E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39D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8395" w14:textId="77777777" w:rsidR="002B025E" w:rsidRPr="002F6CED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D7D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8F2E" w14:textId="77777777" w:rsidR="002B025E" w:rsidRPr="00C1413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C880B" w14:textId="77777777" w:rsidR="002B025E" w:rsidRPr="005D499E" w:rsidRDefault="002B025E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0C1BC78B" w14:textId="77777777" w:rsidR="002B025E" w:rsidRPr="009E2C90" w:rsidRDefault="002B025E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9AF3DB4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4B05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EB6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0A59167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EF965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5356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37F3D432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66B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718B" w14:textId="77777777" w:rsidR="002B025E" w:rsidRPr="002F6CED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AD0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9C9D" w14:textId="77777777" w:rsidR="002B025E" w:rsidRPr="00C1413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2048" w14:textId="77777777" w:rsidR="002B025E" w:rsidRPr="00DD03D3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2B025E" w14:paraId="5810C43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EA2B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744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76A0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29FD5" w14:textId="77777777" w:rsidR="002B025E" w:rsidRDefault="002B025E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81B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8945" w14:textId="77777777" w:rsidR="002B025E" w:rsidRPr="002F6CED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DC6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942EC" w14:textId="77777777" w:rsidR="002B025E" w:rsidRPr="00C1413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94534" w14:textId="77777777" w:rsidR="002B025E" w:rsidRPr="00DD03D3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2B025E" w14:paraId="66F3B2B0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35FA6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209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2624576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4795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F812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11E89552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528E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1603" w14:textId="77777777" w:rsidR="002B025E" w:rsidRPr="002F6CED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40B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6FB8" w14:textId="77777777" w:rsidR="002B025E" w:rsidRPr="00C1413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D69C" w14:textId="77777777" w:rsidR="002B025E" w:rsidRPr="005D499E" w:rsidRDefault="002B02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003406C0" w14:textId="77777777" w:rsidR="002B025E" w:rsidRPr="009E2C90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B19DB33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AF9F5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4031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3B26A5E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84D83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8151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52A7DB63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527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54A0" w14:textId="77777777" w:rsidR="002B025E" w:rsidRPr="002F6CED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51F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B7ABF" w14:textId="77777777" w:rsidR="002B025E" w:rsidRPr="00C1413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E18F" w14:textId="77777777" w:rsidR="002B025E" w:rsidRPr="005D20EA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2B025E" w14:paraId="0924CFE9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B32D5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9F72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08EBBB5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9040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3DD30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57195087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3FE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7517" w14:textId="77777777" w:rsidR="002B025E" w:rsidRPr="002F6CED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AED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A8B6" w14:textId="77777777" w:rsidR="002B025E" w:rsidRPr="00C1413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49AD" w14:textId="77777777" w:rsidR="002B025E" w:rsidRPr="005D499E" w:rsidRDefault="002B02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3D8398E" w14:textId="77777777" w:rsidR="002B025E" w:rsidRPr="009E2C90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1901D09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D085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464F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0452521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0795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C70E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6D383B73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A30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7EA4" w14:textId="77777777" w:rsidR="002B025E" w:rsidRPr="002F6CED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226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DEE6" w14:textId="77777777" w:rsidR="002B025E" w:rsidRPr="00C1413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05B5" w14:textId="77777777" w:rsidR="002B025E" w:rsidRPr="005D499E" w:rsidRDefault="002B02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9B6B6D0" w14:textId="77777777" w:rsidR="002B025E" w:rsidRPr="009E2C90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242AEF5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A316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3B0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5334C36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8300A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B444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7EEB7D39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02D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09BA" w14:textId="77777777" w:rsidR="002B025E" w:rsidRPr="002F6CED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23C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3370" w14:textId="77777777" w:rsidR="002B025E" w:rsidRPr="00C1413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F980" w14:textId="77777777" w:rsidR="002B025E" w:rsidRPr="005D499E" w:rsidRDefault="002B02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28A649D" w14:textId="77777777" w:rsidR="002B025E" w:rsidRPr="009E2C90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E0B1356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B143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3436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0EDD1AF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1BB8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3F35" w14:textId="77777777" w:rsidR="002B025E" w:rsidRDefault="002B025E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9942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0D23" w14:textId="77777777" w:rsidR="002B025E" w:rsidRPr="002F6CED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D78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FBEA" w14:textId="77777777" w:rsidR="002B025E" w:rsidRPr="00C1413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02C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2B025E" w14:paraId="2017C556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1A6ED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C663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2DD09A35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BFB7" w14:textId="77777777" w:rsidR="002B025E" w:rsidRDefault="002B025E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FAEDD" w14:textId="77777777" w:rsidR="002B025E" w:rsidRDefault="002B025E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36E4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A42B" w14:textId="77777777" w:rsidR="002B025E" w:rsidRPr="002F6CED" w:rsidRDefault="002B025E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8C934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C9F3" w14:textId="77777777" w:rsidR="002B025E" w:rsidRPr="00C14131" w:rsidRDefault="002B025E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4512" w14:textId="77777777" w:rsidR="002B025E" w:rsidRDefault="002B025E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00999C8F" w14:textId="77777777" w:rsidR="002B025E" w:rsidRDefault="002B025E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2B025E" w14:paraId="110C55BD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2E3D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AFC3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FCD05" w14:textId="77777777" w:rsidR="002B025E" w:rsidRPr="00C14131" w:rsidRDefault="002B025E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F1FC" w14:textId="77777777" w:rsidR="002B025E" w:rsidRDefault="002B025E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41984117" w14:textId="77777777" w:rsidR="002B025E" w:rsidRDefault="002B025E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E274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41CD407A" w14:textId="77777777" w:rsidR="002B025E" w:rsidRDefault="002B025E" w:rsidP="002B025E">
            <w:pPr>
              <w:numPr>
                <w:ilvl w:val="0"/>
                <w:numId w:val="4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7A2F54F8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04DBA755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F1775" w14:textId="77777777" w:rsidR="002B025E" w:rsidRPr="002F6CED" w:rsidRDefault="002B025E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CA74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B428" w14:textId="77777777" w:rsidR="002B025E" w:rsidRPr="00C14131" w:rsidRDefault="002B025E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E5194" w14:textId="77777777" w:rsidR="002B025E" w:rsidRDefault="002B025E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3491626F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E544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1E9E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8716" w14:textId="77777777" w:rsidR="002B025E" w:rsidRPr="00C14131" w:rsidRDefault="002B025E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4237" w14:textId="77777777" w:rsidR="002B025E" w:rsidRDefault="002B025E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34C0F1F" w14:textId="77777777" w:rsidR="002B025E" w:rsidRDefault="002B025E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77ECFB9D" w14:textId="77777777" w:rsidR="002B025E" w:rsidRDefault="002B025E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B0B1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5F05D7A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313EEFBB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ADAD" w14:textId="77777777" w:rsidR="002B025E" w:rsidRPr="002F6CED" w:rsidRDefault="002B025E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B064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9F7C4" w14:textId="77777777" w:rsidR="002B025E" w:rsidRPr="00C14131" w:rsidRDefault="002B025E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1BC2" w14:textId="77777777" w:rsidR="002B025E" w:rsidRDefault="002B025E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288C9734" w14:textId="77777777" w:rsidR="002B025E" w:rsidRDefault="002B025E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2B025E" w14:paraId="04BA675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A0D2C" w14:textId="77777777" w:rsidR="002B025E" w:rsidRDefault="002B025E" w:rsidP="002B02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2A74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52F9" w14:textId="77777777" w:rsidR="002B025E" w:rsidRPr="00C14131" w:rsidRDefault="002B025E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E216" w14:textId="77777777" w:rsidR="002B025E" w:rsidRDefault="002B025E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19C658B6" w14:textId="77777777" w:rsidR="002B025E" w:rsidRDefault="002B025E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F51D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BD93FD0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E615" w14:textId="77777777" w:rsidR="002B025E" w:rsidRPr="002F6CED" w:rsidRDefault="002B025E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46D19" w14:textId="77777777" w:rsidR="002B025E" w:rsidRDefault="002B025E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A3E23" w14:textId="77777777" w:rsidR="002B025E" w:rsidRPr="00C14131" w:rsidRDefault="002B025E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8753" w14:textId="77777777" w:rsidR="002B025E" w:rsidRDefault="002B025E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7E1BA642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24B4234A" w14:textId="77777777" w:rsidR="002B025E" w:rsidRDefault="002B025E" w:rsidP="003C645F">
      <w:pPr>
        <w:pStyle w:val="Heading1"/>
        <w:spacing w:line="360" w:lineRule="auto"/>
      </w:pPr>
      <w:r>
        <w:lastRenderedPageBreak/>
        <w:t>LINIA 602</w:t>
      </w:r>
    </w:p>
    <w:p w14:paraId="2DBA8C73" w14:textId="77777777" w:rsidR="002B025E" w:rsidRDefault="002B025E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B025E" w14:paraId="1683B21C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E4F4" w14:textId="77777777" w:rsidR="002B025E" w:rsidRDefault="002B025E" w:rsidP="002B025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41E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46D4006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716B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BF55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58EF811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2692" w14:textId="77777777" w:rsidR="002B025E" w:rsidRPr="00406474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C995D" w14:textId="77777777" w:rsidR="002B025E" w:rsidRPr="00DA41E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4550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633F025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067F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7FAC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638C4018" w14:textId="77777777" w:rsidR="002B025E" w:rsidRPr="0007619C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5F46C94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AA65" w14:textId="77777777" w:rsidR="002B025E" w:rsidRDefault="002B025E" w:rsidP="002B025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D6C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76528F2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B923B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5B60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3595072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507D" w14:textId="77777777" w:rsidR="002B025E" w:rsidRPr="00406474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A5C7" w14:textId="77777777" w:rsidR="002B025E" w:rsidRPr="00DA41E4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790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363F715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A745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DB8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77C7C59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CF6361E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513CE7F7" w14:textId="77777777" w:rsidR="002B025E" w:rsidRDefault="002B025E" w:rsidP="00857B52">
      <w:pPr>
        <w:pStyle w:val="Heading1"/>
        <w:spacing w:line="360" w:lineRule="auto"/>
      </w:pPr>
      <w:r>
        <w:t>LINIA 605</w:t>
      </w:r>
    </w:p>
    <w:p w14:paraId="289BD8D5" w14:textId="77777777" w:rsidR="002B025E" w:rsidRDefault="002B025E" w:rsidP="00C73ABA">
      <w:pPr>
        <w:pStyle w:val="Heading1"/>
        <w:spacing w:line="360" w:lineRule="auto"/>
        <w:rPr>
          <w:b w:val="0"/>
          <w:bCs w:val="0"/>
          <w:sz w:val="8"/>
        </w:rPr>
      </w:pPr>
      <w:r>
        <w:t>SOCOLA - UNGHENI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B025E" w14:paraId="3B667FE5" w14:textId="77777777" w:rsidTr="0059466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1EA5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693C8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329A" w14:textId="77777777" w:rsidR="002B025E" w:rsidRPr="002C1631" w:rsidRDefault="002B025E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1AB5" w14:textId="77777777" w:rsidR="002B025E" w:rsidRDefault="002B025E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2A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66A5" w14:textId="77777777" w:rsidR="002B025E" w:rsidRDefault="002B025E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X2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9C06E" w14:textId="77777777" w:rsidR="002B025E" w:rsidRDefault="002B025E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F270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6831" w14:textId="77777777" w:rsidR="002B025E" w:rsidRPr="002C1631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C770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40F0E6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Limitare de viteză.</w:t>
            </w:r>
          </w:p>
        </w:tc>
      </w:tr>
      <w:tr w:rsidR="002B025E" w14:paraId="3DBA5B9A" w14:textId="77777777" w:rsidTr="0059466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553F3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2705D" w14:textId="77777777" w:rsidR="002B025E" w:rsidRDefault="002B025E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6685" w14:textId="77777777" w:rsidR="002B025E" w:rsidRPr="002C1631" w:rsidRDefault="002B025E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C1C7" w14:textId="77777777" w:rsidR="002B025E" w:rsidRDefault="002B025E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3A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B162" w14:textId="77777777" w:rsidR="002B025E" w:rsidRDefault="002B025E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B805" w14:textId="77777777" w:rsidR="002B025E" w:rsidRDefault="002B025E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733A" w14:textId="77777777" w:rsidR="002B025E" w:rsidRDefault="002B025E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68FD" w14:textId="77777777" w:rsidR="002B025E" w:rsidRPr="002C1631" w:rsidRDefault="002B025E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817C" w14:textId="77777777" w:rsidR="002B025E" w:rsidRDefault="002B025E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764823" w14:textId="77777777" w:rsidR="002B025E" w:rsidRDefault="002B025E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Limitare de viteză.</w:t>
            </w:r>
          </w:p>
        </w:tc>
      </w:tr>
      <w:tr w:rsidR="002B025E" w14:paraId="1DA7E9AB" w14:textId="77777777" w:rsidTr="00594667">
        <w:trPr>
          <w:cantSplit/>
          <w:trHeight w:val="10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0A93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764E5" w14:textId="77777777" w:rsidR="002B025E" w:rsidRDefault="002B025E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8793" w14:textId="77777777" w:rsidR="002B025E" w:rsidRPr="002C1631" w:rsidRDefault="002B025E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D8D5" w14:textId="77777777" w:rsidR="002B025E" w:rsidRDefault="002B025E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5A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A59B1" w14:textId="77777777" w:rsidR="002B025E" w:rsidRDefault="002B025E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X5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ADF2" w14:textId="77777777" w:rsidR="002B025E" w:rsidRDefault="002B025E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042A" w14:textId="77777777" w:rsidR="002B025E" w:rsidRDefault="002B025E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9A4A3" w14:textId="77777777" w:rsidR="002B025E" w:rsidRPr="002C1631" w:rsidRDefault="002B025E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D1D6" w14:textId="77777777" w:rsidR="002B025E" w:rsidRDefault="002B025E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6826B110" w14:textId="77777777" w:rsidTr="0059466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0050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4E9EF" w14:textId="77777777" w:rsidR="002B025E" w:rsidRDefault="002B025E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411+994</w:t>
            </w:r>
          </w:p>
          <w:p w14:paraId="7A6F4CBD" w14:textId="77777777" w:rsidR="002B025E" w:rsidRDefault="002B025E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E37A" w14:textId="77777777" w:rsidR="002B025E" w:rsidRPr="002C1631" w:rsidRDefault="002B025E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79B1" w14:textId="77777777" w:rsidR="002B025E" w:rsidRDefault="002B025E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6A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41E2" w14:textId="77777777" w:rsidR="002B025E" w:rsidRDefault="002B025E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58FE" w14:textId="77777777" w:rsidR="002B025E" w:rsidRDefault="002B025E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AC3D" w14:textId="77777777" w:rsidR="002B025E" w:rsidRDefault="002B025E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58132" w14:textId="77777777" w:rsidR="002B025E" w:rsidRPr="002C1631" w:rsidRDefault="002B025E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1742" w14:textId="77777777" w:rsidR="002B025E" w:rsidRDefault="002B025E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64B0C60" w14:textId="77777777" w:rsidR="002B025E" w:rsidRDefault="002B025E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semnal X6 și </w:t>
            </w:r>
            <w:r w:rsidRPr="00594667">
              <w:rPr>
                <w:b/>
                <w:bCs/>
                <w:i/>
                <w:iCs/>
                <w:sz w:val="20"/>
              </w:rPr>
              <w:t>semnal YCNF</w:t>
            </w:r>
          </w:p>
        </w:tc>
      </w:tr>
      <w:tr w:rsidR="002B025E" w14:paraId="717593E4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AC1F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FE06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0113" w14:textId="77777777" w:rsidR="002B025E" w:rsidRPr="002C1631" w:rsidRDefault="002B025E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0806" w14:textId="77777777" w:rsidR="002B025E" w:rsidRDefault="002B025E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1 CL</w:t>
            </w:r>
          </w:p>
          <w:p w14:paraId="4E72AB04" w14:textId="77777777" w:rsidR="002B025E" w:rsidRDefault="002B025E" w:rsidP="00BB05C5">
            <w:pPr>
              <w:spacing w:before="40" w:line="276" w:lineRule="auto"/>
              <w:ind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79451" w14:textId="77777777" w:rsidR="002B025E" w:rsidRDefault="002B025E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3A1B56D" w14:textId="77777777" w:rsidR="002B025E" w:rsidRDefault="002B025E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DB9F3CF" w14:textId="77777777" w:rsidR="002B025E" w:rsidRDefault="002B025E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31 CL </w:t>
            </w:r>
          </w:p>
          <w:p w14:paraId="51CB248A" w14:textId="77777777" w:rsidR="002B025E" w:rsidRDefault="002B025E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4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A1E3" w14:textId="77777777" w:rsidR="002B025E" w:rsidRDefault="002B025E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086E9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485D1" w14:textId="77777777" w:rsidR="002B025E" w:rsidRPr="002C1631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6F6D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534263D6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963A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076A" w14:textId="77777777" w:rsidR="002B025E" w:rsidRDefault="002B025E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826E8" w14:textId="77777777" w:rsidR="002B025E" w:rsidRPr="002C1631" w:rsidRDefault="002B025E" w:rsidP="00BB05C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4B02" w14:textId="77777777" w:rsidR="002B025E" w:rsidRDefault="002B025E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2 CL</w:t>
            </w:r>
          </w:p>
          <w:p w14:paraId="336F2C19" w14:textId="77777777" w:rsidR="002B025E" w:rsidRDefault="002B025E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808A" w14:textId="77777777" w:rsidR="002B025E" w:rsidRDefault="002B025E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D7F1696" w14:textId="77777777" w:rsidR="002B025E" w:rsidRDefault="002B025E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7F9233E8" w14:textId="77777777" w:rsidR="002B025E" w:rsidRDefault="002B025E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43 CL </w:t>
            </w:r>
          </w:p>
          <w:p w14:paraId="26DE4D0F" w14:textId="77777777" w:rsidR="002B025E" w:rsidRDefault="002B025E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10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0301" w14:textId="77777777" w:rsidR="002B025E" w:rsidRDefault="002B025E" w:rsidP="00BB05C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30CF0" w14:textId="77777777" w:rsidR="002B025E" w:rsidRDefault="002B025E" w:rsidP="00BB05C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42949" w14:textId="77777777" w:rsidR="002B025E" w:rsidRPr="002C1631" w:rsidRDefault="002B025E" w:rsidP="00BB05C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7DAF" w14:textId="77777777" w:rsidR="002B025E" w:rsidRDefault="002B025E" w:rsidP="00BB05C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ACB92DB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EA99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D1F6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B72A" w14:textId="77777777" w:rsidR="002B025E" w:rsidRPr="002C1631" w:rsidRDefault="002B025E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69636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7C4D41D2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expediere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1BF0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5B38966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3AAE545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33 </w:t>
            </w:r>
          </w:p>
          <w:p w14:paraId="0E2A7265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0D733681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şi </w:t>
            </w:r>
          </w:p>
          <w:p w14:paraId="17FEB3FB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trav.</w:t>
            </w:r>
          </w:p>
          <w:p w14:paraId="214B51BE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 /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AA48" w14:textId="77777777" w:rsidR="002B025E" w:rsidRDefault="002B025E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7834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39E3" w14:textId="77777777" w:rsidR="002B025E" w:rsidRPr="002C1631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6885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13E9C6A2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A70C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E647F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11EF" w14:textId="77777777" w:rsidR="002B025E" w:rsidRPr="002C1631" w:rsidRDefault="002B025E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E7B2" w14:textId="77777777" w:rsidR="002B025E" w:rsidRDefault="002B025E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7BD38AD3" w14:textId="77777777" w:rsidR="002B025E" w:rsidRDefault="002B025E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1C7E5" w14:textId="77777777" w:rsidR="002B025E" w:rsidRDefault="002B025E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TDJ 82/72</w:t>
            </w:r>
          </w:p>
          <w:p w14:paraId="76DE9725" w14:textId="77777777" w:rsidR="002B025E" w:rsidRDefault="002B025E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697D" w14:textId="77777777" w:rsidR="002B025E" w:rsidRDefault="002B025E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D4C7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8D24" w14:textId="77777777" w:rsidR="002B025E" w:rsidRPr="002C1631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766C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56EB2D4C" w14:textId="7777777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ED93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E722" w14:textId="77777777" w:rsidR="002B025E" w:rsidRDefault="002B025E">
            <w:pPr>
              <w:spacing w:before="40" w:line="276" w:lineRule="auto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AEF2D" w14:textId="77777777" w:rsidR="002B025E" w:rsidRPr="002C1631" w:rsidRDefault="002B025E">
            <w:pPr>
              <w:spacing w:before="120" w:line="276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536E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7F8BAB1A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0064C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96E6335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sch.10</w:t>
            </w:r>
          </w:p>
          <w:p w14:paraId="2AE0BAAD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</w:t>
            </w:r>
          </w:p>
          <w:p w14:paraId="0A665133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B68C" w14:textId="77777777" w:rsidR="002B025E" w:rsidRDefault="002B025E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C1FF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22C4" w14:textId="77777777" w:rsidR="002B025E" w:rsidRPr="002C1631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657D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4617CFA9" w14:textId="77777777">
        <w:trPr>
          <w:cantSplit/>
          <w:trHeight w:val="8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A1FD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3788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4753" w14:textId="77777777" w:rsidR="002B025E" w:rsidRPr="002C1631" w:rsidRDefault="002B025E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4327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6F40D65A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Legătura  131 - intrare remiză marfă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C3AD3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4197B81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20A3EF50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 și intrare remiză marfă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95AC" w14:textId="77777777" w:rsidR="002B025E" w:rsidRDefault="002B025E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AB783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CFC4" w14:textId="77777777" w:rsidR="002B025E" w:rsidRPr="002C1631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56E5E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310D591D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5320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A61A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051D" w14:textId="77777777" w:rsidR="002B025E" w:rsidRPr="002C1631" w:rsidRDefault="002B025E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294A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164DCA30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Varianta Cântar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3FCC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B663CF8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125 și</w:t>
            </w:r>
          </w:p>
          <w:p w14:paraId="6C3DB0FC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BAAE9" w14:textId="77777777" w:rsidR="002B025E" w:rsidRDefault="002B025E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6DC2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7F66" w14:textId="77777777" w:rsidR="002B025E" w:rsidRPr="002C1631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F3050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0511257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753D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9ED8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09DB5" w14:textId="77777777" w:rsidR="002B025E" w:rsidRPr="002C1631" w:rsidRDefault="002B025E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0F68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114EDCC7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de centură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8986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0409B3E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70E5" w14:textId="77777777" w:rsidR="002B025E" w:rsidRDefault="002B025E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ACBB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2381" w14:textId="77777777" w:rsidR="002B025E" w:rsidRPr="002C1631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CDB9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B60EF2F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6E30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173B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0C93" w14:textId="77777777" w:rsidR="002B025E" w:rsidRPr="002C1631" w:rsidRDefault="002B025E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2A96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2E8F8566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69C7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ECFDB52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71DC56F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12-</w:t>
            </w:r>
          </w:p>
          <w:p w14:paraId="7C2C1BB2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32F7CD7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23A4" w14:textId="77777777" w:rsidR="002B025E" w:rsidRDefault="002B025E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14C1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2992" w14:textId="77777777" w:rsidR="002B025E" w:rsidRPr="002C1631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B0D0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11C1E35F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ACD3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6F0D2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17DC8" w14:textId="77777777" w:rsidR="002B025E" w:rsidRPr="002C1631" w:rsidRDefault="002B025E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34529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34311820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628F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10CE71C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4-sch.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EADF" w14:textId="77777777" w:rsidR="002B025E" w:rsidRDefault="002B025E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54B6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B2F1" w14:textId="77777777" w:rsidR="002B025E" w:rsidRPr="002C1631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CA5D0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747DE01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C7FF0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FE84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F01C" w14:textId="77777777" w:rsidR="002B025E" w:rsidRPr="002C1631" w:rsidRDefault="002B025E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3A10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0A6C5421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2112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2D59A63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2-sch. 6 şi între </w:t>
            </w:r>
          </w:p>
          <w:p w14:paraId="3790A2B4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7-</w:t>
            </w:r>
          </w:p>
          <w:p w14:paraId="42BEABF5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7D7A44E" w14:textId="77777777" w:rsidR="002B025E" w:rsidRPr="00026A53" w:rsidRDefault="002B025E">
            <w:pPr>
              <w:spacing w:before="40" w:line="276" w:lineRule="auto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11 </w:t>
            </w:r>
            <w:r>
              <w:rPr>
                <w:b/>
                <w:bCs/>
                <w:sz w:val="20"/>
                <w:lang w:val="en-US"/>
              </w:rPr>
              <w:t>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7170F" w14:textId="77777777" w:rsidR="002B025E" w:rsidRDefault="002B025E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624E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42B98" w14:textId="77777777" w:rsidR="002B025E" w:rsidRPr="002C1631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375E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49E73C1E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BF056" w14:textId="77777777" w:rsidR="002B025E" w:rsidRDefault="002B025E" w:rsidP="002B02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DC73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ED03" w14:textId="77777777" w:rsidR="002B025E" w:rsidRPr="002C1631" w:rsidRDefault="002B025E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5FA3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Socola Mărfuri </w:t>
            </w:r>
          </w:p>
          <w:p w14:paraId="24D6B800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8BED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T.D.J.</w:t>
            </w:r>
          </w:p>
          <w:p w14:paraId="0BCDD838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26- T.D.J.</w:t>
            </w:r>
          </w:p>
          <w:p w14:paraId="72EC9D01" w14:textId="77777777" w:rsidR="002B025E" w:rsidRDefault="002B025E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02632" w14:textId="77777777" w:rsidR="002B025E" w:rsidRDefault="002B025E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64FA9" w14:textId="77777777" w:rsidR="002B025E" w:rsidRDefault="002B02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FE35" w14:textId="77777777" w:rsidR="002B025E" w:rsidRPr="002C1631" w:rsidRDefault="002B02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FBD1" w14:textId="77777777" w:rsidR="002B025E" w:rsidRDefault="002B02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6FA37C5" w14:textId="77777777" w:rsidR="002B025E" w:rsidRDefault="002B025E">
      <w:pPr>
        <w:spacing w:before="40" w:line="192" w:lineRule="auto"/>
        <w:ind w:right="57"/>
        <w:rPr>
          <w:sz w:val="20"/>
        </w:rPr>
      </w:pPr>
    </w:p>
    <w:p w14:paraId="65768259" w14:textId="77777777" w:rsidR="002B025E" w:rsidRDefault="002B025E" w:rsidP="00870AF0">
      <w:pPr>
        <w:pStyle w:val="Heading1"/>
        <w:spacing w:line="360" w:lineRule="auto"/>
      </w:pPr>
      <w:r>
        <w:t>LINIA 609</w:t>
      </w:r>
    </w:p>
    <w:p w14:paraId="0E738C1E" w14:textId="77777777" w:rsidR="002B025E" w:rsidRDefault="002B025E" w:rsidP="008A16BE">
      <w:pPr>
        <w:pStyle w:val="Heading1"/>
        <w:spacing w:line="360" w:lineRule="auto"/>
        <w:rPr>
          <w:b w:val="0"/>
          <w:bCs w:val="0"/>
          <w:sz w:val="8"/>
        </w:rPr>
      </w:pPr>
      <w:r>
        <w:t>BUHĂIEŞTI - ROMAN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2B025E" w14:paraId="297F0B5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1113" w14:textId="77777777" w:rsidR="002B025E" w:rsidRDefault="002B025E" w:rsidP="002B02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C5E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9A51" w14:textId="77777777" w:rsidR="002B025E" w:rsidRPr="002409E9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E1C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Negreşti</w:t>
            </w:r>
          </w:p>
          <w:p w14:paraId="767C6CA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28F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A382" w14:textId="77777777" w:rsidR="002B025E" w:rsidRPr="002409E9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72A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C5B0" w14:textId="77777777" w:rsidR="002B025E" w:rsidRPr="002409E9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CDA4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10F799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0D3B" w14:textId="77777777" w:rsidR="002B025E" w:rsidRDefault="002B025E" w:rsidP="002B02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F573D" w14:textId="77777777" w:rsidR="002B025E" w:rsidRDefault="002B02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2B1F3" w14:textId="77777777" w:rsidR="002B025E" w:rsidRPr="002409E9" w:rsidRDefault="002B02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9B9C" w14:textId="77777777" w:rsidR="002B025E" w:rsidRDefault="002B02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Mareşal Constantin Prezan</w:t>
            </w:r>
          </w:p>
          <w:p w14:paraId="7BAB6B76" w14:textId="77777777" w:rsidR="002B025E" w:rsidRDefault="002B02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68C1E" w14:textId="77777777" w:rsidR="002B025E" w:rsidRDefault="002B02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5DA5" w14:textId="77777777" w:rsidR="002B025E" w:rsidRPr="002409E9" w:rsidRDefault="002B02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781CC" w14:textId="77777777" w:rsidR="002B025E" w:rsidRDefault="002B02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3684" w14:textId="77777777" w:rsidR="002B025E" w:rsidRPr="002409E9" w:rsidRDefault="002B02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43C4" w14:textId="77777777" w:rsidR="002B025E" w:rsidRDefault="002B02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B6A7AC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6E77" w14:textId="77777777" w:rsidR="002B025E" w:rsidRDefault="002B025E" w:rsidP="002B02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AD50" w14:textId="77777777" w:rsidR="002B025E" w:rsidRDefault="002B02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15+500</w:t>
            </w:r>
          </w:p>
          <w:p w14:paraId="03A6A6FD" w14:textId="77777777" w:rsidR="002B025E" w:rsidRDefault="002B02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0F1FB" w14:textId="77777777" w:rsidR="002B025E" w:rsidRPr="002409E9" w:rsidRDefault="002B02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FB42" w14:textId="77777777" w:rsidR="002B025E" w:rsidRDefault="002B025E" w:rsidP="002D67A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Negreşti- Mareşal Constantin Prezan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DAFB" w14:textId="77777777" w:rsidR="002B025E" w:rsidRDefault="002B02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BE61" w14:textId="77777777" w:rsidR="002B025E" w:rsidRPr="002409E9" w:rsidRDefault="002B02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57FF" w14:textId="77777777" w:rsidR="002B025E" w:rsidRDefault="002B02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936D" w14:textId="77777777" w:rsidR="002B025E" w:rsidRPr="002409E9" w:rsidRDefault="002B02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8282" w14:textId="77777777" w:rsidR="002B025E" w:rsidRDefault="002B02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EF453E5" w14:textId="77777777" w:rsidR="002B025E" w:rsidRDefault="002B025E">
      <w:pPr>
        <w:spacing w:before="40" w:line="192" w:lineRule="auto"/>
        <w:ind w:right="57"/>
        <w:rPr>
          <w:sz w:val="20"/>
        </w:rPr>
      </w:pPr>
    </w:p>
    <w:p w14:paraId="1DB9076F" w14:textId="77777777" w:rsidR="002B025E" w:rsidRDefault="002B025E" w:rsidP="00DE3370">
      <w:pPr>
        <w:pStyle w:val="Heading1"/>
        <w:spacing w:line="360" w:lineRule="auto"/>
      </w:pPr>
      <w:r>
        <w:t>LINIA 610</w:t>
      </w:r>
    </w:p>
    <w:p w14:paraId="5E5EEB23" w14:textId="77777777" w:rsidR="002B025E" w:rsidRDefault="002B025E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2B025E" w14:paraId="782CEAFD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984B" w14:textId="77777777" w:rsidR="002B025E" w:rsidRDefault="002B025E" w:rsidP="002B02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7BBF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03A8" w14:textId="77777777" w:rsidR="002B025E" w:rsidRPr="00F81D6F" w:rsidRDefault="002B025E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49D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360519E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3185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438C3C2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40BAE0D6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5C505937" w14:textId="77777777" w:rsidR="002B025E" w:rsidRDefault="002B025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8D44" w14:textId="77777777" w:rsidR="002B025E" w:rsidRPr="00F81D6F" w:rsidRDefault="002B025E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2DF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2269" w14:textId="77777777" w:rsidR="002B025E" w:rsidRPr="00F81D6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4138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775C3183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F5C7" w14:textId="77777777" w:rsidR="002B025E" w:rsidRDefault="002B025E" w:rsidP="002B02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B58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B49D" w14:textId="77777777" w:rsidR="002B025E" w:rsidRPr="00F81D6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CA33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9F6ADDD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DEF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30F525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6DD7E4C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0E7046B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8D2A" w14:textId="77777777" w:rsidR="002B025E" w:rsidRPr="00F81D6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2493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BAD6" w14:textId="77777777" w:rsidR="002B025E" w:rsidRPr="00F81D6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7C0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2B025E" w14:paraId="3513CED5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7829" w14:textId="77777777" w:rsidR="002B025E" w:rsidRDefault="002B025E" w:rsidP="002B02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834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1D97" w14:textId="77777777" w:rsidR="002B025E" w:rsidRPr="00F81D6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26EA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4CCF98A1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531F261D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12B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974DD" w14:textId="77777777" w:rsidR="002B025E" w:rsidRPr="00F81D6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50F8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DF07" w14:textId="77777777" w:rsidR="002B025E" w:rsidRPr="00F81D6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C45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229B262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2B025E" w14:paraId="2A567F9F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9659" w14:textId="77777777" w:rsidR="002B025E" w:rsidRDefault="002B025E" w:rsidP="002B02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AD6D" w14:textId="77777777" w:rsidR="002B025E" w:rsidRPr="00D12C87" w:rsidRDefault="002B025E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E0F3" w14:textId="77777777" w:rsidR="002B025E" w:rsidRPr="00F81D6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A684" w14:textId="77777777" w:rsidR="002B025E" w:rsidRPr="00D12C87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1E06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CAEF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E6A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4900" w14:textId="77777777" w:rsidR="002B025E" w:rsidRPr="00F81D6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49C8" w14:textId="77777777" w:rsidR="002B025E" w:rsidRPr="00D12C87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2B025E" w14:paraId="1B8945DF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BFAB" w14:textId="77777777" w:rsidR="002B025E" w:rsidRDefault="002B025E" w:rsidP="002B02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7D2D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8C7F" w14:textId="77777777" w:rsidR="002B025E" w:rsidRPr="00F81D6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AD0C9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2AB8712F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DA7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66FBB82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1D4C7D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C12B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96E7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3E32" w14:textId="77777777" w:rsidR="002B025E" w:rsidRPr="00F81D6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C6E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C4A3255" w14:textId="77777777" w:rsidR="002B025E" w:rsidRPr="00F54A4F" w:rsidRDefault="002B025E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4579DB2B" w14:textId="77777777" w:rsidR="002B025E" w:rsidRPr="00C60E02" w:rsidRDefault="002B025E">
      <w:pPr>
        <w:tabs>
          <w:tab w:val="left" w:pos="3768"/>
        </w:tabs>
        <w:rPr>
          <w:sz w:val="20"/>
          <w:szCs w:val="20"/>
        </w:rPr>
      </w:pPr>
    </w:p>
    <w:p w14:paraId="6EB23406" w14:textId="77777777" w:rsidR="002B025E" w:rsidRDefault="002B025E" w:rsidP="00BC435D">
      <w:pPr>
        <w:pStyle w:val="Heading1"/>
        <w:spacing w:line="360" w:lineRule="auto"/>
      </w:pPr>
      <w:r>
        <w:t>LINIA 613</w:t>
      </w:r>
    </w:p>
    <w:p w14:paraId="4582B268" w14:textId="77777777" w:rsidR="002B025E" w:rsidRDefault="002B025E" w:rsidP="005E6C8C">
      <w:pPr>
        <w:pStyle w:val="Heading1"/>
        <w:spacing w:line="360" w:lineRule="auto"/>
        <w:rPr>
          <w:b w:val="0"/>
          <w:bCs w:val="0"/>
          <w:sz w:val="8"/>
        </w:rPr>
      </w:pPr>
      <w:r>
        <w:t>LEŢCANI - DOROHOI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2B025E" w14:paraId="58EAC1C3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0CBC" w14:textId="77777777" w:rsidR="002B025E" w:rsidRDefault="002B025E" w:rsidP="002B025E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50A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8+140</w:t>
            </w:r>
          </w:p>
          <w:p w14:paraId="157FE88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10D4" w14:textId="77777777" w:rsidR="002B025E" w:rsidRPr="00625463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7F0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Leţcani -</w:t>
            </w:r>
          </w:p>
          <w:p w14:paraId="65687D4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Larga Jijia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9E3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129AE" w14:textId="77777777" w:rsidR="002B025E" w:rsidRPr="00D8119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A43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DD8A" w14:textId="77777777" w:rsidR="002B025E" w:rsidRPr="00D8119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ECF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1911A6D3" w14:textId="77777777">
        <w:trPr>
          <w:cantSplit/>
          <w:trHeight w:val="3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287C" w14:textId="77777777" w:rsidR="002B025E" w:rsidRDefault="002B025E" w:rsidP="002B025E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044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FBCFC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068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20B17A5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CA1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946438">
              <w:rPr>
                <w:b/>
                <w:bCs/>
                <w:sz w:val="20"/>
                <w:szCs w:val="20"/>
              </w:rPr>
              <w:t xml:space="preserve">toată </w:t>
            </w:r>
          </w:p>
          <w:p w14:paraId="738B0168" w14:textId="77777777" w:rsidR="002B025E" w:rsidRPr="00946438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F010" w14:textId="77777777" w:rsidR="002B025E" w:rsidRPr="00D8119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644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3EFF" w14:textId="77777777" w:rsidR="002B025E" w:rsidRPr="00D8119C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A29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terminus.</w:t>
            </w:r>
          </w:p>
          <w:p w14:paraId="586E431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5539BDB9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69E0AA0C" w14:textId="77777777" w:rsidR="002B025E" w:rsidRDefault="002B025E" w:rsidP="004F6534">
      <w:pPr>
        <w:pStyle w:val="Heading1"/>
        <w:spacing w:line="360" w:lineRule="auto"/>
      </w:pPr>
      <w:r>
        <w:t>LINIA 700</w:t>
      </w:r>
    </w:p>
    <w:p w14:paraId="6AE889D7" w14:textId="77777777" w:rsidR="002B025E" w:rsidRDefault="002B025E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2B025E" w14:paraId="5DEE8BC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E421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BCE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A79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EBC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5A20A4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EE7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F69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9F4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196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B426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D2227E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695F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B177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FDB51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76E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7D7A33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FF6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CF25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6A0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843A0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70ED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937365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186CE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8E6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C480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FDA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9B2DA5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EEB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6B1A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173A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91C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B5D6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2B17A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2B025E" w14:paraId="485487FA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64D3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B57E" w14:textId="77777777" w:rsidR="002B025E" w:rsidRDefault="002B025E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5725" w14:textId="77777777" w:rsidR="002B025E" w:rsidRDefault="002B025E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3255E" w14:textId="77777777" w:rsidR="002B025E" w:rsidRDefault="002B025E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7BF6" w14:textId="77777777" w:rsidR="002B025E" w:rsidRPr="00E4222D" w:rsidRDefault="002B025E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8896D19" w14:textId="77777777" w:rsidR="002B025E" w:rsidRPr="00E4222D" w:rsidRDefault="002B025E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5B2B4507" w14:textId="77777777" w:rsidR="002B025E" w:rsidRPr="00E4222D" w:rsidRDefault="002B025E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2603FB6E" w14:textId="77777777" w:rsidR="002B025E" w:rsidRDefault="002B025E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1754B" w14:textId="77777777" w:rsidR="002B025E" w:rsidRDefault="002B025E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78EA" w14:textId="77777777" w:rsidR="002B025E" w:rsidRDefault="002B025E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8B77" w14:textId="77777777" w:rsidR="002B025E" w:rsidRDefault="002B025E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38A2" w14:textId="77777777" w:rsidR="002B025E" w:rsidRDefault="002B025E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F1CEC85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55AA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3E6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327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BD6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A2AA8E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A46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473CE0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BF20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B0DD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859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D56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476DF1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AB6C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008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76D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3A48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73B70E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7786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28203F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010B3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6C4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DEE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135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336FD8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A565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7D45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778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8796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C55DB2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446B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08DAEB5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86A1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AB6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C4AE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B05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31B854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0568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E31F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E7EC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9A2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4604EF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2252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C19529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4283495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29069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F04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9481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D6C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354533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5B6FC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9BD7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130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59B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DCAC1F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81C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54A2D52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05D94BC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299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771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D910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C076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3056EC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9D86D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86D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DD9E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C56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C63B89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1B9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92E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1B2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09231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63E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FBC43A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93EE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C2B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C0B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F49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8F62E3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69B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7F7F6FBD" w14:textId="77777777" w:rsidR="002B025E" w:rsidRPr="00B401EA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92D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C1E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1C00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F74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3D9306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239C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D08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3929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E3F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1AC31C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B8F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11ACCAB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C905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912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3FBF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B27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DC762F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1FF6F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2B7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CAC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CBCC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7E3729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EEEB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71085AE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8F95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5398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D7159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33B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2B025E" w14:paraId="04AB67B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F234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76AE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6B6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F4F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728735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0C4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7C2C9A1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05B31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43F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1F8F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594D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2B025E" w14:paraId="6692979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14D3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6BCB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9F0E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CF7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A704AA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D69A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2EFBC66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0BF6110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9802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8D3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11E1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C69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5D2539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EB561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1A3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7602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A0B0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3CD5354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AA23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F5C3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D0A0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0F05FC9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1A9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3AD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160ECE6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DFA55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9825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4049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13F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41D72C8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8D1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6695A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770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3407903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DF01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E11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5A0957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4073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5F5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0F43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331B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6477120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24A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3A1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D58C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60E2C55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9E82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C8A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6A56FBE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D882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BF8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8E42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3E0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354BD03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4AC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FBAE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02F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AFBB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79AB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5193BC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B9BB3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F6D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70EAADF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7D80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997F" w14:textId="77777777" w:rsidR="002B025E" w:rsidRDefault="002B025E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7985A308" w14:textId="77777777" w:rsidR="002B025E" w:rsidRDefault="002B025E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5A8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A0D2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5F7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6DDE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870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4979A0F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5343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020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24AA953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B9E59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692B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0517AD9C" w14:textId="77777777" w:rsidR="002B025E" w:rsidRPr="008A1A04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EA7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E2121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9E9C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B05C9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BF3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706A254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BA22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901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4F5228E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48F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E8C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6BD6B55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8E07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19AA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6B1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62F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486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2B025E" w14:paraId="52FF9A3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05C9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BC69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11DD544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436B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43F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0D569B1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E5C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77EF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E7D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AD8AE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602E" w14:textId="77777777" w:rsidR="002B025E" w:rsidRPr="00C20CA5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2B19DCD" w14:textId="77777777" w:rsidR="002B025E" w:rsidRPr="00EB107D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8194C8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FFAD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5A5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111F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AC7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C6F927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F0B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BEA792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7AC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3AF9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B78F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B22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D96DC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54CBC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2B025E" w14:paraId="0AAC8ED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D7B2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9CC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302F8BA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E890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6E5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D120FC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18F3BE5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9541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ADD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A14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976B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1FD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0E9F271F" w14:textId="77777777" w:rsidR="002B025E" w:rsidRPr="00C401D9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2B025E" w14:paraId="02C7878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2832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BD1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D44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699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5265652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16E58C9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7F4E478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AF05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984166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C0F35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616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D3A2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97F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2F2D955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2B025E" w14:paraId="725A090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D8E5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A72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6B7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AE7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E25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213C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D699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37E9D8A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A0525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41AE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58C53C6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195951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430F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85C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C7E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782E351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B2B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EF2820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09D3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E83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D2CE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8006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57BDD8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AAF6FD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0AE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32F8DBD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7A3FA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A5681" w14:textId="77777777" w:rsidR="002B025E" w:rsidRDefault="002B025E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1FD584E8" w14:textId="77777777" w:rsidR="002B025E" w:rsidRDefault="002B025E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87D7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24A1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006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D63E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5E12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0343FC0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EE52A5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54C3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F19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30C7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6403010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7AA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7F0E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0CA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345D86C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7285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F817" w14:textId="77777777" w:rsidR="002B025E" w:rsidRPr="00C20CA5" w:rsidRDefault="002B02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48C3E6F" w14:textId="77777777" w:rsidR="002B025E" w:rsidRPr="00EB107D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07B974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2188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56D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7CC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750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5245BF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FFE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20C337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E31B2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5439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E8F5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A95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853A2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1407C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2B025E" w14:paraId="7996373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DF19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9A24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3D36A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5DF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F8B285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7AA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FEB25B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A6CA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792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00F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7E81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722E699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2B025E" w14:paraId="6CCC0A8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07BEB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987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2DD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41B3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6CC5213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133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7BC90AA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ABB8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9047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C5B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C27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6B60A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67232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66BC9C7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2B025E" w14:paraId="3880BDA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DA454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13F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CDD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309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3C44938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D76B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242144C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FD8F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1A5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2DDB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E64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7002B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2506E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6087101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B025E" w14:paraId="601A2B7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DF0C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981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78B0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BDD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175F35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263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476A0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BAE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9330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DBC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E9AF58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CB174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0F4834B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2B025E" w14:paraId="1A80EF3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354C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08B1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59D9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A3B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8C3899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C92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EDEF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9A9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9E94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034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1C22EC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8A6C4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2668B8A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2B025E" w14:paraId="1365B31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867D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592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1A2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623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4BFD072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7DA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4B6BD1B2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80B2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DD6C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46EA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7FC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BAA0B5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817B5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2B025E" w14:paraId="4369682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38B3" w14:textId="77777777" w:rsidR="002B025E" w:rsidRDefault="002B025E" w:rsidP="002B02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D0AB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C03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B88A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339633C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C38B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E13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6DF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8C59F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2284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7FD22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0AE225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3DCEAC77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68615E6D" w14:textId="77777777" w:rsidR="002B025E" w:rsidRDefault="002B025E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7A70689D" w14:textId="77777777" w:rsidR="002B025E" w:rsidRDefault="002B025E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2B025E" w14:paraId="33A2EEDF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A5A40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35F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45A6F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516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514D63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165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6449B9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51129C9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F374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B5D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526DE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CEB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681C6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174D6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A02218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7ECDAE4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2B025E" w14:paraId="15421340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2B336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1DC0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40330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3D2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B96C12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E201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EA2ABB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01A2414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2AAB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AED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4A022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285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C9A43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7CACEA4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10A4970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2B025E" w14:paraId="66A4A1F2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4AD4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72E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728D7B4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7829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923D" w14:textId="77777777" w:rsidR="002B025E" w:rsidRDefault="002B025E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40403BB" w14:textId="77777777" w:rsidR="002B025E" w:rsidRDefault="002B025E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E10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411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880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6E2AA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7756" w14:textId="77777777" w:rsidR="002B025E" w:rsidRPr="006A2576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47190771" w14:textId="77777777" w:rsidR="002B025E" w:rsidRPr="006A2576" w:rsidRDefault="002B025E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263F54CA" w14:textId="77777777" w:rsidR="002B025E" w:rsidRDefault="002B025E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00BBABA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B594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3C17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72D2A04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31F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7B83" w14:textId="77777777" w:rsidR="002B025E" w:rsidRDefault="002B025E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45E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802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E11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112A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6D5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5588565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607B4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67E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1868A9E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4050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DE2E" w14:textId="77777777" w:rsidR="002B025E" w:rsidRDefault="002B025E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6F7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0B05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74F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6F444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8CD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6ECF5C2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61FB6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B664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7DEE9CFB" w14:textId="77777777" w:rsidR="002B025E" w:rsidRDefault="002B025E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5393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1B1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639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B082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87B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AFF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052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0AA9E5AB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924C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3BC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473D6CA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063A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9937" w14:textId="77777777" w:rsidR="002B025E" w:rsidRPr="001904F7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6AB0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C911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5A6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126D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BB34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2B025E" w14:paraId="5E65B0A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C8533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B23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7037ED2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0DC3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CD98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329E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B4C6B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FAC5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6F0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74F30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0DD2E43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65300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B158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7B15662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FA5F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E19CE" w14:textId="77777777" w:rsidR="002B025E" w:rsidRPr="00DA3842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0C11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C4D40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453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85A7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51B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4C8225D" w14:textId="77777777" w:rsidR="002B025E" w:rsidRDefault="002B025E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4CDB22CD" w14:textId="77777777" w:rsidR="002B025E" w:rsidRDefault="002B025E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7A54CBB7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18B3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27B7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05A8835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700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AB0F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85B9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23A4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337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C003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1420" w14:textId="77777777" w:rsidR="002B025E" w:rsidRPr="00175A24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18CA2971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81F3F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8B5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75B4EE6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E96A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49D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CD9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4CF16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94AA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6D7E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5FC8" w14:textId="77777777" w:rsidR="002B025E" w:rsidRPr="00175A24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1919A7D4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86DB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638E1" w14:textId="77777777" w:rsidR="002B025E" w:rsidRDefault="002B025E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E7DB" w14:textId="77777777" w:rsidR="002B025E" w:rsidRDefault="002B025E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B8769" w14:textId="77777777" w:rsidR="002B025E" w:rsidRDefault="002B025E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7E6B297" w14:textId="77777777" w:rsidR="002B025E" w:rsidRDefault="002B025E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36D3" w14:textId="77777777" w:rsidR="002B025E" w:rsidRDefault="002B025E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16A331E" w14:textId="77777777" w:rsidR="002B025E" w:rsidRDefault="002B025E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7C00B" w14:textId="77777777" w:rsidR="002B025E" w:rsidRDefault="002B025E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3E0B" w14:textId="77777777" w:rsidR="002B025E" w:rsidRDefault="002B025E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D4FC" w14:textId="77777777" w:rsidR="002B025E" w:rsidRPr="001304AF" w:rsidRDefault="002B025E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88BC" w14:textId="77777777" w:rsidR="002B025E" w:rsidRDefault="002B025E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686F2F" w14:textId="77777777" w:rsidR="002B025E" w:rsidRDefault="002B025E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7E4494" w14:textId="77777777" w:rsidR="002B025E" w:rsidRPr="00175A24" w:rsidRDefault="002B025E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2B025E" w14:paraId="1F7334F3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81D20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157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481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BBD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4D9784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018E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0905C3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485F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E416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BA88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0B54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96E4F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D9D953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B025E" w14:paraId="0C0C66C5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020E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9A4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511F9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4D2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160C1B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5C4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AE304D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54AC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321C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39A38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48C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24225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45C111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2B025E" w14:paraId="33C4A176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F52E1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6E3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0CE3D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4B6E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87DA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8372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90A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1B37CB7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3174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02D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1FE6F55D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FDEB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CFE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3ACAA45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2B20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32BF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653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8E70F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179F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FB30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C44C5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307ED53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A24F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B360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3B53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A3A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90A7EC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F6F7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0F53FEC7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1C3E7" w14:textId="77777777" w:rsidR="002B025E" w:rsidRPr="00CA307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43D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8D08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392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4F97C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2B025E" w14:paraId="32ADD03E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2E45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C2A4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07DCE28D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EDF3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5BFE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D19FB82" w14:textId="77777777" w:rsidR="002B025E" w:rsidRPr="00180EA2" w:rsidRDefault="002B025E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9B11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CA4B" w14:textId="77777777" w:rsidR="002B025E" w:rsidRPr="00CA307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876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B1A1D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9E0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3B738A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DCC538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2B025E" w14:paraId="5B941341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9EB5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6AD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487E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BDED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C3FD7FD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DB325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48B1" w14:textId="77777777" w:rsidR="002B025E" w:rsidRPr="00CA307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7754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6E7A3F56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C8B1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C114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FFCEF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8B3FBC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CFBD0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2B025E" w14:paraId="26524713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390A9" w14:textId="77777777" w:rsidR="002B025E" w:rsidRDefault="002B025E" w:rsidP="002B025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7A63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0FD62" w14:textId="77777777" w:rsidR="002B025E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7524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7EBA612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EB8A9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550F071B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3C907D3C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14C41" w14:textId="77777777" w:rsidR="002B025E" w:rsidRPr="00CA3079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0AD8" w14:textId="77777777" w:rsidR="002B025E" w:rsidRDefault="002B02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C0E9" w14:textId="77777777" w:rsidR="002B025E" w:rsidRPr="001304AF" w:rsidRDefault="002B02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6637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BE0EF8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05510269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0FD62B92" w14:textId="77777777" w:rsidR="002B025E" w:rsidRPr="00B71446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3D7D5EDF" w14:textId="77777777" w:rsidR="002B025E" w:rsidRDefault="002B025E">
      <w:pPr>
        <w:tabs>
          <w:tab w:val="left" w:pos="6382"/>
        </w:tabs>
        <w:rPr>
          <w:sz w:val="20"/>
        </w:rPr>
      </w:pPr>
    </w:p>
    <w:p w14:paraId="12048E43" w14:textId="77777777" w:rsidR="002B025E" w:rsidRDefault="002B025E" w:rsidP="00B52218">
      <w:pPr>
        <w:pStyle w:val="Heading1"/>
        <w:spacing w:line="360" w:lineRule="auto"/>
      </w:pPr>
      <w:r>
        <w:t>LINIA 704</w:t>
      </w:r>
    </w:p>
    <w:p w14:paraId="53D25CBB" w14:textId="77777777" w:rsidR="002B025E" w:rsidRDefault="002B025E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2B025E" w14:paraId="63F15F3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5B35" w14:textId="77777777" w:rsidR="002B025E" w:rsidRDefault="002B025E" w:rsidP="002B025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3E1F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34806ED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7F03D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8235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 -</w:t>
            </w:r>
          </w:p>
          <w:p w14:paraId="0DB15A0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EE6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A4CE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664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476D6E4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F050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C0853" w14:textId="77777777" w:rsidR="002B025E" w:rsidRPr="001467E0" w:rsidRDefault="002B02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FA83B22" w14:textId="77777777" w:rsidR="002B025E" w:rsidRPr="00C00026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0002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52B7FE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A9D6" w14:textId="77777777" w:rsidR="002B025E" w:rsidRDefault="002B025E" w:rsidP="002B025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483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4448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7F1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Barcea </w:t>
            </w:r>
          </w:p>
          <w:p w14:paraId="4D1E1FE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17B9B1E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2AC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01EA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3DE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D2B3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27C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1DF35A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561C7" w14:textId="77777777" w:rsidR="002B025E" w:rsidRDefault="002B025E" w:rsidP="002B025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125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87F8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124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48F912A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164E569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D576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E846C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0F0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7489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8D8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C4CC07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78C6" w14:textId="77777777" w:rsidR="002B025E" w:rsidRDefault="002B025E" w:rsidP="002B025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ED2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542C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EA9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068144B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28364AF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E24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B39D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2496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5E2AF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223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6966A8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7FD578" w14:textId="77777777" w:rsidR="002B025E" w:rsidRDefault="002B025E" w:rsidP="002B025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205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E1826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374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Hanu Conachi</w:t>
            </w:r>
          </w:p>
          <w:p w14:paraId="042297F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3E2C3A7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C45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1B85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1A13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D9DF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030A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7F4E4D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8289CC" w14:textId="77777777" w:rsidR="002B025E" w:rsidRDefault="002B025E" w:rsidP="002B025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4A7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374FDFD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6F76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FBD5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341054C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295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8EBE4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E31E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191DBEA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865E3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7F0C" w14:textId="77777777" w:rsidR="002B025E" w:rsidRPr="001467E0" w:rsidRDefault="002B02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47EBB112" w14:textId="77777777" w:rsidR="002B025E" w:rsidRPr="008D7F2C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D7F2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E08EB3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FBFC1F" w14:textId="77777777" w:rsidR="002B025E" w:rsidRDefault="002B025E" w:rsidP="002B025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204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278+900</w:t>
            </w:r>
          </w:p>
          <w:p w14:paraId="6758318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8559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6C7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5E26EA5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4A9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A980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645C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FB891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83AE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473B842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3560E6" w14:textId="77777777" w:rsidR="002B025E" w:rsidRDefault="002B025E" w:rsidP="002B025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313F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1430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572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13FBFAE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A52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2547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EE6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EEE9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466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1A776D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9C8D9" w14:textId="77777777" w:rsidR="002B025E" w:rsidRDefault="002B025E" w:rsidP="002B025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B104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BB59A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B7E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1AA6D6E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FA45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AA0E64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82D0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43A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FCB8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0F38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EACC2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4. </w:t>
            </w:r>
          </w:p>
        </w:tc>
      </w:tr>
      <w:tr w:rsidR="002B025E" w14:paraId="18E2579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3106" w14:textId="77777777" w:rsidR="002B025E" w:rsidRDefault="002B025E" w:rsidP="002B025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B21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AA9E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766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53F5CCF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429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0FD8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906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9D5CC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E23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42B33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4 - 6.</w:t>
            </w:r>
          </w:p>
        </w:tc>
      </w:tr>
      <w:tr w:rsidR="002B025E" w14:paraId="36719AB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80DEF" w14:textId="77777777" w:rsidR="002B025E" w:rsidRDefault="002B025E" w:rsidP="002B025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52E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75F65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A7F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8E0905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D538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C4B708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82A3B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EEC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1DDC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F6B6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D97DFC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– 8.</w:t>
            </w:r>
          </w:p>
        </w:tc>
      </w:tr>
      <w:tr w:rsidR="002B025E" w14:paraId="04FEBE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8E66C" w14:textId="77777777" w:rsidR="002B025E" w:rsidRDefault="002B025E" w:rsidP="002B025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A0D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34C3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EF793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74CC15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A85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2C37F2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2A0F6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5DF7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0FB3" w14:textId="77777777" w:rsidR="002B025E" w:rsidRPr="00E4080B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9267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354E0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7 şi 8. </w:t>
            </w:r>
          </w:p>
        </w:tc>
      </w:tr>
    </w:tbl>
    <w:p w14:paraId="3BDC5223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6F82BD52" w14:textId="77777777" w:rsidR="002B025E" w:rsidRDefault="002B025E" w:rsidP="00D06EF4">
      <w:pPr>
        <w:pStyle w:val="Heading1"/>
        <w:spacing w:line="360" w:lineRule="auto"/>
      </w:pPr>
      <w:r>
        <w:lastRenderedPageBreak/>
        <w:t>LINIA 705</w:t>
      </w:r>
    </w:p>
    <w:p w14:paraId="05A5DCAB" w14:textId="77777777" w:rsidR="002B025E" w:rsidRDefault="002B025E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2B025E" w14:paraId="7D4BCA69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328F" w14:textId="77777777" w:rsidR="002B025E" w:rsidRDefault="002B025E" w:rsidP="002B02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78C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5+000</w:t>
            </w:r>
          </w:p>
          <w:p w14:paraId="5F0C780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7E4E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676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36AAB80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1D32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7D3B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FB0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21709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5F6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407567F3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11AF9" w14:textId="77777777" w:rsidR="002B025E" w:rsidRDefault="002B025E" w:rsidP="002B02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B3F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9+250</w:t>
            </w:r>
          </w:p>
          <w:p w14:paraId="5DC9386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1600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6A929" w14:textId="77777777" w:rsidR="002B025E" w:rsidRDefault="002B025E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44945559" w14:textId="77777777" w:rsidR="002B025E" w:rsidRDefault="002B025E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B0DC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3C7A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5E75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D856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2C0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716C35B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AE97" w14:textId="77777777" w:rsidR="002B025E" w:rsidRDefault="002B025E" w:rsidP="002B02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C47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4C45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C5B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2EECBE5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4B50018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68AA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2CAE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F0C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7C13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BBD2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63612C0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7451" w14:textId="77777777" w:rsidR="002B025E" w:rsidRDefault="002B025E" w:rsidP="002B02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2D8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56A2A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B55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0DB7632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CBB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8E8991D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3 - 7 </w:t>
            </w:r>
          </w:p>
          <w:p w14:paraId="3E46DD5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FA5B9A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02936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9EBE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3331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79C7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5A6DE1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3.</w:t>
            </w:r>
          </w:p>
        </w:tc>
      </w:tr>
      <w:tr w:rsidR="002B025E" w14:paraId="5F7365C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2A91" w14:textId="77777777" w:rsidR="002B025E" w:rsidRDefault="002B025E" w:rsidP="002B02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B5D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1002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162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3A56F3D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9F8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D3C4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B1E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A2756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DED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69AF35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şi 4.</w:t>
            </w:r>
          </w:p>
        </w:tc>
      </w:tr>
      <w:tr w:rsidR="002B025E" w14:paraId="4F72B70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A311" w14:textId="77777777" w:rsidR="002B025E" w:rsidRDefault="002B025E" w:rsidP="002B02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C07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27+300</w:t>
            </w:r>
          </w:p>
          <w:p w14:paraId="566D16F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6F60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7C7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 -</w:t>
            </w:r>
          </w:p>
          <w:p w14:paraId="30A2726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30A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7E10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F0E4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3A78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D97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1D8AFF2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465C" w14:textId="77777777" w:rsidR="002B025E" w:rsidRDefault="002B025E" w:rsidP="002B02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9330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  <w:p w14:paraId="0DB86ED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DDE8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092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Tg. Bujor</w:t>
            </w:r>
          </w:p>
          <w:p w14:paraId="6C41674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49173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9D27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B9B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2F98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D36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3346EEA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AC5E4" w14:textId="77777777" w:rsidR="002B025E" w:rsidRDefault="002B025E" w:rsidP="002B02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6B66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66+950</w:t>
            </w:r>
          </w:p>
          <w:p w14:paraId="5500BA4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7115C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A88C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Tg. Bujor -</w:t>
            </w:r>
          </w:p>
          <w:p w14:paraId="498BF08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84E6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9972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68D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E729F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FCE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6E28780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85B6" w14:textId="77777777" w:rsidR="002B025E" w:rsidRDefault="002B025E" w:rsidP="002B02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796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80+600</w:t>
            </w:r>
          </w:p>
          <w:p w14:paraId="1DEB0A1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DDBE1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3F4D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5F9E2A6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FC40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F19F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60D1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AF5A9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3606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permanentă.</w:t>
            </w:r>
          </w:p>
        </w:tc>
      </w:tr>
      <w:tr w:rsidR="002B025E" w14:paraId="07DD762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2A9D" w14:textId="77777777" w:rsidR="002B025E" w:rsidRDefault="002B025E" w:rsidP="002B02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97EF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98+575</w:t>
            </w:r>
          </w:p>
          <w:p w14:paraId="38FD8FEE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6AB6" w14:textId="77777777" w:rsidR="002B025E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AC5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6A8293D9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D5C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2D59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AB6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D38F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C47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2EF2B6A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7740" w14:textId="77777777" w:rsidR="002B025E" w:rsidRDefault="002B025E" w:rsidP="002B02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0B2FC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104+943</w:t>
            </w:r>
          </w:p>
          <w:p w14:paraId="1B4F342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B3E0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462B4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 -</w:t>
            </w:r>
          </w:p>
          <w:p w14:paraId="797B746B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35B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94DA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48F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D013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200C" w14:textId="77777777" w:rsidR="002B025E" w:rsidRPr="00D84B80" w:rsidRDefault="002B02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84B8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4A516093" w14:textId="77777777" w:rsidR="002B025E" w:rsidRPr="00577556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7755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198F65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EB6E" w14:textId="77777777" w:rsidR="002B025E" w:rsidRDefault="002B025E" w:rsidP="002B02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2B9F9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4539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D654A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4FD3899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01527187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EB55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0AED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DEC62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22D9E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CBAD8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1A0938B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3E68" w14:textId="77777777" w:rsidR="002B025E" w:rsidRDefault="002B025E" w:rsidP="002B02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CF7B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8842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3F5E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2E95C88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Y</w:t>
            </w:r>
          </w:p>
          <w:p w14:paraId="433997B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D15D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0BB2628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6,  7, diag.</w:t>
            </w:r>
          </w:p>
          <w:p w14:paraId="66B39296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 -  5, </w:t>
            </w:r>
          </w:p>
          <w:p w14:paraId="120B7E5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  -  7, </w:t>
            </w:r>
          </w:p>
          <w:p w14:paraId="5DFA1D54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3FDEC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41D7" w14:textId="77777777" w:rsidR="002B025E" w:rsidRDefault="002B02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BFA7" w14:textId="77777777" w:rsidR="002B025E" w:rsidRPr="006A1A91" w:rsidRDefault="002B02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4EBF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59D080" w14:textId="77777777" w:rsidR="002B025E" w:rsidRDefault="002B02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2 - 6.</w:t>
            </w:r>
          </w:p>
        </w:tc>
      </w:tr>
    </w:tbl>
    <w:p w14:paraId="18491B8F" w14:textId="77777777" w:rsidR="002B025E" w:rsidRPr="00454E32" w:rsidRDefault="002B025E">
      <w:pPr>
        <w:spacing w:before="40" w:after="40" w:line="192" w:lineRule="auto"/>
        <w:ind w:right="57"/>
        <w:rPr>
          <w:b/>
          <w:sz w:val="20"/>
        </w:rPr>
      </w:pPr>
    </w:p>
    <w:p w14:paraId="0D68E4CE" w14:textId="77777777" w:rsidR="002B025E" w:rsidRDefault="002B025E" w:rsidP="00F0370D">
      <w:pPr>
        <w:pStyle w:val="Heading1"/>
        <w:spacing w:line="360" w:lineRule="auto"/>
      </w:pPr>
      <w:r>
        <w:t>LINIA 800</w:t>
      </w:r>
    </w:p>
    <w:p w14:paraId="0C1E6830" w14:textId="77777777" w:rsidR="002B025E" w:rsidRDefault="002B025E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B025E" w14:paraId="7B656AC4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FB981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C48F3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7903C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50E4F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502D599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933CF" w14:textId="77777777" w:rsidR="002B025E" w:rsidRDefault="002B02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57541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FE50D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30487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1A2F4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D559F8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DD26B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E3E65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C7559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E83D7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1F4A4E6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6E491" w14:textId="77777777" w:rsidR="002B025E" w:rsidRDefault="002B02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B86C9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EAD61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E2C58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7F819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62E4429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63D69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EBB8A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D612A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585C4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3596D45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1CB55" w14:textId="77777777" w:rsidR="002B025E" w:rsidRDefault="002B02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23880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E37F4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560FB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6791E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513828" w14:textId="77777777" w:rsidR="002B025E" w:rsidRDefault="002B025E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2B025E" w:rsidRPr="00A8307A" w14:paraId="7ABD72C4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AFEC1" w14:textId="77777777" w:rsidR="002B025E" w:rsidRPr="00A75A00" w:rsidRDefault="002B025E" w:rsidP="002B025E">
            <w:pPr>
              <w:numPr>
                <w:ilvl w:val="0"/>
                <w:numId w:val="23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C2DE6" w14:textId="77777777" w:rsidR="002B025E" w:rsidRPr="00A8307A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986B9" w14:textId="77777777" w:rsidR="002B025E" w:rsidRPr="00A8307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273ED" w14:textId="77777777" w:rsidR="002B025E" w:rsidRPr="00A8307A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6035F" w14:textId="77777777" w:rsidR="002B025E" w:rsidRDefault="002B02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57C16CC" w14:textId="77777777" w:rsidR="002B025E" w:rsidRDefault="002B02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64836E4B" w14:textId="77777777" w:rsidR="002B025E" w:rsidRDefault="002B02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12B1973" w14:textId="77777777" w:rsidR="002B025E" w:rsidRDefault="002B02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C2154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7511B" w14:textId="77777777" w:rsidR="002B025E" w:rsidRPr="00A8307A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F5E7D" w14:textId="77777777" w:rsidR="002B025E" w:rsidRPr="00A8307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8A79F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B339CE" w14:textId="77777777" w:rsidR="002B025E" w:rsidRPr="00A8307A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2B025E" w14:paraId="6738E10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CEBA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836D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9583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7CCE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559DF035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50762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6CC9042E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40C9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4466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CDC0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30A5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CA9B1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D1D57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3FA3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5306C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81C3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21092" w14:textId="77777777" w:rsidR="002B025E" w:rsidRDefault="002B025E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4C29F42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884F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16AB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5B09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5BF6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4FA3A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0D524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7C1B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C9DD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E3A5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3244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94854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6806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A025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8FD9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A01C6B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ACFD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74299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B582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1279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3620E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9279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E833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C7DE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8533B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2DF87E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A2CF92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2B025E" w14:paraId="2EBB956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460B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1AB7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CF19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ACC24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68E05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322EB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67B0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9AE5E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276A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ABCA21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760571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2B025E" w14:paraId="3652576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1942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E372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90F7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13A5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7875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0056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C94B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42B38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EF9E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2745EF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B2AAE1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2B025E" w14:paraId="32D8DF6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FBFD8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887F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477D5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5FE6C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391E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22378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77E7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B36E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6CFC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38DA37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181B37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2B025E" w14:paraId="267130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5BC4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056E2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1C60F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22DD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E43F6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B421FBD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7AAB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69FE7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3A15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1751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B025E" w14:paraId="2AE6698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FF6F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2CA6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3235C8A7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7B2B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50BEA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7146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B21F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2F05" w14:textId="77777777" w:rsidR="002B025E" w:rsidRDefault="002B025E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0394B20E" w14:textId="77777777" w:rsidR="002B025E" w:rsidRDefault="002B025E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7163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ECE9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449EE2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4E4A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67B1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BFFB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A904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2127FE6F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A51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491B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B8445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1E8E47C0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4DD1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2631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75A3281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FAB0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0749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2AB9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5E5AF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41F92252" w14:textId="77777777" w:rsidR="002B025E" w:rsidRPr="008B2519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8307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7FD51D9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D569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065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938B5" w14:textId="77777777" w:rsidR="002B025E" w:rsidRPr="008D08D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5051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2B025E" w14:paraId="069A277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CD14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94020" w14:textId="77777777" w:rsidR="002B025E" w:rsidRDefault="002B02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C685" w14:textId="77777777" w:rsidR="002B025E" w:rsidRPr="001161EA" w:rsidRDefault="002B02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AD51" w14:textId="77777777" w:rsidR="002B025E" w:rsidRDefault="002B025E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0A46BD78" w14:textId="77777777" w:rsidR="002B025E" w:rsidRDefault="002B025E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4B2E" w14:textId="77777777" w:rsidR="002B025E" w:rsidRDefault="002B02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4F541274" w14:textId="77777777" w:rsidR="002B025E" w:rsidRDefault="002B02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D7CF" w14:textId="77777777" w:rsidR="002B025E" w:rsidRPr="001161EA" w:rsidRDefault="002B02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2114" w14:textId="77777777" w:rsidR="002B025E" w:rsidRDefault="002B02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BFED" w14:textId="77777777" w:rsidR="002B025E" w:rsidRPr="008D08DE" w:rsidRDefault="002B02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C1C3" w14:textId="77777777" w:rsidR="002B025E" w:rsidRDefault="002B025E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2B025E" w14:paraId="6A9ABAC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C61B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F284" w14:textId="77777777" w:rsidR="002B025E" w:rsidRDefault="002B025E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FA3B1" w14:textId="77777777" w:rsidR="002B025E" w:rsidRPr="001161EA" w:rsidRDefault="002B025E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7B350" w14:textId="77777777" w:rsidR="002B025E" w:rsidRDefault="002B025E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6E133" w14:textId="77777777" w:rsidR="002B025E" w:rsidRDefault="002B025E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32E5" w14:textId="77777777" w:rsidR="002B025E" w:rsidRPr="001161EA" w:rsidRDefault="002B025E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F856F" w14:textId="77777777" w:rsidR="002B025E" w:rsidRDefault="002B025E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ED21B" w14:textId="77777777" w:rsidR="002B025E" w:rsidRDefault="002B025E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4D65" w14:textId="77777777" w:rsidR="002B025E" w:rsidRDefault="002B025E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7338F1A2" w14:textId="77777777" w:rsidR="002B025E" w:rsidRDefault="002B025E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2B025E" w14:paraId="0442382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3A7D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BC75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8F52" w14:textId="77777777" w:rsidR="002B025E" w:rsidRPr="001161EA" w:rsidRDefault="002B02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2D2F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3094293C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AF60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B9AC1C7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0B08C936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CEE4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CFC76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099E" w14:textId="77777777" w:rsidR="002B025E" w:rsidRPr="001161EA" w:rsidRDefault="002B02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3C892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45EABBF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AD1F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B86DB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5E7D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2E6EE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FF22CAD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B833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6BAF3DB6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3CDF705E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6ACB9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2899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B44EE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4603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747545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4C52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ED236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3515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742C" w14:textId="77777777" w:rsidR="002B025E" w:rsidRDefault="002B025E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A4D741A" w14:textId="77777777" w:rsidR="002B025E" w:rsidRDefault="002B025E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C0B86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D3BF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057B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F0E9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F0172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2B025E" w14:paraId="7FBF45E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B9D51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151B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56C4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929D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6AF8313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45B6C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4312D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5740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0C2B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7FE7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256FD2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3FC041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2B025E" w14:paraId="5EE29F4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A2D13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108A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416B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840E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D17F349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D2E6D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15EB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97D5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C0D1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BDC2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3568DA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64E6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99EE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1926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3B0E8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5F66F8D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41B3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F42D3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677B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9075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A9E0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44E2413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CE53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D106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3FD9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280C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A362163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BA250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BE9D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36813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6EFB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5101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19802A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CE17A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E0E2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A1697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8C8C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609D410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957A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ACD0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666CE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2AC00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5A90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272137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BCCB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9D93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E47A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C826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2ED63F8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18211F33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B5FA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187B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E64C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D39D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529D2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50A2A7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7C39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4ED3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F6BB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23FF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CDED317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4F11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1A75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D45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05A4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D3DF8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FF2152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74AE128A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2B025E" w14:paraId="7959161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44FE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F805E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C638D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FB0E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1209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7187EE2F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784A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620E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B59D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20BB2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278654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2B025E" w14:paraId="06978A6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28F4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1159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7513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298D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4816E349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31ED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12BC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94A2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562BD8A0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60CB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3074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B025E" w14:paraId="3D60913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C7CA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94EF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454BD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3AE2C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4FDD42F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CED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28D7B0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73CA6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919B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D753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57A46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71E5FD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FD741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9E26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E0DD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3596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5D370EA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AE67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47F286C0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4BB7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8EC3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9C2A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E27B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0B23CE0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F0503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F206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90EC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75CE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6FC46BD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B0FA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6EBC4B5F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8A472B9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7D1FCBF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7DDA078C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6FBC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4C1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3BE5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D6762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3D9BAD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C710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B4B0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91CA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C1A8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60A2A9D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1A80B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43689420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5935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07F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7408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46EC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777D226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256C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6D1C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B2F3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DDB6" w14:textId="77777777" w:rsidR="002B025E" w:rsidRDefault="002B025E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86F42E4" w14:textId="77777777" w:rsidR="002B025E" w:rsidRDefault="002B025E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125F" w14:textId="77777777" w:rsidR="002B025E" w:rsidRPr="00F565BC" w:rsidRDefault="002B025E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39DBB5C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98975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B1224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B13E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59E9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2B025E" w14:paraId="6A7119C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FC4E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F91A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4033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1B1C7" w14:textId="77777777" w:rsidR="002B025E" w:rsidRDefault="002B025E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83E038B" w14:textId="77777777" w:rsidR="002B025E" w:rsidRDefault="002B025E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ED0B" w14:textId="77777777" w:rsidR="002B025E" w:rsidRDefault="002B025E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A04C172" w14:textId="77777777" w:rsidR="002B025E" w:rsidRDefault="002B025E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1565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9B82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59F91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799C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2B025E" w14:paraId="5017346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EBC5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9D71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A65B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D4A4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13B5A6B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6F3F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7A09C74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DC71" w14:textId="77777777" w:rsidR="002B025E" w:rsidRPr="001161EA" w:rsidRDefault="002B025E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ADC6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4CC9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C9C47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708420CA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17EACCC9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25BF07F9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2CA1A3D7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2B025E" w14:paraId="2AEAA98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A106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826D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6E0C6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9B72B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58498AE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1D8E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F94C253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E02B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78864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5C11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B5D8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723CE5C0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46DF21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2B025E" w14:paraId="5FA0286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ED18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77C7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0E0C4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B8004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9CAF7DE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3AE0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2E882D1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B06F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6D71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236BA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83FF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23E692F3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2B025E" w14:paraId="19EEBDC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BC7A0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5F96C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E9C32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FCA9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39BB8B6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5809E55F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63C0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464C885A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C91A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AAD36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9E06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345E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4FD6C3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2B025E" w14:paraId="33F08F1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41578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9F0C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A4BFA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18DA4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E937B8E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7F285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9C94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9F73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D5C4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8BBFC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F291FF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DFEFB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C1AB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198D6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09CE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6D2094A" w14:textId="77777777" w:rsidR="002B025E" w:rsidRDefault="002B02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3379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8FC2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E768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76A35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3C89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1350BF4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62E2" w14:textId="77777777" w:rsidR="002B025E" w:rsidRDefault="002B025E" w:rsidP="002B02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A4042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FABE" w14:textId="77777777" w:rsidR="002B025E" w:rsidRPr="001161EA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31E6" w14:textId="77777777" w:rsidR="002B025E" w:rsidRDefault="002B025E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74E2D87" w14:textId="77777777" w:rsidR="002B025E" w:rsidRDefault="002B025E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803D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8917" w14:textId="77777777" w:rsidR="002B025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9049B" w14:textId="77777777" w:rsidR="002B025E" w:rsidRDefault="002B02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29291" w14:textId="77777777" w:rsidR="002B025E" w:rsidRPr="008D08DE" w:rsidRDefault="002B02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D79A6" w14:textId="77777777" w:rsidR="002B025E" w:rsidRDefault="002B02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BC5F476" w14:textId="77777777" w:rsidR="002B025E" w:rsidRDefault="002B025E">
      <w:pPr>
        <w:spacing w:before="40" w:after="40" w:line="192" w:lineRule="auto"/>
        <w:ind w:right="57"/>
        <w:rPr>
          <w:sz w:val="20"/>
        </w:rPr>
      </w:pPr>
    </w:p>
    <w:p w14:paraId="483E1919" w14:textId="77777777" w:rsidR="002B025E" w:rsidRDefault="002B025E" w:rsidP="00FF5C69">
      <w:pPr>
        <w:pStyle w:val="Heading1"/>
        <w:spacing w:line="276" w:lineRule="auto"/>
      </w:pPr>
      <w:r>
        <w:t>LINIA 804</w:t>
      </w:r>
    </w:p>
    <w:p w14:paraId="1155C082" w14:textId="77777777" w:rsidR="002B025E" w:rsidRDefault="002B025E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2B025E" w14:paraId="07C7AFB6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E856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EC0E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382BB37F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E3E1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194A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2236EAC0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88A70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B77E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1738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8CE5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06F4" w14:textId="77777777" w:rsidR="002B025E" w:rsidRPr="00436B1D" w:rsidRDefault="002B025E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2B025E" w14:paraId="0965A86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C9058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2E6E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4A43D6C0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64B6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E5AB5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2B5A9B43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1415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530D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095E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2759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771F" w14:textId="77777777" w:rsidR="002B025E" w:rsidRPr="00436B1D" w:rsidRDefault="002B025E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2B025E" w14:paraId="52917B8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E7A4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3F18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0FA23E42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B28D7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A928" w14:textId="77777777" w:rsidR="002B025E" w:rsidRDefault="002B025E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E583056" w14:textId="77777777" w:rsidR="002B025E" w:rsidRDefault="002B025E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0DB1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E67E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232C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400D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104F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2B025E" w14:paraId="5DBCD12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6878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0A48D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2C3590B6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67A4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CA09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7DBC6B5F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00CE1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E6D6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6414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1FEA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4D3E" w14:textId="77777777" w:rsidR="002B025E" w:rsidRPr="00E25A4B" w:rsidRDefault="002B025E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2E6B1978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15AA290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1C195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C2BDF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580BF36F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D8F7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6E4C" w14:textId="77777777" w:rsidR="002B025E" w:rsidRDefault="002B025E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B1A2909" w14:textId="77777777" w:rsidR="002B025E" w:rsidRDefault="002B025E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066E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5A5E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88AA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6A44C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9B67A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B025E" w14:paraId="35954678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FE87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61DA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B5C0" w14:textId="77777777" w:rsidR="002B025E" w:rsidRPr="00A152FB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3A27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1486B4E0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0ED5AC87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5E88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56AF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31CC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70BC17C1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2D3D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C6D2E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F300C0C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2B62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1483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63BDAB1F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B3AD" w14:textId="77777777" w:rsidR="002B025E" w:rsidRPr="00A152FB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F7DE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785101F2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56C49C52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4FADD5EC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5AF49A4C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02E19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62C6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4323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5D46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0BD0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95625B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AE7E6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F3D99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BE4C" w14:textId="77777777" w:rsidR="002B025E" w:rsidRPr="00A152FB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3276E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4DCC54D1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32DEB60F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24FB3903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0094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1B75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54B6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7B5E91AC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5F3A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3C11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02C7A039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2A55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EEFF2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7F46D" w14:textId="77777777" w:rsidR="002B025E" w:rsidRPr="00A152FB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C772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018560E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10AA1175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7C16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7E135E1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CC312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4436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987B5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1E84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7A455BB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A5E55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C27E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57EF1D8F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E339" w14:textId="77777777" w:rsidR="002B025E" w:rsidRPr="00A152FB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C73E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59725E94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316E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FE62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E2FF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331F8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CF10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2B025E" w14:paraId="1E3D2E0B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B442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53332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708A0297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5D9A" w14:textId="77777777" w:rsidR="002B025E" w:rsidRPr="00A152FB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DBCC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37860EE1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ABA0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5E374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BA2D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0C70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1874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402E5F8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2B025E" w14:paraId="2EC92639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1265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A8196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644A299D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B48E0" w14:textId="77777777" w:rsidR="002B025E" w:rsidRPr="00A152FB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76EDF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13855561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2128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0134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0388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3181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E513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A00E11F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2B025E" w14:paraId="69817EF0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28E1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2737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75723CF9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0E0D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CA49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4F7229E3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9BDBB5C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2EC9A6B8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090DA2B6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6B27C6A1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F643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35836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CA6F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F4B8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5FC01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2E5C9DE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AF74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ACF0E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624BA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C8D7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1DE4AEB5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F1DFC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3FE2A49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EEE9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49EC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9E13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39B6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2AB9E0B3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1FD0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6A6B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6E61" w14:textId="77777777" w:rsidR="002B025E" w:rsidRPr="00A152FB" w:rsidRDefault="002B02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3B1B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0CED59AC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5CD51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47E2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906D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D9204" w14:textId="77777777" w:rsidR="002B025E" w:rsidRPr="00F9444C" w:rsidRDefault="002B02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79D49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B025E" w14:paraId="5DD4043C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DEB13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00CA6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28D2007E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A07E" w14:textId="77777777" w:rsidR="002B025E" w:rsidRPr="00A152FB" w:rsidRDefault="002B02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B686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06ED07BA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E2444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194D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5538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32AA" w14:textId="77777777" w:rsidR="002B025E" w:rsidRPr="00F9444C" w:rsidRDefault="002B02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7E20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B0E475A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2B025E" w14:paraId="12373826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6902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4B30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6BE16BFE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8DD45" w14:textId="77777777" w:rsidR="002B025E" w:rsidRPr="00A152FB" w:rsidRDefault="002B02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6C6C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C45223B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F17B7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D8FA2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36FB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2235" w14:textId="77777777" w:rsidR="002B025E" w:rsidRPr="00F9444C" w:rsidRDefault="002B02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B4218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C53497E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2B025E" w14:paraId="601DBDEE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1C752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7381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BFC2" w14:textId="77777777" w:rsidR="002B025E" w:rsidRPr="00A152FB" w:rsidRDefault="002B02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292D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08889ED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1620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6FD98FA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7002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D79D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888A" w14:textId="77777777" w:rsidR="002B025E" w:rsidRPr="00F9444C" w:rsidRDefault="002B02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5DC31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42D1745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E2993F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2B025E" w14:paraId="338664ED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4E91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FB3A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89EEF" w14:textId="77777777" w:rsidR="002B025E" w:rsidRPr="00A152FB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61FE0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421A12D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1C27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F814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1779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5FC2856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71F6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4DAFB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41CF9C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28C67A66" w14:textId="77777777" w:rsidR="002B025E" w:rsidRDefault="002B02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527604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2B025E" w14:paraId="2CA4141E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9A09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1F1D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A7F31" w14:textId="77777777" w:rsidR="002B025E" w:rsidRPr="00A152FB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44C1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91084AB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64D2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82E97D2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0A5C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158AC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6BAA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46E8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563AE65B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2B025E" w14:paraId="0C20E651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47B52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BCA04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1AB09" w14:textId="77777777" w:rsidR="002B025E" w:rsidRPr="00A152FB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38DC" w14:textId="77777777" w:rsidR="002B025E" w:rsidRDefault="002B025E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40B1196D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4BB4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A21D0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01835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75AD759A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98AC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BE8D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1BF4582F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62A7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58779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E886" w14:textId="77777777" w:rsidR="002B025E" w:rsidRPr="00A152FB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74608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66338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2BAA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0E2B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3CB579AA" w14:textId="77777777" w:rsidR="002B025E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33EB" w14:textId="77777777" w:rsidR="002B025E" w:rsidRPr="00F9444C" w:rsidRDefault="002B02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98AF3" w14:textId="77777777" w:rsidR="002B025E" w:rsidRDefault="002B02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B025E" w14:paraId="13974939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B6A1" w14:textId="77777777" w:rsidR="002B025E" w:rsidRDefault="002B025E" w:rsidP="002B025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F0C3" w14:textId="77777777" w:rsidR="002B025E" w:rsidRDefault="002B02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7F026478" w14:textId="77777777" w:rsidR="002B025E" w:rsidRDefault="002B02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448F" w14:textId="77777777" w:rsidR="002B025E" w:rsidRPr="00A152FB" w:rsidRDefault="002B02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EA42" w14:textId="77777777" w:rsidR="002B025E" w:rsidRDefault="002B025E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A452" w14:textId="77777777" w:rsidR="002B025E" w:rsidRDefault="002B02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960F" w14:textId="77777777" w:rsidR="002B025E" w:rsidRPr="00F9444C" w:rsidRDefault="002B02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3A71A" w14:textId="77777777" w:rsidR="002B025E" w:rsidRDefault="002B02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11CE5F46" w14:textId="77777777" w:rsidR="002B025E" w:rsidRDefault="002B02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9B734" w14:textId="77777777" w:rsidR="002B025E" w:rsidRDefault="002B02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61744" w14:textId="77777777" w:rsidR="002B025E" w:rsidRDefault="002B025E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2DE0C80E" w14:textId="77777777" w:rsidR="002B025E" w:rsidRDefault="002B025E" w:rsidP="00802827">
      <w:pPr>
        <w:spacing w:line="276" w:lineRule="auto"/>
        <w:ind w:right="57"/>
        <w:rPr>
          <w:sz w:val="20"/>
        </w:rPr>
      </w:pPr>
    </w:p>
    <w:p w14:paraId="42787E12" w14:textId="77777777" w:rsidR="002B025E" w:rsidRDefault="002B02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845C9F1" w14:textId="77777777" w:rsidR="00A3555E" w:rsidRDefault="00A355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658B835" w14:textId="77777777" w:rsidR="00A3555E" w:rsidRDefault="00A355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94C77E4" w14:textId="77777777" w:rsidR="00A3555E" w:rsidRDefault="00A355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39FA7DC" w14:textId="77777777" w:rsidR="00A3555E" w:rsidRDefault="00A355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C00828C" w14:textId="77777777" w:rsidR="00A3555E" w:rsidRDefault="00A355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0E318E8" w14:textId="77777777" w:rsidR="00A3555E" w:rsidRDefault="00A355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DE0AB92" w14:textId="77777777" w:rsidR="00A3555E" w:rsidRDefault="00A355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0144EB8" w14:textId="77777777" w:rsidR="00A3555E" w:rsidRDefault="00A355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C6A9706" w14:textId="77777777" w:rsidR="00A3555E" w:rsidRDefault="00A355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2115380" w14:textId="77777777" w:rsidR="00A3555E" w:rsidRDefault="00A355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C891CE4" w14:textId="77777777" w:rsidR="00A3555E" w:rsidRDefault="00A355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BE0B964" w14:textId="77777777" w:rsidR="00A3555E" w:rsidRDefault="00A355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34603FD" w14:textId="77777777" w:rsidR="00A3555E" w:rsidRPr="00C21F42" w:rsidRDefault="00A355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38948DD" w14:textId="77777777" w:rsidR="002B025E" w:rsidRPr="00C21F42" w:rsidRDefault="002B02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64BD1555" w14:textId="77777777" w:rsidR="002B025E" w:rsidRPr="00C21F42" w:rsidRDefault="002B02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44E84FEB" w14:textId="77777777" w:rsidR="002B025E" w:rsidRPr="00C21F42" w:rsidRDefault="002B025E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1F4ED5BF" w14:textId="77777777" w:rsidR="002B025E" w:rsidRDefault="002B025E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2E6ABF07" w14:textId="77777777" w:rsidR="002B025E" w:rsidRPr="00C21F42" w:rsidRDefault="002B025E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502F43B0" w14:textId="77777777" w:rsidR="002B025E" w:rsidRPr="00C21F42" w:rsidRDefault="002B025E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4044901A" w14:textId="77777777" w:rsidR="002B025E" w:rsidRPr="00C21F42" w:rsidRDefault="002B025E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21591522" w14:textId="77777777" w:rsidR="002B025E" w:rsidRPr="00C21F42" w:rsidRDefault="002B025E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F43BD54" w14:textId="77777777" w:rsidR="001513BB" w:rsidRPr="009F56AF" w:rsidRDefault="001513BB" w:rsidP="009F56AF"/>
    <w:sectPr w:rsidR="001513BB" w:rsidRPr="009F56AF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F885A" w14:textId="77777777" w:rsidR="00603059" w:rsidRDefault="00603059">
      <w:r>
        <w:separator/>
      </w:r>
    </w:p>
  </w:endnote>
  <w:endnote w:type="continuationSeparator" w:id="0">
    <w:p w14:paraId="1B6B4357" w14:textId="77777777" w:rsidR="00603059" w:rsidRDefault="00603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FC07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CF8B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B55EE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06A48" w14:textId="77777777" w:rsidR="00603059" w:rsidRDefault="00603059">
      <w:r>
        <w:separator/>
      </w:r>
    </w:p>
  </w:footnote>
  <w:footnote w:type="continuationSeparator" w:id="0">
    <w:p w14:paraId="7522FDE8" w14:textId="77777777" w:rsidR="00603059" w:rsidRDefault="00603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1EBE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3506">
      <w:rPr>
        <w:rStyle w:val="PageNumber"/>
      </w:rPr>
      <w:t>2</w:t>
    </w:r>
    <w:r>
      <w:rPr>
        <w:rStyle w:val="PageNumber"/>
      </w:rPr>
      <w:fldChar w:fldCharType="end"/>
    </w:r>
  </w:p>
  <w:p w14:paraId="0123CFCB" w14:textId="12470FA8" w:rsidR="00615117" w:rsidRDefault="00E6382E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581F64">
      <w:rPr>
        <w:b/>
        <w:bCs/>
        <w:i/>
        <w:iCs/>
        <w:sz w:val="22"/>
      </w:rPr>
      <w:t>decada 1-10 octombrie 2026</w:t>
    </w:r>
  </w:p>
  <w:p w14:paraId="55E74E2D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2F2E98BB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5AEED5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2D4E5FF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7C883FF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20B3995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3ACC20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59B4EA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5225D9B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111D913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365938C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7E535C4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4C6E81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42381D9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DD3CB58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412CF69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74FCD00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1C48557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3C1F78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1C8FEF4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8DC12F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DD1990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3CE96E7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23F0CBD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27D89C2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3BEA864A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72A92BA8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9A5FB3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FA3A9E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B8CCF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09D053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2DDD9C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F7CBF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583FB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891F5F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42953F4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5EFCB3F5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20F4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29CF">
      <w:rPr>
        <w:rStyle w:val="PageNumber"/>
      </w:rPr>
      <w:t>3</w:t>
    </w:r>
    <w:r>
      <w:rPr>
        <w:rStyle w:val="PageNumber"/>
      </w:rPr>
      <w:fldChar w:fldCharType="end"/>
    </w:r>
  </w:p>
  <w:p w14:paraId="17D100F8" w14:textId="1B870B4B" w:rsidR="00D66BBF" w:rsidRPr="00A048AC" w:rsidRDefault="00E6382E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 </w:t>
    </w:r>
    <w:r w:rsidR="00581F64">
      <w:rPr>
        <w:b/>
        <w:bCs/>
        <w:i/>
        <w:iCs/>
        <w:sz w:val="22"/>
      </w:rPr>
      <w:t>decada 1-10 octombrie 2026</w:t>
    </w:r>
  </w:p>
  <w:p w14:paraId="481EEC55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55D423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5C2CA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5CF15765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1B2AC96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E93C9B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AF29EE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A78831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8E87A3C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9A6237E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05AC6E7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4317A9D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7DDAB32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A17E584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11CCC6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7EDDC5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7B2BEAF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5EE230C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676A99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15521D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2A00AF2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774BD71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33874D1F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68A667E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2ED6B0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0B2E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C4C38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3191A3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50FC949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9A9C19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073E5E4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69472C39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4A3F1017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C49D0E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6E0666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9C4EBD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2974A1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102A27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D203D1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D5B27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92B6D4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20BD03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0591AFE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954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36C96AF2"/>
    <w:multiLevelType w:val="hybridMultilevel"/>
    <w:tmpl w:val="39D6254C"/>
    <w:lvl w:ilvl="0" w:tplc="AE0CA3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9354ED"/>
    <w:multiLevelType w:val="hybridMultilevel"/>
    <w:tmpl w:val="FF7CEA34"/>
    <w:lvl w:ilvl="0" w:tplc="18D02684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39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F5211F5"/>
    <w:multiLevelType w:val="hybridMultilevel"/>
    <w:tmpl w:val="3E88771E"/>
    <w:lvl w:ilvl="0" w:tplc="DDE05C0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3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73C23515"/>
    <w:multiLevelType w:val="hybridMultilevel"/>
    <w:tmpl w:val="951CB946"/>
    <w:lvl w:ilvl="0" w:tplc="0C602FC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A66A12"/>
    <w:multiLevelType w:val="hybridMultilevel"/>
    <w:tmpl w:val="615EE740"/>
    <w:lvl w:ilvl="0" w:tplc="E2268C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9B44DF5"/>
    <w:multiLevelType w:val="hybridMultilevel"/>
    <w:tmpl w:val="5C661494"/>
    <w:lvl w:ilvl="0" w:tplc="6EA405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53030552">
    <w:abstractNumId w:val="18"/>
  </w:num>
  <w:num w:numId="2" w16cid:durableId="1543975484">
    <w:abstractNumId w:val="12"/>
  </w:num>
  <w:num w:numId="3" w16cid:durableId="281805907">
    <w:abstractNumId w:val="14"/>
  </w:num>
  <w:num w:numId="4" w16cid:durableId="989358314">
    <w:abstractNumId w:val="1"/>
  </w:num>
  <w:num w:numId="5" w16cid:durableId="432436868">
    <w:abstractNumId w:val="2"/>
  </w:num>
  <w:num w:numId="6" w16cid:durableId="396048776">
    <w:abstractNumId w:val="24"/>
  </w:num>
  <w:num w:numId="7" w16cid:durableId="1308974699">
    <w:abstractNumId w:val="10"/>
  </w:num>
  <w:num w:numId="8" w16cid:durableId="2088573307">
    <w:abstractNumId w:val="23"/>
  </w:num>
  <w:num w:numId="9" w16cid:durableId="264074095">
    <w:abstractNumId w:val="27"/>
  </w:num>
  <w:num w:numId="10" w16cid:durableId="1181236199">
    <w:abstractNumId w:val="25"/>
  </w:num>
  <w:num w:numId="11" w16cid:durableId="936517881">
    <w:abstractNumId w:val="7"/>
  </w:num>
  <w:num w:numId="12" w16cid:durableId="149947623">
    <w:abstractNumId w:val="9"/>
  </w:num>
  <w:num w:numId="13" w16cid:durableId="25910938">
    <w:abstractNumId w:val="19"/>
  </w:num>
  <w:num w:numId="14" w16cid:durableId="1935016965">
    <w:abstractNumId w:val="28"/>
  </w:num>
  <w:num w:numId="15" w16cid:durableId="1318219569">
    <w:abstractNumId w:val="5"/>
  </w:num>
  <w:num w:numId="16" w16cid:durableId="1268854381">
    <w:abstractNumId w:val="11"/>
  </w:num>
  <w:num w:numId="17" w16cid:durableId="244806653">
    <w:abstractNumId w:val="29"/>
  </w:num>
  <w:num w:numId="18" w16cid:durableId="701826518">
    <w:abstractNumId w:val="8"/>
  </w:num>
  <w:num w:numId="19" w16cid:durableId="428818036">
    <w:abstractNumId w:val="26"/>
  </w:num>
  <w:num w:numId="20" w16cid:durableId="1572933392">
    <w:abstractNumId w:val="21"/>
  </w:num>
  <w:num w:numId="21" w16cid:durableId="1555240462">
    <w:abstractNumId w:val="15"/>
  </w:num>
  <w:num w:numId="22" w16cid:durableId="1499542297">
    <w:abstractNumId w:val="17"/>
  </w:num>
  <w:num w:numId="23" w16cid:durableId="232354897">
    <w:abstractNumId w:val="3"/>
  </w:num>
  <w:num w:numId="24" w16cid:durableId="384842544">
    <w:abstractNumId w:val="4"/>
  </w:num>
  <w:num w:numId="25" w16cid:durableId="1482119642">
    <w:abstractNumId w:val="16"/>
  </w:num>
  <w:num w:numId="26" w16cid:durableId="577131854">
    <w:abstractNumId w:val="6"/>
  </w:num>
  <w:num w:numId="27" w16cid:durableId="1501697941">
    <w:abstractNumId w:val="22"/>
  </w:num>
  <w:num w:numId="28" w16cid:durableId="2096515494">
    <w:abstractNumId w:val="13"/>
  </w:num>
  <w:num w:numId="29" w16cid:durableId="244926543">
    <w:abstractNumId w:val="20"/>
  </w:num>
  <w:num w:numId="30" w16cid:durableId="35665740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t01Yu6ssLl+gsI6jCThrqPKFMXTOcpfnC8K9uRgn/cKNRfdeuuC/IA51moW51Uxpgu+FlG9gZ0MZ5pxlTQu1eQ==" w:salt="YUrQj8U6hAMFt73QPiCFsw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7E5"/>
    <w:rsid w:val="0000191B"/>
    <w:rsid w:val="00001DCD"/>
    <w:rsid w:val="00001F2E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67C0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A52"/>
    <w:rsid w:val="00021D57"/>
    <w:rsid w:val="000227F7"/>
    <w:rsid w:val="00022E94"/>
    <w:rsid w:val="00023468"/>
    <w:rsid w:val="00023D7E"/>
    <w:rsid w:val="00023F40"/>
    <w:rsid w:val="00024227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079"/>
    <w:rsid w:val="0002669D"/>
    <w:rsid w:val="000266DD"/>
    <w:rsid w:val="000267D5"/>
    <w:rsid w:val="0002742F"/>
    <w:rsid w:val="0002788D"/>
    <w:rsid w:val="00027964"/>
    <w:rsid w:val="00027F92"/>
    <w:rsid w:val="00030335"/>
    <w:rsid w:val="00030AA4"/>
    <w:rsid w:val="000313A4"/>
    <w:rsid w:val="00032300"/>
    <w:rsid w:val="0003241C"/>
    <w:rsid w:val="0003277C"/>
    <w:rsid w:val="00032AD7"/>
    <w:rsid w:val="00032D77"/>
    <w:rsid w:val="00032EE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246"/>
    <w:rsid w:val="0004577C"/>
    <w:rsid w:val="00045E9C"/>
    <w:rsid w:val="00046458"/>
    <w:rsid w:val="00046709"/>
    <w:rsid w:val="00046B0E"/>
    <w:rsid w:val="00046C83"/>
    <w:rsid w:val="000471A0"/>
    <w:rsid w:val="00047B23"/>
    <w:rsid w:val="000507B9"/>
    <w:rsid w:val="00050F92"/>
    <w:rsid w:val="00050FE4"/>
    <w:rsid w:val="000518B0"/>
    <w:rsid w:val="0005202C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5FA0"/>
    <w:rsid w:val="00056180"/>
    <w:rsid w:val="00056AEC"/>
    <w:rsid w:val="00056E3F"/>
    <w:rsid w:val="0005780D"/>
    <w:rsid w:val="0005783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2C8"/>
    <w:rsid w:val="000663D8"/>
    <w:rsid w:val="00066442"/>
    <w:rsid w:val="00066855"/>
    <w:rsid w:val="00066AB3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8F0"/>
    <w:rsid w:val="000728F2"/>
    <w:rsid w:val="00073AFB"/>
    <w:rsid w:val="00074596"/>
    <w:rsid w:val="000746B6"/>
    <w:rsid w:val="000748FB"/>
    <w:rsid w:val="00074E4B"/>
    <w:rsid w:val="00075256"/>
    <w:rsid w:val="00075816"/>
    <w:rsid w:val="00075A7F"/>
    <w:rsid w:val="00075AF9"/>
    <w:rsid w:val="00075EDB"/>
    <w:rsid w:val="0007604B"/>
    <w:rsid w:val="0007605B"/>
    <w:rsid w:val="0007738A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A23"/>
    <w:rsid w:val="00083C3E"/>
    <w:rsid w:val="00083DFF"/>
    <w:rsid w:val="00084093"/>
    <w:rsid w:val="000840EA"/>
    <w:rsid w:val="000844C7"/>
    <w:rsid w:val="00084F88"/>
    <w:rsid w:val="000851D8"/>
    <w:rsid w:val="0008522F"/>
    <w:rsid w:val="000854FF"/>
    <w:rsid w:val="000855BC"/>
    <w:rsid w:val="00085784"/>
    <w:rsid w:val="00085A7C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2AB4"/>
    <w:rsid w:val="00093253"/>
    <w:rsid w:val="00093593"/>
    <w:rsid w:val="00093745"/>
    <w:rsid w:val="00093A7A"/>
    <w:rsid w:val="00093ADD"/>
    <w:rsid w:val="00094D7C"/>
    <w:rsid w:val="00094D92"/>
    <w:rsid w:val="00095524"/>
    <w:rsid w:val="0009583D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32B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337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5B0D"/>
    <w:rsid w:val="000C6FFB"/>
    <w:rsid w:val="000C70A5"/>
    <w:rsid w:val="000C7791"/>
    <w:rsid w:val="000C7ED9"/>
    <w:rsid w:val="000D0567"/>
    <w:rsid w:val="000D1058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A7A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558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1B4F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6E1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A50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3E5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675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1F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0B0"/>
    <w:rsid w:val="00135957"/>
    <w:rsid w:val="00136D6A"/>
    <w:rsid w:val="00136EC7"/>
    <w:rsid w:val="00137033"/>
    <w:rsid w:val="001375EC"/>
    <w:rsid w:val="0013767B"/>
    <w:rsid w:val="0014066F"/>
    <w:rsid w:val="00140A9F"/>
    <w:rsid w:val="001413DB"/>
    <w:rsid w:val="00141761"/>
    <w:rsid w:val="00141E4A"/>
    <w:rsid w:val="0014214D"/>
    <w:rsid w:val="0014230A"/>
    <w:rsid w:val="001427BF"/>
    <w:rsid w:val="00142C7C"/>
    <w:rsid w:val="00143804"/>
    <w:rsid w:val="00143BDF"/>
    <w:rsid w:val="00143C07"/>
    <w:rsid w:val="00143CB7"/>
    <w:rsid w:val="0014488F"/>
    <w:rsid w:val="0014497D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9CF"/>
    <w:rsid w:val="00147D5F"/>
    <w:rsid w:val="00147F63"/>
    <w:rsid w:val="00150579"/>
    <w:rsid w:val="00150FB4"/>
    <w:rsid w:val="001511C6"/>
    <w:rsid w:val="001511F4"/>
    <w:rsid w:val="0015139D"/>
    <w:rsid w:val="001513BB"/>
    <w:rsid w:val="0015195A"/>
    <w:rsid w:val="00151C5A"/>
    <w:rsid w:val="00153289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96B"/>
    <w:rsid w:val="00161C3D"/>
    <w:rsid w:val="001620FE"/>
    <w:rsid w:val="00162C15"/>
    <w:rsid w:val="00162EC4"/>
    <w:rsid w:val="001639B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A97"/>
    <w:rsid w:val="00172B91"/>
    <w:rsid w:val="001736E7"/>
    <w:rsid w:val="0017445A"/>
    <w:rsid w:val="001745F9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1BE8"/>
    <w:rsid w:val="00182758"/>
    <w:rsid w:val="0018549B"/>
    <w:rsid w:val="00185757"/>
    <w:rsid w:val="00185948"/>
    <w:rsid w:val="001860D7"/>
    <w:rsid w:val="00186ABE"/>
    <w:rsid w:val="00186BB0"/>
    <w:rsid w:val="001874A1"/>
    <w:rsid w:val="001877D5"/>
    <w:rsid w:val="00187A58"/>
    <w:rsid w:val="00187D9A"/>
    <w:rsid w:val="00187D9D"/>
    <w:rsid w:val="00187DD1"/>
    <w:rsid w:val="00190A29"/>
    <w:rsid w:val="00190C1E"/>
    <w:rsid w:val="00191273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7AD7"/>
    <w:rsid w:val="00197C6B"/>
    <w:rsid w:val="00197E12"/>
    <w:rsid w:val="001A077A"/>
    <w:rsid w:val="001A0835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01"/>
    <w:rsid w:val="001A6324"/>
    <w:rsid w:val="001A7324"/>
    <w:rsid w:val="001A79F1"/>
    <w:rsid w:val="001A7E29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6BE0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384"/>
    <w:rsid w:val="001C7454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71E"/>
    <w:rsid w:val="001D3BA4"/>
    <w:rsid w:val="001D4226"/>
    <w:rsid w:val="001D437D"/>
    <w:rsid w:val="001D4421"/>
    <w:rsid w:val="001D4BA8"/>
    <w:rsid w:val="001D4D08"/>
    <w:rsid w:val="001D5473"/>
    <w:rsid w:val="001D63AE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B27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6DA8"/>
    <w:rsid w:val="001F0142"/>
    <w:rsid w:val="001F1061"/>
    <w:rsid w:val="001F279F"/>
    <w:rsid w:val="001F2B93"/>
    <w:rsid w:val="001F2D22"/>
    <w:rsid w:val="001F36A8"/>
    <w:rsid w:val="001F3943"/>
    <w:rsid w:val="001F39A2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8CB"/>
    <w:rsid w:val="00203DD4"/>
    <w:rsid w:val="00203E77"/>
    <w:rsid w:val="0020420B"/>
    <w:rsid w:val="002042CB"/>
    <w:rsid w:val="00204F84"/>
    <w:rsid w:val="0020527E"/>
    <w:rsid w:val="00205368"/>
    <w:rsid w:val="00205517"/>
    <w:rsid w:val="00205778"/>
    <w:rsid w:val="00205A50"/>
    <w:rsid w:val="00205FE4"/>
    <w:rsid w:val="00206973"/>
    <w:rsid w:val="00206BCC"/>
    <w:rsid w:val="00207EFA"/>
    <w:rsid w:val="002109B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09CD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998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48F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DC8"/>
    <w:rsid w:val="00244051"/>
    <w:rsid w:val="00244373"/>
    <w:rsid w:val="00244401"/>
    <w:rsid w:val="002445E9"/>
    <w:rsid w:val="00244815"/>
    <w:rsid w:val="00244862"/>
    <w:rsid w:val="00244CAB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54"/>
    <w:rsid w:val="002577A8"/>
    <w:rsid w:val="00257ADB"/>
    <w:rsid w:val="00257CC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4AFD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727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19C5"/>
    <w:rsid w:val="00281F4A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1BD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ADA"/>
    <w:rsid w:val="00292F4A"/>
    <w:rsid w:val="002933A6"/>
    <w:rsid w:val="0029386E"/>
    <w:rsid w:val="00293BC0"/>
    <w:rsid w:val="00293D2B"/>
    <w:rsid w:val="00293F1F"/>
    <w:rsid w:val="00294975"/>
    <w:rsid w:val="00294A61"/>
    <w:rsid w:val="002953D5"/>
    <w:rsid w:val="002959C1"/>
    <w:rsid w:val="00295DAD"/>
    <w:rsid w:val="00296010"/>
    <w:rsid w:val="00296629"/>
    <w:rsid w:val="0029674F"/>
    <w:rsid w:val="002977DF"/>
    <w:rsid w:val="002A0F01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3DD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25E"/>
    <w:rsid w:val="002B0312"/>
    <w:rsid w:val="002B0408"/>
    <w:rsid w:val="002B0C4A"/>
    <w:rsid w:val="002B0C68"/>
    <w:rsid w:val="002B1326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C4E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3B5"/>
    <w:rsid w:val="002C5903"/>
    <w:rsid w:val="002C5AA1"/>
    <w:rsid w:val="002C5E4B"/>
    <w:rsid w:val="002C639A"/>
    <w:rsid w:val="002C669E"/>
    <w:rsid w:val="002C6EA8"/>
    <w:rsid w:val="002C70A3"/>
    <w:rsid w:val="002C713A"/>
    <w:rsid w:val="002C7162"/>
    <w:rsid w:val="002C72DF"/>
    <w:rsid w:val="002C7474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6252"/>
    <w:rsid w:val="002D7E9B"/>
    <w:rsid w:val="002D7F8D"/>
    <w:rsid w:val="002E16B6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12B"/>
    <w:rsid w:val="002F0205"/>
    <w:rsid w:val="002F0EFC"/>
    <w:rsid w:val="002F11B7"/>
    <w:rsid w:val="002F1368"/>
    <w:rsid w:val="002F21E4"/>
    <w:rsid w:val="002F22CB"/>
    <w:rsid w:val="002F2C12"/>
    <w:rsid w:val="002F3B02"/>
    <w:rsid w:val="002F3D1A"/>
    <w:rsid w:val="002F429B"/>
    <w:rsid w:val="002F459C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59C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4BF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048"/>
    <w:rsid w:val="00322976"/>
    <w:rsid w:val="003232A5"/>
    <w:rsid w:val="0032357E"/>
    <w:rsid w:val="00323BEA"/>
    <w:rsid w:val="00324A26"/>
    <w:rsid w:val="00324ADE"/>
    <w:rsid w:val="00325355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27D4D"/>
    <w:rsid w:val="00330E6A"/>
    <w:rsid w:val="0033147C"/>
    <w:rsid w:val="00331497"/>
    <w:rsid w:val="00331FAD"/>
    <w:rsid w:val="0033214A"/>
    <w:rsid w:val="003321BF"/>
    <w:rsid w:val="003323A6"/>
    <w:rsid w:val="003327DF"/>
    <w:rsid w:val="00332B6E"/>
    <w:rsid w:val="00332D3C"/>
    <w:rsid w:val="00332F6F"/>
    <w:rsid w:val="003334BC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4C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1ABB"/>
    <w:rsid w:val="00352403"/>
    <w:rsid w:val="00352906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039"/>
    <w:rsid w:val="0037127A"/>
    <w:rsid w:val="00371573"/>
    <w:rsid w:val="00371756"/>
    <w:rsid w:val="003719B0"/>
    <w:rsid w:val="00371C41"/>
    <w:rsid w:val="00372908"/>
    <w:rsid w:val="00373139"/>
    <w:rsid w:val="003735AE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186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876A3"/>
    <w:rsid w:val="00390883"/>
    <w:rsid w:val="00390BD9"/>
    <w:rsid w:val="00390C7A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4FEF"/>
    <w:rsid w:val="00395454"/>
    <w:rsid w:val="00395892"/>
    <w:rsid w:val="00395C29"/>
    <w:rsid w:val="00396A88"/>
    <w:rsid w:val="00396C79"/>
    <w:rsid w:val="00396D1C"/>
    <w:rsid w:val="003970F2"/>
    <w:rsid w:val="00397295"/>
    <w:rsid w:val="00397307"/>
    <w:rsid w:val="00397310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6DD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C97"/>
    <w:rsid w:val="003C2086"/>
    <w:rsid w:val="003C23CA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0F8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8D2"/>
    <w:rsid w:val="003E1C23"/>
    <w:rsid w:val="003E1D64"/>
    <w:rsid w:val="003E1F11"/>
    <w:rsid w:val="003E29B4"/>
    <w:rsid w:val="003E2ACB"/>
    <w:rsid w:val="003E2BDF"/>
    <w:rsid w:val="003E2EB1"/>
    <w:rsid w:val="003E32B8"/>
    <w:rsid w:val="003E3602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AA7"/>
    <w:rsid w:val="003E7CB6"/>
    <w:rsid w:val="003F03B1"/>
    <w:rsid w:val="003F0514"/>
    <w:rsid w:val="003F078B"/>
    <w:rsid w:val="003F0842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5CF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427F"/>
    <w:rsid w:val="0040454D"/>
    <w:rsid w:val="004049AB"/>
    <w:rsid w:val="004049AE"/>
    <w:rsid w:val="004049BC"/>
    <w:rsid w:val="00404E26"/>
    <w:rsid w:val="00404E8A"/>
    <w:rsid w:val="00405846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B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158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57C"/>
    <w:rsid w:val="00444922"/>
    <w:rsid w:val="00444B49"/>
    <w:rsid w:val="004456EF"/>
    <w:rsid w:val="00446153"/>
    <w:rsid w:val="004463E0"/>
    <w:rsid w:val="00446C7C"/>
    <w:rsid w:val="004471F4"/>
    <w:rsid w:val="00447643"/>
    <w:rsid w:val="00447B07"/>
    <w:rsid w:val="004501DF"/>
    <w:rsid w:val="0045026F"/>
    <w:rsid w:val="00450657"/>
    <w:rsid w:val="00450A2C"/>
    <w:rsid w:val="004510C1"/>
    <w:rsid w:val="00451683"/>
    <w:rsid w:val="004516D2"/>
    <w:rsid w:val="0045179C"/>
    <w:rsid w:val="00451C94"/>
    <w:rsid w:val="0045203B"/>
    <w:rsid w:val="004526B0"/>
    <w:rsid w:val="00452CFF"/>
    <w:rsid w:val="0045333D"/>
    <w:rsid w:val="0045340A"/>
    <w:rsid w:val="004535C7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6EE6"/>
    <w:rsid w:val="004674B9"/>
    <w:rsid w:val="00467A94"/>
    <w:rsid w:val="00470130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4ED"/>
    <w:rsid w:val="00477A18"/>
    <w:rsid w:val="00477B63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1"/>
    <w:rsid w:val="004856F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814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86E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B8"/>
    <w:rsid w:val="004C67DD"/>
    <w:rsid w:val="004C70D1"/>
    <w:rsid w:val="004C76E8"/>
    <w:rsid w:val="004C7D10"/>
    <w:rsid w:val="004C7DEA"/>
    <w:rsid w:val="004D060C"/>
    <w:rsid w:val="004D0C97"/>
    <w:rsid w:val="004D0ED7"/>
    <w:rsid w:val="004D0F1F"/>
    <w:rsid w:val="004D0FC8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3FAA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2199"/>
    <w:rsid w:val="004E2366"/>
    <w:rsid w:val="004E2B09"/>
    <w:rsid w:val="004E3189"/>
    <w:rsid w:val="004E31DB"/>
    <w:rsid w:val="004E3224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0D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049"/>
    <w:rsid w:val="004F4296"/>
    <w:rsid w:val="004F48A5"/>
    <w:rsid w:val="004F49CA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1D0"/>
    <w:rsid w:val="0051535B"/>
    <w:rsid w:val="005158D0"/>
    <w:rsid w:val="00515A0D"/>
    <w:rsid w:val="00515F9C"/>
    <w:rsid w:val="00516172"/>
    <w:rsid w:val="00516264"/>
    <w:rsid w:val="00516835"/>
    <w:rsid w:val="0051727E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596"/>
    <w:rsid w:val="00524994"/>
    <w:rsid w:val="00524AAB"/>
    <w:rsid w:val="00524F01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833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979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79E"/>
    <w:rsid w:val="0055094A"/>
    <w:rsid w:val="005509F9"/>
    <w:rsid w:val="0055107C"/>
    <w:rsid w:val="0055124F"/>
    <w:rsid w:val="00551F08"/>
    <w:rsid w:val="00552433"/>
    <w:rsid w:val="00552B9C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31BF"/>
    <w:rsid w:val="005631F5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4D"/>
    <w:rsid w:val="00566363"/>
    <w:rsid w:val="00566733"/>
    <w:rsid w:val="00566768"/>
    <w:rsid w:val="00567464"/>
    <w:rsid w:val="00567AA8"/>
    <w:rsid w:val="00567B12"/>
    <w:rsid w:val="00570BC5"/>
    <w:rsid w:val="00571697"/>
    <w:rsid w:val="00571CCB"/>
    <w:rsid w:val="00572E07"/>
    <w:rsid w:val="005730F6"/>
    <w:rsid w:val="00573953"/>
    <w:rsid w:val="00573FC8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1F64"/>
    <w:rsid w:val="00582233"/>
    <w:rsid w:val="005826B0"/>
    <w:rsid w:val="0058312F"/>
    <w:rsid w:val="0058348D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ED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6B"/>
    <w:rsid w:val="00596AA9"/>
    <w:rsid w:val="00596BF2"/>
    <w:rsid w:val="00596CEC"/>
    <w:rsid w:val="00597FC7"/>
    <w:rsid w:val="005A09D2"/>
    <w:rsid w:val="005A0BB6"/>
    <w:rsid w:val="005A0F97"/>
    <w:rsid w:val="005A13C9"/>
    <w:rsid w:val="005A1A74"/>
    <w:rsid w:val="005A20BC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CF5"/>
    <w:rsid w:val="005A5DD0"/>
    <w:rsid w:val="005A60C0"/>
    <w:rsid w:val="005A6657"/>
    <w:rsid w:val="005A6EC5"/>
    <w:rsid w:val="005A6FBB"/>
    <w:rsid w:val="005A7537"/>
    <w:rsid w:val="005A7BBA"/>
    <w:rsid w:val="005B063B"/>
    <w:rsid w:val="005B0BFA"/>
    <w:rsid w:val="005B0E49"/>
    <w:rsid w:val="005B1669"/>
    <w:rsid w:val="005B2121"/>
    <w:rsid w:val="005B2151"/>
    <w:rsid w:val="005B2451"/>
    <w:rsid w:val="005B29E7"/>
    <w:rsid w:val="005B2BB4"/>
    <w:rsid w:val="005B31CA"/>
    <w:rsid w:val="005B32EC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C65"/>
    <w:rsid w:val="005B7FC0"/>
    <w:rsid w:val="005C012D"/>
    <w:rsid w:val="005C0677"/>
    <w:rsid w:val="005C0A12"/>
    <w:rsid w:val="005C0C16"/>
    <w:rsid w:val="005C0D93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5FB9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37D4"/>
    <w:rsid w:val="005D3A9F"/>
    <w:rsid w:val="005D50D4"/>
    <w:rsid w:val="005D51AB"/>
    <w:rsid w:val="005D562F"/>
    <w:rsid w:val="005D599D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17B"/>
    <w:rsid w:val="005E32FA"/>
    <w:rsid w:val="005E33FB"/>
    <w:rsid w:val="005E3536"/>
    <w:rsid w:val="005E3D02"/>
    <w:rsid w:val="005E3FE1"/>
    <w:rsid w:val="005E4018"/>
    <w:rsid w:val="005E40CD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87D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059"/>
    <w:rsid w:val="0060314A"/>
    <w:rsid w:val="006037EA"/>
    <w:rsid w:val="00603A23"/>
    <w:rsid w:val="00603CA4"/>
    <w:rsid w:val="00603D40"/>
    <w:rsid w:val="0060428E"/>
    <w:rsid w:val="00604538"/>
    <w:rsid w:val="00604731"/>
    <w:rsid w:val="006047F2"/>
    <w:rsid w:val="00604B43"/>
    <w:rsid w:val="00605270"/>
    <w:rsid w:val="00605286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3D2C"/>
    <w:rsid w:val="00613E8D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685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1C8"/>
    <w:rsid w:val="00640803"/>
    <w:rsid w:val="006409A0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6BC0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DB6"/>
    <w:rsid w:val="00672FA6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0EE0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6F34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335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81D"/>
    <w:rsid w:val="00696A5D"/>
    <w:rsid w:val="00696D94"/>
    <w:rsid w:val="0069739F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6C55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F25"/>
    <w:rsid w:val="006B2205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066"/>
    <w:rsid w:val="006C15FE"/>
    <w:rsid w:val="006C18D8"/>
    <w:rsid w:val="006C1ADC"/>
    <w:rsid w:val="006C1D0F"/>
    <w:rsid w:val="006C214B"/>
    <w:rsid w:val="006C21BC"/>
    <w:rsid w:val="006C2C66"/>
    <w:rsid w:val="006C311C"/>
    <w:rsid w:val="006C3141"/>
    <w:rsid w:val="006C3E98"/>
    <w:rsid w:val="006C417E"/>
    <w:rsid w:val="006C4475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710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820"/>
    <w:rsid w:val="006D4A13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6C"/>
    <w:rsid w:val="006F17E6"/>
    <w:rsid w:val="006F1D60"/>
    <w:rsid w:val="006F302D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3BE1"/>
    <w:rsid w:val="00703D66"/>
    <w:rsid w:val="00703E5A"/>
    <w:rsid w:val="007043A3"/>
    <w:rsid w:val="007045A5"/>
    <w:rsid w:val="00704D2C"/>
    <w:rsid w:val="00705787"/>
    <w:rsid w:val="00705BE3"/>
    <w:rsid w:val="0070610B"/>
    <w:rsid w:val="00706B1A"/>
    <w:rsid w:val="00707FE4"/>
    <w:rsid w:val="00710066"/>
    <w:rsid w:val="0071036D"/>
    <w:rsid w:val="007109B7"/>
    <w:rsid w:val="00710CEC"/>
    <w:rsid w:val="00710FEA"/>
    <w:rsid w:val="00711760"/>
    <w:rsid w:val="00711AC7"/>
    <w:rsid w:val="00711E5C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83E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4FD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6D5"/>
    <w:rsid w:val="00750FD3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979"/>
    <w:rsid w:val="00761C94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542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1E58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71C"/>
    <w:rsid w:val="007B478F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C06"/>
    <w:rsid w:val="007C1D41"/>
    <w:rsid w:val="007C1E93"/>
    <w:rsid w:val="007C22BC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486"/>
    <w:rsid w:val="007D5B65"/>
    <w:rsid w:val="007D65CD"/>
    <w:rsid w:val="007D6877"/>
    <w:rsid w:val="007D6D43"/>
    <w:rsid w:val="007D6FB0"/>
    <w:rsid w:val="007D72BF"/>
    <w:rsid w:val="007D744D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2D6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850"/>
    <w:rsid w:val="007F586E"/>
    <w:rsid w:val="007F59E5"/>
    <w:rsid w:val="007F5BC9"/>
    <w:rsid w:val="007F5D89"/>
    <w:rsid w:val="007F5EA8"/>
    <w:rsid w:val="007F629F"/>
    <w:rsid w:val="007F695D"/>
    <w:rsid w:val="007F6992"/>
    <w:rsid w:val="007F788E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3552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20F"/>
    <w:rsid w:val="0080762F"/>
    <w:rsid w:val="008077E1"/>
    <w:rsid w:val="008079F4"/>
    <w:rsid w:val="00807A04"/>
    <w:rsid w:val="008113CC"/>
    <w:rsid w:val="0081321C"/>
    <w:rsid w:val="0081326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664"/>
    <w:rsid w:val="00822BAF"/>
    <w:rsid w:val="00822BF6"/>
    <w:rsid w:val="00822CAB"/>
    <w:rsid w:val="00823027"/>
    <w:rsid w:val="00823A5D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3E81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2D2"/>
    <w:rsid w:val="00847580"/>
    <w:rsid w:val="00850034"/>
    <w:rsid w:val="008505BF"/>
    <w:rsid w:val="00851352"/>
    <w:rsid w:val="0085165C"/>
    <w:rsid w:val="008519CA"/>
    <w:rsid w:val="00851D34"/>
    <w:rsid w:val="008526FE"/>
    <w:rsid w:val="00853211"/>
    <w:rsid w:val="0085377D"/>
    <w:rsid w:val="00853A12"/>
    <w:rsid w:val="00853D5E"/>
    <w:rsid w:val="008546C7"/>
    <w:rsid w:val="008547F1"/>
    <w:rsid w:val="008553D5"/>
    <w:rsid w:val="00855BB2"/>
    <w:rsid w:val="00856220"/>
    <w:rsid w:val="00856A3A"/>
    <w:rsid w:val="00856D7F"/>
    <w:rsid w:val="00856E61"/>
    <w:rsid w:val="00857EBB"/>
    <w:rsid w:val="008602A5"/>
    <w:rsid w:val="00861664"/>
    <w:rsid w:val="00861CDA"/>
    <w:rsid w:val="00862729"/>
    <w:rsid w:val="00862AAE"/>
    <w:rsid w:val="00862D85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67C"/>
    <w:rsid w:val="00867B0A"/>
    <w:rsid w:val="00867DE7"/>
    <w:rsid w:val="00870067"/>
    <w:rsid w:val="0087037C"/>
    <w:rsid w:val="00870AAA"/>
    <w:rsid w:val="00870AAE"/>
    <w:rsid w:val="00870B7B"/>
    <w:rsid w:val="00870D05"/>
    <w:rsid w:val="00871A54"/>
    <w:rsid w:val="00872CCB"/>
    <w:rsid w:val="00872E9C"/>
    <w:rsid w:val="00873781"/>
    <w:rsid w:val="00874351"/>
    <w:rsid w:val="008754F5"/>
    <w:rsid w:val="00875961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0822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200"/>
    <w:rsid w:val="00885DD8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FD4"/>
    <w:rsid w:val="008C1219"/>
    <w:rsid w:val="008C1999"/>
    <w:rsid w:val="008C1C84"/>
    <w:rsid w:val="008C1ED9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02"/>
    <w:rsid w:val="008C56E0"/>
    <w:rsid w:val="008C571A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4DB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2E72"/>
    <w:rsid w:val="008E3369"/>
    <w:rsid w:val="008E34B4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4BA"/>
    <w:rsid w:val="008E653D"/>
    <w:rsid w:val="008E6F50"/>
    <w:rsid w:val="008E73C2"/>
    <w:rsid w:val="008E73DF"/>
    <w:rsid w:val="008E75B4"/>
    <w:rsid w:val="008E7A7D"/>
    <w:rsid w:val="008E7B3B"/>
    <w:rsid w:val="008F01B1"/>
    <w:rsid w:val="008F0207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0D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077BE"/>
    <w:rsid w:val="009108AD"/>
    <w:rsid w:val="009108ED"/>
    <w:rsid w:val="00910C89"/>
    <w:rsid w:val="00910D78"/>
    <w:rsid w:val="0091118B"/>
    <w:rsid w:val="00911242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0D2B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6D9D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086"/>
    <w:rsid w:val="00960403"/>
    <w:rsid w:val="009604ED"/>
    <w:rsid w:val="00960759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3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1E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03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83C"/>
    <w:rsid w:val="009A09EC"/>
    <w:rsid w:val="009A0BC9"/>
    <w:rsid w:val="009A1531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2F1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63DF"/>
    <w:rsid w:val="009B667F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091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AED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7F7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425"/>
    <w:rsid w:val="009F4572"/>
    <w:rsid w:val="009F486B"/>
    <w:rsid w:val="009F498A"/>
    <w:rsid w:val="009F4A73"/>
    <w:rsid w:val="009F4C96"/>
    <w:rsid w:val="009F4DE1"/>
    <w:rsid w:val="009F56AF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CBA"/>
    <w:rsid w:val="00A04E19"/>
    <w:rsid w:val="00A04EB9"/>
    <w:rsid w:val="00A0529B"/>
    <w:rsid w:val="00A055F5"/>
    <w:rsid w:val="00A05D72"/>
    <w:rsid w:val="00A05EFE"/>
    <w:rsid w:val="00A05F8D"/>
    <w:rsid w:val="00A0631C"/>
    <w:rsid w:val="00A06634"/>
    <w:rsid w:val="00A069E4"/>
    <w:rsid w:val="00A06AB5"/>
    <w:rsid w:val="00A06DAF"/>
    <w:rsid w:val="00A07199"/>
    <w:rsid w:val="00A07516"/>
    <w:rsid w:val="00A07872"/>
    <w:rsid w:val="00A07C44"/>
    <w:rsid w:val="00A07D73"/>
    <w:rsid w:val="00A07F91"/>
    <w:rsid w:val="00A10573"/>
    <w:rsid w:val="00A10820"/>
    <w:rsid w:val="00A10992"/>
    <w:rsid w:val="00A12962"/>
    <w:rsid w:val="00A13215"/>
    <w:rsid w:val="00A14314"/>
    <w:rsid w:val="00A14425"/>
    <w:rsid w:val="00A149CC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6AA3"/>
    <w:rsid w:val="00A271FC"/>
    <w:rsid w:val="00A27F81"/>
    <w:rsid w:val="00A30E6F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9CF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55E"/>
    <w:rsid w:val="00A3565A"/>
    <w:rsid w:val="00A3586C"/>
    <w:rsid w:val="00A35CB0"/>
    <w:rsid w:val="00A36087"/>
    <w:rsid w:val="00A360AD"/>
    <w:rsid w:val="00A36101"/>
    <w:rsid w:val="00A36D60"/>
    <w:rsid w:val="00A37AC0"/>
    <w:rsid w:val="00A40AAB"/>
    <w:rsid w:val="00A4106A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575C6"/>
    <w:rsid w:val="00A60088"/>
    <w:rsid w:val="00A6078A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3305"/>
    <w:rsid w:val="00A64EA8"/>
    <w:rsid w:val="00A64F1D"/>
    <w:rsid w:val="00A65B3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392"/>
    <w:rsid w:val="00A80D33"/>
    <w:rsid w:val="00A80DBE"/>
    <w:rsid w:val="00A80FD5"/>
    <w:rsid w:val="00A81E69"/>
    <w:rsid w:val="00A82C1F"/>
    <w:rsid w:val="00A8308E"/>
    <w:rsid w:val="00A830AD"/>
    <w:rsid w:val="00A83193"/>
    <w:rsid w:val="00A836C8"/>
    <w:rsid w:val="00A83B8E"/>
    <w:rsid w:val="00A83B9C"/>
    <w:rsid w:val="00A83C5D"/>
    <w:rsid w:val="00A83C76"/>
    <w:rsid w:val="00A83EF5"/>
    <w:rsid w:val="00A83FF8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0FC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83F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EDE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75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49F4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01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137"/>
    <w:rsid w:val="00AF7467"/>
    <w:rsid w:val="00B00AD8"/>
    <w:rsid w:val="00B0238B"/>
    <w:rsid w:val="00B029C4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404B"/>
    <w:rsid w:val="00B24079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472"/>
    <w:rsid w:val="00B347E5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0E10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6AC4"/>
    <w:rsid w:val="00B46DAD"/>
    <w:rsid w:val="00B46DFE"/>
    <w:rsid w:val="00B47406"/>
    <w:rsid w:val="00B4744C"/>
    <w:rsid w:val="00B47535"/>
    <w:rsid w:val="00B50476"/>
    <w:rsid w:val="00B50782"/>
    <w:rsid w:val="00B507FD"/>
    <w:rsid w:val="00B50B80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11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18C"/>
    <w:rsid w:val="00B73806"/>
    <w:rsid w:val="00B738C4"/>
    <w:rsid w:val="00B73D19"/>
    <w:rsid w:val="00B73D78"/>
    <w:rsid w:val="00B73FDF"/>
    <w:rsid w:val="00B745F9"/>
    <w:rsid w:val="00B749D4"/>
    <w:rsid w:val="00B74C03"/>
    <w:rsid w:val="00B75224"/>
    <w:rsid w:val="00B75967"/>
    <w:rsid w:val="00B76437"/>
    <w:rsid w:val="00B76B56"/>
    <w:rsid w:val="00B778A2"/>
    <w:rsid w:val="00B80641"/>
    <w:rsid w:val="00B8067A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EE7"/>
    <w:rsid w:val="00B97054"/>
    <w:rsid w:val="00B9735A"/>
    <w:rsid w:val="00B97C72"/>
    <w:rsid w:val="00B97C7B"/>
    <w:rsid w:val="00BA0B29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54D"/>
    <w:rsid w:val="00BA3DEF"/>
    <w:rsid w:val="00BA40AE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ACA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C8A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0F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922"/>
    <w:rsid w:val="00C13E11"/>
    <w:rsid w:val="00C14022"/>
    <w:rsid w:val="00C141E8"/>
    <w:rsid w:val="00C14795"/>
    <w:rsid w:val="00C15C90"/>
    <w:rsid w:val="00C16CF6"/>
    <w:rsid w:val="00C16DD4"/>
    <w:rsid w:val="00C16EB8"/>
    <w:rsid w:val="00C17522"/>
    <w:rsid w:val="00C17A09"/>
    <w:rsid w:val="00C17BFD"/>
    <w:rsid w:val="00C17D9A"/>
    <w:rsid w:val="00C17DA4"/>
    <w:rsid w:val="00C20924"/>
    <w:rsid w:val="00C218B8"/>
    <w:rsid w:val="00C225CC"/>
    <w:rsid w:val="00C22621"/>
    <w:rsid w:val="00C22E98"/>
    <w:rsid w:val="00C2338F"/>
    <w:rsid w:val="00C234DB"/>
    <w:rsid w:val="00C236AA"/>
    <w:rsid w:val="00C23B5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46F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E0"/>
    <w:rsid w:val="00C54AC0"/>
    <w:rsid w:val="00C54B64"/>
    <w:rsid w:val="00C54C44"/>
    <w:rsid w:val="00C54D83"/>
    <w:rsid w:val="00C55611"/>
    <w:rsid w:val="00C557F0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426"/>
    <w:rsid w:val="00C63748"/>
    <w:rsid w:val="00C63AA7"/>
    <w:rsid w:val="00C63B66"/>
    <w:rsid w:val="00C63C67"/>
    <w:rsid w:val="00C63D55"/>
    <w:rsid w:val="00C640FE"/>
    <w:rsid w:val="00C64476"/>
    <w:rsid w:val="00C64555"/>
    <w:rsid w:val="00C645CD"/>
    <w:rsid w:val="00C647B9"/>
    <w:rsid w:val="00C64AD9"/>
    <w:rsid w:val="00C6573B"/>
    <w:rsid w:val="00C65C31"/>
    <w:rsid w:val="00C66CC2"/>
    <w:rsid w:val="00C67630"/>
    <w:rsid w:val="00C67B13"/>
    <w:rsid w:val="00C67C26"/>
    <w:rsid w:val="00C67D67"/>
    <w:rsid w:val="00C67DE5"/>
    <w:rsid w:val="00C67F7D"/>
    <w:rsid w:val="00C7026B"/>
    <w:rsid w:val="00C704A9"/>
    <w:rsid w:val="00C71CC1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6FAB"/>
    <w:rsid w:val="00C7756A"/>
    <w:rsid w:val="00C77839"/>
    <w:rsid w:val="00C80123"/>
    <w:rsid w:val="00C801CE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8F1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A7F"/>
    <w:rsid w:val="00CA6C91"/>
    <w:rsid w:val="00CA6FBB"/>
    <w:rsid w:val="00CA759D"/>
    <w:rsid w:val="00CA7A60"/>
    <w:rsid w:val="00CA7EB0"/>
    <w:rsid w:val="00CB03DD"/>
    <w:rsid w:val="00CB058E"/>
    <w:rsid w:val="00CB0C39"/>
    <w:rsid w:val="00CB0CD1"/>
    <w:rsid w:val="00CB0E1C"/>
    <w:rsid w:val="00CB0E30"/>
    <w:rsid w:val="00CB16A4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7A3"/>
    <w:rsid w:val="00CB7F32"/>
    <w:rsid w:val="00CC089A"/>
    <w:rsid w:val="00CC094E"/>
    <w:rsid w:val="00CC0D13"/>
    <w:rsid w:val="00CC1BF8"/>
    <w:rsid w:val="00CC1DFD"/>
    <w:rsid w:val="00CC21C7"/>
    <w:rsid w:val="00CC24F1"/>
    <w:rsid w:val="00CC254E"/>
    <w:rsid w:val="00CC2DFB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51B"/>
    <w:rsid w:val="00CC6DAA"/>
    <w:rsid w:val="00CC7C74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C52"/>
    <w:rsid w:val="00CD2E47"/>
    <w:rsid w:val="00CD30A2"/>
    <w:rsid w:val="00CD36EF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1E7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156"/>
    <w:rsid w:val="00CE637B"/>
    <w:rsid w:val="00CE6450"/>
    <w:rsid w:val="00CE678A"/>
    <w:rsid w:val="00CE6ED7"/>
    <w:rsid w:val="00CF06EC"/>
    <w:rsid w:val="00CF07B1"/>
    <w:rsid w:val="00CF0986"/>
    <w:rsid w:val="00CF0EDA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5E17"/>
    <w:rsid w:val="00CF62DC"/>
    <w:rsid w:val="00CF6ADB"/>
    <w:rsid w:val="00CF6F72"/>
    <w:rsid w:val="00CF75F1"/>
    <w:rsid w:val="00CF777C"/>
    <w:rsid w:val="00D00188"/>
    <w:rsid w:val="00D007AC"/>
    <w:rsid w:val="00D00AA7"/>
    <w:rsid w:val="00D01B83"/>
    <w:rsid w:val="00D020A8"/>
    <w:rsid w:val="00D02292"/>
    <w:rsid w:val="00D02620"/>
    <w:rsid w:val="00D0262A"/>
    <w:rsid w:val="00D0280F"/>
    <w:rsid w:val="00D030FA"/>
    <w:rsid w:val="00D031D4"/>
    <w:rsid w:val="00D035E2"/>
    <w:rsid w:val="00D04262"/>
    <w:rsid w:val="00D04960"/>
    <w:rsid w:val="00D04C5A"/>
    <w:rsid w:val="00D05158"/>
    <w:rsid w:val="00D0579F"/>
    <w:rsid w:val="00D061DE"/>
    <w:rsid w:val="00D07037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2C2"/>
    <w:rsid w:val="00D2043A"/>
    <w:rsid w:val="00D20624"/>
    <w:rsid w:val="00D2095E"/>
    <w:rsid w:val="00D21069"/>
    <w:rsid w:val="00D21601"/>
    <w:rsid w:val="00D21BFB"/>
    <w:rsid w:val="00D21E17"/>
    <w:rsid w:val="00D22556"/>
    <w:rsid w:val="00D229D4"/>
    <w:rsid w:val="00D2398F"/>
    <w:rsid w:val="00D23D63"/>
    <w:rsid w:val="00D23DCC"/>
    <w:rsid w:val="00D23DCD"/>
    <w:rsid w:val="00D23E37"/>
    <w:rsid w:val="00D24146"/>
    <w:rsid w:val="00D24EF6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8D5"/>
    <w:rsid w:val="00D47F68"/>
    <w:rsid w:val="00D50285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A42"/>
    <w:rsid w:val="00D54CC3"/>
    <w:rsid w:val="00D54D28"/>
    <w:rsid w:val="00D55187"/>
    <w:rsid w:val="00D55CEB"/>
    <w:rsid w:val="00D56456"/>
    <w:rsid w:val="00D56A39"/>
    <w:rsid w:val="00D56DF3"/>
    <w:rsid w:val="00D56EF1"/>
    <w:rsid w:val="00D56F1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7A7"/>
    <w:rsid w:val="00D64D72"/>
    <w:rsid w:val="00D652EA"/>
    <w:rsid w:val="00D658E5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716"/>
    <w:rsid w:val="00D86C7A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67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048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133"/>
    <w:rsid w:val="00DC1234"/>
    <w:rsid w:val="00DC12BD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625"/>
    <w:rsid w:val="00DD4818"/>
    <w:rsid w:val="00DD4B33"/>
    <w:rsid w:val="00DD4E75"/>
    <w:rsid w:val="00DD5381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464"/>
    <w:rsid w:val="00DE3941"/>
    <w:rsid w:val="00DE3F36"/>
    <w:rsid w:val="00DE40C3"/>
    <w:rsid w:val="00DE4316"/>
    <w:rsid w:val="00DE49AF"/>
    <w:rsid w:val="00DE49BB"/>
    <w:rsid w:val="00DE5D22"/>
    <w:rsid w:val="00DE6264"/>
    <w:rsid w:val="00DE6621"/>
    <w:rsid w:val="00DE76BD"/>
    <w:rsid w:val="00DE7742"/>
    <w:rsid w:val="00DE7818"/>
    <w:rsid w:val="00DE781E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99B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877"/>
    <w:rsid w:val="00E15909"/>
    <w:rsid w:val="00E15CCF"/>
    <w:rsid w:val="00E15E33"/>
    <w:rsid w:val="00E16677"/>
    <w:rsid w:val="00E1690B"/>
    <w:rsid w:val="00E17355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457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2E7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4350"/>
    <w:rsid w:val="00E44E4B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4B80"/>
    <w:rsid w:val="00E55A0E"/>
    <w:rsid w:val="00E55BF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382E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11DA"/>
    <w:rsid w:val="00E91F05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6CCD"/>
    <w:rsid w:val="00EA7A16"/>
    <w:rsid w:val="00EA7D1F"/>
    <w:rsid w:val="00EA7EF6"/>
    <w:rsid w:val="00EB0AED"/>
    <w:rsid w:val="00EB0F64"/>
    <w:rsid w:val="00EB10AB"/>
    <w:rsid w:val="00EB118A"/>
    <w:rsid w:val="00EB1719"/>
    <w:rsid w:val="00EB195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FA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B19"/>
    <w:rsid w:val="00ED1E9D"/>
    <w:rsid w:val="00ED1EDB"/>
    <w:rsid w:val="00ED2CE4"/>
    <w:rsid w:val="00ED2DCC"/>
    <w:rsid w:val="00ED2E8A"/>
    <w:rsid w:val="00ED2F1F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6A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109"/>
    <w:rsid w:val="00EE4E3D"/>
    <w:rsid w:val="00EE531B"/>
    <w:rsid w:val="00EE55DC"/>
    <w:rsid w:val="00EE5D3C"/>
    <w:rsid w:val="00EE61A9"/>
    <w:rsid w:val="00EE61B5"/>
    <w:rsid w:val="00EE64A3"/>
    <w:rsid w:val="00EE6BB7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AD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596C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290"/>
    <w:rsid w:val="00F108AF"/>
    <w:rsid w:val="00F11154"/>
    <w:rsid w:val="00F11346"/>
    <w:rsid w:val="00F115BE"/>
    <w:rsid w:val="00F11DE0"/>
    <w:rsid w:val="00F11FCF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3833"/>
    <w:rsid w:val="00F2440A"/>
    <w:rsid w:val="00F24AA5"/>
    <w:rsid w:val="00F24BF9"/>
    <w:rsid w:val="00F24E2E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5B18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09FF"/>
    <w:rsid w:val="00F613B4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1D"/>
    <w:rsid w:val="00F6746D"/>
    <w:rsid w:val="00F677A2"/>
    <w:rsid w:val="00F67981"/>
    <w:rsid w:val="00F67A51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5F73"/>
    <w:rsid w:val="00F7617C"/>
    <w:rsid w:val="00F76215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7ED"/>
    <w:rsid w:val="00F82B59"/>
    <w:rsid w:val="00F835B3"/>
    <w:rsid w:val="00F83D0E"/>
    <w:rsid w:val="00F83EC9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083"/>
    <w:rsid w:val="00FB425D"/>
    <w:rsid w:val="00FB45EB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69C"/>
    <w:rsid w:val="00FB7719"/>
    <w:rsid w:val="00FB7A80"/>
    <w:rsid w:val="00FC017F"/>
    <w:rsid w:val="00FC1430"/>
    <w:rsid w:val="00FC18A9"/>
    <w:rsid w:val="00FC1944"/>
    <w:rsid w:val="00FC1A80"/>
    <w:rsid w:val="00FC2480"/>
    <w:rsid w:val="00FC24D2"/>
    <w:rsid w:val="00FC25ED"/>
    <w:rsid w:val="00FC26F1"/>
    <w:rsid w:val="00FC2C5D"/>
    <w:rsid w:val="00FC34F5"/>
    <w:rsid w:val="00FC3506"/>
    <w:rsid w:val="00FC395C"/>
    <w:rsid w:val="00FC3A37"/>
    <w:rsid w:val="00FC44CF"/>
    <w:rsid w:val="00FC4C7B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1CE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4F5B"/>
    <w:rsid w:val="00FE5157"/>
    <w:rsid w:val="00FE525D"/>
    <w:rsid w:val="00FE548A"/>
    <w:rsid w:val="00FE5A06"/>
    <w:rsid w:val="00FE6575"/>
    <w:rsid w:val="00FE6752"/>
    <w:rsid w:val="00FE68C7"/>
    <w:rsid w:val="00FE695E"/>
    <w:rsid w:val="00FE70A6"/>
    <w:rsid w:val="00FE7925"/>
    <w:rsid w:val="00FF01FF"/>
    <w:rsid w:val="00FF0379"/>
    <w:rsid w:val="00FF0706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A287A8C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84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3F084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F084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F084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F084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F084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F084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3F084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3F084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3F084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F084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3F084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3F084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F0842"/>
  </w:style>
  <w:style w:type="paragraph" w:styleId="BlockText">
    <w:name w:val="Block Text"/>
    <w:basedOn w:val="Normal"/>
    <w:rsid w:val="003F084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F084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F084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3F084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347E5"/>
    <w:rPr>
      <w:color w:val="0000FF"/>
      <w:u w:val="single"/>
    </w:rPr>
  </w:style>
  <w:style w:type="character" w:styleId="FollowedHyperlink">
    <w:name w:val="FollowedHyperlink"/>
    <w:rsid w:val="00B347E5"/>
    <w:rPr>
      <w:color w:val="800080"/>
      <w:u w:val="single"/>
    </w:rPr>
  </w:style>
  <w:style w:type="character" w:customStyle="1" w:styleId="Heading7Char">
    <w:name w:val="Heading 7 Char"/>
    <w:link w:val="Heading7"/>
    <w:rsid w:val="00B347E5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B347E5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B347E5"/>
    <w:rPr>
      <w:b/>
      <w:bCs/>
      <w:i/>
      <w:iCs/>
      <w:noProof/>
      <w:szCs w:val="24"/>
      <w:lang w:val="ro-RO"/>
    </w:rPr>
  </w:style>
  <w:style w:type="character" w:customStyle="1" w:styleId="Heading1Char">
    <w:name w:val="Heading 1 Char"/>
    <w:aliases w:val="BAR Char"/>
    <w:link w:val="Heading1"/>
    <w:rsid w:val="00B347E5"/>
    <w:rPr>
      <w:b/>
      <w:bCs/>
      <w:noProof/>
      <w:sz w:val="24"/>
      <w:szCs w:val="24"/>
      <w:lang w:val="ro-RO"/>
    </w:rPr>
  </w:style>
  <w:style w:type="character" w:customStyle="1" w:styleId="HeaderChar">
    <w:name w:val="Header Char"/>
    <w:link w:val="Header"/>
    <w:rsid w:val="00B347E5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B347E5"/>
    <w:rPr>
      <w:noProof/>
      <w:sz w:val="24"/>
      <w:szCs w:val="24"/>
      <w:lang w:val="ro-RO"/>
    </w:rPr>
  </w:style>
  <w:style w:type="character" w:customStyle="1" w:styleId="BodyTextChar">
    <w:name w:val="Body Text Char"/>
    <w:link w:val="BodyText"/>
    <w:rsid w:val="00B347E5"/>
    <w:rPr>
      <w:rFonts w:ascii="Helvetica-R" w:hAnsi="Helvetica-R"/>
      <w:b/>
      <w:bCs/>
      <w:noProof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7E5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B347E5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link w:val="Heading2"/>
    <w:rsid w:val="00B347E5"/>
    <w:rPr>
      <w:rFonts w:ascii="Helvetica-R" w:hAnsi="Helvetica-R"/>
      <w:b/>
      <w:bCs/>
      <w:noProof/>
      <w:szCs w:val="24"/>
      <w:lang w:val="ro-RO"/>
    </w:rPr>
  </w:style>
  <w:style w:type="paragraph" w:customStyle="1" w:styleId="Style1">
    <w:name w:val="Style1"/>
    <w:basedOn w:val="Normal"/>
    <w:rsid w:val="00B347E5"/>
    <w:pPr>
      <w:numPr>
        <w:numId w:val="3"/>
      </w:numPr>
      <w:tabs>
        <w:tab w:val="clear" w:pos="96"/>
        <w:tab w:val="num" w:pos="720"/>
        <w:tab w:val="num" w:pos="1102"/>
      </w:tabs>
      <w:ind w:left="0" w:firstLine="742"/>
    </w:pPr>
    <w:rPr>
      <w:noProof w:val="0"/>
      <w:lang w:val="en-GB"/>
    </w:rPr>
  </w:style>
  <w:style w:type="paragraph" w:styleId="ListBullet">
    <w:name w:val="List Bullet"/>
    <w:basedOn w:val="Normal"/>
    <w:uiPriority w:val="99"/>
    <w:unhideWhenUsed/>
    <w:rsid w:val="0056634D"/>
    <w:pPr>
      <w:numPr>
        <w:numId w:val="30"/>
      </w:numPr>
      <w:tabs>
        <w:tab w:val="clear" w:pos="360"/>
      </w:tabs>
      <w:ind w:left="0" w:firstLine="0"/>
      <w:contextualSpacing/>
    </w:pPr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15078</Words>
  <Characters>85945</Characters>
  <Application>Microsoft Office Word</Application>
  <DocSecurity>0</DocSecurity>
  <Lines>716</Lines>
  <Paragraphs>201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2012-08-09T06:05:00Z</cp:lastPrinted>
  <dcterms:created xsi:type="dcterms:W3CDTF">2026-09-23T06:37:00Z</dcterms:created>
  <dcterms:modified xsi:type="dcterms:W3CDTF">2026-09-23T08:16:00Z</dcterms:modified>
</cp:coreProperties>
</file>